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5762" w14:textId="76F7775A" w:rsidR="0048180C" w:rsidRPr="0048180C" w:rsidRDefault="0048180C" w:rsidP="00ED1746">
      <w:pPr>
        <w:pStyle w:val="Title"/>
        <w:tabs>
          <w:tab w:val="left" w:pos="8910"/>
        </w:tabs>
      </w:pPr>
      <w:r>
        <w:t xml:space="preserve">Ben Hill Primary School </w:t>
      </w:r>
      <w:r w:rsidR="00ED1746">
        <w:tab/>
      </w:r>
    </w:p>
    <w:p w14:paraId="15519589" w14:textId="276D004F" w:rsidR="00560F76" w:rsidRPr="000102B6" w:rsidRDefault="0048180C" w:rsidP="000102B6">
      <w:pPr>
        <w:pStyle w:val="Title"/>
      </w:pPr>
      <w:r>
        <w:t>Governance tEAM mINUTES</w:t>
      </w:r>
    </w:p>
    <w:p w14:paraId="75E26708" w14:textId="4CC8DABE" w:rsidR="00DC5CA9" w:rsidRPr="00317906" w:rsidRDefault="008962D9" w:rsidP="000102B6">
      <w:pPr>
        <w:pStyle w:val="Details"/>
        <w:spacing w:before="0"/>
      </w:pPr>
      <w:r w:rsidRPr="00317906">
        <w:rPr>
          <w:b/>
        </w:rPr>
        <w:t>Date</w:t>
      </w:r>
      <w:r w:rsidRPr="00317906">
        <w:t>:</w:t>
      </w:r>
      <w:r w:rsidR="00DC5CA9" w:rsidRPr="00317906">
        <w:t xml:space="preserve"> </w:t>
      </w:r>
      <w:r w:rsidR="00DC0837">
        <w:t>January 13</w:t>
      </w:r>
      <w:r w:rsidR="0048180C">
        <w:t>, 202</w:t>
      </w:r>
      <w:r w:rsidR="00DC0837">
        <w:t>2</w:t>
      </w:r>
    </w:p>
    <w:p w14:paraId="09979BF0" w14:textId="29CA95D5" w:rsidR="00DC5CA9" w:rsidRPr="00317906" w:rsidRDefault="008962D9" w:rsidP="00317906">
      <w:pPr>
        <w:pStyle w:val="Details"/>
      </w:pPr>
      <w:r w:rsidRPr="00317906">
        <w:rPr>
          <w:b/>
        </w:rPr>
        <w:t>Time</w:t>
      </w:r>
      <w:r w:rsidRPr="00317906">
        <w:t>:</w:t>
      </w:r>
      <w:r w:rsidR="0048180C">
        <w:t xml:space="preserve"> 1</w:t>
      </w:r>
      <w:r w:rsidR="00DC0837">
        <w:t>2</w:t>
      </w:r>
      <w:r w:rsidR="0048180C">
        <w:t xml:space="preserve">:00 </w:t>
      </w:r>
      <w:r w:rsidR="00DC0837">
        <w:t>pm</w:t>
      </w:r>
    </w:p>
    <w:p w14:paraId="18460DBF" w14:textId="2743E8E7" w:rsidR="00DC5CA9" w:rsidRPr="00317906" w:rsidRDefault="0048180C" w:rsidP="00317906">
      <w:pPr>
        <w:pStyle w:val="Details"/>
      </w:pPr>
      <w:r>
        <w:rPr>
          <w:b/>
        </w:rPr>
        <w:t xml:space="preserve">Location: </w:t>
      </w:r>
      <w:r w:rsidR="00DC0837">
        <w:rPr>
          <w:b/>
        </w:rPr>
        <w:t>B</w:t>
      </w:r>
      <w:r w:rsidR="00457FE2">
        <w:rPr>
          <w:b/>
        </w:rPr>
        <w:t>HP</w:t>
      </w:r>
      <w:r w:rsidR="00DC0837">
        <w:rPr>
          <w:b/>
        </w:rPr>
        <w:t xml:space="preserve"> Media Center</w:t>
      </w:r>
    </w:p>
    <w:p w14:paraId="15D34002" w14:textId="39B641FB" w:rsidR="00B00F38" w:rsidRPr="00173171" w:rsidRDefault="004070C3" w:rsidP="00173171">
      <w:pPr>
        <w:pStyle w:val="Heading1"/>
      </w:pPr>
      <w:sdt>
        <w:sdtPr>
          <w:alias w:val="In attendance:"/>
          <w:tag w:val="In attendance:"/>
          <w:id w:val="-34966697"/>
          <w:placeholder>
            <w:docPart w:val="89AD2FB4C388446298B3CCEB760DA439"/>
          </w:placeholder>
          <w:temporary/>
          <w:showingPlcHdr/>
          <w15:appearance w15:val="hidden"/>
        </w:sdtPr>
        <w:sdtEndPr/>
        <w:sdtContent>
          <w:r w:rsidR="00CA6B4F" w:rsidRPr="000102B6">
            <w:t>In Attendance</w:t>
          </w:r>
        </w:sdtContent>
      </w:sdt>
    </w:p>
    <w:p w14:paraId="6B1AF427" w14:textId="333466C2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Jeremy Wixson – Community Leader</w:t>
      </w:r>
    </w:p>
    <w:p w14:paraId="10FB0D29" w14:textId="77777777" w:rsidR="00C65F48" w:rsidRDefault="00C65F48" w:rsidP="00C65F48">
      <w:pPr>
        <w:rPr>
          <w:color w:val="000000" w:themeColor="text1"/>
        </w:rPr>
      </w:pPr>
      <w:r>
        <w:rPr>
          <w:color w:val="000000" w:themeColor="text1"/>
        </w:rPr>
        <w:t>Tyler Clemons – Business Owner</w:t>
      </w:r>
    </w:p>
    <w:p w14:paraId="40C95579" w14:textId="097E5710" w:rsidR="00C65F48" w:rsidRDefault="00B00F38" w:rsidP="00C65F48">
      <w:pPr>
        <w:rPr>
          <w:color w:val="000000" w:themeColor="text1"/>
        </w:rPr>
      </w:pPr>
      <w:r>
        <w:rPr>
          <w:color w:val="000000" w:themeColor="text1"/>
        </w:rPr>
        <w:t>Kristie Bagwell – Certified Staff</w:t>
      </w:r>
    </w:p>
    <w:p w14:paraId="0C6780EF" w14:textId="11653084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Lana Bryant – Certified Staff</w:t>
      </w:r>
    </w:p>
    <w:p w14:paraId="72030294" w14:textId="519B2C9C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Beverly Pair – Non-Certified Staff</w:t>
      </w:r>
    </w:p>
    <w:p w14:paraId="490B41FA" w14:textId="744FA5F5" w:rsidR="00B00F38" w:rsidRP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Roger Merritt – BHPS Principal</w:t>
      </w:r>
    </w:p>
    <w:p w14:paraId="2D99E243" w14:textId="4D02F671" w:rsidR="00CA6B4F" w:rsidRDefault="00B8229A" w:rsidP="000102B6">
      <w:pPr>
        <w:pStyle w:val="Heading1"/>
      </w:pPr>
      <w:r>
        <w:t xml:space="preserve">Approval of Agenda </w:t>
      </w:r>
      <w:r w:rsidR="009C6FA0">
        <w:t>and Minutes</w:t>
      </w:r>
    </w:p>
    <w:p w14:paraId="0389FF62" w14:textId="643B7DF4" w:rsidR="00CA6B4F" w:rsidRDefault="00B8229A" w:rsidP="009C6FA0">
      <w:pPr>
        <w:pStyle w:val="ListParagraph"/>
        <w:numPr>
          <w:ilvl w:val="0"/>
          <w:numId w:val="5"/>
        </w:numPr>
      </w:pPr>
      <w:r>
        <w:t xml:space="preserve">A motion to approve the agenda was made by </w:t>
      </w:r>
      <w:r w:rsidR="00457FE2">
        <w:t xml:space="preserve">Lana Bryant </w:t>
      </w:r>
      <w:r>
        <w:t xml:space="preserve">and seconded by </w:t>
      </w:r>
      <w:r w:rsidR="00457FE2">
        <w:t>Tyler Clemons.</w:t>
      </w:r>
    </w:p>
    <w:p w14:paraId="1A97308B" w14:textId="48C6AAB9" w:rsidR="009C6FA0" w:rsidRPr="0085193C" w:rsidRDefault="009C6FA0" w:rsidP="009C6FA0">
      <w:pPr>
        <w:pStyle w:val="ListParagraph"/>
        <w:numPr>
          <w:ilvl w:val="0"/>
          <w:numId w:val="5"/>
        </w:numPr>
      </w:pPr>
      <w:r>
        <w:t xml:space="preserve">A motion to approve the minutes was made by </w:t>
      </w:r>
      <w:r w:rsidR="00457FE2">
        <w:t>Lana Bryant</w:t>
      </w:r>
      <w:r>
        <w:t xml:space="preserve"> and seconded by</w:t>
      </w:r>
      <w:r w:rsidR="008F6641">
        <w:t xml:space="preserve"> </w:t>
      </w:r>
      <w:r w:rsidR="00457FE2">
        <w:t>Tyler Clemons.</w:t>
      </w:r>
      <w:r>
        <w:t xml:space="preserve"> </w:t>
      </w:r>
    </w:p>
    <w:p w14:paraId="6C8DB33D" w14:textId="21308BEA" w:rsidR="00CA6B4F" w:rsidRDefault="0085193C" w:rsidP="00B8229A">
      <w:pPr>
        <w:pStyle w:val="Heading1"/>
      </w:pPr>
      <w:bookmarkStart w:id="0" w:name="_Hlk86927677"/>
      <w:r>
        <w:t>Announcements</w:t>
      </w:r>
    </w:p>
    <w:bookmarkEnd w:id="0"/>
    <w:p w14:paraId="0D7656C0" w14:textId="3B0EE135" w:rsidR="00B8229A" w:rsidRPr="00B8229A" w:rsidRDefault="00457FE2" w:rsidP="00B8229A">
      <w:pPr>
        <w:pStyle w:val="ListParagraph"/>
        <w:numPr>
          <w:ilvl w:val="0"/>
          <w:numId w:val="4"/>
        </w:numPr>
      </w:pPr>
      <w:r>
        <w:t>Ben Hill Primary School is a 2021 Title 1 Reward School</w:t>
      </w:r>
      <w:r w:rsidR="00AA0A73">
        <w:t>.</w:t>
      </w:r>
    </w:p>
    <w:p w14:paraId="726E3C17" w14:textId="55459CB3" w:rsidR="00CA6B4F" w:rsidRPr="00CA6B4F" w:rsidRDefault="0085193C" w:rsidP="000102B6">
      <w:pPr>
        <w:pStyle w:val="Heading1"/>
      </w:pPr>
      <w:r>
        <w:t>School Reports</w:t>
      </w:r>
    </w:p>
    <w:p w14:paraId="0C19ABFE" w14:textId="2CA83993" w:rsidR="0048066F" w:rsidRDefault="00601F08" w:rsidP="0085193C">
      <w:pPr>
        <w:pStyle w:val="ListParagraph"/>
        <w:numPr>
          <w:ilvl w:val="0"/>
          <w:numId w:val="4"/>
        </w:numPr>
      </w:pPr>
      <w:r>
        <w:t xml:space="preserve">L4GA Grant update was given, and funds are being allocated as originally planned. There have been no changes. </w:t>
      </w:r>
    </w:p>
    <w:p w14:paraId="431974DA" w14:textId="058DD096" w:rsidR="00AA0A73" w:rsidRDefault="00601F08" w:rsidP="0085193C">
      <w:pPr>
        <w:pStyle w:val="ListParagraph"/>
        <w:numPr>
          <w:ilvl w:val="0"/>
          <w:numId w:val="4"/>
        </w:numPr>
      </w:pPr>
      <w:r>
        <w:t xml:space="preserve">151 Fund now has a positive balance after an error was found. </w:t>
      </w:r>
    </w:p>
    <w:p w14:paraId="3EBDFF44" w14:textId="73AE24CA" w:rsidR="00AA0A73" w:rsidRDefault="00601F08" w:rsidP="0085193C">
      <w:pPr>
        <w:pStyle w:val="ListParagraph"/>
        <w:numPr>
          <w:ilvl w:val="0"/>
          <w:numId w:val="4"/>
        </w:numPr>
      </w:pPr>
      <w:r>
        <w:t>Expenses for the Accelerated Reader program will be added to the SIP fund</w:t>
      </w:r>
      <w:r w:rsidR="00417415">
        <w:t xml:space="preserve">. </w:t>
      </w:r>
    </w:p>
    <w:p w14:paraId="409E92CF" w14:textId="58DAAAB2" w:rsidR="00417415" w:rsidRPr="0048066F" w:rsidRDefault="00601F08" w:rsidP="0085193C">
      <w:pPr>
        <w:pStyle w:val="ListParagraph"/>
        <w:numPr>
          <w:ilvl w:val="0"/>
          <w:numId w:val="4"/>
        </w:numPr>
      </w:pPr>
      <w:r>
        <w:t xml:space="preserve">Michelle Joiner relayed the Data from the Acadiance Test to the Governance Team. </w:t>
      </w:r>
    </w:p>
    <w:bookmarkStart w:id="1" w:name="_Hlk86927581"/>
    <w:p w14:paraId="4FE7F2A2" w14:textId="77777777" w:rsidR="00CA6B4F" w:rsidRPr="00CA6B4F" w:rsidRDefault="004070C3" w:rsidP="00CA6B4F">
      <w:pPr>
        <w:pStyle w:val="Heading2"/>
        <w:rPr>
          <w:color w:val="000000" w:themeColor="text1"/>
        </w:rPr>
      </w:pPr>
      <w:sdt>
        <w:sdtPr>
          <w:rPr>
            <w:color w:val="000000" w:themeColor="text1"/>
          </w:rPr>
          <w:alias w:val="New Business:"/>
          <w:tag w:val="New Business:"/>
          <w:id w:val="-2061701562"/>
          <w:placeholder>
            <w:docPart w:val="933CFE9A00EF4BBDBD5DD9D828B21B47"/>
          </w:placeholder>
          <w:temporary/>
          <w:showingPlcHdr/>
          <w15:appearance w15:val="hidden"/>
        </w:sdtPr>
        <w:sdtEndPr/>
        <w:sdtContent>
          <w:r w:rsidR="00CA6B4F" w:rsidRPr="000102B6">
            <w:rPr>
              <w:rStyle w:val="Heading1Char"/>
            </w:rPr>
            <w:t>New Business</w:t>
          </w:r>
        </w:sdtContent>
      </w:sdt>
      <w:bookmarkEnd w:id="1"/>
    </w:p>
    <w:p w14:paraId="23037B81" w14:textId="58854CBE" w:rsidR="0085193C" w:rsidRDefault="0085193C" w:rsidP="00417415">
      <w:pPr>
        <w:pStyle w:val="ListBullet"/>
        <w:numPr>
          <w:ilvl w:val="0"/>
          <w:numId w:val="4"/>
        </w:numPr>
      </w:pPr>
      <w:r>
        <w:t>Basketball court is still in the works.</w:t>
      </w:r>
      <w:r w:rsidR="00417415">
        <w:t xml:space="preserve"> </w:t>
      </w:r>
      <w:r w:rsidR="00601F08">
        <w:t xml:space="preserve">The school is in search of additional donors to help cover the cost. The plan is to have it in place by the beginning of the 22-23 school year. </w:t>
      </w:r>
      <w:r w:rsidR="00417415">
        <w:t xml:space="preserve"> </w:t>
      </w:r>
      <w:r>
        <w:t xml:space="preserve"> </w:t>
      </w:r>
    </w:p>
    <w:p w14:paraId="38AEB31E" w14:textId="63257732" w:rsidR="0085193C" w:rsidRDefault="00601F08" w:rsidP="0085193C">
      <w:pPr>
        <w:pStyle w:val="ListBullet"/>
        <w:numPr>
          <w:ilvl w:val="0"/>
          <w:numId w:val="4"/>
        </w:numPr>
      </w:pPr>
      <w:r>
        <w:t xml:space="preserve">Update was given on </w:t>
      </w:r>
      <w:r w:rsidR="00196108">
        <w:t xml:space="preserve">Heggerty and Fact Fluency programs. It was reported that there have been great results so far from the Heggerty program. </w:t>
      </w:r>
    </w:p>
    <w:p w14:paraId="526D811C" w14:textId="7C356D59" w:rsidR="0085193C" w:rsidRDefault="00196108" w:rsidP="0085193C">
      <w:pPr>
        <w:pStyle w:val="ListBullet"/>
        <w:numPr>
          <w:ilvl w:val="0"/>
          <w:numId w:val="4"/>
        </w:numPr>
      </w:pPr>
      <w:r>
        <w:t xml:space="preserve">Math Win time was implemented this school year. </w:t>
      </w:r>
    </w:p>
    <w:p w14:paraId="7AF96381" w14:textId="50C2C6FA" w:rsidR="00417415" w:rsidRDefault="00196108" w:rsidP="0085193C">
      <w:pPr>
        <w:pStyle w:val="ListBullet"/>
        <w:numPr>
          <w:ilvl w:val="0"/>
          <w:numId w:val="4"/>
        </w:numPr>
      </w:pPr>
      <w:r>
        <w:t>There will not be a kickoff for AR at this time due to high COVID numbers</w:t>
      </w:r>
      <w:r w:rsidR="00375483">
        <w:t>.</w:t>
      </w:r>
      <w:r>
        <w:t xml:space="preserve"> AR training will be January 20</w:t>
      </w:r>
      <w:r w:rsidRPr="00196108">
        <w:rPr>
          <w:vertAlign w:val="superscript"/>
        </w:rPr>
        <w:t>th</w:t>
      </w:r>
      <w:r>
        <w:t xml:space="preserve"> and AR will begin January 24</w:t>
      </w:r>
      <w:r w:rsidRPr="00196108">
        <w:rPr>
          <w:vertAlign w:val="superscript"/>
        </w:rPr>
        <w:t>th</w:t>
      </w:r>
      <w:r>
        <w:t xml:space="preserve">. The reward system plan has been sent to the AR committee for approval. </w:t>
      </w:r>
    </w:p>
    <w:p w14:paraId="50FF420D" w14:textId="77777777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701E0842" w14:textId="77777777" w:rsidR="0085193C" w:rsidRDefault="0085193C" w:rsidP="0085193C">
      <w:pPr>
        <w:pStyle w:val="Heading1"/>
      </w:pPr>
      <w:r>
        <w:t>Upcoming Events</w:t>
      </w:r>
    </w:p>
    <w:p w14:paraId="2D76CF91" w14:textId="16581E4D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6A71052F" w14:textId="54E54B6C" w:rsidR="0085193C" w:rsidRDefault="00196108" w:rsidP="0085193C">
      <w:pPr>
        <w:pStyle w:val="ListBullet"/>
        <w:numPr>
          <w:ilvl w:val="0"/>
          <w:numId w:val="4"/>
        </w:numPr>
      </w:pPr>
      <w:r>
        <w:t>January 6</w:t>
      </w:r>
      <w:r w:rsidRPr="00196108">
        <w:rPr>
          <w:vertAlign w:val="superscript"/>
        </w:rPr>
        <w:t>th</w:t>
      </w:r>
      <w:r>
        <w:t>: Report cards were sent home and Parent/Teacher conferences begin.</w:t>
      </w:r>
    </w:p>
    <w:p w14:paraId="44B8C645" w14:textId="4E190734" w:rsidR="009C6FA0" w:rsidRDefault="00196108" w:rsidP="0085193C">
      <w:pPr>
        <w:pStyle w:val="ListBullet"/>
        <w:numPr>
          <w:ilvl w:val="0"/>
          <w:numId w:val="4"/>
        </w:numPr>
      </w:pPr>
      <w:r>
        <w:t>January 13</w:t>
      </w:r>
      <w:r w:rsidRPr="00196108">
        <w:rPr>
          <w:vertAlign w:val="superscript"/>
        </w:rPr>
        <w:t>th</w:t>
      </w:r>
      <w:r>
        <w:t>: Governance Team Meeting and Leadership Team Meeting</w:t>
      </w:r>
    </w:p>
    <w:p w14:paraId="6116BC4C" w14:textId="28EDCABF" w:rsidR="009C6FA0" w:rsidRDefault="00196108" w:rsidP="00375483">
      <w:pPr>
        <w:pStyle w:val="ListBullet"/>
        <w:numPr>
          <w:ilvl w:val="0"/>
          <w:numId w:val="4"/>
        </w:numPr>
      </w:pPr>
      <w:r>
        <w:t>January 17</w:t>
      </w:r>
      <w:r w:rsidRPr="00196108">
        <w:rPr>
          <w:vertAlign w:val="superscript"/>
        </w:rPr>
        <w:t>th</w:t>
      </w:r>
      <w:r>
        <w:t>: MLK holiday</w:t>
      </w:r>
    </w:p>
    <w:p w14:paraId="77AAEEA2" w14:textId="79A7E380" w:rsidR="001006F2" w:rsidRDefault="00196108" w:rsidP="00196108">
      <w:pPr>
        <w:pStyle w:val="ListBullet"/>
        <w:numPr>
          <w:ilvl w:val="0"/>
          <w:numId w:val="4"/>
        </w:numPr>
      </w:pPr>
      <w:r>
        <w:t>January 20</w:t>
      </w:r>
      <w:r w:rsidRPr="00196108">
        <w:rPr>
          <w:vertAlign w:val="superscript"/>
        </w:rPr>
        <w:t>th</w:t>
      </w:r>
      <w:r>
        <w:t>: AR training for teachers</w:t>
      </w:r>
    </w:p>
    <w:p w14:paraId="73B63A65" w14:textId="77777777" w:rsidR="001006F2" w:rsidRPr="00840C37" w:rsidRDefault="001006F2" w:rsidP="001006F2">
      <w:pPr>
        <w:pStyle w:val="ListBullet"/>
        <w:numPr>
          <w:ilvl w:val="0"/>
          <w:numId w:val="0"/>
        </w:numPr>
        <w:ind w:left="720"/>
      </w:pPr>
    </w:p>
    <w:p w14:paraId="3117CA6F" w14:textId="6911E7E7" w:rsidR="00ED1746" w:rsidRDefault="004070C3" w:rsidP="00ED1746">
      <w:pPr>
        <w:pStyle w:val="Heading1"/>
      </w:pPr>
      <w:sdt>
        <w:sdtPr>
          <w:alias w:val="Next meeting:"/>
          <w:tag w:val="Next meeting:"/>
          <w:id w:val="-1524860034"/>
          <w:placeholder>
            <w:docPart w:val="52186DCA3A404788B383AC2D719702AB"/>
          </w:placeholder>
          <w:temporary/>
          <w:showingPlcHdr/>
          <w15:appearance w15:val="hidden"/>
        </w:sdtPr>
        <w:sdtEndPr/>
        <w:sdtContent>
          <w:r w:rsidR="00ED1746" w:rsidRPr="00CA6B4F">
            <w:t>Next Meeting</w:t>
          </w:r>
        </w:sdtContent>
      </w:sdt>
    </w:p>
    <w:p w14:paraId="6EFA6FF1" w14:textId="022341C7" w:rsidR="00ED1746" w:rsidRPr="00ED1746" w:rsidRDefault="00196108" w:rsidP="00ED1746">
      <w:r>
        <w:t xml:space="preserve">February </w:t>
      </w:r>
      <w:r w:rsidR="00FC47F0">
        <w:t>3</w:t>
      </w:r>
      <w:r w:rsidR="00ED1746">
        <w:t>, 202</w:t>
      </w:r>
      <w:r w:rsidR="001006F2">
        <w:t>2</w:t>
      </w:r>
    </w:p>
    <w:p w14:paraId="5B4407BB" w14:textId="577EA89F" w:rsidR="00CA6B4F" w:rsidRDefault="00ED1746" w:rsidP="00ED1746">
      <w:pPr>
        <w:pStyle w:val="Heading1"/>
      </w:pPr>
      <w:r>
        <w:t>Adjournment</w:t>
      </w:r>
    </w:p>
    <w:p w14:paraId="5BE96BBF" w14:textId="01234A49" w:rsidR="00CA6B4F" w:rsidRPr="00CA6B4F" w:rsidRDefault="001006F2" w:rsidP="002154C2">
      <w:r>
        <w:t xml:space="preserve">A motion to adjourn was made by </w:t>
      </w:r>
      <w:r w:rsidR="00FC47F0">
        <w:t>Roger Merritt</w:t>
      </w:r>
      <w:r>
        <w:t xml:space="preserve"> and seconded by </w:t>
      </w:r>
      <w:r w:rsidR="00FC47F0">
        <w:t>Jeremy Wixson</w:t>
      </w:r>
      <w:r w:rsidR="00ED1746">
        <w:t xml:space="preserve"> at </w:t>
      </w:r>
      <w:r w:rsidR="00FC47F0">
        <w:t>12:42</w:t>
      </w:r>
      <w:r w:rsidR="00ED1746">
        <w:t xml:space="preserve"> pm</w:t>
      </w:r>
      <w:r>
        <w:t>.</w:t>
      </w:r>
    </w:p>
    <w:p w14:paraId="24D75DEC" w14:textId="7CC32F6D" w:rsidR="00CA6B4F" w:rsidRPr="00CA6B4F" w:rsidRDefault="00CA6B4F" w:rsidP="00CA6B4F">
      <w:pPr>
        <w:rPr>
          <w:color w:val="000000" w:themeColor="text1"/>
        </w:rPr>
      </w:pPr>
    </w:p>
    <w:bookmarkStart w:id="2" w:name="_GoBack"/>
    <w:bookmarkEnd w:id="2"/>
    <w:p w14:paraId="7139141A" w14:textId="77777777" w:rsidR="0001626D" w:rsidRPr="00A448C1" w:rsidRDefault="008962D9" w:rsidP="000102B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51438" wp14:editId="64A57C09">
                <wp:simplePos x="0" y="0"/>
                <wp:positionH relativeFrom="column">
                  <wp:posOffset>-742950</wp:posOffset>
                </wp:positionH>
                <wp:positionV relativeFrom="paragraph">
                  <wp:posOffset>5530759</wp:posOffset>
                </wp:positionV>
                <wp:extent cx="7862207" cy="257810"/>
                <wp:effectExtent l="0" t="0" r="0" b="0"/>
                <wp:wrapNone/>
                <wp:docPr id="25" name="Rectangle 25" descr="decorative ele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207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75B687" id="Rectangle 25" o:spid="_x0000_s1026" alt="decorative element" style="position:absolute;margin-left:-58.5pt;margin-top:435.5pt;width:619.05pt;height: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" fillcolor="#1cade4 [3204]" stroked="f" strokeweight="1pt">
                <v:fill color2="#1481ab [2404]" rotate="t" angle="270" colors="0 #1cade4;62259f #1482ac" focus="100%" type="gradient"/>
              </v:rect>
            </w:pict>
          </mc:Fallback>
        </mc:AlternateContent>
      </w:r>
    </w:p>
    <w:sectPr w:rsidR="0001626D" w:rsidRPr="00A448C1" w:rsidSect="000102B6">
      <w:headerReference w:type="default" r:id="rId10"/>
      <w:footerReference w:type="default" r:id="rId11"/>
      <w:headerReference w:type="first" r:id="rId12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829A4" w14:textId="77777777" w:rsidR="004070C3" w:rsidRDefault="004070C3">
      <w:pPr>
        <w:spacing w:after="0" w:line="240" w:lineRule="auto"/>
      </w:pPr>
      <w:r>
        <w:separator/>
      </w:r>
    </w:p>
  </w:endnote>
  <w:endnote w:type="continuationSeparator" w:id="0">
    <w:p w14:paraId="3451CEF6" w14:textId="77777777" w:rsidR="004070C3" w:rsidRDefault="0040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A520" w14:textId="10EF724A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208" wp14:editId="7348695D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7382A2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E238B6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DBBF4" w14:textId="77777777" w:rsidR="004070C3" w:rsidRDefault="004070C3">
      <w:pPr>
        <w:spacing w:after="0" w:line="240" w:lineRule="auto"/>
      </w:pPr>
      <w:r>
        <w:separator/>
      </w:r>
    </w:p>
  </w:footnote>
  <w:footnote w:type="continuationSeparator" w:id="0">
    <w:p w14:paraId="06FB2FBE" w14:textId="77777777" w:rsidR="004070C3" w:rsidRDefault="00407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4EA4" w14:textId="77777777" w:rsidR="000102B6" w:rsidRDefault="000102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1D6CB9" wp14:editId="62E0EA51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B7BD665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CB83B" w14:textId="540F0BF4" w:rsidR="00DC5CA9" w:rsidRDefault="00123067">
    <w:pPr>
      <w:pStyle w:val="Header"/>
    </w:pPr>
    <w:r>
      <w:rPr>
        <w:noProof/>
        <w:color w:val="auto"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4A7970" wp14:editId="4DEB651B">
              <wp:simplePos x="0" y="0"/>
              <wp:positionH relativeFrom="column">
                <wp:posOffset>3452812</wp:posOffset>
              </wp:positionH>
              <wp:positionV relativeFrom="paragraph">
                <wp:posOffset>-447676</wp:posOffset>
              </wp:positionV>
              <wp:extent cx="4071937" cy="1923733"/>
              <wp:effectExtent l="19050" t="0" r="24130" b="19685"/>
              <wp:wrapNone/>
              <wp:docPr id="1" name="Arrow: Pen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071937" cy="1923733"/>
                      </a:xfrm>
                      <a:prstGeom prst="homePlat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A2D03E8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1" o:spid="_x0000_s1026" type="#_x0000_t15" style="position:absolute;margin-left:271.85pt;margin-top:-35.25pt;width:320.6pt;height:151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" adj="16498" fillcolor="#1cade4 [3204]" strokecolor="#0d5571 [1604]" strokeweight="1pt"/>
          </w:pict>
        </mc:Fallback>
      </mc:AlternateContent>
    </w:r>
    <w:r w:rsidR="00DC5CA9">
      <w:rPr>
        <w:noProof/>
        <w:color w:val="auto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FF1A88" wp14:editId="44A9B616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s:wsp>
                      <wps:cNvPr id="20" name="Freeform 19">
                        <a:extLst>
                          <a:ext uri="{FF2B5EF4-FFF2-40B4-BE49-F238E27FC236}">
                            <a16:creationId xmlns:a16="http://schemas.microsoft.com/office/drawing/2014/main" id="{7E1B7167-0843-9649-8C5E-3D07F055F899}"/>
                          </a:ext>
                        </a:extLst>
                      </wps:cNvPr>
                      <wps:cNvSpPr/>
                      <wps:spPr>
                        <a:xfrm>
                          <a:off x="1724025" y="28575"/>
                          <a:ext cx="7874635" cy="214503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DBB4C4C" w14:textId="77777777" w:rsidR="00DC5CA9" w:rsidRDefault="00DC5CA9" w:rsidP="00DC5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8" descr="Parent teacher conference " title="Parent teacher conference ">
                        <a:extLst>
                          <a:ext uri="{FF2B5EF4-FFF2-40B4-BE49-F238E27FC236}">
                            <a16:creationId xmlns:a16="http://schemas.microsoft.com/office/drawing/2014/main" id="{D03A88B1-BFBC-E64E-9E86-FEEE955A1CF0}"/>
                          </a:ext>
                        </a:extLst>
                      </wps:cNvPr>
                      <wps:cNvSpPr/>
                      <wps:spPr>
                        <a:xfrm>
                          <a:off x="6124575" y="104775"/>
                          <a:ext cx="3420835" cy="2067574"/>
                        </a:xfrm>
                        <a:custGeom>
                          <a:avLst/>
                          <a:gdLst>
                            <a:gd name="connsiteX0" fmla="*/ 597266 w 3315255"/>
                            <a:gd name="connsiteY0" fmla="*/ 0 h 2003896"/>
                            <a:gd name="connsiteX1" fmla="*/ 3315255 w 3315255"/>
                            <a:gd name="connsiteY1" fmla="*/ 0 h 2003896"/>
                            <a:gd name="connsiteX2" fmla="*/ 3315255 w 3315255"/>
                            <a:gd name="connsiteY2" fmla="*/ 2003896 h 2003896"/>
                            <a:gd name="connsiteX3" fmla="*/ 911316 w 3315255"/>
                            <a:gd name="connsiteY3" fmla="*/ 2003896 h 2003896"/>
                            <a:gd name="connsiteX4" fmla="*/ 0 w 3315255"/>
                            <a:gd name="connsiteY4" fmla="*/ 970028 h 2003896"/>
                            <a:gd name="connsiteX5" fmla="*/ 597266 w 3315255"/>
                            <a:gd name="connsiteY5" fmla="*/ 0 h 2003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15255" h="2003896">
                              <a:moveTo>
                                <a:pt x="597266" y="0"/>
                              </a:moveTo>
                              <a:lnTo>
                                <a:pt x="3315255" y="0"/>
                              </a:lnTo>
                              <a:lnTo>
                                <a:pt x="3315255" y="2003896"/>
                              </a:lnTo>
                              <a:lnTo>
                                <a:pt x="911316" y="2003896"/>
                              </a:lnTo>
                              <a:lnTo>
                                <a:pt x="0" y="970028"/>
                              </a:lnTo>
                              <a:lnTo>
                                <a:pt x="597266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"/>
                          <a:srcRect/>
                          <a:stretch>
                            <a:fillRect t="-18000" b="-9000"/>
                          </a:stretch>
                        </a:blip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BFF1A88" id="Group 4" o:spid="_x0000_s1026" alt="decorative element" style="position:absolute;margin-left:0;margin-top:0;width:829.45pt;height:804pt;z-index:251659264;mso-width-percent:1360;mso-left-percent:-229;mso-top-percent:-15;mso-position-horizontal-relative:page;mso-position-vertical-relative:page;mso-width-percent:1360;mso-left-percent:-229;mso-top-percent:-15" coordsize="105352,1021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">
              <v:rect id="Freeform 19" o:spid="_x0000_s1027" style="position:absolute;left:17240;top:285;width:78746;height:21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" fillcolor="#335b74 [3215]" stroked="f" strokeweight=".235mm">
                <v:textbox>
                  <w:txbxContent>
                    <w:p w14:paraId="3DBB4C4C" w14:textId="77777777" w:rsidR="00DC5CA9" w:rsidRDefault="00DC5CA9" w:rsidP="00DC5CA9">
                      <w:pPr>
                        <w:jc w:val="center"/>
                      </w:pPr>
                    </w:p>
                  </w:txbxContent>
                </v:textbox>
              </v:rect>
              <v:shape id="Freeform 18" o:spid="_x0000_s1028" alt="Parent teacher conference " style="position:absolute;left:61245;top:1047;width:34209;height:20676;visibility:visible;mso-wrap-style:square;v-text-anchor:middle" coordsize="3315255,2003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" path="m597266,l3315255,r,2003896l911316,2003896,,970028,597266,xe" stroked="f" strokeweight=".235mm">
                <v:fill r:id="rId2" o:title="Parent teacher conference " recolor="t" rotate="t" type="frame"/>
                <v:stroke joinstyle="miter"/>
                <v:path arrowok="t" o:connecttype="custom" o:connectlocs="616287,0;3420835,0;3420835,2067574;940338,2067574;0,1000853;616287,0" o:connectangles="0,0,0,0,0,0"/>
              </v:shape>
              <v:group id="Group 15" o:spid="_x0000_s1029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30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31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2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3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4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5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6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7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43F3"/>
    <w:multiLevelType w:val="hybridMultilevel"/>
    <w:tmpl w:val="0540D978"/>
    <w:lvl w:ilvl="0" w:tplc="AABC61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4D1B"/>
    <w:multiLevelType w:val="hybridMultilevel"/>
    <w:tmpl w:val="95FC5E3A"/>
    <w:lvl w:ilvl="0" w:tplc="0A46A2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0C"/>
    <w:rsid w:val="000102B6"/>
    <w:rsid w:val="0001495E"/>
    <w:rsid w:val="0001626D"/>
    <w:rsid w:val="00020201"/>
    <w:rsid w:val="00040852"/>
    <w:rsid w:val="00096EA6"/>
    <w:rsid w:val="001006F2"/>
    <w:rsid w:val="0010367C"/>
    <w:rsid w:val="00123067"/>
    <w:rsid w:val="00141671"/>
    <w:rsid w:val="00173171"/>
    <w:rsid w:val="00196108"/>
    <w:rsid w:val="001B655A"/>
    <w:rsid w:val="002154C2"/>
    <w:rsid w:val="002812A5"/>
    <w:rsid w:val="002A2794"/>
    <w:rsid w:val="002E6287"/>
    <w:rsid w:val="00317906"/>
    <w:rsid w:val="00375483"/>
    <w:rsid w:val="003900AC"/>
    <w:rsid w:val="003C520B"/>
    <w:rsid w:val="004070C3"/>
    <w:rsid w:val="00417415"/>
    <w:rsid w:val="00457FE2"/>
    <w:rsid w:val="0048066F"/>
    <w:rsid w:val="0048180C"/>
    <w:rsid w:val="004946E1"/>
    <w:rsid w:val="004B01A5"/>
    <w:rsid w:val="004B13B1"/>
    <w:rsid w:val="00524B92"/>
    <w:rsid w:val="00544235"/>
    <w:rsid w:val="00560F76"/>
    <w:rsid w:val="0058317D"/>
    <w:rsid w:val="00601F08"/>
    <w:rsid w:val="006B734F"/>
    <w:rsid w:val="007038AD"/>
    <w:rsid w:val="00736BDC"/>
    <w:rsid w:val="007520BE"/>
    <w:rsid w:val="0076374E"/>
    <w:rsid w:val="00790094"/>
    <w:rsid w:val="00840C37"/>
    <w:rsid w:val="00844354"/>
    <w:rsid w:val="0085193C"/>
    <w:rsid w:val="008962D9"/>
    <w:rsid w:val="008F6641"/>
    <w:rsid w:val="009246EF"/>
    <w:rsid w:val="009C6FA0"/>
    <w:rsid w:val="00A448C1"/>
    <w:rsid w:val="00A800F0"/>
    <w:rsid w:val="00AA0A73"/>
    <w:rsid w:val="00AA7AA0"/>
    <w:rsid w:val="00AE735A"/>
    <w:rsid w:val="00B00F38"/>
    <w:rsid w:val="00B8229A"/>
    <w:rsid w:val="00C34F93"/>
    <w:rsid w:val="00C455D8"/>
    <w:rsid w:val="00C5399C"/>
    <w:rsid w:val="00C65F48"/>
    <w:rsid w:val="00CA6B4F"/>
    <w:rsid w:val="00D45644"/>
    <w:rsid w:val="00D45F36"/>
    <w:rsid w:val="00D7033A"/>
    <w:rsid w:val="00DA4A43"/>
    <w:rsid w:val="00DC0837"/>
    <w:rsid w:val="00DC5883"/>
    <w:rsid w:val="00DC5CA9"/>
    <w:rsid w:val="00DF3520"/>
    <w:rsid w:val="00E238B6"/>
    <w:rsid w:val="00E37225"/>
    <w:rsid w:val="00EA417A"/>
    <w:rsid w:val="00ED1746"/>
    <w:rsid w:val="00F13DC6"/>
    <w:rsid w:val="00FA06A8"/>
    <w:rsid w:val="00FC47F0"/>
    <w:rsid w:val="00FD103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0734B"/>
  <w15:chartTrackingRefBased/>
  <w15:docId w15:val="{77C2C6E9-9D6E-4F92-8690-AEE16A9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semiHidden/>
    <w:qFormat/>
    <w:rsid w:val="00B82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Lana\Downloads\tf1140928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AD2FB4C388446298B3CCEB760DA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A3E7-8DAF-45F1-AEAD-512D13483C98}"/>
      </w:docPartPr>
      <w:docPartBody>
        <w:p w:rsidR="00933252" w:rsidRDefault="00065019">
          <w:pPr>
            <w:pStyle w:val="89AD2FB4C388446298B3CCEB760DA439"/>
          </w:pPr>
          <w:r w:rsidRPr="000102B6">
            <w:t>In Attendance</w:t>
          </w:r>
        </w:p>
      </w:docPartBody>
    </w:docPart>
    <w:docPart>
      <w:docPartPr>
        <w:name w:val="933CFE9A00EF4BBDBD5DD9D828B2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96F7-ACD9-452C-97FC-C98DAA03CDD4}"/>
      </w:docPartPr>
      <w:docPartBody>
        <w:p w:rsidR="00933252" w:rsidRDefault="00065019">
          <w:pPr>
            <w:pStyle w:val="933CFE9A00EF4BBDBD5DD9D828B21B47"/>
          </w:pPr>
          <w:r w:rsidRPr="000102B6">
            <w:rPr>
              <w:rStyle w:val="Heading1Char"/>
            </w:rPr>
            <w:t>New Business</w:t>
          </w:r>
        </w:p>
      </w:docPartBody>
    </w:docPart>
    <w:docPart>
      <w:docPartPr>
        <w:name w:val="52186DCA3A404788B383AC2D7197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97C7-8ABE-4CDF-8F18-B28AE9D933E3}"/>
      </w:docPartPr>
      <w:docPartBody>
        <w:p w:rsidR="00341E5D" w:rsidRDefault="00933252" w:rsidP="00933252">
          <w:pPr>
            <w:pStyle w:val="52186DCA3A404788B383AC2D719702AB"/>
          </w:pPr>
          <w:r w:rsidRPr="00CA6B4F"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19"/>
    <w:rsid w:val="00065019"/>
    <w:rsid w:val="001A7FF5"/>
    <w:rsid w:val="0032269D"/>
    <w:rsid w:val="00341E5D"/>
    <w:rsid w:val="00766EC0"/>
    <w:rsid w:val="007B3909"/>
    <w:rsid w:val="00933252"/>
    <w:rsid w:val="00D85826"/>
    <w:rsid w:val="00E6718D"/>
    <w:rsid w:val="00EC6D2A"/>
    <w:rsid w:val="00F8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rsid w:val="00EC6D2A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AD2FB4C388446298B3CCEB760DA439">
    <w:name w:val="89AD2FB4C388446298B3CCEB760DA439"/>
  </w:style>
  <w:style w:type="character" w:customStyle="1" w:styleId="Heading1Char">
    <w:name w:val="Heading 1 Char"/>
    <w:basedOn w:val="DefaultParagraphFont"/>
    <w:link w:val="Heading1"/>
    <w:uiPriority w:val="4"/>
    <w:rsid w:val="00EC6D2A"/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paragraph" w:customStyle="1" w:styleId="933CFE9A00EF4BBDBD5DD9D828B21B47">
    <w:name w:val="933CFE9A00EF4BBDBD5DD9D828B21B47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color w:val="404040" w:themeColor="text1" w:themeTint="BF"/>
      <w:sz w:val="24"/>
      <w:szCs w:val="21"/>
      <w:lang w:eastAsia="ja-JP"/>
    </w:rPr>
  </w:style>
  <w:style w:type="paragraph" w:customStyle="1" w:styleId="52186DCA3A404788B383AC2D719702AB">
    <w:name w:val="52186DCA3A404788B383AC2D719702AB"/>
    <w:rsid w:val="00933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AFB461-0670-44F6-A0E0-FEEB7D8A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tf11409286_win32</Template>
  <TotalTime>114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Lana</dc:creator>
  <cp:keywords/>
  <dc:description/>
  <cp:lastModifiedBy>Stembridge, Marsha</cp:lastModifiedBy>
  <cp:revision>3</cp:revision>
  <cp:lastPrinted>2021-12-02T20:48:00Z</cp:lastPrinted>
  <dcterms:created xsi:type="dcterms:W3CDTF">2022-01-13T20:54:00Z</dcterms:created>
  <dcterms:modified xsi:type="dcterms:W3CDTF">2022-01-14T15:02:00Z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