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5762" w14:textId="76F7775A" w:rsidR="0048180C" w:rsidRPr="0048180C" w:rsidRDefault="0048180C" w:rsidP="00ED1746">
      <w:pPr>
        <w:pStyle w:val="Title"/>
        <w:tabs>
          <w:tab w:val="left" w:pos="8910"/>
        </w:tabs>
      </w:pPr>
      <w:bookmarkStart w:id="0" w:name="_GoBack"/>
      <w:bookmarkEnd w:id="0"/>
      <w:r>
        <w:t xml:space="preserve">Ben Hill Primary School </w:t>
      </w:r>
      <w:r w:rsidR="00ED1746">
        <w:tab/>
      </w:r>
    </w:p>
    <w:p w14:paraId="15519589" w14:textId="276D004F" w:rsidR="00560F76" w:rsidRPr="000102B6" w:rsidRDefault="0048180C" w:rsidP="000102B6">
      <w:pPr>
        <w:pStyle w:val="Title"/>
      </w:pPr>
      <w:r>
        <w:t>Governance tEAM mINUTES</w:t>
      </w:r>
    </w:p>
    <w:p w14:paraId="75E26708" w14:textId="59C2A873" w:rsidR="00DC5CA9" w:rsidRPr="00317906" w:rsidRDefault="008962D9" w:rsidP="000102B6">
      <w:pPr>
        <w:pStyle w:val="Details"/>
        <w:spacing w:before="0"/>
      </w:pPr>
      <w:r w:rsidRPr="00317906">
        <w:rPr>
          <w:b/>
        </w:rPr>
        <w:t>Date</w:t>
      </w:r>
      <w:r w:rsidRPr="00317906">
        <w:t>:</w:t>
      </w:r>
      <w:r w:rsidR="00DC5CA9" w:rsidRPr="00317906">
        <w:t xml:space="preserve"> </w:t>
      </w:r>
      <w:r w:rsidR="00C65F48">
        <w:t>December</w:t>
      </w:r>
      <w:r w:rsidR="00D45F36">
        <w:t xml:space="preserve"> </w:t>
      </w:r>
      <w:r w:rsidR="00C65F48">
        <w:t>2</w:t>
      </w:r>
      <w:r w:rsidR="0048180C">
        <w:t>, 2021</w:t>
      </w:r>
    </w:p>
    <w:p w14:paraId="09979BF0" w14:textId="68E80F8C" w:rsidR="00DC5CA9" w:rsidRPr="00317906" w:rsidRDefault="008962D9" w:rsidP="00317906">
      <w:pPr>
        <w:pStyle w:val="Details"/>
      </w:pPr>
      <w:r w:rsidRPr="00317906">
        <w:rPr>
          <w:b/>
        </w:rPr>
        <w:t>Time</w:t>
      </w:r>
      <w:r w:rsidRPr="00317906">
        <w:t>:</w:t>
      </w:r>
      <w:r w:rsidR="0048180C">
        <w:t xml:space="preserve"> 1</w:t>
      </w:r>
      <w:r w:rsidR="00D45F36">
        <w:t>1</w:t>
      </w:r>
      <w:r w:rsidR="0048180C">
        <w:t xml:space="preserve">:00 </w:t>
      </w:r>
      <w:r w:rsidR="00D45F36">
        <w:t>a</w:t>
      </w:r>
      <w:r w:rsidR="0048180C">
        <w:t>m</w:t>
      </w:r>
    </w:p>
    <w:p w14:paraId="18460DBF" w14:textId="466ED0BD" w:rsidR="00DC5CA9" w:rsidRPr="00317906" w:rsidRDefault="0048180C" w:rsidP="00317906">
      <w:pPr>
        <w:pStyle w:val="Details"/>
      </w:pPr>
      <w:r>
        <w:rPr>
          <w:b/>
        </w:rPr>
        <w:t xml:space="preserve">Location: BHP Media Center </w:t>
      </w:r>
    </w:p>
    <w:p w14:paraId="15D34002" w14:textId="39B641FB" w:rsidR="00B00F38" w:rsidRPr="00173171" w:rsidRDefault="002A389B" w:rsidP="00173171">
      <w:pPr>
        <w:pStyle w:val="Heading1"/>
      </w:pPr>
      <w:sdt>
        <w:sdtPr>
          <w:alias w:val="In attendance:"/>
          <w:tag w:val="In attendance:"/>
          <w:id w:val="-34966697"/>
          <w:placeholder>
            <w:docPart w:val="89AD2FB4C388446298B3CCEB760DA439"/>
          </w:placeholder>
          <w:temporary/>
          <w:showingPlcHdr/>
          <w15:appearance w15:val="hidden"/>
        </w:sdtPr>
        <w:sdtEndPr/>
        <w:sdtContent>
          <w:r w:rsidR="00CA6B4F" w:rsidRPr="000102B6">
            <w:t>In Attendance</w:t>
          </w:r>
        </w:sdtContent>
      </w:sdt>
    </w:p>
    <w:p w14:paraId="7379DC2C" w14:textId="5EA4E132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 xml:space="preserve">Jeremy </w:t>
      </w:r>
      <w:proofErr w:type="spellStart"/>
      <w:r>
        <w:rPr>
          <w:color w:val="000000" w:themeColor="text1"/>
        </w:rPr>
        <w:t>Wixson</w:t>
      </w:r>
      <w:proofErr w:type="spellEnd"/>
      <w:r>
        <w:rPr>
          <w:color w:val="000000" w:themeColor="text1"/>
        </w:rPr>
        <w:t xml:space="preserve"> – Community Leader</w:t>
      </w:r>
    </w:p>
    <w:p w14:paraId="6B1AF427" w14:textId="34EEB47B" w:rsidR="00B00F38" w:rsidRDefault="00C65F48" w:rsidP="00CA6B4F">
      <w:pPr>
        <w:rPr>
          <w:color w:val="000000" w:themeColor="text1"/>
        </w:rPr>
      </w:pPr>
      <w:r>
        <w:rPr>
          <w:color w:val="000000" w:themeColor="text1"/>
        </w:rPr>
        <w:t xml:space="preserve">Zach </w:t>
      </w:r>
      <w:proofErr w:type="spellStart"/>
      <w:r>
        <w:rPr>
          <w:color w:val="000000" w:themeColor="text1"/>
        </w:rPr>
        <w:t>Luckie</w:t>
      </w:r>
      <w:proofErr w:type="spellEnd"/>
      <w:r>
        <w:rPr>
          <w:color w:val="000000" w:themeColor="text1"/>
        </w:rPr>
        <w:t xml:space="preserve"> – Parent</w:t>
      </w:r>
    </w:p>
    <w:p w14:paraId="10FB0D29" w14:textId="77777777" w:rsidR="00C65F48" w:rsidRDefault="00C65F48" w:rsidP="00C65F48">
      <w:pPr>
        <w:rPr>
          <w:color w:val="000000" w:themeColor="text1"/>
        </w:rPr>
      </w:pPr>
      <w:r>
        <w:rPr>
          <w:color w:val="000000" w:themeColor="text1"/>
        </w:rPr>
        <w:t>Tyler Clemons – Business Owner</w:t>
      </w:r>
    </w:p>
    <w:p w14:paraId="2E4C8475" w14:textId="4199080F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Kristie Bagwell – Certified Staff</w:t>
      </w:r>
    </w:p>
    <w:p w14:paraId="40C95579" w14:textId="77777777" w:rsidR="00C65F48" w:rsidRDefault="00C65F48" w:rsidP="00C65F48">
      <w:pPr>
        <w:rPr>
          <w:color w:val="000000" w:themeColor="text1"/>
        </w:rPr>
      </w:pPr>
      <w:proofErr w:type="spellStart"/>
      <w:r>
        <w:rPr>
          <w:color w:val="000000" w:themeColor="text1"/>
        </w:rPr>
        <w:t>Kensey</w:t>
      </w:r>
      <w:proofErr w:type="spellEnd"/>
      <w:r>
        <w:rPr>
          <w:color w:val="000000" w:themeColor="text1"/>
        </w:rPr>
        <w:t xml:space="preserve"> Davis - Parent</w:t>
      </w:r>
    </w:p>
    <w:p w14:paraId="0C6780EF" w14:textId="11653084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Lana Bryant – Certified Staff</w:t>
      </w:r>
    </w:p>
    <w:p w14:paraId="72030294" w14:textId="519B2C9C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Beverly Pair – Non-Certified Staff</w:t>
      </w:r>
    </w:p>
    <w:p w14:paraId="490B41FA" w14:textId="744FA5F5" w:rsidR="00B00F38" w:rsidRP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Roger Merritt – BHPS Principal</w:t>
      </w:r>
    </w:p>
    <w:p w14:paraId="2D99E243" w14:textId="4D02F671" w:rsidR="00CA6B4F" w:rsidRDefault="00B8229A" w:rsidP="000102B6">
      <w:pPr>
        <w:pStyle w:val="Heading1"/>
      </w:pPr>
      <w:r>
        <w:t xml:space="preserve">Approval of Agenda </w:t>
      </w:r>
      <w:r w:rsidR="009C6FA0">
        <w:t>and Minutes</w:t>
      </w:r>
    </w:p>
    <w:p w14:paraId="0389FF62" w14:textId="15975C25" w:rsidR="00CA6B4F" w:rsidRDefault="00B8229A" w:rsidP="009C6FA0">
      <w:pPr>
        <w:pStyle w:val="ListParagraph"/>
        <w:numPr>
          <w:ilvl w:val="0"/>
          <w:numId w:val="5"/>
        </w:numPr>
      </w:pPr>
      <w:r>
        <w:t xml:space="preserve">A motion to approve the agenda was made by </w:t>
      </w:r>
      <w:r w:rsidR="00AA0A73">
        <w:t>Tyler Clemons</w:t>
      </w:r>
      <w:r>
        <w:t xml:space="preserve"> and seconded by </w:t>
      </w:r>
      <w:r w:rsidR="00AA0A73">
        <w:t xml:space="preserve">Zach </w:t>
      </w:r>
      <w:proofErr w:type="spellStart"/>
      <w:r w:rsidR="00AA0A73">
        <w:t>Luckie</w:t>
      </w:r>
      <w:proofErr w:type="spellEnd"/>
      <w:r w:rsidR="009C6FA0">
        <w:t>.</w:t>
      </w:r>
    </w:p>
    <w:p w14:paraId="1A97308B" w14:textId="44D6CD5C" w:rsidR="009C6FA0" w:rsidRPr="0085193C" w:rsidRDefault="009C6FA0" w:rsidP="009C6FA0">
      <w:pPr>
        <w:pStyle w:val="ListParagraph"/>
        <w:numPr>
          <w:ilvl w:val="0"/>
          <w:numId w:val="5"/>
        </w:numPr>
      </w:pPr>
      <w:r>
        <w:t xml:space="preserve">A motion to approve the minutes was made by </w:t>
      </w:r>
      <w:r w:rsidR="008F6641">
        <w:t>Tyler Clemons</w:t>
      </w:r>
      <w:r>
        <w:t xml:space="preserve"> and seconded by</w:t>
      </w:r>
      <w:r w:rsidR="008F6641">
        <w:t xml:space="preserve"> Zach </w:t>
      </w:r>
      <w:proofErr w:type="spellStart"/>
      <w:r w:rsidR="008F6641">
        <w:t>Luckie</w:t>
      </w:r>
      <w:proofErr w:type="spellEnd"/>
      <w:r>
        <w:t xml:space="preserve">. </w:t>
      </w:r>
    </w:p>
    <w:p w14:paraId="6C8DB33D" w14:textId="21308BEA" w:rsidR="00CA6B4F" w:rsidRDefault="0085193C" w:rsidP="00B8229A">
      <w:pPr>
        <w:pStyle w:val="Heading1"/>
      </w:pPr>
      <w:bookmarkStart w:id="1" w:name="_Hlk86927677"/>
      <w:r>
        <w:t>Announcements</w:t>
      </w:r>
    </w:p>
    <w:bookmarkEnd w:id="1"/>
    <w:p w14:paraId="0D7656C0" w14:textId="2BEAB4DE" w:rsidR="00B8229A" w:rsidRPr="00B8229A" w:rsidRDefault="00FA06A8" w:rsidP="00B8229A">
      <w:pPr>
        <w:pStyle w:val="ListParagraph"/>
        <w:numPr>
          <w:ilvl w:val="0"/>
          <w:numId w:val="4"/>
        </w:numPr>
      </w:pPr>
      <w:r>
        <w:t xml:space="preserve">The new Lunchroom tables are here and set up in the </w:t>
      </w:r>
      <w:r w:rsidR="00AA0A73">
        <w:t>lunchroom.</w:t>
      </w:r>
    </w:p>
    <w:p w14:paraId="726E3C17" w14:textId="55459CB3" w:rsidR="00CA6B4F" w:rsidRPr="00CA6B4F" w:rsidRDefault="0085193C" w:rsidP="000102B6">
      <w:pPr>
        <w:pStyle w:val="Heading1"/>
      </w:pPr>
      <w:r>
        <w:t>School Reports</w:t>
      </w:r>
    </w:p>
    <w:p w14:paraId="0C19ABFE" w14:textId="578C7961" w:rsidR="0048066F" w:rsidRDefault="00AA0A73" w:rsidP="0085193C">
      <w:pPr>
        <w:pStyle w:val="ListParagraph"/>
        <w:numPr>
          <w:ilvl w:val="0"/>
          <w:numId w:val="4"/>
        </w:numPr>
      </w:pPr>
      <w:r>
        <w:t>School Improvement funds (SIP) update was given</w:t>
      </w:r>
      <w:r w:rsidR="0085193C">
        <w:t>.</w:t>
      </w:r>
      <w:r>
        <w:t xml:space="preserve"> It has been requested that the Accelerated Reader program is added,</w:t>
      </w:r>
    </w:p>
    <w:p w14:paraId="431974DA" w14:textId="1D64CA9F" w:rsidR="00AA0A73" w:rsidRDefault="00AA0A73" w:rsidP="0085193C">
      <w:pPr>
        <w:pStyle w:val="ListParagraph"/>
        <w:numPr>
          <w:ilvl w:val="0"/>
          <w:numId w:val="4"/>
        </w:numPr>
      </w:pPr>
      <w:r>
        <w:t xml:space="preserve">L4GA Grant (literacy grant) breakdown of funds was given. </w:t>
      </w:r>
    </w:p>
    <w:p w14:paraId="3EBDFF44" w14:textId="7355E0D0" w:rsidR="00AA0A73" w:rsidRDefault="00417415" w:rsidP="0085193C">
      <w:pPr>
        <w:pStyle w:val="ListParagraph"/>
        <w:numPr>
          <w:ilvl w:val="0"/>
          <w:numId w:val="4"/>
        </w:numPr>
      </w:pPr>
      <w:r>
        <w:t xml:space="preserve">A breakdown of the 151 Fund Budget was given. </w:t>
      </w:r>
    </w:p>
    <w:p w14:paraId="409E92CF" w14:textId="6989485A" w:rsidR="00417415" w:rsidRPr="0048066F" w:rsidRDefault="00417415" w:rsidP="0085193C">
      <w:pPr>
        <w:pStyle w:val="ListParagraph"/>
        <w:numPr>
          <w:ilvl w:val="0"/>
          <w:numId w:val="4"/>
        </w:numPr>
      </w:pPr>
      <w:proofErr w:type="spellStart"/>
      <w:r>
        <w:t>Acadience</w:t>
      </w:r>
      <w:proofErr w:type="spellEnd"/>
      <w:r>
        <w:t xml:space="preserve"> testing is taking place at this time and data will be available at the next meeting. </w:t>
      </w:r>
    </w:p>
    <w:bookmarkStart w:id="2" w:name="_Hlk86927581"/>
    <w:p w14:paraId="4FE7F2A2" w14:textId="77777777" w:rsidR="00CA6B4F" w:rsidRPr="00CA6B4F" w:rsidRDefault="002A389B" w:rsidP="00CA6B4F">
      <w:pPr>
        <w:pStyle w:val="Heading2"/>
        <w:rPr>
          <w:color w:val="000000" w:themeColor="text1"/>
        </w:rPr>
      </w:pPr>
      <w:sdt>
        <w:sdtPr>
          <w:rPr>
            <w:color w:val="000000" w:themeColor="text1"/>
          </w:rPr>
          <w:alias w:val="New Business:"/>
          <w:tag w:val="New Business:"/>
          <w:id w:val="-2061701562"/>
          <w:placeholder>
            <w:docPart w:val="933CFE9A00EF4BBDBD5DD9D828B21B47"/>
          </w:placeholder>
          <w:temporary/>
          <w:showingPlcHdr/>
          <w15:appearance w15:val="hidden"/>
        </w:sdtPr>
        <w:sdtEndPr/>
        <w:sdtContent>
          <w:r w:rsidR="00CA6B4F" w:rsidRPr="000102B6">
            <w:rPr>
              <w:rStyle w:val="Heading1Char"/>
            </w:rPr>
            <w:t>New Business</w:t>
          </w:r>
        </w:sdtContent>
      </w:sdt>
      <w:bookmarkEnd w:id="2"/>
    </w:p>
    <w:p w14:paraId="23037B81" w14:textId="4D1303DE" w:rsidR="0085193C" w:rsidRDefault="0085193C" w:rsidP="00417415">
      <w:pPr>
        <w:pStyle w:val="ListBullet"/>
        <w:numPr>
          <w:ilvl w:val="0"/>
          <w:numId w:val="4"/>
        </w:numPr>
      </w:pPr>
      <w:r>
        <w:t>Basketball court is still in the works.</w:t>
      </w:r>
      <w:r w:rsidR="00417415">
        <w:t xml:space="preserve"> A local business will match the amount raised by Ben Hill Primary for the basketball court. </w:t>
      </w:r>
      <w:r>
        <w:t xml:space="preserve"> </w:t>
      </w:r>
    </w:p>
    <w:p w14:paraId="38AEB31E" w14:textId="03CA2DA5" w:rsidR="0085193C" w:rsidRDefault="00417415" w:rsidP="0085193C">
      <w:pPr>
        <w:pStyle w:val="ListBullet"/>
        <w:numPr>
          <w:ilvl w:val="0"/>
          <w:numId w:val="4"/>
        </w:numPr>
      </w:pPr>
      <w:r>
        <w:t>Accelerated Reader update was given. There will be a kickoff celebration for the AR program on January 27</w:t>
      </w:r>
      <w:r w:rsidRPr="00417415">
        <w:rPr>
          <w:vertAlign w:val="superscript"/>
        </w:rPr>
        <w:t>th</w:t>
      </w:r>
      <w:r>
        <w:t xml:space="preserve">. CIS will have their annual book give-away on this night. Marsha Stembridge is the chairperson for the AR committee and there will be a representative of each grade on the committee. </w:t>
      </w:r>
      <w:r w:rsidR="0085193C">
        <w:t xml:space="preserve"> </w:t>
      </w:r>
    </w:p>
    <w:p w14:paraId="526D811C" w14:textId="0B4541C9" w:rsidR="0085193C" w:rsidRDefault="00417415" w:rsidP="0085193C">
      <w:pPr>
        <w:pStyle w:val="ListBullet"/>
        <w:numPr>
          <w:ilvl w:val="0"/>
          <w:numId w:val="4"/>
        </w:numPr>
      </w:pPr>
      <w:r>
        <w:t>Foundations of Reading training will begin in January</w:t>
      </w:r>
    </w:p>
    <w:p w14:paraId="7AF96381" w14:textId="5DAFA95A" w:rsidR="00417415" w:rsidRDefault="00375483" w:rsidP="0085193C">
      <w:pPr>
        <w:pStyle w:val="ListBullet"/>
        <w:numPr>
          <w:ilvl w:val="0"/>
          <w:numId w:val="4"/>
        </w:numPr>
      </w:pPr>
      <w:r>
        <w:t>Ben Hill Primary School teachers were given the opportunity to pilot IXL from October to December. Based on feedback from teachers and k-2 usage, BHP would like to purchase the program.</w:t>
      </w:r>
    </w:p>
    <w:p w14:paraId="50FF420D" w14:textId="77777777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701E0842" w14:textId="77777777" w:rsidR="0085193C" w:rsidRDefault="0085193C" w:rsidP="0085193C">
      <w:pPr>
        <w:pStyle w:val="Heading1"/>
      </w:pPr>
      <w:r>
        <w:t>Upcoming Events</w:t>
      </w:r>
    </w:p>
    <w:p w14:paraId="2D76CF91" w14:textId="16581E4D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6A71052F" w14:textId="6863A94B" w:rsidR="0085193C" w:rsidRDefault="00375483" w:rsidP="0085193C">
      <w:pPr>
        <w:pStyle w:val="ListBullet"/>
        <w:numPr>
          <w:ilvl w:val="0"/>
          <w:numId w:val="4"/>
        </w:numPr>
      </w:pPr>
      <w:r>
        <w:t>December 2</w:t>
      </w:r>
      <w:r w:rsidRPr="00375483">
        <w:rPr>
          <w:vertAlign w:val="superscript"/>
        </w:rPr>
        <w:t>nd</w:t>
      </w:r>
      <w:r>
        <w:t xml:space="preserve">: </w:t>
      </w:r>
      <w:proofErr w:type="spellStart"/>
      <w:r>
        <w:t>Agrirama</w:t>
      </w:r>
      <w:proofErr w:type="spellEnd"/>
      <w:r>
        <w:t xml:space="preserve"> (1</w:t>
      </w:r>
      <w:r w:rsidRPr="00375483">
        <w:rPr>
          <w:vertAlign w:val="superscript"/>
        </w:rPr>
        <w:t>st</w:t>
      </w:r>
      <w:r>
        <w:t xml:space="preserve"> grade)</w:t>
      </w:r>
    </w:p>
    <w:p w14:paraId="44B8C645" w14:textId="64BEEECA" w:rsidR="009C6FA0" w:rsidRDefault="00375483" w:rsidP="0085193C">
      <w:pPr>
        <w:pStyle w:val="ListBullet"/>
        <w:numPr>
          <w:ilvl w:val="0"/>
          <w:numId w:val="4"/>
        </w:numPr>
      </w:pPr>
      <w:r>
        <w:t>December 3</w:t>
      </w:r>
      <w:r w:rsidRPr="00375483">
        <w:rPr>
          <w:vertAlign w:val="superscript"/>
        </w:rPr>
        <w:t>rd</w:t>
      </w:r>
      <w:r>
        <w:t>: Pride Program</w:t>
      </w:r>
    </w:p>
    <w:p w14:paraId="6116BC4C" w14:textId="034865E3" w:rsidR="009C6FA0" w:rsidRDefault="00375483" w:rsidP="00375483">
      <w:pPr>
        <w:pStyle w:val="ListBullet"/>
        <w:numPr>
          <w:ilvl w:val="0"/>
          <w:numId w:val="4"/>
        </w:numPr>
      </w:pPr>
      <w:r>
        <w:t xml:space="preserve">December 6-10: </w:t>
      </w:r>
      <w:proofErr w:type="spellStart"/>
      <w:r>
        <w:t>Acadience</w:t>
      </w:r>
      <w:proofErr w:type="spellEnd"/>
      <w:r>
        <w:t xml:space="preserve"> testing</w:t>
      </w:r>
    </w:p>
    <w:p w14:paraId="4CB03FED" w14:textId="6440EE00" w:rsidR="009C6FA0" w:rsidRDefault="009C6FA0" w:rsidP="009C6FA0">
      <w:pPr>
        <w:pStyle w:val="ListBullet"/>
        <w:numPr>
          <w:ilvl w:val="0"/>
          <w:numId w:val="4"/>
        </w:numPr>
      </w:pPr>
      <w:r>
        <w:t>December 9</w:t>
      </w:r>
      <w:r w:rsidRPr="009C6FA0">
        <w:rPr>
          <w:vertAlign w:val="superscript"/>
        </w:rPr>
        <w:t>th</w:t>
      </w:r>
      <w:r>
        <w:t xml:space="preserve"> </w:t>
      </w:r>
      <w:r w:rsidR="00375483">
        <w:t xml:space="preserve">: </w:t>
      </w:r>
      <w:r>
        <w:t xml:space="preserve">Behavior Celebration with Movie at the Grand </w:t>
      </w:r>
    </w:p>
    <w:p w14:paraId="29F76C8A" w14:textId="14AD9F96" w:rsidR="00375483" w:rsidRDefault="00375483" w:rsidP="009C6FA0">
      <w:pPr>
        <w:pStyle w:val="ListBullet"/>
        <w:numPr>
          <w:ilvl w:val="0"/>
          <w:numId w:val="4"/>
        </w:numPr>
      </w:pPr>
      <w:r>
        <w:t>December 15</w:t>
      </w:r>
      <w:r w:rsidRPr="00375483">
        <w:rPr>
          <w:vertAlign w:val="superscript"/>
        </w:rPr>
        <w:t>th</w:t>
      </w:r>
      <w:r>
        <w:t xml:space="preserve">: </w:t>
      </w:r>
      <w:proofErr w:type="spellStart"/>
      <w:r>
        <w:t>Agrirama</w:t>
      </w:r>
      <w:proofErr w:type="spellEnd"/>
      <w:r>
        <w:t xml:space="preserve"> (2</w:t>
      </w:r>
      <w:r w:rsidRPr="00375483">
        <w:rPr>
          <w:vertAlign w:val="superscript"/>
        </w:rPr>
        <w:t>nd</w:t>
      </w:r>
      <w:r>
        <w:t xml:space="preserve"> half of 1</w:t>
      </w:r>
      <w:r w:rsidRPr="00375483">
        <w:rPr>
          <w:vertAlign w:val="superscript"/>
        </w:rPr>
        <w:t>st</w:t>
      </w:r>
      <w:r>
        <w:t xml:space="preserve"> grade)</w:t>
      </w:r>
    </w:p>
    <w:p w14:paraId="63D004E6" w14:textId="7391C24C" w:rsidR="001006F2" w:rsidRDefault="001006F2" w:rsidP="009C6FA0">
      <w:pPr>
        <w:pStyle w:val="ListBullet"/>
        <w:numPr>
          <w:ilvl w:val="0"/>
          <w:numId w:val="4"/>
        </w:numPr>
      </w:pPr>
      <w:r>
        <w:t>December 16</w:t>
      </w:r>
      <w:r w:rsidRPr="001006F2">
        <w:rPr>
          <w:vertAlign w:val="superscript"/>
        </w:rPr>
        <w:t>th</w:t>
      </w:r>
      <w:r>
        <w:t>: Staff Christmas Party and Santa Drop at 9 am</w:t>
      </w:r>
    </w:p>
    <w:p w14:paraId="77AAEEA2" w14:textId="248DEC7D" w:rsidR="001006F2" w:rsidRDefault="001006F2" w:rsidP="009C6FA0">
      <w:pPr>
        <w:pStyle w:val="ListBullet"/>
        <w:numPr>
          <w:ilvl w:val="0"/>
          <w:numId w:val="4"/>
        </w:numPr>
      </w:pPr>
      <w:r>
        <w:t>December 20</w:t>
      </w:r>
      <w:r w:rsidRPr="001006F2">
        <w:rPr>
          <w:vertAlign w:val="superscript"/>
        </w:rPr>
        <w:t>th</w:t>
      </w:r>
      <w:r>
        <w:t xml:space="preserve"> - January 3</w:t>
      </w:r>
      <w:r w:rsidRPr="001006F2">
        <w:rPr>
          <w:vertAlign w:val="superscript"/>
        </w:rPr>
        <w:t>rd</w:t>
      </w:r>
      <w:r>
        <w:t>: Christmas Holidays (Jan 3</w:t>
      </w:r>
      <w:r w:rsidRPr="001006F2">
        <w:rPr>
          <w:vertAlign w:val="superscript"/>
        </w:rPr>
        <w:t>rd</w:t>
      </w:r>
      <w:r>
        <w:t xml:space="preserve"> is PLC day)</w:t>
      </w:r>
    </w:p>
    <w:p w14:paraId="73B63A65" w14:textId="77777777" w:rsidR="001006F2" w:rsidRPr="00840C37" w:rsidRDefault="001006F2" w:rsidP="001006F2">
      <w:pPr>
        <w:pStyle w:val="ListBullet"/>
        <w:numPr>
          <w:ilvl w:val="0"/>
          <w:numId w:val="0"/>
        </w:numPr>
        <w:ind w:left="720"/>
      </w:pPr>
    </w:p>
    <w:p w14:paraId="3117CA6F" w14:textId="6911E7E7" w:rsidR="00ED1746" w:rsidRDefault="002A389B" w:rsidP="00ED1746">
      <w:pPr>
        <w:pStyle w:val="Heading1"/>
      </w:pPr>
      <w:sdt>
        <w:sdtPr>
          <w:alias w:val="Next meeting:"/>
          <w:tag w:val="Next meeting:"/>
          <w:id w:val="-1524860034"/>
          <w:placeholder>
            <w:docPart w:val="52186DCA3A404788B383AC2D719702AB"/>
          </w:placeholder>
          <w:temporary/>
          <w:showingPlcHdr/>
          <w15:appearance w15:val="hidden"/>
        </w:sdtPr>
        <w:sdtEndPr/>
        <w:sdtContent>
          <w:r w:rsidR="00ED1746" w:rsidRPr="00CA6B4F">
            <w:t>Next Meeting</w:t>
          </w:r>
        </w:sdtContent>
      </w:sdt>
    </w:p>
    <w:p w14:paraId="6EFA6FF1" w14:textId="3F1F7CFC" w:rsidR="00ED1746" w:rsidRPr="00ED1746" w:rsidRDefault="001006F2" w:rsidP="00ED1746">
      <w:r>
        <w:t>January</w:t>
      </w:r>
      <w:r w:rsidR="009C6FA0">
        <w:t xml:space="preserve"> </w:t>
      </w:r>
      <w:r>
        <w:t>6th</w:t>
      </w:r>
      <w:r w:rsidR="00ED1746">
        <w:t>, 202</w:t>
      </w:r>
      <w:r>
        <w:t>2</w:t>
      </w:r>
    </w:p>
    <w:p w14:paraId="5B4407BB" w14:textId="577EA89F" w:rsidR="00CA6B4F" w:rsidRDefault="00ED1746" w:rsidP="00ED1746">
      <w:pPr>
        <w:pStyle w:val="Heading1"/>
      </w:pPr>
      <w:r>
        <w:t>Adjournment</w:t>
      </w:r>
    </w:p>
    <w:p w14:paraId="5BE96BBF" w14:textId="02DC72BB" w:rsidR="00CA6B4F" w:rsidRPr="00CA6B4F" w:rsidRDefault="001006F2" w:rsidP="002154C2">
      <w:r>
        <w:t>A motion to adjourn was made by Lana Bryant and seconded by Beverly Pair</w:t>
      </w:r>
      <w:r w:rsidR="00ED1746">
        <w:t xml:space="preserve"> at </w:t>
      </w:r>
      <w:r w:rsidR="009C6FA0">
        <w:t>12:</w:t>
      </w:r>
      <w:r>
        <w:t>2</w:t>
      </w:r>
      <w:r w:rsidR="009C6FA0">
        <w:t>0</w:t>
      </w:r>
      <w:r w:rsidR="00ED1746">
        <w:t xml:space="preserve"> pm</w:t>
      </w:r>
      <w:r>
        <w:t>.</w:t>
      </w:r>
    </w:p>
    <w:p w14:paraId="24D75DEC" w14:textId="7CC32F6D" w:rsidR="00CA6B4F" w:rsidRPr="00CA6B4F" w:rsidRDefault="00CA6B4F" w:rsidP="00CA6B4F">
      <w:pPr>
        <w:rPr>
          <w:color w:val="000000" w:themeColor="text1"/>
        </w:rPr>
      </w:pPr>
    </w:p>
    <w:p w14:paraId="7139141A" w14:textId="77777777" w:rsidR="0001626D" w:rsidRPr="00A448C1" w:rsidRDefault="008962D9" w:rsidP="000102B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51438" wp14:editId="64A57C09">
                <wp:simplePos x="0" y="0"/>
                <wp:positionH relativeFrom="column">
                  <wp:posOffset>-742950</wp:posOffset>
                </wp:positionH>
                <wp:positionV relativeFrom="paragraph">
                  <wp:posOffset>5530759</wp:posOffset>
                </wp:positionV>
                <wp:extent cx="7862207" cy="257810"/>
                <wp:effectExtent l="0" t="0" r="0" b="0"/>
                <wp:wrapNone/>
                <wp:docPr id="25" name="Rectangle 25" descr="decorative ele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207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75B687" id="Rectangle 25" o:spid="_x0000_s1026" alt="decorative element" style="position:absolute;margin-left:-58.5pt;margin-top:435.5pt;width:619.05pt;height: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" fillcolor="#1cade4 [3204]" stroked="f" strokeweight="1pt">
                <v:fill color2="#1481ab [2404]" rotate="t" angle="270" colors="0 #1cade4;62259f #1482ac" focus="100%" type="gradient"/>
              </v:rect>
            </w:pict>
          </mc:Fallback>
        </mc:AlternateContent>
      </w:r>
    </w:p>
    <w:sectPr w:rsidR="0001626D" w:rsidRPr="00A448C1" w:rsidSect="000102B6">
      <w:headerReference w:type="default" r:id="rId10"/>
      <w:footerReference w:type="default" r:id="rId11"/>
      <w:headerReference w:type="first" r:id="rId12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8DCCB" w14:textId="77777777" w:rsidR="002A389B" w:rsidRDefault="002A389B">
      <w:pPr>
        <w:spacing w:after="0" w:line="240" w:lineRule="auto"/>
      </w:pPr>
      <w:r>
        <w:separator/>
      </w:r>
    </w:p>
  </w:endnote>
  <w:endnote w:type="continuationSeparator" w:id="0">
    <w:p w14:paraId="2B017DCE" w14:textId="77777777" w:rsidR="002A389B" w:rsidRDefault="002A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A520" w14:textId="63AB2546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208" wp14:editId="7348695D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7382A2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766DC1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2F6B7" w14:textId="77777777" w:rsidR="002A389B" w:rsidRDefault="002A389B">
      <w:pPr>
        <w:spacing w:after="0" w:line="240" w:lineRule="auto"/>
      </w:pPr>
      <w:r>
        <w:separator/>
      </w:r>
    </w:p>
  </w:footnote>
  <w:footnote w:type="continuationSeparator" w:id="0">
    <w:p w14:paraId="5269B3A8" w14:textId="77777777" w:rsidR="002A389B" w:rsidRDefault="002A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4EA4" w14:textId="77777777" w:rsidR="000102B6" w:rsidRDefault="000102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1D6CB9" wp14:editId="62E0EA51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B7BD665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CB83B" w14:textId="540F0BF4" w:rsidR="00DC5CA9" w:rsidRDefault="00123067">
    <w:pPr>
      <w:pStyle w:val="Header"/>
    </w:pPr>
    <w:r>
      <w:rPr>
        <w:noProof/>
        <w:color w:val="auto"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4A7970" wp14:editId="4DEB651B">
              <wp:simplePos x="0" y="0"/>
              <wp:positionH relativeFrom="column">
                <wp:posOffset>3452812</wp:posOffset>
              </wp:positionH>
              <wp:positionV relativeFrom="paragraph">
                <wp:posOffset>-447676</wp:posOffset>
              </wp:positionV>
              <wp:extent cx="4071937" cy="1923733"/>
              <wp:effectExtent l="19050" t="0" r="24130" b="19685"/>
              <wp:wrapNone/>
              <wp:docPr id="1" name="Arrow: Pen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071937" cy="1923733"/>
                      </a:xfrm>
                      <a:prstGeom prst="homePlat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A2D03E8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1" o:spid="_x0000_s1026" type="#_x0000_t15" style="position:absolute;margin-left:271.85pt;margin-top:-35.25pt;width:320.6pt;height:151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" adj="16498" fillcolor="#1cade4 [3204]" strokecolor="#0d5571 [1604]" strokeweight="1pt"/>
          </w:pict>
        </mc:Fallback>
      </mc:AlternateContent>
    </w:r>
    <w:r w:rsidR="00DC5CA9">
      <w:rPr>
        <w:noProof/>
        <w:color w:val="auto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FF1A88" wp14:editId="44A9B616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s:wsp>
                      <wps:cNvPr id="20" name="Freeform 19">
                        <a:extLst>
                          <a:ext uri="{FF2B5EF4-FFF2-40B4-BE49-F238E27FC236}">
                            <a16:creationId xmlns:a16="http://schemas.microsoft.com/office/drawing/2014/main" id="{7E1B7167-0843-9649-8C5E-3D07F055F899}"/>
                          </a:ext>
                        </a:extLst>
                      </wps:cNvPr>
                      <wps:cNvSpPr/>
                      <wps:spPr>
                        <a:xfrm>
                          <a:off x="1724025" y="28575"/>
                          <a:ext cx="7874635" cy="214503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DBB4C4C" w14:textId="77777777" w:rsidR="00DC5CA9" w:rsidRDefault="00DC5CA9" w:rsidP="00DC5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8" descr="Parent teacher conference " title="Parent teacher conference ">
                        <a:extLst>
                          <a:ext uri="{FF2B5EF4-FFF2-40B4-BE49-F238E27FC236}">
                            <a16:creationId xmlns:a16="http://schemas.microsoft.com/office/drawing/2014/main" id="{D03A88B1-BFBC-E64E-9E86-FEEE955A1CF0}"/>
                          </a:ext>
                        </a:extLst>
                      </wps:cNvPr>
                      <wps:cNvSpPr/>
                      <wps:spPr>
                        <a:xfrm>
                          <a:off x="6124575" y="104775"/>
                          <a:ext cx="3420835" cy="2067574"/>
                        </a:xfrm>
                        <a:custGeom>
                          <a:avLst/>
                          <a:gdLst>
                            <a:gd name="connsiteX0" fmla="*/ 597266 w 3315255"/>
                            <a:gd name="connsiteY0" fmla="*/ 0 h 2003896"/>
                            <a:gd name="connsiteX1" fmla="*/ 3315255 w 3315255"/>
                            <a:gd name="connsiteY1" fmla="*/ 0 h 2003896"/>
                            <a:gd name="connsiteX2" fmla="*/ 3315255 w 3315255"/>
                            <a:gd name="connsiteY2" fmla="*/ 2003896 h 2003896"/>
                            <a:gd name="connsiteX3" fmla="*/ 911316 w 3315255"/>
                            <a:gd name="connsiteY3" fmla="*/ 2003896 h 2003896"/>
                            <a:gd name="connsiteX4" fmla="*/ 0 w 3315255"/>
                            <a:gd name="connsiteY4" fmla="*/ 970028 h 2003896"/>
                            <a:gd name="connsiteX5" fmla="*/ 597266 w 3315255"/>
                            <a:gd name="connsiteY5" fmla="*/ 0 h 2003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15255" h="2003896">
                              <a:moveTo>
                                <a:pt x="597266" y="0"/>
                              </a:moveTo>
                              <a:lnTo>
                                <a:pt x="3315255" y="0"/>
                              </a:lnTo>
                              <a:lnTo>
                                <a:pt x="3315255" y="2003896"/>
                              </a:lnTo>
                              <a:lnTo>
                                <a:pt x="911316" y="2003896"/>
                              </a:lnTo>
                              <a:lnTo>
                                <a:pt x="0" y="970028"/>
                              </a:lnTo>
                              <a:lnTo>
                                <a:pt x="597266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"/>
                          <a:srcRect/>
                          <a:stretch>
                            <a:fillRect t="-18000" b="-9000"/>
                          </a:stretch>
                        </a:blip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BFF1A88" id="Group 4" o:spid="_x0000_s1026" alt="decorative element" style="position:absolute;margin-left:0;margin-top:0;width:829.45pt;height:804pt;z-index:251659264;mso-width-percent:1360;mso-left-percent:-229;mso-top-percent:-15;mso-position-horizontal-relative:page;mso-position-vertical-relative:page;mso-width-percent:1360;mso-left-percent:-229;mso-top-percent:-15" coordsize="105352,1021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">
              <v:rect id="Freeform 19" o:spid="_x0000_s1027" style="position:absolute;left:17240;top:285;width:78746;height:21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" fillcolor="#335b74 [3215]" stroked="f" strokeweight=".235mm">
                <v:textbox>
                  <w:txbxContent>
                    <w:p w14:paraId="3DBB4C4C" w14:textId="77777777" w:rsidR="00DC5CA9" w:rsidRDefault="00DC5CA9" w:rsidP="00DC5CA9">
                      <w:pPr>
                        <w:jc w:val="center"/>
                      </w:pPr>
                    </w:p>
                  </w:txbxContent>
                </v:textbox>
              </v:rect>
              <v:shape id="Freeform 18" o:spid="_x0000_s1028" alt="Parent teacher conference " style="position:absolute;left:61245;top:1047;width:34209;height:20676;visibility:visible;mso-wrap-style:square;v-text-anchor:middle" coordsize="3315255,2003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" path="m597266,l3315255,r,2003896l911316,2003896,,970028,597266,xe" stroked="f" strokeweight=".235mm">
                <v:fill r:id="rId2" o:title="Parent teacher conference " recolor="t" rotate="t" type="frame"/>
                <v:stroke joinstyle="miter"/>
                <v:path arrowok="t" o:connecttype="custom" o:connectlocs="616287,0;3420835,0;3420835,2067574;940338,2067574;0,1000853;616287,0" o:connectangles="0,0,0,0,0,0"/>
              </v:shape>
              <v:group id="Group 15" o:spid="_x0000_s1029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30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31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2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3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4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5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6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7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43F3"/>
    <w:multiLevelType w:val="hybridMultilevel"/>
    <w:tmpl w:val="0540D978"/>
    <w:lvl w:ilvl="0" w:tplc="AABC61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4D1B"/>
    <w:multiLevelType w:val="hybridMultilevel"/>
    <w:tmpl w:val="95FC5E3A"/>
    <w:lvl w:ilvl="0" w:tplc="0A46A2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0C"/>
    <w:rsid w:val="000102B6"/>
    <w:rsid w:val="0001495E"/>
    <w:rsid w:val="0001626D"/>
    <w:rsid w:val="00020201"/>
    <w:rsid w:val="00040852"/>
    <w:rsid w:val="00096EA6"/>
    <w:rsid w:val="001006F2"/>
    <w:rsid w:val="0010367C"/>
    <w:rsid w:val="00123067"/>
    <w:rsid w:val="00141671"/>
    <w:rsid w:val="00173171"/>
    <w:rsid w:val="001B655A"/>
    <w:rsid w:val="002154C2"/>
    <w:rsid w:val="002A2794"/>
    <w:rsid w:val="002A389B"/>
    <w:rsid w:val="002E6287"/>
    <w:rsid w:val="00317906"/>
    <w:rsid w:val="00375483"/>
    <w:rsid w:val="003900AC"/>
    <w:rsid w:val="003C520B"/>
    <w:rsid w:val="00417415"/>
    <w:rsid w:val="0048066F"/>
    <w:rsid w:val="0048180C"/>
    <w:rsid w:val="004B01A5"/>
    <w:rsid w:val="004B13B1"/>
    <w:rsid w:val="00524B92"/>
    <w:rsid w:val="00544235"/>
    <w:rsid w:val="00560F76"/>
    <w:rsid w:val="0058317D"/>
    <w:rsid w:val="006B734F"/>
    <w:rsid w:val="007038AD"/>
    <w:rsid w:val="00736BDC"/>
    <w:rsid w:val="007520BE"/>
    <w:rsid w:val="0076374E"/>
    <w:rsid w:val="00766DC1"/>
    <w:rsid w:val="00790094"/>
    <w:rsid w:val="00840C37"/>
    <w:rsid w:val="00844354"/>
    <w:rsid w:val="0085193C"/>
    <w:rsid w:val="008962D9"/>
    <w:rsid w:val="008F6641"/>
    <w:rsid w:val="009246EF"/>
    <w:rsid w:val="009C6FA0"/>
    <w:rsid w:val="00A448C1"/>
    <w:rsid w:val="00A800F0"/>
    <w:rsid w:val="00AA0A73"/>
    <w:rsid w:val="00AA7AA0"/>
    <w:rsid w:val="00AE735A"/>
    <w:rsid w:val="00B00F38"/>
    <w:rsid w:val="00B8229A"/>
    <w:rsid w:val="00C34F93"/>
    <w:rsid w:val="00C455D8"/>
    <w:rsid w:val="00C5399C"/>
    <w:rsid w:val="00C65F48"/>
    <w:rsid w:val="00CA6B4F"/>
    <w:rsid w:val="00D45644"/>
    <w:rsid w:val="00D45F36"/>
    <w:rsid w:val="00D7033A"/>
    <w:rsid w:val="00DA4A43"/>
    <w:rsid w:val="00DC5883"/>
    <w:rsid w:val="00DC5CA9"/>
    <w:rsid w:val="00DF3520"/>
    <w:rsid w:val="00E37225"/>
    <w:rsid w:val="00EA417A"/>
    <w:rsid w:val="00ED1746"/>
    <w:rsid w:val="00FA06A8"/>
    <w:rsid w:val="00FD103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0734B"/>
  <w15:chartTrackingRefBased/>
  <w15:docId w15:val="{77C2C6E9-9D6E-4F92-8690-AEE16A9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semiHidden/>
    <w:qFormat/>
    <w:rsid w:val="00B82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Lana\Downloads\tf1140928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AD2FB4C388446298B3CCEB760DA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A3E7-8DAF-45F1-AEAD-512D13483C98}"/>
      </w:docPartPr>
      <w:docPartBody>
        <w:p w:rsidR="00933252" w:rsidRDefault="00065019">
          <w:pPr>
            <w:pStyle w:val="89AD2FB4C388446298B3CCEB760DA439"/>
          </w:pPr>
          <w:r w:rsidRPr="000102B6">
            <w:t>In Attendance</w:t>
          </w:r>
        </w:p>
      </w:docPartBody>
    </w:docPart>
    <w:docPart>
      <w:docPartPr>
        <w:name w:val="933CFE9A00EF4BBDBD5DD9D828B2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96F7-ACD9-452C-97FC-C98DAA03CDD4}"/>
      </w:docPartPr>
      <w:docPartBody>
        <w:p w:rsidR="00933252" w:rsidRDefault="00065019">
          <w:pPr>
            <w:pStyle w:val="933CFE9A00EF4BBDBD5DD9D828B21B47"/>
          </w:pPr>
          <w:r w:rsidRPr="000102B6">
            <w:rPr>
              <w:rStyle w:val="Heading1Char"/>
            </w:rPr>
            <w:t>New Business</w:t>
          </w:r>
        </w:p>
      </w:docPartBody>
    </w:docPart>
    <w:docPart>
      <w:docPartPr>
        <w:name w:val="52186DCA3A404788B383AC2D7197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97C7-8ABE-4CDF-8F18-B28AE9D933E3}"/>
      </w:docPartPr>
      <w:docPartBody>
        <w:p w:rsidR="00341E5D" w:rsidRDefault="00933252" w:rsidP="00933252">
          <w:pPr>
            <w:pStyle w:val="52186DCA3A404788B383AC2D719702AB"/>
          </w:pPr>
          <w:r w:rsidRPr="00CA6B4F"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19"/>
    <w:rsid w:val="00065019"/>
    <w:rsid w:val="001A7FF5"/>
    <w:rsid w:val="0032269D"/>
    <w:rsid w:val="00341E5D"/>
    <w:rsid w:val="00766EC0"/>
    <w:rsid w:val="007B3909"/>
    <w:rsid w:val="00933252"/>
    <w:rsid w:val="00D85826"/>
    <w:rsid w:val="00EC6D2A"/>
    <w:rsid w:val="00F8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rsid w:val="00EC6D2A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AD2FB4C388446298B3CCEB760DA439">
    <w:name w:val="89AD2FB4C388446298B3CCEB760DA439"/>
  </w:style>
  <w:style w:type="character" w:customStyle="1" w:styleId="Heading1Char">
    <w:name w:val="Heading 1 Char"/>
    <w:basedOn w:val="DefaultParagraphFont"/>
    <w:link w:val="Heading1"/>
    <w:uiPriority w:val="4"/>
    <w:rsid w:val="00EC6D2A"/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paragraph" w:customStyle="1" w:styleId="933CFE9A00EF4BBDBD5DD9D828B21B47">
    <w:name w:val="933CFE9A00EF4BBDBD5DD9D828B21B47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color w:val="404040" w:themeColor="text1" w:themeTint="BF"/>
      <w:sz w:val="24"/>
      <w:szCs w:val="21"/>
      <w:lang w:eastAsia="ja-JP"/>
    </w:rPr>
  </w:style>
  <w:style w:type="paragraph" w:customStyle="1" w:styleId="52186DCA3A404788B383AC2D719702AB">
    <w:name w:val="52186DCA3A404788B383AC2D719702AB"/>
    <w:rsid w:val="00933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FB461-0670-44F6-A0E0-FEEB7D8A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tf11409286_win32</Template>
  <TotalTime>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Lana</dc:creator>
  <cp:keywords/>
  <dc:description/>
  <cp:lastModifiedBy>Stembridge, Marsha</cp:lastModifiedBy>
  <cp:revision>2</cp:revision>
  <cp:lastPrinted>2021-12-02T20:48:00Z</cp:lastPrinted>
  <dcterms:created xsi:type="dcterms:W3CDTF">2021-12-06T16:45:00Z</dcterms:created>
  <dcterms:modified xsi:type="dcterms:W3CDTF">2021-12-06T16:45:00Z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