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DB475" w14:textId="77777777" w:rsidR="00275260" w:rsidRPr="00BB5AC4" w:rsidRDefault="00726D35" w:rsidP="00275260">
      <w:pPr>
        <w:pStyle w:val="Heading1"/>
        <w:rPr>
          <w:rFonts w:ascii="Times New Roman" w:hAnsi="Times New Roman" w:cs="Times New Roman"/>
        </w:rPr>
      </w:pPr>
      <w:r w:rsidRPr="00BB5AC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7E3A4499" wp14:editId="07777777">
            <wp:simplePos x="0" y="0"/>
            <wp:positionH relativeFrom="column">
              <wp:posOffset>-390525</wp:posOffset>
            </wp:positionH>
            <wp:positionV relativeFrom="page">
              <wp:posOffset>885825</wp:posOffset>
            </wp:positionV>
            <wp:extent cx="914400" cy="742950"/>
            <wp:effectExtent l="0" t="0" r="0" b="0"/>
            <wp:wrapTopAndBottom/>
            <wp:docPr id="1" name="Picture 1" descr="BEN HILL COUNTY SCHOOLS Logo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N HILL COUNTY SCHOOLS Logo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768E" w:rsidRPr="00BB5AC4">
        <w:rPr>
          <w:rFonts w:ascii="Times New Roman" w:hAnsi="Times New Roman" w:cs="Times New Roman"/>
        </w:rPr>
        <w:t>Governance Team Minutes</w:t>
      </w:r>
    </w:p>
    <w:p w14:paraId="35E1F7FF" w14:textId="77777777" w:rsidR="00275260" w:rsidRPr="00BB5AC4" w:rsidRDefault="00EA768E" w:rsidP="009D4984">
      <w:pPr>
        <w:pStyle w:val="Heading1"/>
        <w:rPr>
          <w:rFonts w:ascii="Times New Roman" w:hAnsi="Times New Roman" w:cs="Times New Roman"/>
        </w:rPr>
      </w:pPr>
      <w:r w:rsidRPr="00BB5AC4">
        <w:rPr>
          <w:rFonts w:ascii="Times New Roman" w:hAnsi="Times New Roman" w:cs="Times New Roman"/>
        </w:rPr>
        <w:t>School BHP</w:t>
      </w:r>
    </w:p>
    <w:p w14:paraId="5F7C61D3" w14:textId="030D3AB0" w:rsidR="00554276" w:rsidRPr="00BB5AC4" w:rsidRDefault="00A94961" w:rsidP="009F4E19">
      <w:pPr>
        <w:pStyle w:val="Date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March 24</w:t>
      </w:r>
      <w:r w:rsidR="00B76399">
        <w:rPr>
          <w:rFonts w:ascii="Times New Roman" w:hAnsi="Times New Roman"/>
          <w:b/>
        </w:rPr>
        <w:t>, 2021</w:t>
      </w:r>
    </w:p>
    <w:p w14:paraId="737AF2D1" w14:textId="3758EFD7" w:rsidR="008E5C35" w:rsidRPr="00BB5AC4" w:rsidRDefault="2361C988" w:rsidP="003A285B">
      <w:pPr>
        <w:pStyle w:val="ListNumber"/>
        <w:spacing w:after="0"/>
        <w:rPr>
          <w:rFonts w:ascii="Times New Roman" w:hAnsi="Times New Roman"/>
          <w:b w:val="0"/>
        </w:rPr>
      </w:pPr>
      <w:r w:rsidRPr="2361C988">
        <w:rPr>
          <w:rFonts w:ascii="Times New Roman" w:eastAsiaTheme="majorEastAsia" w:hAnsi="Times New Roman"/>
        </w:rPr>
        <w:t>Welcome Visitor and Staff</w:t>
      </w:r>
      <w:r w:rsidR="000F662C">
        <w:br/>
      </w:r>
      <w:r w:rsidRPr="2361C988">
        <w:rPr>
          <w:rFonts w:ascii="Times New Roman" w:hAnsi="Times New Roman"/>
          <w:b w:val="0"/>
        </w:rPr>
        <w:t>Mr. Harmon called to order the regular meeting of the BHP Governance Team at 5:30 on March 24</w:t>
      </w:r>
      <w:r w:rsidR="00C51CC3" w:rsidRPr="2361C988">
        <w:rPr>
          <w:rFonts w:ascii="Times New Roman" w:hAnsi="Times New Roman"/>
          <w:b w:val="0"/>
        </w:rPr>
        <w:t>, 2021</w:t>
      </w:r>
      <w:r w:rsidRPr="2361C988">
        <w:rPr>
          <w:rFonts w:ascii="Times New Roman" w:hAnsi="Times New Roman"/>
          <w:b w:val="0"/>
        </w:rPr>
        <w:t xml:space="preserve"> at Ben Hill Primary School. The Meeting begin with introduction of those present. </w:t>
      </w:r>
      <w:r w:rsidR="000F662C">
        <w:br/>
      </w:r>
      <w:r w:rsidRPr="2361C988">
        <w:rPr>
          <w:rFonts w:ascii="Times New Roman" w:hAnsi="Times New Roman"/>
          <w:b w:val="0"/>
        </w:rPr>
        <w:t xml:space="preserve">The following members were present: </w:t>
      </w:r>
    </w:p>
    <w:p w14:paraId="2BF029A5" w14:textId="598F3388" w:rsidR="00DB45D0" w:rsidRPr="00BB5AC4" w:rsidRDefault="00A94961" w:rsidP="003A285B">
      <w:pPr>
        <w:pStyle w:val="ListParagraph"/>
        <w:numPr>
          <w:ilvl w:val="0"/>
          <w:numId w:val="4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Zack Luckie</w:t>
      </w:r>
    </w:p>
    <w:p w14:paraId="3CD28A6A" w14:textId="77777777" w:rsidR="00DB45D0" w:rsidRPr="00BB5AC4" w:rsidRDefault="00DB45D0" w:rsidP="003A285B">
      <w:pPr>
        <w:pStyle w:val="ListParagraph"/>
        <w:numPr>
          <w:ilvl w:val="0"/>
          <w:numId w:val="41"/>
        </w:numPr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>Queenie Gear</w:t>
      </w:r>
    </w:p>
    <w:p w14:paraId="2121D180" w14:textId="3060D15A" w:rsidR="00DB45D0" w:rsidRDefault="00DB45D0" w:rsidP="003A285B">
      <w:pPr>
        <w:pStyle w:val="ListParagraph"/>
        <w:numPr>
          <w:ilvl w:val="0"/>
          <w:numId w:val="41"/>
        </w:numPr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>Isom Harmon</w:t>
      </w:r>
    </w:p>
    <w:p w14:paraId="0D4C26C4" w14:textId="23EA3328" w:rsidR="00A94961" w:rsidRPr="00BB5AC4" w:rsidRDefault="00A94961" w:rsidP="003A285B">
      <w:pPr>
        <w:pStyle w:val="ListParagraph"/>
        <w:numPr>
          <w:ilvl w:val="0"/>
          <w:numId w:val="4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Ben Jacob</w:t>
      </w:r>
      <w:r w:rsidR="00BB6723">
        <w:rPr>
          <w:rFonts w:ascii="Times New Roman" w:hAnsi="Times New Roman"/>
        </w:rPr>
        <w:t>s</w:t>
      </w:r>
    </w:p>
    <w:p w14:paraId="446D9B8D" w14:textId="231D26A8" w:rsidR="00DB45D0" w:rsidRPr="00BB5AC4" w:rsidRDefault="00A94961" w:rsidP="003A285B">
      <w:pPr>
        <w:pStyle w:val="ListParagraph"/>
        <w:numPr>
          <w:ilvl w:val="0"/>
          <w:numId w:val="4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Brittany Hammond</w:t>
      </w:r>
    </w:p>
    <w:p w14:paraId="672A6659" w14:textId="77777777" w:rsidR="006574AA" w:rsidRPr="00BB5AC4" w:rsidRDefault="006574AA" w:rsidP="006574AA">
      <w:pPr>
        <w:pStyle w:val="ListParagraph"/>
        <w:spacing w:after="0"/>
        <w:ind w:left="960"/>
        <w:rPr>
          <w:rFonts w:ascii="Times New Roman" w:hAnsi="Times New Roman"/>
        </w:rPr>
      </w:pPr>
    </w:p>
    <w:p w14:paraId="219092DB" w14:textId="14622C4F" w:rsidR="00851690" w:rsidRDefault="006574AA" w:rsidP="00746F21">
      <w:pPr>
        <w:spacing w:after="0"/>
        <w:ind w:left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 xml:space="preserve">Also </w:t>
      </w:r>
      <w:r w:rsidR="00C51CC3" w:rsidRPr="00BB5AC4">
        <w:rPr>
          <w:rFonts w:ascii="Times New Roman" w:hAnsi="Times New Roman"/>
        </w:rPr>
        <w:t>present-to-present</w:t>
      </w:r>
      <w:r w:rsidRPr="00BB5AC4">
        <w:rPr>
          <w:rFonts w:ascii="Times New Roman" w:hAnsi="Times New Roman"/>
        </w:rPr>
        <w:t xml:space="preserve"> Data</w:t>
      </w:r>
      <w:r w:rsidR="00746F21">
        <w:rPr>
          <w:rFonts w:ascii="Times New Roman" w:hAnsi="Times New Roman"/>
        </w:rPr>
        <w:t xml:space="preserve">: </w:t>
      </w:r>
      <w:proofErr w:type="spellStart"/>
      <w:r w:rsidRPr="00BB5AC4">
        <w:rPr>
          <w:rFonts w:ascii="Times New Roman" w:hAnsi="Times New Roman"/>
        </w:rPr>
        <w:t>Dea</w:t>
      </w:r>
      <w:proofErr w:type="spellEnd"/>
      <w:r w:rsidRPr="00BB5AC4">
        <w:rPr>
          <w:rFonts w:ascii="Times New Roman" w:hAnsi="Times New Roman"/>
        </w:rPr>
        <w:t xml:space="preserve"> </w:t>
      </w:r>
      <w:proofErr w:type="spellStart"/>
      <w:r w:rsidRPr="00BB5AC4">
        <w:rPr>
          <w:rFonts w:ascii="Times New Roman" w:hAnsi="Times New Roman"/>
        </w:rPr>
        <w:t>Parten</w:t>
      </w:r>
      <w:proofErr w:type="spellEnd"/>
      <w:r w:rsidR="00180C91">
        <w:rPr>
          <w:rFonts w:ascii="Times New Roman" w:hAnsi="Times New Roman"/>
        </w:rPr>
        <w:t xml:space="preserve">, </w:t>
      </w:r>
      <w:r w:rsidRPr="00BB5AC4">
        <w:rPr>
          <w:rFonts w:ascii="Times New Roman" w:hAnsi="Times New Roman"/>
        </w:rPr>
        <w:t xml:space="preserve">Melissa </w:t>
      </w:r>
      <w:proofErr w:type="spellStart"/>
      <w:r w:rsidRPr="00BB5AC4">
        <w:rPr>
          <w:rFonts w:ascii="Times New Roman" w:hAnsi="Times New Roman"/>
        </w:rPr>
        <w:t>Rathburn</w:t>
      </w:r>
      <w:proofErr w:type="spellEnd"/>
    </w:p>
    <w:p w14:paraId="580B003C" w14:textId="77777777" w:rsidR="00180C91" w:rsidRPr="00BB5AC4" w:rsidRDefault="00180C91" w:rsidP="00746F21">
      <w:pPr>
        <w:spacing w:after="0"/>
        <w:ind w:left="0"/>
        <w:rPr>
          <w:rFonts w:ascii="Times New Roman" w:hAnsi="Times New Roman"/>
        </w:rPr>
      </w:pPr>
    </w:p>
    <w:p w14:paraId="70F5EED0" w14:textId="15215466" w:rsidR="0015180F" w:rsidRPr="00BB5AC4" w:rsidRDefault="008070EA" w:rsidP="003A285B">
      <w:pPr>
        <w:pStyle w:val="ListNumber"/>
        <w:spacing w:after="0"/>
        <w:rPr>
          <w:rFonts w:ascii="Times New Roman" w:hAnsi="Times New Roman"/>
        </w:rPr>
      </w:pPr>
      <w:r w:rsidRPr="00BB5AC4">
        <w:rPr>
          <w:rFonts w:ascii="Times New Roman" w:eastAsiaTheme="majorEastAsia" w:hAnsi="Times New Roman"/>
        </w:rPr>
        <w:t>Invocation</w:t>
      </w:r>
    </w:p>
    <w:p w14:paraId="7A2346E1" w14:textId="6AB95D7F" w:rsidR="0015180F" w:rsidRPr="00BB5AC4" w:rsidRDefault="008070EA" w:rsidP="003A285B">
      <w:pPr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 xml:space="preserve">Given by </w:t>
      </w:r>
      <w:r w:rsidR="00A94961">
        <w:rPr>
          <w:rFonts w:ascii="Times New Roman" w:hAnsi="Times New Roman"/>
        </w:rPr>
        <w:t>Ben Jacob</w:t>
      </w:r>
      <w:r w:rsidR="00BB6723">
        <w:rPr>
          <w:rFonts w:ascii="Times New Roman" w:hAnsi="Times New Roman"/>
        </w:rPr>
        <w:t>s</w:t>
      </w:r>
    </w:p>
    <w:p w14:paraId="73828799" w14:textId="77777777" w:rsidR="008D3688" w:rsidRPr="008D3688" w:rsidRDefault="008070EA" w:rsidP="003A285B">
      <w:pPr>
        <w:pStyle w:val="ListNumber"/>
        <w:spacing w:after="0"/>
        <w:rPr>
          <w:rFonts w:ascii="Times New Roman" w:hAnsi="Times New Roman"/>
          <w:b w:val="0"/>
        </w:rPr>
      </w:pPr>
      <w:r w:rsidRPr="008D3688">
        <w:rPr>
          <w:rFonts w:ascii="Times New Roman" w:eastAsiaTheme="majorEastAsia" w:hAnsi="Times New Roman"/>
        </w:rPr>
        <w:t xml:space="preserve">Approval </w:t>
      </w:r>
      <w:r w:rsidR="00D5201A" w:rsidRPr="008D3688">
        <w:rPr>
          <w:rFonts w:ascii="Times New Roman" w:eastAsiaTheme="majorEastAsia" w:hAnsi="Times New Roman"/>
        </w:rPr>
        <w:t>of Agenda</w:t>
      </w:r>
    </w:p>
    <w:p w14:paraId="125E7C44" w14:textId="77777777" w:rsidR="002C3D7E" w:rsidRPr="008D3688" w:rsidRDefault="00D5201A" w:rsidP="003A285B">
      <w:pPr>
        <w:pStyle w:val="ListNumber"/>
        <w:spacing w:after="0"/>
        <w:rPr>
          <w:rFonts w:ascii="Times New Roman" w:hAnsi="Times New Roman"/>
          <w:b w:val="0"/>
        </w:rPr>
      </w:pPr>
      <w:r w:rsidRPr="008D3688">
        <w:rPr>
          <w:rFonts w:ascii="Times New Roman" w:hAnsi="Times New Roman"/>
        </w:rPr>
        <w:t>Announcements:</w:t>
      </w:r>
      <w:r w:rsidRPr="008D3688">
        <w:rPr>
          <w:rFonts w:ascii="Times New Roman" w:hAnsi="Times New Roman"/>
        </w:rPr>
        <w:br/>
      </w:r>
      <w:r w:rsidRPr="008D3688">
        <w:rPr>
          <w:rFonts w:ascii="Times New Roman" w:hAnsi="Times New Roman"/>
          <w:b w:val="0"/>
        </w:rPr>
        <w:t xml:space="preserve"> No additional announcements.</w:t>
      </w:r>
    </w:p>
    <w:p w14:paraId="59DCB421" w14:textId="77777777" w:rsidR="0015180F" w:rsidRPr="00BB5AC4" w:rsidRDefault="00D5201A" w:rsidP="003A285B">
      <w:pPr>
        <w:pStyle w:val="ListNumber"/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>School Reports</w:t>
      </w:r>
    </w:p>
    <w:p w14:paraId="7200F41C" w14:textId="77777777" w:rsidR="00E71200" w:rsidRPr="00BB5AC4" w:rsidRDefault="00F35A14" w:rsidP="00342F22">
      <w:pPr>
        <w:pStyle w:val="ListNumber2"/>
        <w:spacing w:after="0" w:line="240" w:lineRule="auto"/>
        <w:rPr>
          <w:rFonts w:ascii="Times New Roman" w:hAnsi="Times New Roman"/>
        </w:rPr>
      </w:pPr>
      <w:proofErr w:type="spellStart"/>
      <w:r w:rsidRPr="00BB5AC4">
        <w:rPr>
          <w:rFonts w:ascii="Times New Roman" w:hAnsi="Times New Roman"/>
        </w:rPr>
        <w:t>Covid</w:t>
      </w:r>
      <w:proofErr w:type="spellEnd"/>
      <w:r w:rsidRPr="00BB5AC4">
        <w:rPr>
          <w:rFonts w:ascii="Times New Roman" w:hAnsi="Times New Roman"/>
        </w:rPr>
        <w:t xml:space="preserve"> </w:t>
      </w:r>
      <w:r w:rsidR="004F0F55" w:rsidRPr="00BB5AC4">
        <w:rPr>
          <w:rFonts w:ascii="Times New Roman" w:hAnsi="Times New Roman"/>
        </w:rPr>
        <w:t>-19</w:t>
      </w:r>
      <w:r w:rsidR="00B05B74" w:rsidRPr="00BB5AC4">
        <w:rPr>
          <w:rFonts w:ascii="Times New Roman" w:hAnsi="Times New Roman"/>
        </w:rPr>
        <w:t xml:space="preserve"> Update</w:t>
      </w:r>
      <w:r w:rsidR="004F0F55" w:rsidRPr="00BB5AC4">
        <w:rPr>
          <w:rFonts w:ascii="Times New Roman" w:hAnsi="Times New Roman"/>
        </w:rPr>
        <w:t xml:space="preserve"> Nurse</w:t>
      </w:r>
      <w:r w:rsidR="00B05B74" w:rsidRPr="00BB5AC4">
        <w:rPr>
          <w:rFonts w:ascii="Times New Roman" w:hAnsi="Times New Roman"/>
        </w:rPr>
        <w:t>-</w:t>
      </w:r>
      <w:r w:rsidR="004F0F55" w:rsidRPr="00BB5AC4">
        <w:rPr>
          <w:rFonts w:ascii="Times New Roman" w:hAnsi="Times New Roman"/>
        </w:rPr>
        <w:t xml:space="preserve"> </w:t>
      </w:r>
      <w:proofErr w:type="spellStart"/>
      <w:r w:rsidR="004F0F55" w:rsidRPr="00BB5AC4">
        <w:rPr>
          <w:rFonts w:ascii="Times New Roman" w:hAnsi="Times New Roman"/>
        </w:rPr>
        <w:t>Dea</w:t>
      </w:r>
      <w:proofErr w:type="spellEnd"/>
      <w:r w:rsidR="004F0F55" w:rsidRPr="00BB5AC4">
        <w:rPr>
          <w:rFonts w:ascii="Times New Roman" w:hAnsi="Times New Roman"/>
        </w:rPr>
        <w:t xml:space="preserve"> </w:t>
      </w:r>
      <w:proofErr w:type="spellStart"/>
      <w:r w:rsidR="004F0F55" w:rsidRPr="00BB5AC4">
        <w:rPr>
          <w:rFonts w:ascii="Times New Roman" w:hAnsi="Times New Roman"/>
        </w:rPr>
        <w:t>Parten</w:t>
      </w:r>
      <w:proofErr w:type="spellEnd"/>
    </w:p>
    <w:p w14:paraId="49A8E2EC" w14:textId="6A4360CB" w:rsidR="002C3D7E" w:rsidRPr="00BB5AC4" w:rsidRDefault="00B05B74" w:rsidP="00342F22">
      <w:pPr>
        <w:pStyle w:val="ListNumber2"/>
        <w:spacing w:after="0" w:line="240" w:lineRule="auto"/>
        <w:rPr>
          <w:rFonts w:ascii="Times New Roman" w:hAnsi="Times New Roman"/>
        </w:rPr>
      </w:pPr>
      <w:r w:rsidRPr="00BB5AC4">
        <w:rPr>
          <w:rFonts w:ascii="Times New Roman" w:hAnsi="Times New Roman"/>
        </w:rPr>
        <w:t>Instruction</w:t>
      </w:r>
      <w:r w:rsidR="00817209">
        <w:rPr>
          <w:rFonts w:ascii="Times New Roman" w:hAnsi="Times New Roman"/>
        </w:rPr>
        <w:t>al</w:t>
      </w:r>
      <w:r w:rsidRPr="00BB5AC4">
        <w:rPr>
          <w:rFonts w:ascii="Times New Roman" w:hAnsi="Times New Roman"/>
        </w:rPr>
        <w:t xml:space="preserve">/ </w:t>
      </w:r>
      <w:r w:rsidR="002656DD">
        <w:rPr>
          <w:rFonts w:ascii="Times New Roman" w:hAnsi="Times New Roman"/>
        </w:rPr>
        <w:t>After School Program</w:t>
      </w:r>
      <w:r w:rsidR="004F0F55" w:rsidRPr="00BB5AC4">
        <w:rPr>
          <w:rFonts w:ascii="Times New Roman" w:hAnsi="Times New Roman"/>
        </w:rPr>
        <w:t xml:space="preserve"> </w:t>
      </w:r>
      <w:r w:rsidRPr="00BB5AC4">
        <w:rPr>
          <w:rFonts w:ascii="Times New Roman" w:hAnsi="Times New Roman"/>
        </w:rPr>
        <w:t>-</w:t>
      </w:r>
      <w:r w:rsidR="004F0F55" w:rsidRPr="00BB5AC4">
        <w:rPr>
          <w:rFonts w:ascii="Times New Roman" w:hAnsi="Times New Roman"/>
        </w:rPr>
        <w:t xml:space="preserve">Mrs. </w:t>
      </w:r>
      <w:proofErr w:type="spellStart"/>
      <w:r w:rsidR="004F0F55" w:rsidRPr="00BB5AC4">
        <w:rPr>
          <w:rFonts w:ascii="Times New Roman" w:hAnsi="Times New Roman"/>
        </w:rPr>
        <w:t>Rathburn</w:t>
      </w:r>
      <w:proofErr w:type="spellEnd"/>
    </w:p>
    <w:p w14:paraId="157DF854" w14:textId="7B277B62" w:rsidR="00A57987" w:rsidRPr="00BB5AC4" w:rsidRDefault="00A57987" w:rsidP="003A285B">
      <w:pPr>
        <w:pStyle w:val="ListNumber2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Retiring, Mrs. Harper, Mrs. Jay</w:t>
      </w:r>
      <w:r w:rsidR="00BB6723">
        <w:rPr>
          <w:rFonts w:ascii="Times New Roman" w:hAnsi="Times New Roman"/>
        </w:rPr>
        <w:t>, Para</w:t>
      </w:r>
      <w:r w:rsidR="00746F21">
        <w:rPr>
          <w:rFonts w:ascii="Times New Roman" w:hAnsi="Times New Roman"/>
        </w:rPr>
        <w:t>- Martha Calloway</w:t>
      </w:r>
    </w:p>
    <w:p w14:paraId="0A37501D" w14:textId="77777777" w:rsidR="005C2216" w:rsidRPr="00BB5AC4" w:rsidRDefault="005C2216" w:rsidP="003A285B">
      <w:pPr>
        <w:pStyle w:val="ListNumber2"/>
        <w:numPr>
          <w:ilvl w:val="0"/>
          <w:numId w:val="0"/>
        </w:numPr>
        <w:spacing w:after="0"/>
        <w:ind w:left="1310"/>
        <w:rPr>
          <w:rFonts w:ascii="Times New Roman" w:hAnsi="Times New Roman"/>
        </w:rPr>
      </w:pPr>
    </w:p>
    <w:p w14:paraId="5F528281" w14:textId="720B8913" w:rsidR="0015180F" w:rsidRPr="00BB5AC4" w:rsidRDefault="482981E8" w:rsidP="003A285B">
      <w:pPr>
        <w:pStyle w:val="ListNumber"/>
        <w:spacing w:after="0"/>
        <w:rPr>
          <w:rFonts w:ascii="Times New Roman" w:hAnsi="Times New Roman"/>
          <w:b w:val="0"/>
        </w:rPr>
      </w:pPr>
      <w:r w:rsidRPr="482981E8">
        <w:rPr>
          <w:rFonts w:ascii="Times New Roman" w:hAnsi="Times New Roman"/>
        </w:rPr>
        <w:t xml:space="preserve">Old Business: </w:t>
      </w:r>
      <w:r w:rsidR="008E5C35">
        <w:br/>
      </w:r>
    </w:p>
    <w:p w14:paraId="54A827D8" w14:textId="77777777" w:rsidR="008E5C35" w:rsidRPr="00BB5AC4" w:rsidRDefault="008E5C35" w:rsidP="003A285B">
      <w:pPr>
        <w:pStyle w:val="ListNumber"/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>New Business</w:t>
      </w:r>
    </w:p>
    <w:p w14:paraId="7E22D754" w14:textId="70B53577" w:rsidR="004F0F55" w:rsidRPr="00BB5AC4" w:rsidRDefault="482981E8" w:rsidP="003A285B">
      <w:pPr>
        <w:pStyle w:val="ListNumber2"/>
        <w:spacing w:after="0"/>
        <w:rPr>
          <w:rFonts w:ascii="Times New Roman" w:hAnsi="Times New Roman"/>
        </w:rPr>
      </w:pPr>
      <w:r w:rsidRPr="482981E8">
        <w:rPr>
          <w:rFonts w:ascii="Times New Roman" w:hAnsi="Times New Roman"/>
        </w:rPr>
        <w:t xml:space="preserve">Mandated Reporting: Mr. Harmon reminded the committee that by their service on this school board, they are legally bound to report suspected child abuse. </w:t>
      </w:r>
    </w:p>
    <w:p w14:paraId="42E47DC8" w14:textId="77777777" w:rsidR="004F0F55" w:rsidRPr="00BB5AC4" w:rsidRDefault="004F0F55" w:rsidP="003A285B">
      <w:pPr>
        <w:pStyle w:val="ListNumber2"/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>Open Discussion</w:t>
      </w:r>
      <w:r w:rsidR="00E71200" w:rsidRPr="00BB5AC4">
        <w:rPr>
          <w:rFonts w:ascii="Times New Roman" w:hAnsi="Times New Roman"/>
        </w:rPr>
        <w:t xml:space="preserve"> - None</w:t>
      </w:r>
    </w:p>
    <w:p w14:paraId="37A6F200" w14:textId="77777777" w:rsidR="00746F21" w:rsidRDefault="00A637D8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00BB5AC4">
        <w:rPr>
          <w:rFonts w:ascii="Times New Roman" w:hAnsi="Times New Roman"/>
        </w:rPr>
        <w:t>Upcoming Events:</w:t>
      </w:r>
    </w:p>
    <w:p w14:paraId="4DC19A20" w14:textId="5B8686D9" w:rsidR="00BB5AC4" w:rsidRDefault="2361C988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2361C988">
        <w:rPr>
          <w:rFonts w:ascii="Times New Roman" w:hAnsi="Times New Roman"/>
        </w:rPr>
        <w:t xml:space="preserve">Special Education </w:t>
      </w:r>
      <w:r w:rsidR="00C51CC3" w:rsidRPr="2361C988">
        <w:rPr>
          <w:rFonts w:ascii="Times New Roman" w:hAnsi="Times New Roman"/>
        </w:rPr>
        <w:t>Awareness Week</w:t>
      </w:r>
      <w:r w:rsidRPr="2361C988">
        <w:rPr>
          <w:rFonts w:ascii="Times New Roman" w:hAnsi="Times New Roman"/>
        </w:rPr>
        <w:t xml:space="preserve"> – March 22 - 26</w:t>
      </w:r>
    </w:p>
    <w:p w14:paraId="7075F5A0" w14:textId="344BF2CC" w:rsidR="0017556C" w:rsidRDefault="00A57987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March 29 -April 4</w:t>
      </w:r>
      <w:r w:rsidRPr="00746F21">
        <w:rPr>
          <w:rFonts w:ascii="Times New Roman" w:hAnsi="Times New Roman"/>
          <w:vertAlign w:val="superscript"/>
        </w:rPr>
        <w:t>th</w:t>
      </w:r>
      <w:r w:rsidR="00746F21">
        <w:rPr>
          <w:rFonts w:ascii="Times New Roman" w:hAnsi="Times New Roman"/>
        </w:rPr>
        <w:t xml:space="preserve"> Spring Break</w:t>
      </w:r>
    </w:p>
    <w:p w14:paraId="60AE4E74" w14:textId="4240C1ED" w:rsidR="00746F21" w:rsidRPr="00BB5AC4" w:rsidRDefault="2361C988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2361C988">
        <w:rPr>
          <w:rFonts w:ascii="Times New Roman" w:hAnsi="Times New Roman"/>
        </w:rPr>
        <w:lastRenderedPageBreak/>
        <w:t>Howard Medical Center Luncheon - April 5</w:t>
      </w:r>
      <w:r w:rsidRPr="2361C988">
        <w:rPr>
          <w:rFonts w:ascii="Times New Roman" w:hAnsi="Times New Roman"/>
          <w:vertAlign w:val="superscript"/>
        </w:rPr>
        <w:t>th</w:t>
      </w:r>
    </w:p>
    <w:p w14:paraId="76B97105" w14:textId="163EA5E0" w:rsidR="2361C988" w:rsidRDefault="2361C988" w:rsidP="2361C988">
      <w:pPr>
        <w:pStyle w:val="ListNumber2"/>
        <w:numPr>
          <w:ilvl w:val="0"/>
          <w:numId w:val="42"/>
        </w:numPr>
        <w:spacing w:after="0" w:line="240" w:lineRule="auto"/>
      </w:pPr>
      <w:r w:rsidRPr="2361C988">
        <w:rPr>
          <w:rFonts w:ascii="Times New Roman" w:hAnsi="Times New Roman"/>
        </w:rPr>
        <w:t>PTO – April 8</w:t>
      </w:r>
      <w:r w:rsidRPr="2361C988">
        <w:rPr>
          <w:rFonts w:ascii="Times New Roman" w:hAnsi="Times New Roman"/>
          <w:vertAlign w:val="superscript"/>
        </w:rPr>
        <w:t>th</w:t>
      </w:r>
      <w:r w:rsidRPr="2361C988">
        <w:rPr>
          <w:rFonts w:ascii="Times New Roman" w:hAnsi="Times New Roman"/>
        </w:rPr>
        <w:t xml:space="preserve"> </w:t>
      </w:r>
    </w:p>
    <w:p w14:paraId="6703EB13" w14:textId="3E9EE046" w:rsidR="00EA03F6" w:rsidRPr="00BB5AC4" w:rsidRDefault="2361C988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2361C988">
        <w:rPr>
          <w:rFonts w:ascii="Times New Roman" w:hAnsi="Times New Roman"/>
        </w:rPr>
        <w:t>BHP Leadership Team meeting - April 21</w:t>
      </w:r>
    </w:p>
    <w:p w14:paraId="37D8CBF9" w14:textId="69FAF31A" w:rsidR="00EA03F6" w:rsidRPr="00BB5AC4" w:rsidRDefault="00BB5AC4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00D123EF">
        <w:rPr>
          <w:rFonts w:ascii="Times New Roman" w:hAnsi="Times New Roman"/>
          <w:b/>
        </w:rPr>
        <w:t>Ne</w:t>
      </w:r>
      <w:r w:rsidR="00817209" w:rsidRPr="00D123EF">
        <w:rPr>
          <w:rFonts w:ascii="Times New Roman" w:hAnsi="Times New Roman"/>
          <w:b/>
        </w:rPr>
        <w:t xml:space="preserve">xt Governance meeting </w:t>
      </w:r>
      <w:r w:rsidR="00A57987">
        <w:rPr>
          <w:rFonts w:ascii="Times New Roman" w:hAnsi="Times New Roman"/>
          <w:b/>
        </w:rPr>
        <w:t>April 28</w:t>
      </w:r>
      <w:r w:rsidR="00C51CC3">
        <w:rPr>
          <w:rFonts w:ascii="Times New Roman" w:hAnsi="Times New Roman"/>
          <w:b/>
        </w:rPr>
        <w:t>, 2021</w:t>
      </w:r>
      <w:r w:rsidRPr="00D123EF">
        <w:rPr>
          <w:rFonts w:ascii="Times New Roman" w:hAnsi="Times New Roman"/>
          <w:b/>
        </w:rPr>
        <w:t xml:space="preserve"> @ 5:30</w:t>
      </w:r>
      <w:r w:rsidR="00B76399">
        <w:rPr>
          <w:rFonts w:ascii="Times New Roman" w:hAnsi="Times New Roman"/>
          <w:b/>
        </w:rPr>
        <w:t>PM</w:t>
      </w:r>
    </w:p>
    <w:p w14:paraId="5DAB6C7B" w14:textId="77777777" w:rsidR="00BB5AC4" w:rsidRPr="00BB5AC4" w:rsidRDefault="00BB5AC4" w:rsidP="00BB5AC4">
      <w:pPr>
        <w:pStyle w:val="ListNumber2"/>
        <w:numPr>
          <w:ilvl w:val="0"/>
          <w:numId w:val="0"/>
        </w:numPr>
        <w:spacing w:after="0" w:line="240" w:lineRule="auto"/>
        <w:ind w:left="1440"/>
        <w:rPr>
          <w:rFonts w:ascii="Times New Roman" w:hAnsi="Times New Roman"/>
        </w:rPr>
      </w:pPr>
    </w:p>
    <w:p w14:paraId="5D4FB3C2" w14:textId="70C48466" w:rsidR="00680296" w:rsidRPr="00BB5AC4" w:rsidRDefault="482981E8" w:rsidP="004D0657">
      <w:pPr>
        <w:pStyle w:val="ListNumber"/>
        <w:rPr>
          <w:rFonts w:ascii="Times New Roman" w:hAnsi="Times New Roman"/>
          <w:b w:val="0"/>
        </w:rPr>
      </w:pPr>
      <w:r w:rsidRPr="482981E8">
        <w:rPr>
          <w:rFonts w:ascii="Times New Roman" w:hAnsi="Times New Roman"/>
        </w:rPr>
        <w:t>Adjournment</w:t>
      </w:r>
      <w:r w:rsidR="00A637D8">
        <w:br/>
      </w:r>
      <w:r w:rsidRPr="482981E8">
        <w:rPr>
          <w:rFonts w:ascii="Times New Roman" w:hAnsi="Times New Roman"/>
        </w:rPr>
        <w:t xml:space="preserve"> </w:t>
      </w:r>
      <w:r w:rsidRPr="482981E8">
        <w:rPr>
          <w:rFonts w:ascii="Times New Roman" w:hAnsi="Times New Roman"/>
          <w:b w:val="0"/>
        </w:rPr>
        <w:t xml:space="preserve">Mr. Harmon entertained a motion to adjourn the meeting at </w:t>
      </w:r>
      <w:r w:rsidR="00746F21">
        <w:rPr>
          <w:rFonts w:ascii="Times New Roman" w:hAnsi="Times New Roman"/>
          <w:b w:val="0"/>
        </w:rPr>
        <w:t>5:58</w:t>
      </w:r>
      <w:r w:rsidRPr="482981E8">
        <w:rPr>
          <w:rFonts w:ascii="Times New Roman" w:hAnsi="Times New Roman"/>
          <w:b w:val="0"/>
        </w:rPr>
        <w:t xml:space="preserve"> p.m. Motion Made by Zack Luckie and second by </w:t>
      </w:r>
      <w:r w:rsidR="00746F21">
        <w:rPr>
          <w:rFonts w:ascii="Times New Roman" w:hAnsi="Times New Roman"/>
          <w:b w:val="0"/>
        </w:rPr>
        <w:t>Ben Jacob</w:t>
      </w:r>
      <w:r w:rsidR="00BB6723">
        <w:rPr>
          <w:rFonts w:ascii="Times New Roman" w:hAnsi="Times New Roman"/>
          <w:b w:val="0"/>
        </w:rPr>
        <w:t>s</w:t>
      </w:r>
      <w:bookmarkStart w:id="0" w:name="_GoBack"/>
      <w:bookmarkEnd w:id="0"/>
      <w:r w:rsidRPr="482981E8">
        <w:rPr>
          <w:rFonts w:ascii="Times New Roman" w:hAnsi="Times New Roman"/>
          <w:b w:val="0"/>
        </w:rPr>
        <w:t xml:space="preserve">   </w:t>
      </w:r>
    </w:p>
    <w:p w14:paraId="3F94AAB2" w14:textId="77777777" w:rsidR="008E476B" w:rsidRPr="00BB5AC4" w:rsidRDefault="00441B09" w:rsidP="00D512BB">
      <w:pPr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alias w:val="Minutes submitted by:"/>
          <w:tag w:val="Minutes submitted by:"/>
          <w:id w:val="915436728"/>
          <w:placeholder>
            <w:docPart w:val="C8176233E01C452BA215AA2F73C7BC0F"/>
          </w:placeholder>
          <w:temporary/>
          <w:showingPlcHdr/>
          <w15:appearance w15:val="hidden"/>
        </w:sdtPr>
        <w:sdtEndPr/>
        <w:sdtContent>
          <w:r w:rsidR="00285B87" w:rsidRPr="00BB5AC4">
            <w:rPr>
              <w:rFonts w:ascii="Times New Roman" w:hAnsi="Times New Roman"/>
            </w:rPr>
            <w:t>Minutes submitted by</w:t>
          </w:r>
        </w:sdtContent>
      </w:sdt>
      <w:r w:rsidR="004E227E" w:rsidRPr="00BB5AC4">
        <w:rPr>
          <w:rFonts w:ascii="Times New Roman" w:hAnsi="Times New Roman"/>
        </w:rPr>
        <w:t xml:space="preserve">:  </w:t>
      </w:r>
      <w:r w:rsidR="005C2216" w:rsidRPr="00BB5AC4">
        <w:rPr>
          <w:rFonts w:ascii="Times New Roman" w:hAnsi="Times New Roman"/>
        </w:rPr>
        <w:t>Queenie Gear</w:t>
      </w:r>
    </w:p>
    <w:sectPr w:rsidR="008E476B" w:rsidRPr="00BB5AC4" w:rsidSect="001936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7BD5A7" w14:textId="77777777" w:rsidR="00441B09" w:rsidRDefault="00441B09" w:rsidP="001E7D29">
      <w:pPr>
        <w:spacing w:after="0" w:line="240" w:lineRule="auto"/>
      </w:pPr>
      <w:r>
        <w:separator/>
      </w:r>
    </w:p>
  </w:endnote>
  <w:endnote w:type="continuationSeparator" w:id="0">
    <w:p w14:paraId="659D92F4" w14:textId="77777777" w:rsidR="00441B09" w:rsidRDefault="00441B09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8F396" w14:textId="77777777" w:rsidR="000F4987" w:rsidRDefault="000F49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B378F" w14:textId="77777777" w:rsidR="000F4987" w:rsidRDefault="000F49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61E4C" w14:textId="77777777" w:rsidR="000F4987" w:rsidRDefault="000F49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AD702C" w14:textId="77777777" w:rsidR="00441B09" w:rsidRDefault="00441B09" w:rsidP="001E7D29">
      <w:pPr>
        <w:spacing w:after="0" w:line="240" w:lineRule="auto"/>
      </w:pPr>
      <w:r>
        <w:separator/>
      </w:r>
    </w:p>
  </w:footnote>
  <w:footnote w:type="continuationSeparator" w:id="0">
    <w:p w14:paraId="6A7A4F65" w14:textId="77777777" w:rsidR="00441B09" w:rsidRDefault="00441B09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AFD9C" w14:textId="77777777" w:rsidR="000F4987" w:rsidRDefault="000F49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7B00A" w14:textId="77777777" w:rsidR="000F4987" w:rsidRDefault="000F49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D5A5" w14:textId="77777777" w:rsidR="000F4987" w:rsidRDefault="000F49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544B71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EBC6C7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5D2ECF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54BAE3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106B1D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42FD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7EA6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64D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381503B"/>
    <w:multiLevelType w:val="hybridMultilevel"/>
    <w:tmpl w:val="3EA009B8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1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2037EF"/>
    <w:multiLevelType w:val="hybridMultilevel"/>
    <w:tmpl w:val="05C01A6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856772"/>
    <w:multiLevelType w:val="multilevel"/>
    <w:tmpl w:val="34703650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hint="default"/>
        <w:b/>
        <w:i w:val="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7F319EF"/>
    <w:multiLevelType w:val="hybridMultilevel"/>
    <w:tmpl w:val="E92868BE"/>
    <w:lvl w:ilvl="0" w:tplc="F60A5F28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>
    <w:abstractNumId w:val="35"/>
  </w:num>
  <w:num w:numId="2">
    <w:abstractNumId w:val="19"/>
  </w:num>
  <w:num w:numId="3">
    <w:abstractNumId w:val="21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4"/>
  </w:num>
  <w:num w:numId="28">
    <w:abstractNumId w:val="11"/>
  </w:num>
  <w:num w:numId="29">
    <w:abstractNumId w:val="31"/>
  </w:num>
  <w:num w:numId="30">
    <w:abstractNumId w:val="25"/>
  </w:num>
  <w:num w:numId="31">
    <w:abstractNumId w:val="38"/>
  </w:num>
  <w:num w:numId="32">
    <w:abstractNumId w:val="33"/>
  </w:num>
  <w:num w:numId="33">
    <w:abstractNumId w:val="17"/>
  </w:num>
  <w:num w:numId="34">
    <w:abstractNumId w:val="27"/>
  </w:num>
  <w:num w:numId="35">
    <w:abstractNumId w:val="10"/>
  </w:num>
  <w:num w:numId="36">
    <w:abstractNumId w:val="28"/>
  </w:num>
  <w:num w:numId="37">
    <w:abstractNumId w:val="30"/>
  </w:num>
  <w:num w:numId="38">
    <w:abstractNumId w:val="26"/>
  </w:num>
  <w:num w:numId="39">
    <w:abstractNumId w:val="37"/>
  </w:num>
  <w:num w:numId="40">
    <w:abstractNumId w:val="29"/>
  </w:num>
  <w:num w:numId="41">
    <w:abstractNumId w:val="20"/>
  </w:num>
  <w:num w:numId="42">
    <w:abstractNumId w:val="34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C"/>
    <w:rsid w:val="00057671"/>
    <w:rsid w:val="000D445D"/>
    <w:rsid w:val="000F341A"/>
    <w:rsid w:val="000F4987"/>
    <w:rsid w:val="000F65EC"/>
    <w:rsid w:val="000F662C"/>
    <w:rsid w:val="000F7F90"/>
    <w:rsid w:val="0011573E"/>
    <w:rsid w:val="001269DE"/>
    <w:rsid w:val="00140DAE"/>
    <w:rsid w:val="0015180F"/>
    <w:rsid w:val="00161E48"/>
    <w:rsid w:val="001746FC"/>
    <w:rsid w:val="0017556C"/>
    <w:rsid w:val="00180C91"/>
    <w:rsid w:val="00193653"/>
    <w:rsid w:val="001A4904"/>
    <w:rsid w:val="001E7D29"/>
    <w:rsid w:val="002404F5"/>
    <w:rsid w:val="002656DD"/>
    <w:rsid w:val="00275260"/>
    <w:rsid w:val="00276FA1"/>
    <w:rsid w:val="00285B87"/>
    <w:rsid w:val="00291B4A"/>
    <w:rsid w:val="002C3D7E"/>
    <w:rsid w:val="002D4497"/>
    <w:rsid w:val="0032131A"/>
    <w:rsid w:val="003310BF"/>
    <w:rsid w:val="00333DF8"/>
    <w:rsid w:val="00357641"/>
    <w:rsid w:val="00360B6E"/>
    <w:rsid w:val="00361DEE"/>
    <w:rsid w:val="00394EF4"/>
    <w:rsid w:val="003A285B"/>
    <w:rsid w:val="00410612"/>
    <w:rsid w:val="00411F8B"/>
    <w:rsid w:val="00441B09"/>
    <w:rsid w:val="00450670"/>
    <w:rsid w:val="004724BD"/>
    <w:rsid w:val="00477352"/>
    <w:rsid w:val="00491C23"/>
    <w:rsid w:val="004A2FB8"/>
    <w:rsid w:val="004B5C09"/>
    <w:rsid w:val="004D0657"/>
    <w:rsid w:val="004E227E"/>
    <w:rsid w:val="004E71AA"/>
    <w:rsid w:val="004F0F55"/>
    <w:rsid w:val="00500DD1"/>
    <w:rsid w:val="005054D9"/>
    <w:rsid w:val="00521AE3"/>
    <w:rsid w:val="00535B54"/>
    <w:rsid w:val="00554276"/>
    <w:rsid w:val="005C2216"/>
    <w:rsid w:val="005E0ED9"/>
    <w:rsid w:val="00616B41"/>
    <w:rsid w:val="00620AE8"/>
    <w:rsid w:val="0064628C"/>
    <w:rsid w:val="0065214E"/>
    <w:rsid w:val="00655EE2"/>
    <w:rsid w:val="006574AA"/>
    <w:rsid w:val="00680296"/>
    <w:rsid w:val="006853BC"/>
    <w:rsid w:val="00687389"/>
    <w:rsid w:val="006928C1"/>
    <w:rsid w:val="006B5C58"/>
    <w:rsid w:val="006E5219"/>
    <w:rsid w:val="006F03D4"/>
    <w:rsid w:val="00700B1F"/>
    <w:rsid w:val="007257E9"/>
    <w:rsid w:val="00726D35"/>
    <w:rsid w:val="00744B1E"/>
    <w:rsid w:val="00746F21"/>
    <w:rsid w:val="00752E16"/>
    <w:rsid w:val="00756D9C"/>
    <w:rsid w:val="007619BD"/>
    <w:rsid w:val="00771C24"/>
    <w:rsid w:val="00781863"/>
    <w:rsid w:val="007D4C87"/>
    <w:rsid w:val="007D5836"/>
    <w:rsid w:val="007E2CD1"/>
    <w:rsid w:val="007F34A4"/>
    <w:rsid w:val="008070EA"/>
    <w:rsid w:val="008128A1"/>
    <w:rsid w:val="00815563"/>
    <w:rsid w:val="00817209"/>
    <w:rsid w:val="008240DA"/>
    <w:rsid w:val="008429E5"/>
    <w:rsid w:val="00851690"/>
    <w:rsid w:val="00867EA4"/>
    <w:rsid w:val="00897D88"/>
    <w:rsid w:val="008A0319"/>
    <w:rsid w:val="008B3206"/>
    <w:rsid w:val="008D3688"/>
    <w:rsid w:val="008D43E9"/>
    <w:rsid w:val="008E3C0E"/>
    <w:rsid w:val="008E476B"/>
    <w:rsid w:val="008E5C35"/>
    <w:rsid w:val="00927C63"/>
    <w:rsid w:val="00932F50"/>
    <w:rsid w:val="0094637B"/>
    <w:rsid w:val="00955A78"/>
    <w:rsid w:val="00957312"/>
    <w:rsid w:val="009635B4"/>
    <w:rsid w:val="009921B8"/>
    <w:rsid w:val="009D1F0B"/>
    <w:rsid w:val="009D4984"/>
    <w:rsid w:val="009D6901"/>
    <w:rsid w:val="009F4E19"/>
    <w:rsid w:val="009F6A54"/>
    <w:rsid w:val="00A07662"/>
    <w:rsid w:val="00A21B71"/>
    <w:rsid w:val="00A37F9E"/>
    <w:rsid w:val="00A40085"/>
    <w:rsid w:val="00A47DF6"/>
    <w:rsid w:val="00A57987"/>
    <w:rsid w:val="00A637D8"/>
    <w:rsid w:val="00A9231C"/>
    <w:rsid w:val="00A94961"/>
    <w:rsid w:val="00AA2532"/>
    <w:rsid w:val="00AE1F88"/>
    <w:rsid w:val="00AE361F"/>
    <w:rsid w:val="00AE5370"/>
    <w:rsid w:val="00B05B74"/>
    <w:rsid w:val="00B247A9"/>
    <w:rsid w:val="00B435B5"/>
    <w:rsid w:val="00B565D8"/>
    <w:rsid w:val="00B5779A"/>
    <w:rsid w:val="00B64D24"/>
    <w:rsid w:val="00B70526"/>
    <w:rsid w:val="00B7147D"/>
    <w:rsid w:val="00B75CFC"/>
    <w:rsid w:val="00B76399"/>
    <w:rsid w:val="00B853F9"/>
    <w:rsid w:val="00BB018B"/>
    <w:rsid w:val="00BB5AC4"/>
    <w:rsid w:val="00BB6723"/>
    <w:rsid w:val="00BD1747"/>
    <w:rsid w:val="00BE17DC"/>
    <w:rsid w:val="00C14973"/>
    <w:rsid w:val="00C1643D"/>
    <w:rsid w:val="00C21EF3"/>
    <w:rsid w:val="00C25B6F"/>
    <w:rsid w:val="00C261A9"/>
    <w:rsid w:val="00C30923"/>
    <w:rsid w:val="00C42793"/>
    <w:rsid w:val="00C51CC3"/>
    <w:rsid w:val="00C601ED"/>
    <w:rsid w:val="00C94808"/>
    <w:rsid w:val="00CE5A5C"/>
    <w:rsid w:val="00D123EF"/>
    <w:rsid w:val="00D31AB7"/>
    <w:rsid w:val="00D50D23"/>
    <w:rsid w:val="00D512BB"/>
    <w:rsid w:val="00D5201A"/>
    <w:rsid w:val="00D57532"/>
    <w:rsid w:val="00DA3B1A"/>
    <w:rsid w:val="00DB45D0"/>
    <w:rsid w:val="00DC6078"/>
    <w:rsid w:val="00DC79AD"/>
    <w:rsid w:val="00DD2075"/>
    <w:rsid w:val="00DF2868"/>
    <w:rsid w:val="00E10741"/>
    <w:rsid w:val="00E4461A"/>
    <w:rsid w:val="00E557A0"/>
    <w:rsid w:val="00E71200"/>
    <w:rsid w:val="00E770B1"/>
    <w:rsid w:val="00EA03F6"/>
    <w:rsid w:val="00EA768E"/>
    <w:rsid w:val="00ED67F7"/>
    <w:rsid w:val="00EF6435"/>
    <w:rsid w:val="00F10F6B"/>
    <w:rsid w:val="00F23697"/>
    <w:rsid w:val="00F35A14"/>
    <w:rsid w:val="00F36BB7"/>
    <w:rsid w:val="00FB3809"/>
    <w:rsid w:val="00FD6CAB"/>
    <w:rsid w:val="2361C988"/>
    <w:rsid w:val="48298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teal"/>
    </o:shapedefaults>
    <o:shapelayout v:ext="edit">
      <o:idmap v:ext="edit" data="1"/>
    </o:shapelayout>
  </w:shapeDefaults>
  <w:decimalSymbol w:val="."/>
  <w:listSeparator w:val=","/>
  <w14:docId w14:val="173614DF"/>
  <w15:docId w15:val="{BD5FBB8B-AD4E-4CD3-8AFE-86B68A6BC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C0E"/>
  </w:style>
  <w:style w:type="paragraph" w:styleId="Heading1">
    <w:name w:val="heading 1"/>
    <w:basedOn w:val="Normal"/>
    <w:uiPriority w:val="9"/>
    <w:qFormat/>
    <w:rsid w:val="00500DD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500DD1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500DD1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B853F9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DD2075"/>
    <w:rPr>
      <w:color w:val="595959" w:themeColor="text1" w:themeTint="A6"/>
    </w:rPr>
  </w:style>
  <w:style w:type="paragraph" w:styleId="Date">
    <w:name w:val="Date"/>
    <w:basedOn w:val="Normal"/>
    <w:next w:val="Normal"/>
    <w:uiPriority w:val="10"/>
    <w:qFormat/>
    <w:rsid w:val="00361DEE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214E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14E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535B54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DD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Emphasis">
    <w:name w:val="Emphasis"/>
    <w:basedOn w:val="DefaultParagraphFont"/>
    <w:uiPriority w:val="15"/>
    <w:qFormat/>
    <w:rsid w:val="009F4E19"/>
    <w:rPr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DD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DD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DD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DD1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DD1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500D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00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500DD1"/>
    <w:pPr>
      <w:numPr>
        <w:ilvl w:val="1"/>
      </w:numPr>
      <w:spacing w:after="160"/>
      <w:ind w:left="187"/>
      <w:contextualSpacing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0DD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0DD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0DD1"/>
    <w:rPr>
      <w:i/>
      <w:iCs/>
      <w:color w:val="365F91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500DD1"/>
    <w:rPr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500DD1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0DD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0D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0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0DD1"/>
    <w:rPr>
      <w:i/>
      <w:iCs/>
      <w:color w:val="365F9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5214E"/>
    <w:rPr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5214E"/>
    <w:rPr>
      <w:b/>
      <w:bCs/>
      <w:caps w:val="0"/>
      <w:smallCaps/>
      <w:color w:val="365F9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65214E"/>
    <w:rPr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65214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65214E"/>
    <w:pPr>
      <w:spacing w:line="240" w:lineRule="auto"/>
    </w:pPr>
    <w:rPr>
      <w:i/>
      <w:iCs/>
      <w:color w:val="1F497D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65214E"/>
  </w:style>
  <w:style w:type="paragraph" w:styleId="TOC1">
    <w:name w:val="toc 1"/>
    <w:basedOn w:val="Normal"/>
    <w:next w:val="Normal"/>
    <w:autoRedefine/>
    <w:uiPriority w:val="39"/>
    <w:semiHidden/>
    <w:unhideWhenUsed/>
    <w:rsid w:val="0065214E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5214E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65214E"/>
    <w:pPr>
      <w:framePr w:wrap="around" w:vAnchor="text" w:hAnchor="text" w:y="1"/>
    </w:pPr>
    <w:rPr>
      <w:rFonts w:eastAsiaTheme="majorEastAsia" w:cstheme="majorBidi"/>
      <w:bCs w:val="0"/>
    </w:rPr>
  </w:style>
  <w:style w:type="paragraph" w:styleId="BlockText">
    <w:name w:val="Block Text"/>
    <w:basedOn w:val="Normal"/>
    <w:uiPriority w:val="99"/>
    <w:semiHidden/>
    <w:unhideWhenUsed/>
    <w:rsid w:val="0065214E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65214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5214E"/>
  </w:style>
  <w:style w:type="paragraph" w:styleId="BodyText2">
    <w:name w:val="Body Text 2"/>
    <w:basedOn w:val="Normal"/>
    <w:link w:val="BodyText2Char"/>
    <w:uiPriority w:val="99"/>
    <w:semiHidden/>
    <w:unhideWhenUsed/>
    <w:rsid w:val="0065214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5214E"/>
  </w:style>
  <w:style w:type="paragraph" w:styleId="BodyText3">
    <w:name w:val="Body Text 3"/>
    <w:basedOn w:val="Normal"/>
    <w:link w:val="BodyText3Char"/>
    <w:uiPriority w:val="99"/>
    <w:semiHidden/>
    <w:unhideWhenUsed/>
    <w:rsid w:val="0065214E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5214E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5214E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5214E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5214E"/>
    <w:rPr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214E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214E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1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14E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5214E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5214E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65214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5214E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5214E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5214E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5214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65214E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5214E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14E"/>
  </w:style>
  <w:style w:type="character" w:styleId="FootnoteReference">
    <w:name w:val="footnote reference"/>
    <w:basedOn w:val="DefaultParagraphFont"/>
    <w:uiPriority w:val="99"/>
    <w:semiHidden/>
    <w:unhideWhenUsed/>
    <w:rsid w:val="006521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214E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214E"/>
    <w:rPr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65214E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5214E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14E"/>
  </w:style>
  <w:style w:type="character" w:styleId="HTMLAcronym">
    <w:name w:val="HTML Acronym"/>
    <w:basedOn w:val="DefaultParagraphFont"/>
    <w:uiPriority w:val="99"/>
    <w:semiHidden/>
    <w:unhideWhenUsed/>
    <w:rsid w:val="0065214E"/>
  </w:style>
  <w:style w:type="paragraph" w:styleId="HTMLAddress">
    <w:name w:val="HTML Address"/>
    <w:basedOn w:val="Normal"/>
    <w:link w:val="HTMLAddressChar"/>
    <w:uiPriority w:val="99"/>
    <w:semiHidden/>
    <w:unhideWhenUsed/>
    <w:rsid w:val="0065214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5214E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5214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5214E"/>
    <w:rPr>
      <w:rFonts w:ascii="Consolas" w:hAnsi="Consolas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5214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5214E"/>
    <w:rPr>
      <w:rFonts w:ascii="Consolas" w:hAnsi="Consolas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D2075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D207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D2075"/>
    <w:rPr>
      <w:rFonts w:ascii="Consolas" w:hAnsi="Consolas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D207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D2075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D2075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D2075"/>
    <w:rPr>
      <w:rFonts w:asciiTheme="majorHAnsi" w:eastAsiaTheme="majorEastAsia" w:hAnsiTheme="majorHAnsi" w:cstheme="majorBidi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DD2075"/>
  </w:style>
  <w:style w:type="paragraph" w:styleId="MacroText">
    <w:name w:val="macro"/>
    <w:link w:val="MacroTextChar"/>
    <w:uiPriority w:val="99"/>
    <w:semiHidden/>
    <w:unhideWhenUsed/>
    <w:rsid w:val="00DD20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D2075"/>
    <w:rPr>
      <w:rFonts w:ascii="Consolas" w:hAnsi="Consolas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DD2075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D20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2075"/>
    <w:rPr>
      <w:rFonts w:asciiTheme="majorHAnsi" w:eastAsiaTheme="majorEastAsia" w:hAnsiTheme="majorHAnsi" w:cstheme="majorBidi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D2075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2075"/>
  </w:style>
  <w:style w:type="paragraph" w:styleId="PlainText">
    <w:name w:val="Plain Text"/>
    <w:basedOn w:val="Normal"/>
    <w:link w:val="PlainTextChar"/>
    <w:uiPriority w:val="99"/>
    <w:semiHidden/>
    <w:unhideWhenUsed/>
    <w:rsid w:val="00DD2075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2075"/>
    <w:rPr>
      <w:rFonts w:ascii="Consolas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D207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2075"/>
  </w:style>
  <w:style w:type="paragraph" w:styleId="Signature">
    <w:name w:val="Signature"/>
    <w:basedOn w:val="Normal"/>
    <w:link w:val="SignatureChar"/>
    <w:uiPriority w:val="99"/>
    <w:semiHidden/>
    <w:unhideWhenUsed/>
    <w:rsid w:val="00DD2075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2075"/>
  </w:style>
  <w:style w:type="character" w:customStyle="1" w:styleId="SmartHyperlink1">
    <w:name w:val="Smart Hyperlink1"/>
    <w:basedOn w:val="DefaultParagraphFont"/>
    <w:uiPriority w:val="99"/>
    <w:semiHidden/>
    <w:unhideWhenUsed/>
    <w:rsid w:val="00DD2075"/>
    <w:rPr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2075"/>
    <w:rPr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FD6CAB"/>
    <w:pPr>
      <w:numPr>
        <w:ilvl w:val="1"/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n-hill.k12.ga.us/001u000000ddoqjian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arq\AppData\Roaming\Microsoft\Templates\Formal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8176233E01C452BA215AA2F73C7B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CB7A9-9B48-4950-A39B-3401EFF7F4D1}"/>
      </w:docPartPr>
      <w:docPartBody>
        <w:p w:rsidR="00F77E3F" w:rsidRDefault="0050182B">
          <w:pPr>
            <w:pStyle w:val="C8176233E01C452BA215AA2F73C7BC0F"/>
          </w:pPr>
          <w:r w:rsidRPr="00285B87">
            <w:t>Minutes submitted by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82B"/>
    <w:rsid w:val="000400AA"/>
    <w:rsid w:val="001A5D97"/>
    <w:rsid w:val="002B02EF"/>
    <w:rsid w:val="00401138"/>
    <w:rsid w:val="00486B4E"/>
    <w:rsid w:val="0050182B"/>
    <w:rsid w:val="007026A8"/>
    <w:rsid w:val="00AA036E"/>
    <w:rsid w:val="00AD3178"/>
    <w:rsid w:val="00C603CB"/>
    <w:rsid w:val="00E64356"/>
    <w:rsid w:val="00F7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D0D33C17F2B4B90A224EC5E616CFEDD">
    <w:name w:val="BD0D33C17F2B4B90A224EC5E616CFEDD"/>
  </w:style>
  <w:style w:type="paragraph" w:customStyle="1" w:styleId="67EA65C813B944C38095DC5E0F25DF6E">
    <w:name w:val="67EA65C813B944C38095DC5E0F25DF6E"/>
  </w:style>
  <w:style w:type="paragraph" w:customStyle="1" w:styleId="181F9E08366B4490B54B4D13E000685E">
    <w:name w:val="181F9E08366B4490B54B4D13E000685E"/>
  </w:style>
  <w:style w:type="paragraph" w:customStyle="1" w:styleId="B83B1A2DEF854C85BBC108BC8E2E76D8">
    <w:name w:val="B83B1A2DEF854C85BBC108BC8E2E76D8"/>
  </w:style>
  <w:style w:type="character" w:styleId="PlaceholderText">
    <w:name w:val="Placeholder Text"/>
    <w:basedOn w:val="DefaultParagraphFont"/>
    <w:uiPriority w:val="99"/>
    <w:semiHidden/>
    <w:rPr>
      <w:color w:val="595959" w:themeColor="text1" w:themeTint="A6"/>
    </w:rPr>
  </w:style>
  <w:style w:type="paragraph" w:customStyle="1" w:styleId="86086662945A4B71980B183F7DAF9187">
    <w:name w:val="86086662945A4B71980B183F7DAF9187"/>
  </w:style>
  <w:style w:type="paragraph" w:customStyle="1" w:styleId="FC00BE1F098644008FEE921CB4298EBD">
    <w:name w:val="FC00BE1F098644008FEE921CB4298EBD"/>
  </w:style>
  <w:style w:type="character" w:styleId="Emphasis">
    <w:name w:val="Emphasis"/>
    <w:basedOn w:val="DefaultParagraphFont"/>
    <w:uiPriority w:val="15"/>
    <w:qFormat/>
    <w:rPr>
      <w:b w:val="0"/>
      <w:i w:val="0"/>
      <w:iCs/>
      <w:color w:val="595959" w:themeColor="text1" w:themeTint="A6"/>
    </w:rPr>
  </w:style>
  <w:style w:type="paragraph" w:customStyle="1" w:styleId="68811B7600664339B32C960973774224">
    <w:name w:val="68811B7600664339B32C960973774224"/>
  </w:style>
  <w:style w:type="paragraph" w:customStyle="1" w:styleId="2A3F8CA76542401BA61ED307E0F90F4E">
    <w:name w:val="2A3F8CA76542401BA61ED307E0F90F4E"/>
  </w:style>
  <w:style w:type="paragraph" w:customStyle="1" w:styleId="4DDC5CC7ADBB44DE91DDC2B40F3C9BAE">
    <w:name w:val="4DDC5CC7ADBB44DE91DDC2B40F3C9BAE"/>
  </w:style>
  <w:style w:type="paragraph" w:customStyle="1" w:styleId="961D027D4A57472381DA89C69C29E6CC">
    <w:name w:val="961D027D4A57472381DA89C69C29E6CC"/>
  </w:style>
  <w:style w:type="paragraph" w:customStyle="1" w:styleId="6E8351758FDB4B6D848D89107848FDB0">
    <w:name w:val="6E8351758FDB4B6D848D89107848FDB0"/>
  </w:style>
  <w:style w:type="paragraph" w:customStyle="1" w:styleId="06EDF88E31B44EF888CF54F463F51C8D">
    <w:name w:val="06EDF88E31B44EF888CF54F463F51C8D"/>
  </w:style>
  <w:style w:type="paragraph" w:customStyle="1" w:styleId="B6A4C248614C40AA8AB47B9801DA074C">
    <w:name w:val="B6A4C248614C40AA8AB47B9801DA074C"/>
  </w:style>
  <w:style w:type="paragraph" w:customStyle="1" w:styleId="027A039CA9C74E46916CE46935FBE79F">
    <w:name w:val="027A039CA9C74E46916CE46935FBE79F"/>
  </w:style>
  <w:style w:type="paragraph" w:customStyle="1" w:styleId="7BD1AB9356754D87A820FD7FF0180728">
    <w:name w:val="7BD1AB9356754D87A820FD7FF0180728"/>
  </w:style>
  <w:style w:type="paragraph" w:customStyle="1" w:styleId="93E01D04100F463B8B17FD1DC0CDE791">
    <w:name w:val="93E01D04100F463B8B17FD1DC0CDE791"/>
  </w:style>
  <w:style w:type="paragraph" w:customStyle="1" w:styleId="E2C10ED2E7F54A94BDE33CA90ACB7DEF">
    <w:name w:val="E2C10ED2E7F54A94BDE33CA90ACB7DEF"/>
  </w:style>
  <w:style w:type="paragraph" w:customStyle="1" w:styleId="AD53E96BE1864BF4BC9C29C932A4614C">
    <w:name w:val="AD53E96BE1864BF4BC9C29C932A4614C"/>
  </w:style>
  <w:style w:type="paragraph" w:customStyle="1" w:styleId="930C192B8CB94B35AFC863ABF87A68C1">
    <w:name w:val="930C192B8CB94B35AFC863ABF87A68C1"/>
  </w:style>
  <w:style w:type="paragraph" w:customStyle="1" w:styleId="2F60128C888F430D8A1E5CAE4A140BB9">
    <w:name w:val="2F60128C888F430D8A1E5CAE4A140BB9"/>
  </w:style>
  <w:style w:type="paragraph" w:customStyle="1" w:styleId="7EA56C6D60554A949AB422DC3B553340">
    <w:name w:val="7EA56C6D60554A949AB422DC3B553340"/>
  </w:style>
  <w:style w:type="paragraph" w:customStyle="1" w:styleId="DDF38C9F785C4315A7CE493AE07ABF6A">
    <w:name w:val="DDF38C9F785C4315A7CE493AE07ABF6A"/>
  </w:style>
  <w:style w:type="paragraph" w:customStyle="1" w:styleId="AC503C78D5A8496FB5D0A06B2791DEA4">
    <w:name w:val="AC503C78D5A8496FB5D0A06B2791DEA4"/>
  </w:style>
  <w:style w:type="paragraph" w:customStyle="1" w:styleId="06ED14CB7E3A4FBB8B4AADEBE0AB9494">
    <w:name w:val="06ED14CB7E3A4FBB8B4AADEBE0AB9494"/>
  </w:style>
  <w:style w:type="paragraph" w:customStyle="1" w:styleId="F020592C22604FD18941DA7127792149">
    <w:name w:val="F020592C22604FD18941DA7127792149"/>
  </w:style>
  <w:style w:type="paragraph" w:customStyle="1" w:styleId="2CBE2F0335CE42EFBEF95C022A218E79">
    <w:name w:val="2CBE2F0335CE42EFBEF95C022A218E79"/>
  </w:style>
  <w:style w:type="paragraph" w:customStyle="1" w:styleId="985242E1FCF24D8DB09658DC06F2BCC2">
    <w:name w:val="985242E1FCF24D8DB09658DC06F2BCC2"/>
  </w:style>
  <w:style w:type="paragraph" w:customStyle="1" w:styleId="CCF904FF533B4C2B8A404D8C43596B7F">
    <w:name w:val="CCF904FF533B4C2B8A404D8C43596B7F"/>
  </w:style>
  <w:style w:type="paragraph" w:customStyle="1" w:styleId="B1F6308D95C2407C8250028D7CCEA86E">
    <w:name w:val="B1F6308D95C2407C8250028D7CCEA86E"/>
  </w:style>
  <w:style w:type="paragraph" w:customStyle="1" w:styleId="367C1B01854E44E9B1C443358557C857">
    <w:name w:val="367C1B01854E44E9B1C443358557C857"/>
  </w:style>
  <w:style w:type="paragraph" w:customStyle="1" w:styleId="178F4014B8474DA39F733406CDF5A4DE">
    <w:name w:val="178F4014B8474DA39F733406CDF5A4DE"/>
  </w:style>
  <w:style w:type="paragraph" w:customStyle="1" w:styleId="3F10A407AD0241E9939EE24BA4E9C4F5">
    <w:name w:val="3F10A407AD0241E9939EE24BA4E9C4F5"/>
  </w:style>
  <w:style w:type="paragraph" w:customStyle="1" w:styleId="C8176233E01C452BA215AA2F73C7BC0F">
    <w:name w:val="C8176233E01C452BA215AA2F73C7BC0F"/>
  </w:style>
  <w:style w:type="paragraph" w:customStyle="1" w:styleId="192D918EC8404C2F84186586504FCDFD">
    <w:name w:val="192D918EC8404C2F84186586504FCDFD"/>
  </w:style>
  <w:style w:type="paragraph" w:customStyle="1" w:styleId="24C393D9A0134A34852A171770C8743B">
    <w:name w:val="24C393D9A0134A34852A171770C8743B"/>
  </w:style>
  <w:style w:type="paragraph" w:customStyle="1" w:styleId="49B4FCD9DC9D419C8853E5039F78B6BE">
    <w:name w:val="49B4FCD9DC9D419C8853E5039F78B6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Formal meeting minutes</Template>
  <TotalTime>1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Gear, Queenie</dc:creator>
  <dc:description/>
  <cp:lastModifiedBy>Stembridge, Marsha</cp:lastModifiedBy>
  <cp:revision>2</cp:revision>
  <cp:lastPrinted>2020-10-29T19:49:00Z</cp:lastPrinted>
  <dcterms:created xsi:type="dcterms:W3CDTF">2021-04-28T14:07:00Z</dcterms:created>
  <dcterms:modified xsi:type="dcterms:W3CDTF">2021-04-28T14:07:00Z</dcterms:modified>
</cp:coreProperties>
</file>