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B475" w14:textId="77777777" w:rsidR="00275260" w:rsidRPr="00BB5AC4" w:rsidRDefault="00726D35" w:rsidP="00275260">
      <w:pPr>
        <w:pStyle w:val="Heading1"/>
        <w:rPr>
          <w:rFonts w:ascii="Times New Roman" w:hAnsi="Times New Roman" w:cs="Times New Roman"/>
        </w:rPr>
      </w:pPr>
      <w:bookmarkStart w:id="0" w:name="_GoBack"/>
      <w:bookmarkEnd w:id="0"/>
      <w:r w:rsidRPr="00BB5AC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E3A4499" wp14:editId="07777777">
            <wp:simplePos x="0" y="0"/>
            <wp:positionH relativeFrom="column">
              <wp:posOffset>-390525</wp:posOffset>
            </wp:positionH>
            <wp:positionV relativeFrom="page">
              <wp:posOffset>885825</wp:posOffset>
            </wp:positionV>
            <wp:extent cx="914400" cy="742950"/>
            <wp:effectExtent l="0" t="0" r="0" b="0"/>
            <wp:wrapTopAndBottom/>
            <wp:docPr id="1" name="Picture 1" descr="BEN HILL COUNTY SCHOOL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 HILL COUNTY SCHOOL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68E" w:rsidRPr="00BB5AC4">
        <w:rPr>
          <w:rFonts w:ascii="Times New Roman" w:hAnsi="Times New Roman" w:cs="Times New Roman"/>
        </w:rPr>
        <w:t>Governance Team Minutes</w:t>
      </w:r>
    </w:p>
    <w:p w14:paraId="35E1F7FF" w14:textId="77777777" w:rsidR="00275260" w:rsidRPr="00BB5AC4" w:rsidRDefault="00EA768E" w:rsidP="009D4984">
      <w:pPr>
        <w:pStyle w:val="Heading1"/>
        <w:rPr>
          <w:rFonts w:ascii="Times New Roman" w:hAnsi="Times New Roman" w:cs="Times New Roman"/>
        </w:rPr>
      </w:pPr>
      <w:r w:rsidRPr="00BB5AC4">
        <w:rPr>
          <w:rFonts w:ascii="Times New Roman" w:hAnsi="Times New Roman" w:cs="Times New Roman"/>
        </w:rPr>
        <w:t>School BHP</w:t>
      </w:r>
    </w:p>
    <w:p w14:paraId="5F7C61D3" w14:textId="77777777" w:rsidR="00554276" w:rsidRPr="00BB5AC4" w:rsidRDefault="004A2FB8" w:rsidP="009F4E19">
      <w:pPr>
        <w:pStyle w:val="Date"/>
        <w:rPr>
          <w:rFonts w:ascii="Times New Roman" w:hAnsi="Times New Roman"/>
          <w:b/>
        </w:rPr>
      </w:pPr>
      <w:r w:rsidRPr="00BB5AC4">
        <w:rPr>
          <w:rFonts w:ascii="Times New Roman" w:hAnsi="Times New Roman"/>
          <w:b/>
        </w:rPr>
        <w:t xml:space="preserve">November 18, </w:t>
      </w:r>
      <w:r w:rsidR="00EA768E" w:rsidRPr="00BB5AC4">
        <w:rPr>
          <w:rFonts w:ascii="Times New Roman" w:hAnsi="Times New Roman"/>
          <w:b/>
        </w:rPr>
        <w:t>2020</w:t>
      </w:r>
    </w:p>
    <w:p w14:paraId="737AF2D1" w14:textId="77777777" w:rsidR="008E5C35" w:rsidRPr="00BB5AC4" w:rsidRDefault="000F662C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BB5AC4">
        <w:rPr>
          <w:rFonts w:ascii="Times New Roman" w:eastAsiaTheme="majorEastAsia" w:hAnsi="Times New Roman"/>
        </w:rPr>
        <w:t>Welcome Visitor and Staff</w:t>
      </w:r>
      <w:r w:rsidR="004D0657" w:rsidRPr="00BB5AC4">
        <w:rPr>
          <w:rFonts w:ascii="Times New Roman" w:eastAsiaTheme="majorEastAsia" w:hAnsi="Times New Roman"/>
        </w:rPr>
        <w:br/>
      </w:r>
      <w:r w:rsidRPr="00BB5AC4">
        <w:rPr>
          <w:rFonts w:ascii="Times New Roman" w:hAnsi="Times New Roman"/>
          <w:b w:val="0"/>
        </w:rPr>
        <w:t>Mr. Harmon called to order the regular meeting of the BHP</w:t>
      </w:r>
      <w:r w:rsidR="00161E48" w:rsidRPr="00BB5AC4">
        <w:rPr>
          <w:rFonts w:ascii="Times New Roman" w:hAnsi="Times New Roman"/>
          <w:b w:val="0"/>
        </w:rPr>
        <w:t xml:space="preserve"> Governance Team at 5:58 on October 28, 2020 at Ben Hill Primary School. The Meeting</w:t>
      </w:r>
      <w:r w:rsidR="00DB45D0" w:rsidRPr="00BB5AC4">
        <w:rPr>
          <w:rFonts w:ascii="Times New Roman" w:hAnsi="Times New Roman"/>
          <w:b w:val="0"/>
        </w:rPr>
        <w:t xml:space="preserve"> begin</w:t>
      </w:r>
      <w:r w:rsidR="00161E48" w:rsidRPr="00BB5AC4">
        <w:rPr>
          <w:rFonts w:ascii="Times New Roman" w:hAnsi="Times New Roman"/>
          <w:b w:val="0"/>
        </w:rPr>
        <w:t xml:space="preserve"> with introduction of those present. </w:t>
      </w:r>
      <w:r w:rsidR="00161E48" w:rsidRPr="00BB5AC4">
        <w:rPr>
          <w:rFonts w:ascii="Times New Roman" w:hAnsi="Times New Roman"/>
          <w:b w:val="0"/>
        </w:rPr>
        <w:br/>
        <w:t>The following members were present:</w:t>
      </w:r>
      <w:r w:rsidR="008E5C35" w:rsidRPr="00BB5AC4">
        <w:rPr>
          <w:rFonts w:ascii="Times New Roman" w:hAnsi="Times New Roman"/>
          <w:b w:val="0"/>
        </w:rPr>
        <w:t xml:space="preserve"> </w:t>
      </w:r>
    </w:p>
    <w:p w14:paraId="2BF029A5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Hayward Ferguson</w:t>
      </w:r>
    </w:p>
    <w:p w14:paraId="3CD28A6A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Queenie Gear</w:t>
      </w:r>
    </w:p>
    <w:p w14:paraId="2121D180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Isom Harmon</w:t>
      </w:r>
    </w:p>
    <w:p w14:paraId="446D9B8D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Zack </w:t>
      </w:r>
      <w:proofErr w:type="spellStart"/>
      <w:r w:rsidRPr="00BB5AC4">
        <w:rPr>
          <w:rFonts w:ascii="Times New Roman" w:hAnsi="Times New Roman"/>
        </w:rPr>
        <w:t>Luckie</w:t>
      </w:r>
      <w:proofErr w:type="spellEnd"/>
    </w:p>
    <w:p w14:paraId="672A6659" w14:textId="77777777" w:rsidR="006574AA" w:rsidRPr="00BB5AC4" w:rsidRDefault="006574AA" w:rsidP="006574AA">
      <w:pPr>
        <w:pStyle w:val="ListParagraph"/>
        <w:spacing w:after="0"/>
        <w:ind w:left="960"/>
        <w:rPr>
          <w:rFonts w:ascii="Times New Roman" w:hAnsi="Times New Roman"/>
        </w:rPr>
      </w:pPr>
    </w:p>
    <w:p w14:paraId="219092DB" w14:textId="77777777" w:rsidR="00851690" w:rsidRPr="00BB5AC4" w:rsidRDefault="006574AA" w:rsidP="006574AA">
      <w:p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Also present to present Data: </w:t>
      </w:r>
      <w:proofErr w:type="spellStart"/>
      <w:r w:rsidRPr="00BB5AC4">
        <w:rPr>
          <w:rFonts w:ascii="Times New Roman" w:hAnsi="Times New Roman"/>
        </w:rPr>
        <w:t>Dea</w:t>
      </w:r>
      <w:proofErr w:type="spellEnd"/>
      <w:r w:rsidRPr="00BB5AC4">
        <w:rPr>
          <w:rFonts w:ascii="Times New Roman" w:hAnsi="Times New Roman"/>
        </w:rPr>
        <w:t xml:space="preserve"> </w:t>
      </w:r>
      <w:proofErr w:type="spellStart"/>
      <w:r w:rsidRPr="00BB5AC4">
        <w:rPr>
          <w:rFonts w:ascii="Times New Roman" w:hAnsi="Times New Roman"/>
        </w:rPr>
        <w:t>Parten</w:t>
      </w:r>
      <w:proofErr w:type="spellEnd"/>
      <w:r w:rsidRPr="00BB5AC4">
        <w:rPr>
          <w:rFonts w:ascii="Times New Roman" w:hAnsi="Times New Roman"/>
        </w:rPr>
        <w:t xml:space="preserve">, Melissa </w:t>
      </w:r>
      <w:proofErr w:type="spellStart"/>
      <w:r w:rsidRPr="00BB5AC4">
        <w:rPr>
          <w:rFonts w:ascii="Times New Roman" w:hAnsi="Times New Roman"/>
        </w:rPr>
        <w:t>Rathburn</w:t>
      </w:r>
      <w:proofErr w:type="spellEnd"/>
      <w:r w:rsidRPr="00BB5AC4">
        <w:rPr>
          <w:rFonts w:ascii="Times New Roman" w:hAnsi="Times New Roman"/>
        </w:rPr>
        <w:t>, Susan Henry</w:t>
      </w:r>
      <w:r w:rsidR="004A2FB8" w:rsidRPr="00BB5AC4">
        <w:rPr>
          <w:rFonts w:ascii="Times New Roman" w:hAnsi="Times New Roman"/>
        </w:rPr>
        <w:t xml:space="preserve">, Sharon </w:t>
      </w:r>
      <w:proofErr w:type="spellStart"/>
      <w:r w:rsidR="004A2FB8" w:rsidRPr="00BB5AC4">
        <w:rPr>
          <w:rFonts w:ascii="Times New Roman" w:hAnsi="Times New Roman"/>
        </w:rPr>
        <w:t>Eckler</w:t>
      </w:r>
      <w:proofErr w:type="spellEnd"/>
      <w:r w:rsidR="004A2FB8" w:rsidRPr="00BB5AC4">
        <w:rPr>
          <w:rFonts w:ascii="Times New Roman" w:hAnsi="Times New Roman"/>
        </w:rPr>
        <w:t xml:space="preserve">, and </w:t>
      </w:r>
      <w:r w:rsidR="008D3688">
        <w:rPr>
          <w:rFonts w:ascii="Times New Roman" w:hAnsi="Times New Roman"/>
        </w:rPr>
        <w:t>Selena Dawson</w:t>
      </w:r>
      <w:r w:rsidR="004A2FB8" w:rsidRPr="00BB5AC4">
        <w:rPr>
          <w:rFonts w:ascii="Times New Roman" w:hAnsi="Times New Roman"/>
        </w:rPr>
        <w:t xml:space="preserve"> </w:t>
      </w:r>
    </w:p>
    <w:p w14:paraId="70F5EED0" w14:textId="77777777" w:rsidR="0015180F" w:rsidRPr="00BB5AC4" w:rsidRDefault="008070E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eastAsiaTheme="majorEastAsia" w:hAnsi="Times New Roman"/>
        </w:rPr>
        <w:t>Invocation</w:t>
      </w:r>
    </w:p>
    <w:p w14:paraId="7A2346E1" w14:textId="60502B51" w:rsidR="0015180F" w:rsidRPr="00BB5AC4" w:rsidRDefault="008070EA" w:rsidP="003A285B">
      <w:p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Given by </w:t>
      </w:r>
      <w:r w:rsidR="004A2FB8" w:rsidRPr="00BB5AC4">
        <w:rPr>
          <w:rFonts w:ascii="Times New Roman" w:hAnsi="Times New Roman"/>
        </w:rPr>
        <w:t>Isom</w:t>
      </w:r>
      <w:r w:rsidR="00817209">
        <w:rPr>
          <w:rFonts w:ascii="Times New Roman" w:hAnsi="Times New Roman"/>
        </w:rPr>
        <w:t xml:space="preserve"> B. </w:t>
      </w:r>
      <w:r w:rsidR="004A2FB8" w:rsidRPr="00BB5AC4">
        <w:rPr>
          <w:rFonts w:ascii="Times New Roman" w:hAnsi="Times New Roman"/>
        </w:rPr>
        <w:t>Harmon</w:t>
      </w:r>
      <w:r w:rsidR="00817209">
        <w:rPr>
          <w:rFonts w:ascii="Times New Roman" w:hAnsi="Times New Roman"/>
        </w:rPr>
        <w:t>, III</w:t>
      </w:r>
    </w:p>
    <w:p w14:paraId="73828799" w14:textId="77777777" w:rsidR="008D3688" w:rsidRPr="008D3688" w:rsidRDefault="008070E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eastAsiaTheme="majorEastAsia" w:hAnsi="Times New Roman"/>
        </w:rPr>
        <w:t xml:space="preserve">Approval </w:t>
      </w:r>
      <w:r w:rsidR="00D5201A" w:rsidRPr="008D3688">
        <w:rPr>
          <w:rFonts w:ascii="Times New Roman" w:eastAsiaTheme="majorEastAsia" w:hAnsi="Times New Roman"/>
        </w:rPr>
        <w:t>of Agenda</w:t>
      </w:r>
    </w:p>
    <w:p w14:paraId="125E7C44" w14:textId="77777777" w:rsidR="002C3D7E" w:rsidRPr="008D3688" w:rsidRDefault="00D5201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hAnsi="Times New Roman"/>
        </w:rPr>
        <w:t>Announcements:</w:t>
      </w:r>
      <w:r w:rsidRPr="008D3688">
        <w:rPr>
          <w:rFonts w:ascii="Times New Roman" w:hAnsi="Times New Roman"/>
        </w:rPr>
        <w:br/>
      </w:r>
      <w:r w:rsidRPr="008D3688">
        <w:rPr>
          <w:rFonts w:ascii="Times New Roman" w:hAnsi="Times New Roman"/>
          <w:b w:val="0"/>
        </w:rPr>
        <w:t xml:space="preserve"> No additional announcements.</w:t>
      </w:r>
    </w:p>
    <w:p w14:paraId="59DCB421" w14:textId="77777777" w:rsidR="0015180F" w:rsidRPr="00BB5AC4" w:rsidRDefault="00D5201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School Reports</w:t>
      </w:r>
    </w:p>
    <w:p w14:paraId="7200F41C" w14:textId="77777777" w:rsidR="00E71200" w:rsidRPr="00BB5AC4" w:rsidRDefault="00F35A14" w:rsidP="00342F22">
      <w:pPr>
        <w:pStyle w:val="ListNumber2"/>
        <w:spacing w:after="0" w:line="240" w:lineRule="auto"/>
        <w:rPr>
          <w:rFonts w:ascii="Times New Roman" w:hAnsi="Times New Roman"/>
        </w:rPr>
      </w:pPr>
      <w:proofErr w:type="spellStart"/>
      <w:r w:rsidRPr="00BB5AC4">
        <w:rPr>
          <w:rFonts w:ascii="Times New Roman" w:hAnsi="Times New Roman"/>
        </w:rPr>
        <w:t>Covid</w:t>
      </w:r>
      <w:proofErr w:type="spellEnd"/>
      <w:r w:rsidRPr="00BB5AC4">
        <w:rPr>
          <w:rFonts w:ascii="Times New Roman" w:hAnsi="Times New Roman"/>
        </w:rPr>
        <w:t xml:space="preserve"> </w:t>
      </w:r>
      <w:r w:rsidR="004F0F55" w:rsidRPr="00BB5AC4">
        <w:rPr>
          <w:rFonts w:ascii="Times New Roman" w:hAnsi="Times New Roman"/>
        </w:rPr>
        <w:t>-19</w:t>
      </w:r>
      <w:r w:rsidR="00B05B74" w:rsidRPr="00BB5AC4">
        <w:rPr>
          <w:rFonts w:ascii="Times New Roman" w:hAnsi="Times New Roman"/>
        </w:rPr>
        <w:t xml:space="preserve"> Update</w:t>
      </w:r>
      <w:r w:rsidR="004F0F55" w:rsidRPr="00BB5AC4">
        <w:rPr>
          <w:rFonts w:ascii="Times New Roman" w:hAnsi="Times New Roman"/>
        </w:rPr>
        <w:t xml:space="preserve"> Nurse</w:t>
      </w:r>
      <w:r w:rsidR="00B05B74" w:rsidRPr="00BB5AC4">
        <w:rPr>
          <w:rFonts w:ascii="Times New Roman" w:hAnsi="Times New Roman"/>
        </w:rPr>
        <w:t>-</w:t>
      </w:r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Dea</w:t>
      </w:r>
      <w:proofErr w:type="spellEnd"/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Parten</w:t>
      </w:r>
      <w:proofErr w:type="spellEnd"/>
    </w:p>
    <w:p w14:paraId="49A8E2EC" w14:textId="2C8942E4" w:rsidR="002C3D7E" w:rsidRPr="00BB5AC4" w:rsidRDefault="00B05B74" w:rsidP="00342F22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Instruction</w:t>
      </w:r>
      <w:r w:rsidR="00817209">
        <w:rPr>
          <w:rFonts w:ascii="Times New Roman" w:hAnsi="Times New Roman"/>
        </w:rPr>
        <w:t>al</w:t>
      </w:r>
      <w:r w:rsidRPr="00BB5AC4">
        <w:rPr>
          <w:rFonts w:ascii="Times New Roman" w:hAnsi="Times New Roman"/>
        </w:rPr>
        <w:t xml:space="preserve">/ </w:t>
      </w:r>
      <w:r w:rsidR="00E71200" w:rsidRPr="00BB5AC4">
        <w:rPr>
          <w:rFonts w:ascii="Times New Roman" w:hAnsi="Times New Roman"/>
        </w:rPr>
        <w:t>V</w:t>
      </w:r>
      <w:r w:rsidR="004F0F55" w:rsidRPr="00BB5AC4">
        <w:rPr>
          <w:rFonts w:ascii="Times New Roman" w:hAnsi="Times New Roman"/>
        </w:rPr>
        <w:t>irtual Learning</w:t>
      </w:r>
      <w:r w:rsidR="00817209">
        <w:rPr>
          <w:rFonts w:ascii="Times New Roman" w:hAnsi="Times New Roman"/>
        </w:rPr>
        <w:t xml:space="preserve"> Update</w:t>
      </w:r>
      <w:r w:rsidR="004F0F55" w:rsidRPr="00BB5AC4">
        <w:rPr>
          <w:rFonts w:ascii="Times New Roman" w:hAnsi="Times New Roman"/>
        </w:rPr>
        <w:t xml:space="preserve"> </w:t>
      </w:r>
      <w:r w:rsidRPr="00BB5AC4">
        <w:rPr>
          <w:rFonts w:ascii="Times New Roman" w:hAnsi="Times New Roman"/>
        </w:rPr>
        <w:t>-</w:t>
      </w:r>
      <w:r w:rsidR="004F0F55" w:rsidRPr="00BB5AC4">
        <w:rPr>
          <w:rFonts w:ascii="Times New Roman" w:hAnsi="Times New Roman"/>
        </w:rPr>
        <w:t xml:space="preserve">Mrs. </w:t>
      </w:r>
      <w:proofErr w:type="spellStart"/>
      <w:r w:rsidR="004F0F55" w:rsidRPr="00BB5AC4">
        <w:rPr>
          <w:rFonts w:ascii="Times New Roman" w:hAnsi="Times New Roman"/>
        </w:rPr>
        <w:t>Rathburn</w:t>
      </w:r>
      <w:proofErr w:type="spellEnd"/>
    </w:p>
    <w:p w14:paraId="217CA8A6" w14:textId="77777777" w:rsidR="002C3D7E" w:rsidRPr="00BB5AC4" w:rsidRDefault="004F0F55" w:rsidP="003A285B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PTO- Mrs. </w:t>
      </w:r>
      <w:proofErr w:type="spellStart"/>
      <w:r w:rsidRPr="00BB5AC4">
        <w:rPr>
          <w:rFonts w:ascii="Times New Roman" w:hAnsi="Times New Roman"/>
        </w:rPr>
        <w:t>Rathburn</w:t>
      </w:r>
      <w:proofErr w:type="spellEnd"/>
    </w:p>
    <w:p w14:paraId="3DFF1695" w14:textId="77777777" w:rsidR="008E5C35" w:rsidRPr="00BB5AC4" w:rsidRDefault="004A2FB8" w:rsidP="003A285B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Dieb</w:t>
      </w:r>
      <w:r w:rsidR="00BB5AC4">
        <w:rPr>
          <w:rFonts w:ascii="Times New Roman" w:hAnsi="Times New Roman"/>
        </w:rPr>
        <w:t>les</w:t>
      </w:r>
      <w:r w:rsidR="00E71200" w:rsidRPr="00BB5AC4">
        <w:rPr>
          <w:rFonts w:ascii="Times New Roman" w:hAnsi="Times New Roman"/>
        </w:rPr>
        <w:t xml:space="preserve"> </w:t>
      </w:r>
      <w:r w:rsidRPr="00BB5AC4">
        <w:rPr>
          <w:rFonts w:ascii="Times New Roman" w:hAnsi="Times New Roman"/>
        </w:rPr>
        <w:t>- Mrs.</w:t>
      </w:r>
      <w:r w:rsidR="004F0F55" w:rsidRPr="00BB5AC4">
        <w:rPr>
          <w:rFonts w:ascii="Times New Roman" w:hAnsi="Times New Roman"/>
        </w:rPr>
        <w:t xml:space="preserve">  Henry</w:t>
      </w:r>
    </w:p>
    <w:p w14:paraId="4899678F" w14:textId="77777777" w:rsidR="00B05B74" w:rsidRPr="00BB5AC4" w:rsidRDefault="00B05B74" w:rsidP="003A285B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ESOL after the Bell-Mrs. </w:t>
      </w:r>
      <w:proofErr w:type="spellStart"/>
      <w:r w:rsidRPr="00BB5AC4">
        <w:rPr>
          <w:rFonts w:ascii="Times New Roman" w:hAnsi="Times New Roman"/>
        </w:rPr>
        <w:t>Eckler</w:t>
      </w:r>
      <w:proofErr w:type="spellEnd"/>
    </w:p>
    <w:p w14:paraId="227182F1" w14:textId="0A0057F0" w:rsidR="008E5C35" w:rsidRPr="00BB5AC4" w:rsidRDefault="00E71200" w:rsidP="003A285B">
      <w:pPr>
        <w:pStyle w:val="ListNumber2"/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SIP &amp; Monitoring Plan – </w:t>
      </w:r>
      <w:r w:rsidR="00817209">
        <w:rPr>
          <w:rFonts w:ascii="Times New Roman" w:hAnsi="Times New Roman"/>
        </w:rPr>
        <w:t>Dr. Dawson (To be discussed at the next meeting)</w:t>
      </w:r>
    </w:p>
    <w:p w14:paraId="0A37501D" w14:textId="77777777" w:rsidR="005C2216" w:rsidRPr="00BB5AC4" w:rsidRDefault="005C2216" w:rsidP="003A285B">
      <w:pPr>
        <w:pStyle w:val="ListNumber2"/>
        <w:numPr>
          <w:ilvl w:val="0"/>
          <w:numId w:val="0"/>
        </w:numPr>
        <w:spacing w:after="0"/>
        <w:ind w:left="1310"/>
        <w:rPr>
          <w:rFonts w:ascii="Times New Roman" w:hAnsi="Times New Roman"/>
        </w:rPr>
      </w:pPr>
    </w:p>
    <w:p w14:paraId="5F528281" w14:textId="65DE0CA5" w:rsidR="0015180F" w:rsidRPr="00BB5AC4" w:rsidRDefault="482981E8" w:rsidP="003A285B">
      <w:pPr>
        <w:pStyle w:val="ListNumber"/>
        <w:spacing w:after="0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 xml:space="preserve">Old Business: </w:t>
      </w:r>
      <w:r w:rsidR="008E5C35">
        <w:br/>
      </w:r>
      <w:r w:rsidRPr="482981E8">
        <w:rPr>
          <w:rFonts w:ascii="Times New Roman" w:hAnsi="Times New Roman"/>
        </w:rPr>
        <w:t xml:space="preserve">         a</w:t>
      </w:r>
      <w:r w:rsidRPr="482981E8">
        <w:rPr>
          <w:rFonts w:ascii="Times New Roman" w:hAnsi="Times New Roman"/>
          <w:b w:val="0"/>
        </w:rPr>
        <w:t>.  The Governance team budget is $10,0</w:t>
      </w:r>
      <w:r w:rsidR="00817209">
        <w:rPr>
          <w:rFonts w:ascii="Times New Roman" w:hAnsi="Times New Roman"/>
          <w:b w:val="0"/>
        </w:rPr>
        <w:t>00.00 this year. Renaissance/AR purchase was $5,261.00. B</w:t>
      </w:r>
      <w:r w:rsidRPr="482981E8">
        <w:rPr>
          <w:rFonts w:ascii="Times New Roman" w:hAnsi="Times New Roman"/>
          <w:b w:val="0"/>
        </w:rPr>
        <w:t xml:space="preserve">alance of $4,739.00 – </w:t>
      </w:r>
      <w:proofErr w:type="spellStart"/>
      <w:r w:rsidRPr="482981E8">
        <w:rPr>
          <w:rFonts w:ascii="Times New Roman" w:hAnsi="Times New Roman"/>
          <w:b w:val="0"/>
        </w:rPr>
        <w:t>Drumtastic</w:t>
      </w:r>
      <w:proofErr w:type="spellEnd"/>
      <w:r w:rsidRPr="482981E8">
        <w:rPr>
          <w:rFonts w:ascii="Times New Roman" w:hAnsi="Times New Roman"/>
          <w:b w:val="0"/>
        </w:rPr>
        <w:t xml:space="preserve"> request</w:t>
      </w:r>
      <w:r w:rsidR="00817209">
        <w:rPr>
          <w:rFonts w:ascii="Times New Roman" w:hAnsi="Times New Roman"/>
          <w:b w:val="0"/>
        </w:rPr>
        <w:t xml:space="preserve"> purchase</w:t>
      </w:r>
      <w:r w:rsidRPr="482981E8">
        <w:rPr>
          <w:rFonts w:ascii="Times New Roman" w:hAnsi="Times New Roman"/>
          <w:b w:val="0"/>
        </w:rPr>
        <w:t xml:space="preserve"> $1,196.00</w:t>
      </w:r>
      <w:r w:rsidR="00817209">
        <w:rPr>
          <w:rFonts w:ascii="Times New Roman" w:hAnsi="Times New Roman"/>
          <w:b w:val="0"/>
        </w:rPr>
        <w:t>.  B</w:t>
      </w:r>
      <w:r w:rsidRPr="482981E8">
        <w:rPr>
          <w:rFonts w:ascii="Times New Roman" w:hAnsi="Times New Roman"/>
          <w:b w:val="0"/>
        </w:rPr>
        <w:t>alance of $3,543.00</w:t>
      </w:r>
    </w:p>
    <w:p w14:paraId="54A827D8" w14:textId="77777777" w:rsidR="008E5C35" w:rsidRPr="00BB5AC4" w:rsidRDefault="008E5C35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New Business</w:t>
      </w:r>
    </w:p>
    <w:p w14:paraId="7E22D754" w14:textId="70B53577" w:rsidR="004F0F55" w:rsidRPr="00BB5AC4" w:rsidRDefault="482981E8" w:rsidP="003A285B">
      <w:pPr>
        <w:pStyle w:val="ListNumber2"/>
        <w:spacing w:after="0"/>
        <w:rPr>
          <w:rFonts w:ascii="Times New Roman" w:hAnsi="Times New Roman"/>
        </w:rPr>
      </w:pPr>
      <w:r w:rsidRPr="482981E8">
        <w:rPr>
          <w:rFonts w:ascii="Times New Roman" w:hAnsi="Times New Roman"/>
        </w:rPr>
        <w:t xml:space="preserve">Mandated Reporting: Mr. Harmon reminded the committee that by their service on this school board, they are legally bound to report suspected child abuse. </w:t>
      </w:r>
    </w:p>
    <w:p w14:paraId="42E47DC8" w14:textId="77777777" w:rsidR="004F0F55" w:rsidRPr="00BB5AC4" w:rsidRDefault="004F0F55" w:rsidP="003A285B">
      <w:pPr>
        <w:pStyle w:val="ListNumber2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lastRenderedPageBreak/>
        <w:t>Open Discussion</w:t>
      </w:r>
      <w:r w:rsidR="00E71200" w:rsidRPr="00BB5AC4">
        <w:rPr>
          <w:rFonts w:ascii="Times New Roman" w:hAnsi="Times New Roman"/>
        </w:rPr>
        <w:t xml:space="preserve"> - None</w:t>
      </w:r>
    </w:p>
    <w:p w14:paraId="4DC19A20" w14:textId="77777777" w:rsidR="00BB5AC4" w:rsidRPr="00BB5AC4" w:rsidRDefault="00A637D8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Upcoming Events: </w:t>
      </w:r>
    </w:p>
    <w:p w14:paraId="7075F5A0" w14:textId="77777777" w:rsidR="0017556C" w:rsidRPr="00BB5AC4" w:rsidRDefault="0017556C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November 23-27- Thanksgiving Holidays</w:t>
      </w:r>
    </w:p>
    <w:p w14:paraId="6703EB13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12/3-2</w:t>
      </w:r>
      <w:r w:rsidRPr="00BB5AC4">
        <w:rPr>
          <w:rFonts w:ascii="Times New Roman" w:hAnsi="Times New Roman"/>
          <w:vertAlign w:val="superscript"/>
        </w:rPr>
        <w:t>nd</w:t>
      </w:r>
      <w:r w:rsidRPr="00BB5AC4">
        <w:rPr>
          <w:rFonts w:ascii="Times New Roman" w:hAnsi="Times New Roman"/>
        </w:rPr>
        <w:t xml:space="preserve"> round of flu Shots (PLC room)</w:t>
      </w:r>
    </w:p>
    <w:p w14:paraId="55593BD8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School-wide PLC@ 3:15</w:t>
      </w:r>
    </w:p>
    <w:p w14:paraId="3FEE038E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12/10-Dental Van</w:t>
      </w:r>
    </w:p>
    <w:p w14:paraId="2DF0FA55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12/14-18- Christmas Spirit Week</w:t>
      </w:r>
    </w:p>
    <w:p w14:paraId="7C55E9B7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12/16- Leadership Team Meeting @ 3:15</w:t>
      </w:r>
    </w:p>
    <w:p w14:paraId="7BFF242C" w14:textId="77777777" w:rsidR="00EA03F6" w:rsidRPr="00BB5AC4" w:rsidRDefault="00EA03F6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December 17</w:t>
      </w:r>
      <w:r w:rsidRPr="00BB5AC4">
        <w:rPr>
          <w:rFonts w:ascii="Times New Roman" w:hAnsi="Times New Roman"/>
          <w:vertAlign w:val="superscript"/>
        </w:rPr>
        <w:t>th</w:t>
      </w:r>
      <w:r w:rsidRPr="00BB5AC4">
        <w:rPr>
          <w:rFonts w:ascii="Times New Roman" w:hAnsi="Times New Roman"/>
        </w:rPr>
        <w:t xml:space="preserve"> BHP Christmas Meal</w:t>
      </w:r>
    </w:p>
    <w:p w14:paraId="18FF326B" w14:textId="77777777" w:rsidR="00BB5AC4" w:rsidRPr="00BB5AC4" w:rsidRDefault="00C3092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BB5AC4">
        <w:rPr>
          <w:rFonts w:ascii="Times New Roman" w:hAnsi="Times New Roman"/>
        </w:rPr>
        <w:t>December 21</w:t>
      </w:r>
      <w:r w:rsidRPr="00BB5AC4">
        <w:rPr>
          <w:rFonts w:ascii="Times New Roman" w:hAnsi="Times New Roman"/>
          <w:vertAlign w:val="superscript"/>
        </w:rPr>
        <w:t>st</w:t>
      </w:r>
      <w:r w:rsidRPr="00BB5AC4">
        <w:rPr>
          <w:rFonts w:ascii="Times New Roman" w:hAnsi="Times New Roman"/>
        </w:rPr>
        <w:t xml:space="preserve"> – January 4</w:t>
      </w:r>
      <w:r w:rsidRPr="00BB5AC4">
        <w:rPr>
          <w:rFonts w:ascii="Times New Roman" w:hAnsi="Times New Roman"/>
          <w:vertAlign w:val="superscript"/>
        </w:rPr>
        <w:t>th</w:t>
      </w:r>
      <w:r w:rsidRPr="00BB5AC4">
        <w:rPr>
          <w:rFonts w:ascii="Times New Roman" w:hAnsi="Times New Roman"/>
        </w:rPr>
        <w:t xml:space="preserve"> -Christmas Holidays</w:t>
      </w:r>
      <w:r w:rsidR="00BB5AC4" w:rsidRPr="00BB5AC4">
        <w:rPr>
          <w:rFonts w:ascii="Times New Roman" w:hAnsi="Times New Roman"/>
        </w:rPr>
        <w:t xml:space="preserve"> </w:t>
      </w:r>
    </w:p>
    <w:p w14:paraId="37D8CBF9" w14:textId="07868608" w:rsidR="00EA03F6" w:rsidRPr="00BB5AC4" w:rsidRDefault="00BB5AC4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00D123EF">
        <w:rPr>
          <w:rFonts w:ascii="Times New Roman" w:hAnsi="Times New Roman"/>
          <w:b/>
        </w:rPr>
        <w:t>Ne</w:t>
      </w:r>
      <w:r w:rsidR="00817209" w:rsidRPr="00D123EF">
        <w:rPr>
          <w:rFonts w:ascii="Times New Roman" w:hAnsi="Times New Roman"/>
          <w:b/>
        </w:rPr>
        <w:t>xt Governance meeting January 13, 2021</w:t>
      </w:r>
      <w:r w:rsidRPr="00D123EF">
        <w:rPr>
          <w:rFonts w:ascii="Times New Roman" w:hAnsi="Times New Roman"/>
          <w:b/>
        </w:rPr>
        <w:t xml:space="preserve"> @ 5:30 p.m</w:t>
      </w:r>
      <w:r w:rsidRPr="00BB5AC4">
        <w:rPr>
          <w:rFonts w:ascii="Times New Roman" w:hAnsi="Times New Roman"/>
        </w:rPr>
        <w:t>.</w:t>
      </w:r>
    </w:p>
    <w:p w14:paraId="5DAB6C7B" w14:textId="77777777" w:rsidR="00BB5AC4" w:rsidRPr="00BB5AC4" w:rsidRDefault="00BB5AC4" w:rsidP="00BB5AC4">
      <w:pPr>
        <w:pStyle w:val="ListNumber2"/>
        <w:numPr>
          <w:ilvl w:val="0"/>
          <w:numId w:val="0"/>
        </w:numPr>
        <w:spacing w:after="0" w:line="240" w:lineRule="auto"/>
        <w:ind w:left="1440"/>
        <w:rPr>
          <w:rFonts w:ascii="Times New Roman" w:hAnsi="Times New Roman"/>
        </w:rPr>
      </w:pPr>
    </w:p>
    <w:p w14:paraId="5D4FB3C2" w14:textId="06C5268A" w:rsidR="00680296" w:rsidRPr="00BB5AC4" w:rsidRDefault="482981E8" w:rsidP="004D0657">
      <w:pPr>
        <w:pStyle w:val="ListNumber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>Adjournment</w:t>
      </w:r>
      <w:r w:rsidR="00A637D8">
        <w:br/>
      </w:r>
      <w:r w:rsidRPr="482981E8">
        <w:rPr>
          <w:rFonts w:ascii="Times New Roman" w:hAnsi="Times New Roman"/>
        </w:rPr>
        <w:t xml:space="preserve"> </w:t>
      </w:r>
      <w:r w:rsidRPr="482981E8">
        <w:rPr>
          <w:rFonts w:ascii="Times New Roman" w:hAnsi="Times New Roman"/>
          <w:b w:val="0"/>
        </w:rPr>
        <w:t xml:space="preserve">Mr. Harmon entertained a motion to adjourn the meeting at 6:01 p.m. Motion Made by Zack </w:t>
      </w:r>
      <w:proofErr w:type="spellStart"/>
      <w:r w:rsidRPr="482981E8">
        <w:rPr>
          <w:rFonts w:ascii="Times New Roman" w:hAnsi="Times New Roman"/>
          <w:b w:val="0"/>
        </w:rPr>
        <w:t>Luckie</w:t>
      </w:r>
      <w:proofErr w:type="spellEnd"/>
      <w:r w:rsidRPr="482981E8">
        <w:rPr>
          <w:rFonts w:ascii="Times New Roman" w:hAnsi="Times New Roman"/>
          <w:b w:val="0"/>
        </w:rPr>
        <w:t xml:space="preserve"> and second by Hayward Ferguson</w:t>
      </w:r>
      <w:r w:rsidR="00A637D8">
        <w:br/>
      </w:r>
      <w:r w:rsidRPr="482981E8">
        <w:rPr>
          <w:rFonts w:ascii="Times New Roman" w:hAnsi="Times New Roman"/>
          <w:b w:val="0"/>
        </w:rPr>
        <w:t xml:space="preserve">    </w:t>
      </w:r>
    </w:p>
    <w:p w14:paraId="3F94AAB2" w14:textId="77777777" w:rsidR="008E476B" w:rsidRPr="00BB5AC4" w:rsidRDefault="00BB7D7D" w:rsidP="00D512BB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Minutes submitted by:"/>
          <w:tag w:val="Minutes submitted by:"/>
          <w:id w:val="915436728"/>
          <w:placeholder>
            <w:docPart w:val="C8176233E01C452BA215AA2F73C7BC0F"/>
          </w:placeholder>
          <w:temporary/>
          <w:showingPlcHdr/>
          <w15:appearance w15:val="hidden"/>
        </w:sdtPr>
        <w:sdtEndPr/>
        <w:sdtContent>
          <w:r w:rsidR="00285B87" w:rsidRPr="00BB5AC4">
            <w:rPr>
              <w:rFonts w:ascii="Times New Roman" w:hAnsi="Times New Roman"/>
            </w:rPr>
            <w:t>Minutes submitted by</w:t>
          </w:r>
        </w:sdtContent>
      </w:sdt>
      <w:r w:rsidR="004E227E" w:rsidRPr="00BB5AC4">
        <w:rPr>
          <w:rFonts w:ascii="Times New Roman" w:hAnsi="Times New Roman"/>
        </w:rPr>
        <w:t xml:space="preserve">:  </w:t>
      </w:r>
      <w:r w:rsidR="005C2216" w:rsidRPr="00BB5AC4">
        <w:rPr>
          <w:rFonts w:ascii="Times New Roman" w:hAnsi="Times New Roman"/>
        </w:rPr>
        <w:t>Queenie Gear</w:t>
      </w:r>
    </w:p>
    <w:sectPr w:rsidR="008E476B" w:rsidRPr="00BB5AC4" w:rsidSect="001936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F0B27" w14:textId="77777777" w:rsidR="00BB7D7D" w:rsidRDefault="00BB7D7D" w:rsidP="001E7D29">
      <w:pPr>
        <w:spacing w:after="0" w:line="240" w:lineRule="auto"/>
      </w:pPr>
      <w:r>
        <w:separator/>
      </w:r>
    </w:p>
  </w:endnote>
  <w:endnote w:type="continuationSeparator" w:id="0">
    <w:p w14:paraId="2AABAEA6" w14:textId="77777777" w:rsidR="00BB7D7D" w:rsidRDefault="00BB7D7D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F396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61E4C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11A95" w14:textId="77777777" w:rsidR="00BB7D7D" w:rsidRDefault="00BB7D7D" w:rsidP="001E7D29">
      <w:pPr>
        <w:spacing w:after="0" w:line="240" w:lineRule="auto"/>
      </w:pPr>
      <w:r>
        <w:separator/>
      </w:r>
    </w:p>
  </w:footnote>
  <w:footnote w:type="continuationSeparator" w:id="0">
    <w:p w14:paraId="0CA471FB" w14:textId="77777777" w:rsidR="00BB7D7D" w:rsidRDefault="00BB7D7D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AFD9C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D5A5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4BAE3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381503B"/>
    <w:multiLevelType w:val="hybridMultilevel"/>
    <w:tmpl w:val="3EA009B8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037EF"/>
    <w:multiLevelType w:val="hybridMultilevel"/>
    <w:tmpl w:val="05C0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7F319EF"/>
    <w:multiLevelType w:val="hybridMultilevel"/>
    <w:tmpl w:val="E92868BE"/>
    <w:lvl w:ilvl="0" w:tplc="F60A5F28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1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4"/>
  </w:num>
  <w:num w:numId="28">
    <w:abstractNumId w:val="11"/>
  </w:num>
  <w:num w:numId="29">
    <w:abstractNumId w:val="31"/>
  </w:num>
  <w:num w:numId="30">
    <w:abstractNumId w:val="25"/>
  </w:num>
  <w:num w:numId="31">
    <w:abstractNumId w:val="38"/>
  </w:num>
  <w:num w:numId="32">
    <w:abstractNumId w:val="33"/>
  </w:num>
  <w:num w:numId="33">
    <w:abstractNumId w:val="17"/>
  </w:num>
  <w:num w:numId="34">
    <w:abstractNumId w:val="27"/>
  </w:num>
  <w:num w:numId="35">
    <w:abstractNumId w:val="10"/>
  </w:num>
  <w:num w:numId="36">
    <w:abstractNumId w:val="28"/>
  </w:num>
  <w:num w:numId="37">
    <w:abstractNumId w:val="30"/>
  </w:num>
  <w:num w:numId="38">
    <w:abstractNumId w:val="26"/>
  </w:num>
  <w:num w:numId="39">
    <w:abstractNumId w:val="37"/>
  </w:num>
  <w:num w:numId="40">
    <w:abstractNumId w:val="29"/>
  </w:num>
  <w:num w:numId="41">
    <w:abstractNumId w:val="20"/>
  </w:num>
  <w:num w:numId="42">
    <w:abstractNumId w:val="34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C"/>
    <w:rsid w:val="00057671"/>
    <w:rsid w:val="000D445D"/>
    <w:rsid w:val="000F341A"/>
    <w:rsid w:val="000F4987"/>
    <w:rsid w:val="000F65EC"/>
    <w:rsid w:val="000F662C"/>
    <w:rsid w:val="0011573E"/>
    <w:rsid w:val="001269DE"/>
    <w:rsid w:val="00140DAE"/>
    <w:rsid w:val="0015180F"/>
    <w:rsid w:val="00161E48"/>
    <w:rsid w:val="001746FC"/>
    <w:rsid w:val="0017556C"/>
    <w:rsid w:val="00193653"/>
    <w:rsid w:val="001A4904"/>
    <w:rsid w:val="001E7D29"/>
    <w:rsid w:val="002404F5"/>
    <w:rsid w:val="00275260"/>
    <w:rsid w:val="00276FA1"/>
    <w:rsid w:val="00285B87"/>
    <w:rsid w:val="00291B4A"/>
    <w:rsid w:val="002C3D7E"/>
    <w:rsid w:val="002D4497"/>
    <w:rsid w:val="0032131A"/>
    <w:rsid w:val="003310BF"/>
    <w:rsid w:val="00333DF8"/>
    <w:rsid w:val="00357641"/>
    <w:rsid w:val="00360B6E"/>
    <w:rsid w:val="00361DEE"/>
    <w:rsid w:val="00394EF4"/>
    <w:rsid w:val="003A285B"/>
    <w:rsid w:val="00410612"/>
    <w:rsid w:val="00411F8B"/>
    <w:rsid w:val="00450670"/>
    <w:rsid w:val="004724BD"/>
    <w:rsid w:val="00477352"/>
    <w:rsid w:val="00491C23"/>
    <w:rsid w:val="004A2FB8"/>
    <w:rsid w:val="004B5C09"/>
    <w:rsid w:val="004D0657"/>
    <w:rsid w:val="004E227E"/>
    <w:rsid w:val="004E71AA"/>
    <w:rsid w:val="004F0F55"/>
    <w:rsid w:val="00500DD1"/>
    <w:rsid w:val="005054D9"/>
    <w:rsid w:val="00521AE3"/>
    <w:rsid w:val="00535B54"/>
    <w:rsid w:val="00554276"/>
    <w:rsid w:val="005C2216"/>
    <w:rsid w:val="005E0ED9"/>
    <w:rsid w:val="00616B41"/>
    <w:rsid w:val="00620AE8"/>
    <w:rsid w:val="0064628C"/>
    <w:rsid w:val="0065214E"/>
    <w:rsid w:val="00655EE2"/>
    <w:rsid w:val="006574AA"/>
    <w:rsid w:val="00680296"/>
    <w:rsid w:val="006853BC"/>
    <w:rsid w:val="00687389"/>
    <w:rsid w:val="006928C1"/>
    <w:rsid w:val="006E5219"/>
    <w:rsid w:val="006F03D4"/>
    <w:rsid w:val="00700B1F"/>
    <w:rsid w:val="007257E9"/>
    <w:rsid w:val="00726D35"/>
    <w:rsid w:val="00744B1E"/>
    <w:rsid w:val="00756D9C"/>
    <w:rsid w:val="007619BD"/>
    <w:rsid w:val="00771C24"/>
    <w:rsid w:val="00781863"/>
    <w:rsid w:val="007D4C87"/>
    <w:rsid w:val="007D5836"/>
    <w:rsid w:val="007E2CD1"/>
    <w:rsid w:val="007F34A4"/>
    <w:rsid w:val="008070EA"/>
    <w:rsid w:val="00815563"/>
    <w:rsid w:val="00817209"/>
    <w:rsid w:val="008240DA"/>
    <w:rsid w:val="008429E5"/>
    <w:rsid w:val="00851690"/>
    <w:rsid w:val="00867EA4"/>
    <w:rsid w:val="00897D88"/>
    <w:rsid w:val="008A0319"/>
    <w:rsid w:val="008D3688"/>
    <w:rsid w:val="008D43E9"/>
    <w:rsid w:val="008E3C0E"/>
    <w:rsid w:val="008E476B"/>
    <w:rsid w:val="008E5C35"/>
    <w:rsid w:val="00927C63"/>
    <w:rsid w:val="00932F50"/>
    <w:rsid w:val="0094637B"/>
    <w:rsid w:val="00955A78"/>
    <w:rsid w:val="009921B8"/>
    <w:rsid w:val="009D1F0B"/>
    <w:rsid w:val="009D4666"/>
    <w:rsid w:val="009D4984"/>
    <w:rsid w:val="009D6901"/>
    <w:rsid w:val="009F4E19"/>
    <w:rsid w:val="009F6A54"/>
    <w:rsid w:val="00A07662"/>
    <w:rsid w:val="00A21B71"/>
    <w:rsid w:val="00A37F9E"/>
    <w:rsid w:val="00A40085"/>
    <w:rsid w:val="00A47DF6"/>
    <w:rsid w:val="00A637D8"/>
    <w:rsid w:val="00A9231C"/>
    <w:rsid w:val="00AA2532"/>
    <w:rsid w:val="00AE1F88"/>
    <w:rsid w:val="00AE361F"/>
    <w:rsid w:val="00AE5370"/>
    <w:rsid w:val="00B05B74"/>
    <w:rsid w:val="00B247A9"/>
    <w:rsid w:val="00B435B5"/>
    <w:rsid w:val="00B565D8"/>
    <w:rsid w:val="00B5779A"/>
    <w:rsid w:val="00B64D24"/>
    <w:rsid w:val="00B70526"/>
    <w:rsid w:val="00B7147D"/>
    <w:rsid w:val="00B75CFC"/>
    <w:rsid w:val="00B853F9"/>
    <w:rsid w:val="00BB018B"/>
    <w:rsid w:val="00BB5AC4"/>
    <w:rsid w:val="00BB7D7D"/>
    <w:rsid w:val="00BD1747"/>
    <w:rsid w:val="00C14973"/>
    <w:rsid w:val="00C1643D"/>
    <w:rsid w:val="00C21EF3"/>
    <w:rsid w:val="00C25B6F"/>
    <w:rsid w:val="00C261A9"/>
    <w:rsid w:val="00C30923"/>
    <w:rsid w:val="00C42793"/>
    <w:rsid w:val="00C601ED"/>
    <w:rsid w:val="00C94808"/>
    <w:rsid w:val="00CE5A5C"/>
    <w:rsid w:val="00D123EF"/>
    <w:rsid w:val="00D31AB7"/>
    <w:rsid w:val="00D50D23"/>
    <w:rsid w:val="00D512BB"/>
    <w:rsid w:val="00D5201A"/>
    <w:rsid w:val="00D57532"/>
    <w:rsid w:val="00DA3B1A"/>
    <w:rsid w:val="00DB45D0"/>
    <w:rsid w:val="00DC6078"/>
    <w:rsid w:val="00DC79AD"/>
    <w:rsid w:val="00DD2075"/>
    <w:rsid w:val="00DF2868"/>
    <w:rsid w:val="00E557A0"/>
    <w:rsid w:val="00E71200"/>
    <w:rsid w:val="00E770B1"/>
    <w:rsid w:val="00EA03F6"/>
    <w:rsid w:val="00EA768E"/>
    <w:rsid w:val="00ED67F7"/>
    <w:rsid w:val="00EF6435"/>
    <w:rsid w:val="00F10F6B"/>
    <w:rsid w:val="00F23697"/>
    <w:rsid w:val="00F35A14"/>
    <w:rsid w:val="00F36BB7"/>
    <w:rsid w:val="00FB3809"/>
    <w:rsid w:val="00FD6CAB"/>
    <w:rsid w:val="48298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4:docId w14:val="173614DF"/>
  <w15:docId w15:val="{BD5FBB8B-AD4E-4CD3-8AFE-86B68A6B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1">
    <w:name w:val="Smart Hyperlink1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n-hill.k12.ga.us/001u000000ddoqjian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arq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176233E01C452BA215AA2F73C7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B7A9-9B48-4950-A39B-3401EFF7F4D1}"/>
      </w:docPartPr>
      <w:docPartBody>
        <w:p w:rsidR="00F77E3F" w:rsidRDefault="0050182B">
          <w:pPr>
            <w:pStyle w:val="C8176233E01C452BA215AA2F73C7BC0F"/>
          </w:pPr>
          <w:r w:rsidRPr="00285B87">
            <w:t>Minutes submitted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2B"/>
    <w:rsid w:val="000400AA"/>
    <w:rsid w:val="00486B4E"/>
    <w:rsid w:val="0050182B"/>
    <w:rsid w:val="005722C9"/>
    <w:rsid w:val="00AA036E"/>
    <w:rsid w:val="00AD3178"/>
    <w:rsid w:val="00E64356"/>
    <w:rsid w:val="00F7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0D33C17F2B4B90A224EC5E616CFEDD">
    <w:name w:val="BD0D33C17F2B4B90A224EC5E616CFEDD"/>
  </w:style>
  <w:style w:type="paragraph" w:customStyle="1" w:styleId="67EA65C813B944C38095DC5E0F25DF6E">
    <w:name w:val="67EA65C813B944C38095DC5E0F25DF6E"/>
  </w:style>
  <w:style w:type="paragraph" w:customStyle="1" w:styleId="181F9E08366B4490B54B4D13E000685E">
    <w:name w:val="181F9E08366B4490B54B4D13E000685E"/>
  </w:style>
  <w:style w:type="paragraph" w:customStyle="1" w:styleId="B83B1A2DEF854C85BBC108BC8E2E76D8">
    <w:name w:val="B83B1A2DEF854C85BBC108BC8E2E76D8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86086662945A4B71980B183F7DAF9187">
    <w:name w:val="86086662945A4B71980B183F7DAF9187"/>
  </w:style>
  <w:style w:type="paragraph" w:customStyle="1" w:styleId="FC00BE1F098644008FEE921CB4298EBD">
    <w:name w:val="FC00BE1F098644008FEE921CB4298EBD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68811B7600664339B32C960973774224">
    <w:name w:val="68811B7600664339B32C960973774224"/>
  </w:style>
  <w:style w:type="paragraph" w:customStyle="1" w:styleId="2A3F8CA76542401BA61ED307E0F90F4E">
    <w:name w:val="2A3F8CA76542401BA61ED307E0F90F4E"/>
  </w:style>
  <w:style w:type="paragraph" w:customStyle="1" w:styleId="4DDC5CC7ADBB44DE91DDC2B40F3C9BAE">
    <w:name w:val="4DDC5CC7ADBB44DE91DDC2B40F3C9BAE"/>
  </w:style>
  <w:style w:type="paragraph" w:customStyle="1" w:styleId="961D027D4A57472381DA89C69C29E6CC">
    <w:name w:val="961D027D4A57472381DA89C69C29E6CC"/>
  </w:style>
  <w:style w:type="paragraph" w:customStyle="1" w:styleId="6E8351758FDB4B6D848D89107848FDB0">
    <w:name w:val="6E8351758FDB4B6D848D89107848FDB0"/>
  </w:style>
  <w:style w:type="paragraph" w:customStyle="1" w:styleId="06EDF88E31B44EF888CF54F463F51C8D">
    <w:name w:val="06EDF88E31B44EF888CF54F463F51C8D"/>
  </w:style>
  <w:style w:type="paragraph" w:customStyle="1" w:styleId="B6A4C248614C40AA8AB47B9801DA074C">
    <w:name w:val="B6A4C248614C40AA8AB47B9801DA074C"/>
  </w:style>
  <w:style w:type="paragraph" w:customStyle="1" w:styleId="027A039CA9C74E46916CE46935FBE79F">
    <w:name w:val="027A039CA9C74E46916CE46935FBE79F"/>
  </w:style>
  <w:style w:type="paragraph" w:customStyle="1" w:styleId="7BD1AB9356754D87A820FD7FF0180728">
    <w:name w:val="7BD1AB9356754D87A820FD7FF0180728"/>
  </w:style>
  <w:style w:type="paragraph" w:customStyle="1" w:styleId="93E01D04100F463B8B17FD1DC0CDE791">
    <w:name w:val="93E01D04100F463B8B17FD1DC0CDE791"/>
  </w:style>
  <w:style w:type="paragraph" w:customStyle="1" w:styleId="E2C10ED2E7F54A94BDE33CA90ACB7DEF">
    <w:name w:val="E2C10ED2E7F54A94BDE33CA90ACB7DEF"/>
  </w:style>
  <w:style w:type="paragraph" w:customStyle="1" w:styleId="AD53E96BE1864BF4BC9C29C932A4614C">
    <w:name w:val="AD53E96BE1864BF4BC9C29C932A4614C"/>
  </w:style>
  <w:style w:type="paragraph" w:customStyle="1" w:styleId="930C192B8CB94B35AFC863ABF87A68C1">
    <w:name w:val="930C192B8CB94B35AFC863ABF87A68C1"/>
  </w:style>
  <w:style w:type="paragraph" w:customStyle="1" w:styleId="2F60128C888F430D8A1E5CAE4A140BB9">
    <w:name w:val="2F60128C888F430D8A1E5CAE4A140BB9"/>
  </w:style>
  <w:style w:type="paragraph" w:customStyle="1" w:styleId="7EA56C6D60554A949AB422DC3B553340">
    <w:name w:val="7EA56C6D60554A949AB422DC3B553340"/>
  </w:style>
  <w:style w:type="paragraph" w:customStyle="1" w:styleId="DDF38C9F785C4315A7CE493AE07ABF6A">
    <w:name w:val="DDF38C9F785C4315A7CE493AE07ABF6A"/>
  </w:style>
  <w:style w:type="paragraph" w:customStyle="1" w:styleId="AC503C78D5A8496FB5D0A06B2791DEA4">
    <w:name w:val="AC503C78D5A8496FB5D0A06B2791DEA4"/>
  </w:style>
  <w:style w:type="paragraph" w:customStyle="1" w:styleId="06ED14CB7E3A4FBB8B4AADEBE0AB9494">
    <w:name w:val="06ED14CB7E3A4FBB8B4AADEBE0AB9494"/>
  </w:style>
  <w:style w:type="paragraph" w:customStyle="1" w:styleId="F020592C22604FD18941DA7127792149">
    <w:name w:val="F020592C22604FD18941DA7127792149"/>
  </w:style>
  <w:style w:type="paragraph" w:customStyle="1" w:styleId="2CBE2F0335CE42EFBEF95C022A218E79">
    <w:name w:val="2CBE2F0335CE42EFBEF95C022A218E79"/>
  </w:style>
  <w:style w:type="paragraph" w:customStyle="1" w:styleId="985242E1FCF24D8DB09658DC06F2BCC2">
    <w:name w:val="985242E1FCF24D8DB09658DC06F2BCC2"/>
  </w:style>
  <w:style w:type="paragraph" w:customStyle="1" w:styleId="CCF904FF533B4C2B8A404D8C43596B7F">
    <w:name w:val="CCF904FF533B4C2B8A404D8C43596B7F"/>
  </w:style>
  <w:style w:type="paragraph" w:customStyle="1" w:styleId="B1F6308D95C2407C8250028D7CCEA86E">
    <w:name w:val="B1F6308D95C2407C8250028D7CCEA86E"/>
  </w:style>
  <w:style w:type="paragraph" w:customStyle="1" w:styleId="367C1B01854E44E9B1C443358557C857">
    <w:name w:val="367C1B01854E44E9B1C443358557C857"/>
  </w:style>
  <w:style w:type="paragraph" w:customStyle="1" w:styleId="178F4014B8474DA39F733406CDF5A4DE">
    <w:name w:val="178F4014B8474DA39F733406CDF5A4DE"/>
  </w:style>
  <w:style w:type="paragraph" w:customStyle="1" w:styleId="3F10A407AD0241E9939EE24BA4E9C4F5">
    <w:name w:val="3F10A407AD0241E9939EE24BA4E9C4F5"/>
  </w:style>
  <w:style w:type="paragraph" w:customStyle="1" w:styleId="C8176233E01C452BA215AA2F73C7BC0F">
    <w:name w:val="C8176233E01C452BA215AA2F73C7BC0F"/>
  </w:style>
  <w:style w:type="paragraph" w:customStyle="1" w:styleId="192D918EC8404C2F84186586504FCDFD">
    <w:name w:val="192D918EC8404C2F84186586504FCDFD"/>
  </w:style>
  <w:style w:type="paragraph" w:customStyle="1" w:styleId="24C393D9A0134A34852A171770C8743B">
    <w:name w:val="24C393D9A0134A34852A171770C8743B"/>
  </w:style>
  <w:style w:type="paragraph" w:customStyle="1" w:styleId="49B4FCD9DC9D419C8853E5039F78B6BE">
    <w:name w:val="49B4FCD9DC9D419C8853E5039F78B6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Gear, Queenie</dc:creator>
  <dc:description/>
  <cp:lastModifiedBy>Stembridge, Marsha</cp:lastModifiedBy>
  <cp:revision>2</cp:revision>
  <cp:lastPrinted>2020-10-29T19:49:00Z</cp:lastPrinted>
  <dcterms:created xsi:type="dcterms:W3CDTF">2020-12-07T20:39:00Z</dcterms:created>
  <dcterms:modified xsi:type="dcterms:W3CDTF">2020-12-07T20:39:00Z</dcterms:modified>
</cp:coreProperties>
</file>