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DB475" w14:textId="77777777" w:rsidR="00275260" w:rsidRPr="00BB5AC4" w:rsidRDefault="00726D35" w:rsidP="00275260">
      <w:pPr>
        <w:pStyle w:val="Heading1"/>
        <w:rPr>
          <w:rFonts w:ascii="Times New Roman" w:hAnsi="Times New Roman" w:cs="Times New Roman"/>
        </w:rPr>
      </w:pPr>
      <w:bookmarkStart w:id="0" w:name="_GoBack"/>
      <w:bookmarkEnd w:id="0"/>
      <w:r w:rsidRPr="00BB5AC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E3A4499" wp14:editId="07777777">
            <wp:simplePos x="0" y="0"/>
            <wp:positionH relativeFrom="column">
              <wp:posOffset>-390525</wp:posOffset>
            </wp:positionH>
            <wp:positionV relativeFrom="page">
              <wp:posOffset>885825</wp:posOffset>
            </wp:positionV>
            <wp:extent cx="914400" cy="742950"/>
            <wp:effectExtent l="0" t="0" r="0" b="0"/>
            <wp:wrapTopAndBottom/>
            <wp:docPr id="1" name="Picture 1" descr="BEN HILL COUNTY SCHOOL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 HILL COUNTY SCHOOL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68E" w:rsidRPr="00BB5AC4">
        <w:rPr>
          <w:rFonts w:ascii="Times New Roman" w:hAnsi="Times New Roman" w:cs="Times New Roman"/>
        </w:rPr>
        <w:t>Governance Team Minutes</w:t>
      </w:r>
    </w:p>
    <w:p w14:paraId="35E1F7FF" w14:textId="77777777" w:rsidR="00275260" w:rsidRPr="00BB5AC4" w:rsidRDefault="00EA768E" w:rsidP="009D4984">
      <w:pPr>
        <w:pStyle w:val="Heading1"/>
        <w:rPr>
          <w:rFonts w:ascii="Times New Roman" w:hAnsi="Times New Roman" w:cs="Times New Roman"/>
        </w:rPr>
      </w:pPr>
      <w:r w:rsidRPr="00BB5AC4">
        <w:rPr>
          <w:rFonts w:ascii="Times New Roman" w:hAnsi="Times New Roman" w:cs="Times New Roman"/>
        </w:rPr>
        <w:t>School BHP</w:t>
      </w:r>
    </w:p>
    <w:p w14:paraId="5F7C61D3" w14:textId="6155336C" w:rsidR="00554276" w:rsidRPr="00BB5AC4" w:rsidRDefault="008F0B78" w:rsidP="009F4E19">
      <w:pPr>
        <w:pStyle w:val="Date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April 28,</w:t>
      </w:r>
      <w:r w:rsidR="0019219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2021</w:t>
      </w:r>
    </w:p>
    <w:p w14:paraId="737AF2D1" w14:textId="4AE5F4F8" w:rsidR="008E5C35" w:rsidRPr="00BB5AC4" w:rsidRDefault="000F662C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BB5AC4">
        <w:rPr>
          <w:rFonts w:ascii="Times New Roman" w:eastAsiaTheme="majorEastAsia" w:hAnsi="Times New Roman"/>
        </w:rPr>
        <w:t>Welcome Visitor and Staff</w:t>
      </w:r>
      <w:r w:rsidR="004D0657" w:rsidRPr="00BB5AC4">
        <w:rPr>
          <w:rFonts w:ascii="Times New Roman" w:eastAsiaTheme="majorEastAsia" w:hAnsi="Times New Roman"/>
        </w:rPr>
        <w:br/>
      </w:r>
      <w:r w:rsidRPr="00BB5AC4">
        <w:rPr>
          <w:rFonts w:ascii="Times New Roman" w:hAnsi="Times New Roman"/>
          <w:b w:val="0"/>
        </w:rPr>
        <w:t>Mr. Harmon called to order the regular meeting of the BHP</w:t>
      </w:r>
      <w:r w:rsidR="00161E48" w:rsidRPr="00BB5AC4">
        <w:rPr>
          <w:rFonts w:ascii="Times New Roman" w:hAnsi="Times New Roman"/>
          <w:b w:val="0"/>
        </w:rPr>
        <w:t xml:space="preserve"> Governance Team at 5:</w:t>
      </w:r>
      <w:r w:rsidR="00CF4F4B">
        <w:rPr>
          <w:rFonts w:ascii="Times New Roman" w:hAnsi="Times New Roman"/>
          <w:b w:val="0"/>
        </w:rPr>
        <w:t>3</w:t>
      </w:r>
      <w:r w:rsidR="00A94961">
        <w:rPr>
          <w:rFonts w:ascii="Times New Roman" w:hAnsi="Times New Roman"/>
          <w:b w:val="0"/>
        </w:rPr>
        <w:t>5</w:t>
      </w:r>
      <w:r w:rsidR="00161E48" w:rsidRPr="00BB5AC4">
        <w:rPr>
          <w:rFonts w:ascii="Times New Roman" w:hAnsi="Times New Roman"/>
          <w:b w:val="0"/>
        </w:rPr>
        <w:t xml:space="preserve"> on </w:t>
      </w:r>
      <w:r w:rsidR="00CF4F4B">
        <w:rPr>
          <w:rFonts w:ascii="Times New Roman" w:hAnsi="Times New Roman"/>
          <w:b w:val="0"/>
        </w:rPr>
        <w:t>April 28</w:t>
      </w:r>
      <w:r w:rsidR="00F852F5">
        <w:rPr>
          <w:rFonts w:ascii="Times New Roman" w:hAnsi="Times New Roman"/>
          <w:b w:val="0"/>
        </w:rPr>
        <w:t>, 2021</w:t>
      </w:r>
      <w:r w:rsidR="00161E48" w:rsidRPr="00BB5AC4">
        <w:rPr>
          <w:rFonts w:ascii="Times New Roman" w:hAnsi="Times New Roman"/>
          <w:b w:val="0"/>
        </w:rPr>
        <w:t xml:space="preserve"> at Ben Hill Primary School. The Meeting</w:t>
      </w:r>
      <w:r w:rsidR="00DB45D0" w:rsidRPr="00BB5AC4">
        <w:rPr>
          <w:rFonts w:ascii="Times New Roman" w:hAnsi="Times New Roman"/>
          <w:b w:val="0"/>
        </w:rPr>
        <w:t xml:space="preserve"> begin</w:t>
      </w:r>
      <w:r w:rsidR="00161E48" w:rsidRPr="00BB5AC4">
        <w:rPr>
          <w:rFonts w:ascii="Times New Roman" w:hAnsi="Times New Roman"/>
          <w:b w:val="0"/>
        </w:rPr>
        <w:t xml:space="preserve"> with introduction of those present. </w:t>
      </w:r>
      <w:r w:rsidR="00161E48" w:rsidRPr="00BB5AC4">
        <w:rPr>
          <w:rFonts w:ascii="Times New Roman" w:hAnsi="Times New Roman"/>
          <w:b w:val="0"/>
        </w:rPr>
        <w:br/>
        <w:t>The following members were present:</w:t>
      </w:r>
      <w:r w:rsidR="008E5C35" w:rsidRPr="00BB5AC4">
        <w:rPr>
          <w:rFonts w:ascii="Times New Roman" w:hAnsi="Times New Roman"/>
          <w:b w:val="0"/>
        </w:rPr>
        <w:t xml:space="preserve"> </w:t>
      </w:r>
    </w:p>
    <w:p w14:paraId="2BF029A5" w14:textId="598F3388" w:rsidR="00DB45D0" w:rsidRPr="00BB5AC4" w:rsidRDefault="00A94961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Zack Luckie</w:t>
      </w:r>
    </w:p>
    <w:p w14:paraId="3CD28A6A" w14:textId="77777777" w:rsidR="00DB45D0" w:rsidRPr="00BB5AC4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Queenie Gear</w:t>
      </w:r>
    </w:p>
    <w:p w14:paraId="2121D180" w14:textId="3060D15A" w:rsidR="00DB45D0" w:rsidRDefault="00DB45D0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Isom Harmon</w:t>
      </w:r>
    </w:p>
    <w:p w14:paraId="446D9B8D" w14:textId="2B534D3D" w:rsidR="00DB45D0" w:rsidRDefault="00A94961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Brittany Hammond</w:t>
      </w:r>
    </w:p>
    <w:p w14:paraId="35C6E445" w14:textId="5A80CAE0" w:rsidR="008F0B78" w:rsidRPr="00BB5AC4" w:rsidRDefault="008F0B78" w:rsidP="003A285B">
      <w:pPr>
        <w:pStyle w:val="ListParagraph"/>
        <w:numPr>
          <w:ilvl w:val="0"/>
          <w:numId w:val="4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Hayward Ferguson</w:t>
      </w:r>
    </w:p>
    <w:p w14:paraId="672A6659" w14:textId="77777777" w:rsidR="006574AA" w:rsidRPr="00BB5AC4" w:rsidRDefault="006574AA" w:rsidP="006574AA">
      <w:pPr>
        <w:pStyle w:val="ListParagraph"/>
        <w:spacing w:after="0"/>
        <w:ind w:left="960"/>
        <w:rPr>
          <w:rFonts w:ascii="Times New Roman" w:hAnsi="Times New Roman"/>
        </w:rPr>
      </w:pPr>
    </w:p>
    <w:p w14:paraId="219092DB" w14:textId="0A7B169C" w:rsidR="00851690" w:rsidRDefault="006574AA" w:rsidP="00746F21">
      <w:pPr>
        <w:spacing w:after="0"/>
        <w:ind w:left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Also </w:t>
      </w:r>
      <w:r w:rsidR="00F852F5" w:rsidRPr="00BB5AC4">
        <w:rPr>
          <w:rFonts w:ascii="Times New Roman" w:hAnsi="Times New Roman"/>
        </w:rPr>
        <w:t>present-to-present</w:t>
      </w:r>
      <w:r w:rsidRPr="00BB5AC4">
        <w:rPr>
          <w:rFonts w:ascii="Times New Roman" w:hAnsi="Times New Roman"/>
        </w:rPr>
        <w:t xml:space="preserve"> Data</w:t>
      </w:r>
      <w:r w:rsidR="00746F21">
        <w:rPr>
          <w:rFonts w:ascii="Times New Roman" w:hAnsi="Times New Roman"/>
        </w:rPr>
        <w:t xml:space="preserve">: </w:t>
      </w:r>
      <w:proofErr w:type="spellStart"/>
      <w:r w:rsidRPr="00BB5AC4">
        <w:rPr>
          <w:rFonts w:ascii="Times New Roman" w:hAnsi="Times New Roman"/>
        </w:rPr>
        <w:t>Dea</w:t>
      </w:r>
      <w:proofErr w:type="spellEnd"/>
      <w:r w:rsidRPr="00BB5AC4">
        <w:rPr>
          <w:rFonts w:ascii="Times New Roman" w:hAnsi="Times New Roman"/>
        </w:rPr>
        <w:t xml:space="preserve"> </w:t>
      </w:r>
      <w:proofErr w:type="spellStart"/>
      <w:r w:rsidRPr="00BB5AC4">
        <w:rPr>
          <w:rFonts w:ascii="Times New Roman" w:hAnsi="Times New Roman"/>
        </w:rPr>
        <w:t>Parten</w:t>
      </w:r>
      <w:proofErr w:type="spellEnd"/>
      <w:r w:rsidR="00180C91">
        <w:rPr>
          <w:rFonts w:ascii="Times New Roman" w:hAnsi="Times New Roman"/>
        </w:rPr>
        <w:t xml:space="preserve">, </w:t>
      </w:r>
      <w:r w:rsidRPr="00BB5AC4">
        <w:rPr>
          <w:rFonts w:ascii="Times New Roman" w:hAnsi="Times New Roman"/>
        </w:rPr>
        <w:t xml:space="preserve">Melissa </w:t>
      </w:r>
      <w:proofErr w:type="spellStart"/>
      <w:r w:rsidRPr="00BB5AC4">
        <w:rPr>
          <w:rFonts w:ascii="Times New Roman" w:hAnsi="Times New Roman"/>
        </w:rPr>
        <w:t>Rathburn</w:t>
      </w:r>
      <w:proofErr w:type="spellEnd"/>
      <w:r w:rsidR="00180C91">
        <w:rPr>
          <w:rFonts w:ascii="Times New Roman" w:hAnsi="Times New Roman"/>
        </w:rPr>
        <w:t>.</w:t>
      </w:r>
      <w:r w:rsidRPr="00BB5AC4">
        <w:rPr>
          <w:rFonts w:ascii="Times New Roman" w:hAnsi="Times New Roman"/>
        </w:rPr>
        <w:t>,</w:t>
      </w:r>
      <w:r w:rsidR="00746F21">
        <w:rPr>
          <w:rFonts w:ascii="Times New Roman" w:hAnsi="Times New Roman"/>
        </w:rPr>
        <w:t xml:space="preserve"> </w:t>
      </w:r>
    </w:p>
    <w:p w14:paraId="580B003C" w14:textId="77777777" w:rsidR="00180C91" w:rsidRPr="00BB5AC4" w:rsidRDefault="00180C91" w:rsidP="00746F21">
      <w:pPr>
        <w:spacing w:after="0"/>
        <w:ind w:left="0"/>
        <w:rPr>
          <w:rFonts w:ascii="Times New Roman" w:hAnsi="Times New Roman"/>
        </w:rPr>
      </w:pPr>
    </w:p>
    <w:p w14:paraId="70F5EED0" w14:textId="15215466" w:rsidR="0015180F" w:rsidRPr="00BB5AC4" w:rsidRDefault="008070EA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eastAsiaTheme="majorEastAsia" w:hAnsi="Times New Roman"/>
        </w:rPr>
        <w:t>Invocation</w:t>
      </w:r>
    </w:p>
    <w:p w14:paraId="7A2346E1" w14:textId="52A0CB19" w:rsidR="0015180F" w:rsidRPr="00BB5AC4" w:rsidRDefault="008070EA" w:rsidP="003A285B">
      <w:pPr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 xml:space="preserve">Given by </w:t>
      </w:r>
      <w:r w:rsidR="00CF4F4B">
        <w:rPr>
          <w:rFonts w:ascii="Times New Roman" w:hAnsi="Times New Roman"/>
        </w:rPr>
        <w:t>Hayward Ferguson</w:t>
      </w:r>
    </w:p>
    <w:p w14:paraId="73828799" w14:textId="46F69040" w:rsidR="008D3688" w:rsidRPr="00560D07" w:rsidRDefault="008070EA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8D3688">
        <w:rPr>
          <w:rFonts w:ascii="Times New Roman" w:eastAsiaTheme="majorEastAsia" w:hAnsi="Times New Roman"/>
        </w:rPr>
        <w:t xml:space="preserve">Approval </w:t>
      </w:r>
      <w:r w:rsidR="00D5201A" w:rsidRPr="008D3688">
        <w:rPr>
          <w:rFonts w:ascii="Times New Roman" w:eastAsiaTheme="majorEastAsia" w:hAnsi="Times New Roman"/>
        </w:rPr>
        <w:t>of Agenda</w:t>
      </w:r>
    </w:p>
    <w:p w14:paraId="7C08D338" w14:textId="77777777" w:rsidR="00560D07" w:rsidRPr="008D3688" w:rsidRDefault="00560D07" w:rsidP="00560D07">
      <w:pPr>
        <w:pStyle w:val="ListNumber"/>
        <w:numPr>
          <w:ilvl w:val="0"/>
          <w:numId w:val="0"/>
        </w:numPr>
        <w:spacing w:after="0"/>
        <w:ind w:left="173"/>
        <w:rPr>
          <w:rFonts w:ascii="Times New Roman" w:hAnsi="Times New Roman"/>
          <w:b w:val="0"/>
        </w:rPr>
      </w:pPr>
    </w:p>
    <w:p w14:paraId="52BC5F28" w14:textId="77777777" w:rsidR="00192199" w:rsidRPr="00192199" w:rsidRDefault="00D5201A" w:rsidP="003A285B">
      <w:pPr>
        <w:pStyle w:val="ListNumber"/>
        <w:spacing w:after="0"/>
        <w:rPr>
          <w:rFonts w:ascii="Times New Roman" w:hAnsi="Times New Roman"/>
          <w:b w:val="0"/>
        </w:rPr>
      </w:pPr>
      <w:r w:rsidRPr="008D3688">
        <w:rPr>
          <w:rFonts w:ascii="Times New Roman" w:hAnsi="Times New Roman"/>
        </w:rPr>
        <w:t>Announcements:</w:t>
      </w:r>
      <w:r w:rsidR="00836032">
        <w:rPr>
          <w:rFonts w:ascii="Times New Roman" w:hAnsi="Times New Roman"/>
        </w:rPr>
        <w:t xml:space="preserve"> </w:t>
      </w:r>
    </w:p>
    <w:p w14:paraId="27054E96" w14:textId="68ED33CE" w:rsidR="00560D07" w:rsidRPr="00192199" w:rsidRDefault="6A1F9433" w:rsidP="00192199">
      <w:pPr>
        <w:pStyle w:val="ListNumber"/>
        <w:numPr>
          <w:ilvl w:val="0"/>
          <w:numId w:val="0"/>
        </w:numPr>
        <w:spacing w:after="0"/>
        <w:rPr>
          <w:rFonts w:ascii="Times New Roman" w:hAnsi="Times New Roman"/>
          <w:b w:val="0"/>
        </w:rPr>
      </w:pPr>
      <w:r w:rsidRPr="6A1F9433">
        <w:rPr>
          <w:rFonts w:ascii="Times New Roman" w:hAnsi="Times New Roman"/>
          <w:b w:val="0"/>
        </w:rPr>
        <w:t>No update on testing due to testing schedule</w:t>
      </w:r>
    </w:p>
    <w:p w14:paraId="125E7C44" w14:textId="1E5278BC" w:rsidR="002C3D7E" w:rsidRPr="008D3688" w:rsidRDefault="00D5201A" w:rsidP="00560D07">
      <w:pPr>
        <w:pStyle w:val="ListNumber"/>
        <w:numPr>
          <w:ilvl w:val="0"/>
          <w:numId w:val="0"/>
        </w:numPr>
        <w:spacing w:after="0"/>
        <w:ind w:left="173"/>
        <w:rPr>
          <w:rFonts w:ascii="Times New Roman" w:hAnsi="Times New Roman"/>
          <w:b w:val="0"/>
        </w:rPr>
      </w:pPr>
      <w:r w:rsidRPr="008D3688">
        <w:rPr>
          <w:rFonts w:ascii="Times New Roman" w:hAnsi="Times New Roman"/>
          <w:b w:val="0"/>
        </w:rPr>
        <w:t>.</w:t>
      </w:r>
    </w:p>
    <w:p w14:paraId="59DCB421" w14:textId="77777777" w:rsidR="0015180F" w:rsidRPr="00BB5AC4" w:rsidRDefault="00D5201A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School Reports</w:t>
      </w:r>
    </w:p>
    <w:p w14:paraId="7200F41C" w14:textId="77777777" w:rsidR="00E71200" w:rsidRPr="00BB5AC4" w:rsidRDefault="00F35A14" w:rsidP="00342F22">
      <w:pPr>
        <w:pStyle w:val="ListNumber2"/>
        <w:spacing w:after="0" w:line="240" w:lineRule="auto"/>
        <w:rPr>
          <w:rFonts w:ascii="Times New Roman" w:hAnsi="Times New Roman"/>
        </w:rPr>
      </w:pPr>
      <w:proofErr w:type="spellStart"/>
      <w:r w:rsidRPr="00BB5AC4">
        <w:rPr>
          <w:rFonts w:ascii="Times New Roman" w:hAnsi="Times New Roman"/>
        </w:rPr>
        <w:t>Covid</w:t>
      </w:r>
      <w:proofErr w:type="spellEnd"/>
      <w:r w:rsidRPr="00BB5AC4">
        <w:rPr>
          <w:rFonts w:ascii="Times New Roman" w:hAnsi="Times New Roman"/>
        </w:rPr>
        <w:t xml:space="preserve"> </w:t>
      </w:r>
      <w:r w:rsidR="004F0F55" w:rsidRPr="00BB5AC4">
        <w:rPr>
          <w:rFonts w:ascii="Times New Roman" w:hAnsi="Times New Roman"/>
        </w:rPr>
        <w:t>-19</w:t>
      </w:r>
      <w:r w:rsidR="00B05B74" w:rsidRPr="00BB5AC4">
        <w:rPr>
          <w:rFonts w:ascii="Times New Roman" w:hAnsi="Times New Roman"/>
        </w:rPr>
        <w:t xml:space="preserve"> Update</w:t>
      </w:r>
      <w:r w:rsidR="004F0F55" w:rsidRPr="00BB5AC4">
        <w:rPr>
          <w:rFonts w:ascii="Times New Roman" w:hAnsi="Times New Roman"/>
        </w:rPr>
        <w:t xml:space="preserve"> Nurse</w:t>
      </w:r>
      <w:r w:rsidR="00B05B74" w:rsidRPr="00BB5AC4">
        <w:rPr>
          <w:rFonts w:ascii="Times New Roman" w:hAnsi="Times New Roman"/>
        </w:rPr>
        <w:t>-</w:t>
      </w:r>
      <w:r w:rsidR="004F0F55" w:rsidRPr="00BB5AC4">
        <w:rPr>
          <w:rFonts w:ascii="Times New Roman" w:hAnsi="Times New Roman"/>
        </w:rPr>
        <w:t xml:space="preserve"> </w:t>
      </w:r>
      <w:proofErr w:type="spellStart"/>
      <w:r w:rsidR="004F0F55" w:rsidRPr="00BB5AC4">
        <w:rPr>
          <w:rFonts w:ascii="Times New Roman" w:hAnsi="Times New Roman"/>
        </w:rPr>
        <w:t>Dea</w:t>
      </w:r>
      <w:proofErr w:type="spellEnd"/>
      <w:r w:rsidR="004F0F55" w:rsidRPr="00BB5AC4">
        <w:rPr>
          <w:rFonts w:ascii="Times New Roman" w:hAnsi="Times New Roman"/>
        </w:rPr>
        <w:t xml:space="preserve"> </w:t>
      </w:r>
      <w:proofErr w:type="spellStart"/>
      <w:r w:rsidR="004F0F55" w:rsidRPr="00BB5AC4">
        <w:rPr>
          <w:rFonts w:ascii="Times New Roman" w:hAnsi="Times New Roman"/>
        </w:rPr>
        <w:t>Parten</w:t>
      </w:r>
      <w:proofErr w:type="spellEnd"/>
    </w:p>
    <w:p w14:paraId="4EA144CA" w14:textId="63B5CF8A" w:rsidR="00CF4F4B" w:rsidRPr="00BB5AC4" w:rsidRDefault="6A1F9433" w:rsidP="00342F22">
      <w:pPr>
        <w:pStyle w:val="ListNumber2"/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 xml:space="preserve">Melissa </w:t>
      </w:r>
      <w:proofErr w:type="spellStart"/>
      <w:r w:rsidRPr="6A1F9433">
        <w:rPr>
          <w:rFonts w:ascii="Times New Roman" w:hAnsi="Times New Roman"/>
        </w:rPr>
        <w:t>Rathburn</w:t>
      </w:r>
      <w:proofErr w:type="spellEnd"/>
      <w:r w:rsidRPr="6A1F9433">
        <w:rPr>
          <w:rFonts w:ascii="Times New Roman" w:hAnsi="Times New Roman"/>
        </w:rPr>
        <w:t xml:space="preserve">:  Requested funds to help with snow-cone vendor for growth celebration &amp; new equipment for PE from the governance team.  </w:t>
      </w:r>
    </w:p>
    <w:p w14:paraId="0A37501D" w14:textId="36B7146C" w:rsidR="005C2216" w:rsidRDefault="00A57987" w:rsidP="00A97B3D">
      <w:pPr>
        <w:pStyle w:val="ListNumber2"/>
        <w:spacing w:after="0" w:line="240" w:lineRule="auto"/>
        <w:rPr>
          <w:rFonts w:ascii="Times New Roman" w:hAnsi="Times New Roman"/>
        </w:rPr>
      </w:pPr>
      <w:r w:rsidRPr="0042714B">
        <w:rPr>
          <w:rFonts w:ascii="Times New Roman" w:hAnsi="Times New Roman"/>
        </w:rPr>
        <w:t xml:space="preserve">Retiring, Mrs. </w:t>
      </w:r>
      <w:r w:rsidR="0042714B">
        <w:rPr>
          <w:rFonts w:ascii="Times New Roman" w:hAnsi="Times New Roman"/>
        </w:rPr>
        <w:t>Connie Smith</w:t>
      </w:r>
    </w:p>
    <w:p w14:paraId="2897546B" w14:textId="7A7AD321" w:rsidR="0042714B" w:rsidRDefault="0042714B" w:rsidP="00A97B3D">
      <w:pPr>
        <w:pStyle w:val="ListNumber2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Mr. Harmon reported on transfer of staff &amp; upcoming administration</w:t>
      </w:r>
    </w:p>
    <w:p w14:paraId="55029E96" w14:textId="4B850B10" w:rsidR="00560D07" w:rsidRDefault="6A1F9433" w:rsidP="00A97B3D">
      <w:pPr>
        <w:pStyle w:val="ListNumber2"/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>Mr. Newell</w:t>
      </w:r>
      <w:r w:rsidR="00F852F5">
        <w:rPr>
          <w:rFonts w:ascii="Times New Roman" w:hAnsi="Times New Roman"/>
        </w:rPr>
        <w:t>, Maintenance Director,</w:t>
      </w:r>
      <w:r w:rsidRPr="6A1F9433">
        <w:rPr>
          <w:rFonts w:ascii="Times New Roman" w:hAnsi="Times New Roman"/>
        </w:rPr>
        <w:t xml:space="preserve"> </w:t>
      </w:r>
      <w:proofErr w:type="gramStart"/>
      <w:r w:rsidRPr="6A1F9433">
        <w:rPr>
          <w:rFonts w:ascii="Times New Roman" w:hAnsi="Times New Roman"/>
        </w:rPr>
        <w:t>will be invited</w:t>
      </w:r>
      <w:proofErr w:type="gramEnd"/>
      <w:r w:rsidRPr="6A1F9433">
        <w:rPr>
          <w:rFonts w:ascii="Times New Roman" w:hAnsi="Times New Roman"/>
        </w:rPr>
        <w:t xml:space="preserve"> to the next governance meeting to report on BHP renovation.  </w:t>
      </w:r>
    </w:p>
    <w:p w14:paraId="12DA247F" w14:textId="7D275DB8" w:rsidR="00560D07" w:rsidRDefault="00560D07" w:rsidP="00A97B3D">
      <w:pPr>
        <w:pStyle w:val="ListNumber2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Parent Surveys</w:t>
      </w:r>
    </w:p>
    <w:p w14:paraId="4A497446" w14:textId="77777777" w:rsidR="0042714B" w:rsidRPr="00BB5AC4" w:rsidRDefault="0042714B" w:rsidP="008F0B78">
      <w:pPr>
        <w:pStyle w:val="ListNumber2"/>
        <w:numPr>
          <w:ilvl w:val="0"/>
          <w:numId w:val="0"/>
        </w:numPr>
        <w:spacing w:after="0" w:line="240" w:lineRule="auto"/>
        <w:ind w:left="720"/>
        <w:rPr>
          <w:rFonts w:ascii="Times New Roman" w:hAnsi="Times New Roman"/>
        </w:rPr>
      </w:pPr>
    </w:p>
    <w:p w14:paraId="5F528281" w14:textId="720B8913" w:rsidR="0015180F" w:rsidRPr="00BB5AC4" w:rsidRDefault="482981E8" w:rsidP="003A285B">
      <w:pPr>
        <w:pStyle w:val="ListNumber"/>
        <w:spacing w:after="0"/>
        <w:rPr>
          <w:rFonts w:ascii="Times New Roman" w:hAnsi="Times New Roman"/>
          <w:b w:val="0"/>
        </w:rPr>
      </w:pPr>
      <w:r w:rsidRPr="482981E8">
        <w:rPr>
          <w:rFonts w:ascii="Times New Roman" w:hAnsi="Times New Roman"/>
        </w:rPr>
        <w:t xml:space="preserve">Old Business: </w:t>
      </w:r>
      <w:r w:rsidR="008E5C35">
        <w:br/>
      </w:r>
    </w:p>
    <w:p w14:paraId="54A827D8" w14:textId="77777777" w:rsidR="008E5C35" w:rsidRPr="00BB5AC4" w:rsidRDefault="008E5C35" w:rsidP="003A285B">
      <w:pPr>
        <w:pStyle w:val="ListNumber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lastRenderedPageBreak/>
        <w:t>New Business</w:t>
      </w:r>
    </w:p>
    <w:p w14:paraId="7E22D754" w14:textId="70B53577" w:rsidR="004F0F55" w:rsidRPr="00BB5AC4" w:rsidRDefault="482981E8" w:rsidP="003A285B">
      <w:pPr>
        <w:pStyle w:val="ListNumber2"/>
        <w:spacing w:after="0"/>
        <w:rPr>
          <w:rFonts w:ascii="Times New Roman" w:hAnsi="Times New Roman"/>
        </w:rPr>
      </w:pPr>
      <w:r w:rsidRPr="482981E8">
        <w:rPr>
          <w:rFonts w:ascii="Times New Roman" w:hAnsi="Times New Roman"/>
        </w:rPr>
        <w:t xml:space="preserve">Mandated Reporting: Mr. Harmon reminded the committee that by their service on this school board, they are legally bound to report suspected child abuse. </w:t>
      </w:r>
    </w:p>
    <w:p w14:paraId="42E47DC8" w14:textId="77777777" w:rsidR="004F0F55" w:rsidRPr="00BB5AC4" w:rsidRDefault="004F0F55" w:rsidP="003A285B">
      <w:pPr>
        <w:pStyle w:val="ListNumber2"/>
        <w:spacing w:after="0"/>
        <w:rPr>
          <w:rFonts w:ascii="Times New Roman" w:hAnsi="Times New Roman"/>
        </w:rPr>
      </w:pPr>
      <w:r w:rsidRPr="00BB5AC4">
        <w:rPr>
          <w:rFonts w:ascii="Times New Roman" w:hAnsi="Times New Roman"/>
        </w:rPr>
        <w:t>Open Discussion</w:t>
      </w:r>
      <w:r w:rsidR="00E71200" w:rsidRPr="00BB5AC4">
        <w:rPr>
          <w:rFonts w:ascii="Times New Roman" w:hAnsi="Times New Roman"/>
        </w:rPr>
        <w:t xml:space="preserve"> - None</w:t>
      </w:r>
    </w:p>
    <w:p w14:paraId="37A6F200" w14:textId="77777777" w:rsidR="00746F21" w:rsidRDefault="6A1F9433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>Upcoming Events:</w:t>
      </w:r>
    </w:p>
    <w:p w14:paraId="35594616" w14:textId="7436DA86" w:rsidR="6A1F9433" w:rsidRDefault="6A1F9433" w:rsidP="6A1F9433">
      <w:pPr>
        <w:pStyle w:val="ListNumber2"/>
        <w:numPr>
          <w:ilvl w:val="0"/>
          <w:numId w:val="42"/>
        </w:numPr>
        <w:spacing w:after="0" w:line="240" w:lineRule="auto"/>
      </w:pPr>
      <w:r w:rsidRPr="6A1F9433">
        <w:rPr>
          <w:rFonts w:ascii="Times New Roman" w:hAnsi="Times New Roman"/>
        </w:rPr>
        <w:t>May 3</w:t>
      </w:r>
      <w:r w:rsidRPr="6A1F9433">
        <w:rPr>
          <w:rFonts w:ascii="Times New Roman" w:hAnsi="Times New Roman"/>
          <w:vertAlign w:val="superscript"/>
        </w:rPr>
        <w:t>rd</w:t>
      </w:r>
      <w:r w:rsidRPr="6A1F9433">
        <w:rPr>
          <w:rFonts w:ascii="Times New Roman" w:hAnsi="Times New Roman"/>
        </w:rPr>
        <w:t xml:space="preserve"> - 6</w:t>
      </w:r>
      <w:r w:rsidRPr="6A1F9433">
        <w:rPr>
          <w:rFonts w:ascii="Times New Roman" w:hAnsi="Times New Roman"/>
          <w:vertAlign w:val="superscript"/>
        </w:rPr>
        <w:t>th</w:t>
      </w:r>
      <w:r w:rsidRPr="6A1F9433">
        <w:rPr>
          <w:rFonts w:ascii="Times New Roman" w:hAnsi="Times New Roman"/>
        </w:rPr>
        <w:t xml:space="preserve"> - 1</w:t>
      </w:r>
      <w:r w:rsidRPr="6A1F9433">
        <w:rPr>
          <w:rFonts w:ascii="Times New Roman" w:hAnsi="Times New Roman"/>
          <w:vertAlign w:val="superscript"/>
        </w:rPr>
        <w:t>st</w:t>
      </w:r>
      <w:r w:rsidRPr="6A1F9433">
        <w:rPr>
          <w:rFonts w:ascii="Times New Roman" w:hAnsi="Times New Roman"/>
        </w:rPr>
        <w:t xml:space="preserve"> &amp; 2</w:t>
      </w:r>
      <w:r w:rsidRPr="6A1F9433">
        <w:rPr>
          <w:rFonts w:ascii="Times New Roman" w:hAnsi="Times New Roman"/>
          <w:vertAlign w:val="superscript"/>
        </w:rPr>
        <w:t>nd</w:t>
      </w:r>
      <w:r w:rsidRPr="6A1F9433">
        <w:rPr>
          <w:rFonts w:ascii="Times New Roman" w:hAnsi="Times New Roman"/>
        </w:rPr>
        <w:t xml:space="preserve"> Grade Field trips </w:t>
      </w:r>
    </w:p>
    <w:p w14:paraId="7DCDCF40" w14:textId="4F63D57F" w:rsidR="6A1F9433" w:rsidRDefault="6A1F9433" w:rsidP="6A1F9433">
      <w:pPr>
        <w:pStyle w:val="ListNumber2"/>
        <w:numPr>
          <w:ilvl w:val="0"/>
          <w:numId w:val="42"/>
        </w:numPr>
        <w:spacing w:after="0" w:line="240" w:lineRule="auto"/>
      </w:pPr>
      <w:r w:rsidRPr="6A1F9433">
        <w:rPr>
          <w:rFonts w:ascii="Times New Roman" w:hAnsi="Times New Roman"/>
        </w:rPr>
        <w:t>May 5</w:t>
      </w:r>
      <w:r w:rsidRPr="6A1F9433">
        <w:rPr>
          <w:rFonts w:ascii="Times New Roman" w:hAnsi="Times New Roman"/>
          <w:vertAlign w:val="superscript"/>
        </w:rPr>
        <w:t>th</w:t>
      </w:r>
      <w:r w:rsidRPr="6A1F9433">
        <w:rPr>
          <w:rFonts w:ascii="Times New Roman" w:hAnsi="Times New Roman"/>
        </w:rPr>
        <w:t xml:space="preserve"> - 2</w:t>
      </w:r>
      <w:r w:rsidRPr="6A1F9433">
        <w:rPr>
          <w:rFonts w:ascii="Times New Roman" w:hAnsi="Times New Roman"/>
          <w:vertAlign w:val="superscript"/>
        </w:rPr>
        <w:t>nd</w:t>
      </w:r>
      <w:r w:rsidRPr="6A1F9433">
        <w:rPr>
          <w:rFonts w:ascii="Times New Roman" w:hAnsi="Times New Roman"/>
        </w:rPr>
        <w:t xml:space="preserve"> Grade tour of BHES</w:t>
      </w:r>
    </w:p>
    <w:p w14:paraId="56598B42" w14:textId="3115271C" w:rsidR="00192199" w:rsidRPr="00192199" w:rsidRDefault="6A1F9433" w:rsidP="6A1F9433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>May 7</w:t>
      </w:r>
      <w:r w:rsidRPr="6A1F9433">
        <w:rPr>
          <w:rFonts w:ascii="Times New Roman" w:hAnsi="Times New Roman"/>
          <w:vertAlign w:val="superscript"/>
        </w:rPr>
        <w:t>th</w:t>
      </w:r>
      <w:r w:rsidRPr="6A1F9433">
        <w:rPr>
          <w:rFonts w:ascii="Times New Roman" w:hAnsi="Times New Roman"/>
        </w:rPr>
        <w:t xml:space="preserve"> - Growth Celebration</w:t>
      </w:r>
    </w:p>
    <w:p w14:paraId="60AE4E74" w14:textId="0D79A00A" w:rsidR="00746F21" w:rsidRPr="00BB5AC4" w:rsidRDefault="6A1F9433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>May 11</w:t>
      </w:r>
      <w:r w:rsidRPr="6A1F9433">
        <w:rPr>
          <w:rFonts w:ascii="Times New Roman" w:hAnsi="Times New Roman"/>
          <w:vertAlign w:val="superscript"/>
        </w:rPr>
        <w:t>th -</w:t>
      </w:r>
      <w:r w:rsidRPr="6A1F9433">
        <w:rPr>
          <w:rFonts w:ascii="Times New Roman" w:hAnsi="Times New Roman"/>
        </w:rPr>
        <w:t xml:space="preserve"> Retirement Reception @ the Board Office – 5:00PM</w:t>
      </w:r>
    </w:p>
    <w:p w14:paraId="6703EB13" w14:textId="17A216BB" w:rsidR="00EA03F6" w:rsidRPr="00BB5AC4" w:rsidRDefault="6A1F9433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>May,17,18,19 - Field Days</w:t>
      </w:r>
    </w:p>
    <w:p w14:paraId="55593BD8" w14:textId="2E995E29" w:rsidR="00EA03F6" w:rsidRPr="00BB5AC4" w:rsidRDefault="6A1F9433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</w:rPr>
        <w:t>Field trips 1</w:t>
      </w:r>
      <w:r w:rsidRPr="6A1F9433">
        <w:rPr>
          <w:rFonts w:ascii="Times New Roman" w:hAnsi="Times New Roman"/>
          <w:vertAlign w:val="superscript"/>
        </w:rPr>
        <w:t>st</w:t>
      </w:r>
      <w:r w:rsidRPr="6A1F9433">
        <w:rPr>
          <w:rFonts w:ascii="Times New Roman" w:hAnsi="Times New Roman"/>
        </w:rPr>
        <w:t xml:space="preserve"> and 2</w:t>
      </w:r>
      <w:r w:rsidRPr="6A1F9433">
        <w:rPr>
          <w:rFonts w:ascii="Times New Roman" w:hAnsi="Times New Roman"/>
          <w:vertAlign w:val="superscript"/>
        </w:rPr>
        <w:t>nd</w:t>
      </w:r>
      <w:r w:rsidRPr="6A1F9433">
        <w:rPr>
          <w:rFonts w:ascii="Times New Roman" w:hAnsi="Times New Roman"/>
        </w:rPr>
        <w:t xml:space="preserve"> grade, May 3</w:t>
      </w:r>
      <w:r w:rsidRPr="6A1F9433">
        <w:rPr>
          <w:rFonts w:ascii="Times New Roman" w:hAnsi="Times New Roman"/>
          <w:vertAlign w:val="superscript"/>
        </w:rPr>
        <w:t>rd</w:t>
      </w:r>
      <w:r w:rsidRPr="6A1F9433">
        <w:rPr>
          <w:rFonts w:ascii="Times New Roman" w:hAnsi="Times New Roman"/>
        </w:rPr>
        <w:t xml:space="preserve"> -6</w:t>
      </w:r>
      <w:r w:rsidRPr="6A1F9433">
        <w:rPr>
          <w:rFonts w:ascii="Times New Roman" w:hAnsi="Times New Roman"/>
          <w:vertAlign w:val="superscript"/>
        </w:rPr>
        <w:t>th</w:t>
      </w:r>
      <w:r w:rsidRPr="6A1F9433">
        <w:rPr>
          <w:rFonts w:ascii="Times New Roman" w:hAnsi="Times New Roman"/>
        </w:rPr>
        <w:t xml:space="preserve">  </w:t>
      </w:r>
    </w:p>
    <w:p w14:paraId="37D8CBF9" w14:textId="62ACE405" w:rsidR="00EA03F6" w:rsidRPr="00BB5AC4" w:rsidRDefault="6A1F9433" w:rsidP="003A285B">
      <w:pPr>
        <w:pStyle w:val="ListNumber2"/>
        <w:numPr>
          <w:ilvl w:val="0"/>
          <w:numId w:val="42"/>
        </w:numPr>
        <w:spacing w:after="0" w:line="240" w:lineRule="auto"/>
        <w:rPr>
          <w:rFonts w:ascii="Times New Roman" w:hAnsi="Times New Roman"/>
        </w:rPr>
      </w:pPr>
      <w:r w:rsidRPr="6A1F9433">
        <w:rPr>
          <w:rFonts w:ascii="Times New Roman" w:hAnsi="Times New Roman"/>
          <w:b/>
          <w:bCs/>
        </w:rPr>
        <w:t>Next Governance meeting May 12</w:t>
      </w:r>
      <w:r w:rsidR="00F852F5" w:rsidRPr="6A1F9433">
        <w:rPr>
          <w:rFonts w:ascii="Times New Roman" w:hAnsi="Times New Roman"/>
          <w:b/>
          <w:bCs/>
        </w:rPr>
        <w:t>, 2021</w:t>
      </w:r>
      <w:r w:rsidRPr="6A1F9433">
        <w:rPr>
          <w:rFonts w:ascii="Times New Roman" w:hAnsi="Times New Roman"/>
          <w:b/>
          <w:bCs/>
        </w:rPr>
        <w:t xml:space="preserve"> @ 5:30 p.m</w:t>
      </w:r>
      <w:r w:rsidRPr="6A1F9433">
        <w:rPr>
          <w:rFonts w:ascii="Times New Roman" w:hAnsi="Times New Roman"/>
        </w:rPr>
        <w:t>.</w:t>
      </w:r>
    </w:p>
    <w:p w14:paraId="5DAB6C7B" w14:textId="77777777" w:rsidR="00BB5AC4" w:rsidRPr="00BB5AC4" w:rsidRDefault="00BB5AC4" w:rsidP="00BB5AC4">
      <w:pPr>
        <w:pStyle w:val="ListNumber2"/>
        <w:numPr>
          <w:ilvl w:val="0"/>
          <w:numId w:val="0"/>
        </w:numPr>
        <w:spacing w:after="0" w:line="240" w:lineRule="auto"/>
        <w:ind w:left="1440"/>
        <w:rPr>
          <w:rFonts w:ascii="Times New Roman" w:hAnsi="Times New Roman"/>
        </w:rPr>
      </w:pPr>
    </w:p>
    <w:p w14:paraId="5D4FB3C2" w14:textId="0597CAFF" w:rsidR="00680296" w:rsidRPr="00BB5AC4" w:rsidRDefault="482981E8" w:rsidP="004D0657">
      <w:pPr>
        <w:pStyle w:val="ListNumber"/>
        <w:rPr>
          <w:rFonts w:ascii="Times New Roman" w:hAnsi="Times New Roman"/>
          <w:b w:val="0"/>
        </w:rPr>
      </w:pPr>
      <w:r w:rsidRPr="482981E8">
        <w:rPr>
          <w:rFonts w:ascii="Times New Roman" w:hAnsi="Times New Roman"/>
        </w:rPr>
        <w:t>Adjournment</w:t>
      </w:r>
      <w:r w:rsidR="00A637D8">
        <w:br/>
      </w:r>
      <w:r w:rsidRPr="482981E8">
        <w:rPr>
          <w:rFonts w:ascii="Times New Roman" w:hAnsi="Times New Roman"/>
        </w:rPr>
        <w:t xml:space="preserve"> </w:t>
      </w:r>
      <w:r w:rsidRPr="482981E8">
        <w:rPr>
          <w:rFonts w:ascii="Times New Roman" w:hAnsi="Times New Roman"/>
          <w:b w:val="0"/>
        </w:rPr>
        <w:t xml:space="preserve">Mr. Harmon entertained a motion to adjourn the meeting at </w:t>
      </w:r>
      <w:r w:rsidR="00746F21">
        <w:rPr>
          <w:rFonts w:ascii="Times New Roman" w:hAnsi="Times New Roman"/>
          <w:b w:val="0"/>
        </w:rPr>
        <w:t>5</w:t>
      </w:r>
      <w:r w:rsidR="008F0B78">
        <w:rPr>
          <w:rFonts w:ascii="Times New Roman" w:hAnsi="Times New Roman"/>
          <w:b w:val="0"/>
        </w:rPr>
        <w:t>:47</w:t>
      </w:r>
      <w:r w:rsidRPr="482981E8">
        <w:rPr>
          <w:rFonts w:ascii="Times New Roman" w:hAnsi="Times New Roman"/>
          <w:b w:val="0"/>
        </w:rPr>
        <w:t xml:space="preserve"> p.m. Motion Made by Zack Luckie and second by </w:t>
      </w:r>
      <w:r w:rsidR="008F0B78">
        <w:rPr>
          <w:rFonts w:ascii="Times New Roman" w:hAnsi="Times New Roman"/>
          <w:b w:val="0"/>
        </w:rPr>
        <w:t>Hayward Ferguson</w:t>
      </w:r>
      <w:r w:rsidRPr="482981E8">
        <w:rPr>
          <w:rFonts w:ascii="Times New Roman" w:hAnsi="Times New Roman"/>
          <w:b w:val="0"/>
        </w:rPr>
        <w:t xml:space="preserve">    </w:t>
      </w:r>
    </w:p>
    <w:p w14:paraId="3F94AAB2" w14:textId="77777777" w:rsidR="008E476B" w:rsidRPr="00BB5AC4" w:rsidRDefault="00EB15BF" w:rsidP="00D512BB">
      <w:pPr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alias w:val="Minutes submitted by:"/>
          <w:tag w:val="Minutes submitted by:"/>
          <w:id w:val="915436728"/>
          <w:placeholder>
            <w:docPart w:val="C8176233E01C452BA215AA2F73C7BC0F"/>
          </w:placeholder>
          <w:temporary/>
          <w:showingPlcHdr/>
          <w15:appearance w15:val="hidden"/>
        </w:sdtPr>
        <w:sdtEndPr/>
        <w:sdtContent>
          <w:r w:rsidR="00285B87" w:rsidRPr="00BB5AC4">
            <w:rPr>
              <w:rFonts w:ascii="Times New Roman" w:hAnsi="Times New Roman"/>
            </w:rPr>
            <w:t>Minutes submitted by</w:t>
          </w:r>
        </w:sdtContent>
      </w:sdt>
      <w:r w:rsidR="004E227E" w:rsidRPr="00BB5AC4">
        <w:rPr>
          <w:rFonts w:ascii="Times New Roman" w:hAnsi="Times New Roman"/>
        </w:rPr>
        <w:t xml:space="preserve">:  </w:t>
      </w:r>
      <w:r w:rsidR="005C2216" w:rsidRPr="00BB5AC4">
        <w:rPr>
          <w:rFonts w:ascii="Times New Roman" w:hAnsi="Times New Roman"/>
        </w:rPr>
        <w:t>Queenie Gear</w:t>
      </w:r>
    </w:p>
    <w:sectPr w:rsidR="008E476B" w:rsidRPr="00BB5AC4" w:rsidSect="001936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6F0E8" w14:textId="77777777" w:rsidR="00EB15BF" w:rsidRDefault="00EB15BF" w:rsidP="001E7D29">
      <w:pPr>
        <w:spacing w:after="0" w:line="240" w:lineRule="auto"/>
      </w:pPr>
      <w:r>
        <w:separator/>
      </w:r>
    </w:p>
  </w:endnote>
  <w:endnote w:type="continuationSeparator" w:id="0">
    <w:p w14:paraId="7F8E9DBE" w14:textId="77777777" w:rsidR="00EB15BF" w:rsidRDefault="00EB15BF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F396" w14:textId="77777777"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61E4C" w14:textId="77777777"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A48D6" w14:textId="77777777" w:rsidR="00EB15BF" w:rsidRDefault="00EB15BF" w:rsidP="001E7D29">
      <w:pPr>
        <w:spacing w:after="0" w:line="240" w:lineRule="auto"/>
      </w:pPr>
      <w:r>
        <w:separator/>
      </w:r>
    </w:p>
  </w:footnote>
  <w:footnote w:type="continuationSeparator" w:id="0">
    <w:p w14:paraId="4ABDEADD" w14:textId="77777777" w:rsidR="00EB15BF" w:rsidRDefault="00EB15BF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AFD9C" w14:textId="77777777"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0F4987" w:rsidRDefault="000F4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D5A5" w14:textId="77777777"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544B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C6C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D2EC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54BAE3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06B1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42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EA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381503B"/>
    <w:multiLevelType w:val="hybridMultilevel"/>
    <w:tmpl w:val="3EA009B8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037EF"/>
    <w:multiLevelType w:val="hybridMultilevel"/>
    <w:tmpl w:val="05C01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7F319EF"/>
    <w:multiLevelType w:val="hybridMultilevel"/>
    <w:tmpl w:val="E92868BE"/>
    <w:lvl w:ilvl="0" w:tplc="F60A5F28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1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4"/>
  </w:num>
  <w:num w:numId="28">
    <w:abstractNumId w:val="11"/>
  </w:num>
  <w:num w:numId="29">
    <w:abstractNumId w:val="31"/>
  </w:num>
  <w:num w:numId="30">
    <w:abstractNumId w:val="25"/>
  </w:num>
  <w:num w:numId="31">
    <w:abstractNumId w:val="38"/>
  </w:num>
  <w:num w:numId="32">
    <w:abstractNumId w:val="33"/>
  </w:num>
  <w:num w:numId="33">
    <w:abstractNumId w:val="17"/>
  </w:num>
  <w:num w:numId="34">
    <w:abstractNumId w:val="27"/>
  </w:num>
  <w:num w:numId="35">
    <w:abstractNumId w:val="10"/>
  </w:num>
  <w:num w:numId="36">
    <w:abstractNumId w:val="28"/>
  </w:num>
  <w:num w:numId="37">
    <w:abstractNumId w:val="30"/>
  </w:num>
  <w:num w:numId="38">
    <w:abstractNumId w:val="26"/>
  </w:num>
  <w:num w:numId="39">
    <w:abstractNumId w:val="37"/>
  </w:num>
  <w:num w:numId="40">
    <w:abstractNumId w:val="29"/>
  </w:num>
  <w:num w:numId="41">
    <w:abstractNumId w:val="20"/>
  </w:num>
  <w:num w:numId="42">
    <w:abstractNumId w:val="34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C"/>
    <w:rsid w:val="00057671"/>
    <w:rsid w:val="000D445D"/>
    <w:rsid w:val="000F341A"/>
    <w:rsid w:val="000F4987"/>
    <w:rsid w:val="000F65EC"/>
    <w:rsid w:val="000F662C"/>
    <w:rsid w:val="000F7F90"/>
    <w:rsid w:val="0011573E"/>
    <w:rsid w:val="001269DE"/>
    <w:rsid w:val="00140DAE"/>
    <w:rsid w:val="0015180F"/>
    <w:rsid w:val="00161E48"/>
    <w:rsid w:val="001746FC"/>
    <w:rsid w:val="0017556C"/>
    <w:rsid w:val="00180C91"/>
    <w:rsid w:val="00192199"/>
    <w:rsid w:val="00193653"/>
    <w:rsid w:val="001A4904"/>
    <w:rsid w:val="001E7D29"/>
    <w:rsid w:val="002404F5"/>
    <w:rsid w:val="002656DD"/>
    <w:rsid w:val="00275260"/>
    <w:rsid w:val="00276FA1"/>
    <w:rsid w:val="00285B87"/>
    <w:rsid w:val="00291B4A"/>
    <w:rsid w:val="002C3D7E"/>
    <w:rsid w:val="002D4497"/>
    <w:rsid w:val="0032131A"/>
    <w:rsid w:val="003310BF"/>
    <w:rsid w:val="00333DF8"/>
    <w:rsid w:val="00357641"/>
    <w:rsid w:val="00360B6E"/>
    <w:rsid w:val="00361DEE"/>
    <w:rsid w:val="00394EF4"/>
    <w:rsid w:val="003A285B"/>
    <w:rsid w:val="00410612"/>
    <w:rsid w:val="00411F8B"/>
    <w:rsid w:val="0042714B"/>
    <w:rsid w:val="00450670"/>
    <w:rsid w:val="004724BD"/>
    <w:rsid w:val="00477352"/>
    <w:rsid w:val="00491C23"/>
    <w:rsid w:val="004A2FB8"/>
    <w:rsid w:val="004B5C09"/>
    <w:rsid w:val="004D0657"/>
    <w:rsid w:val="004E227E"/>
    <w:rsid w:val="004E71AA"/>
    <w:rsid w:val="004F0F55"/>
    <w:rsid w:val="00500DD1"/>
    <w:rsid w:val="005054D9"/>
    <w:rsid w:val="00521AE3"/>
    <w:rsid w:val="00535B54"/>
    <w:rsid w:val="00554276"/>
    <w:rsid w:val="00560D07"/>
    <w:rsid w:val="005C2216"/>
    <w:rsid w:val="005E0ED9"/>
    <w:rsid w:val="00616B41"/>
    <w:rsid w:val="00620AE8"/>
    <w:rsid w:val="0064628C"/>
    <w:rsid w:val="0065214E"/>
    <w:rsid w:val="00655EE2"/>
    <w:rsid w:val="006574AA"/>
    <w:rsid w:val="00680296"/>
    <w:rsid w:val="006853BC"/>
    <w:rsid w:val="00687389"/>
    <w:rsid w:val="006928C1"/>
    <w:rsid w:val="006E5219"/>
    <w:rsid w:val="006F03D4"/>
    <w:rsid w:val="00700B1F"/>
    <w:rsid w:val="007257E9"/>
    <w:rsid w:val="00726D35"/>
    <w:rsid w:val="00744B1E"/>
    <w:rsid w:val="00746F21"/>
    <w:rsid w:val="00752E16"/>
    <w:rsid w:val="00756D9C"/>
    <w:rsid w:val="007619BD"/>
    <w:rsid w:val="00771C24"/>
    <w:rsid w:val="00781863"/>
    <w:rsid w:val="00781B7A"/>
    <w:rsid w:val="007D4C87"/>
    <w:rsid w:val="007D5836"/>
    <w:rsid w:val="007E2CD1"/>
    <w:rsid w:val="007F34A4"/>
    <w:rsid w:val="008070EA"/>
    <w:rsid w:val="00815563"/>
    <w:rsid w:val="00817209"/>
    <w:rsid w:val="008240DA"/>
    <w:rsid w:val="00836032"/>
    <w:rsid w:val="008429E5"/>
    <w:rsid w:val="00851690"/>
    <w:rsid w:val="00867EA4"/>
    <w:rsid w:val="00897D88"/>
    <w:rsid w:val="008A0319"/>
    <w:rsid w:val="008B3206"/>
    <w:rsid w:val="008D3688"/>
    <w:rsid w:val="008D43E9"/>
    <w:rsid w:val="008E3C0E"/>
    <w:rsid w:val="008E476B"/>
    <w:rsid w:val="008E5C35"/>
    <w:rsid w:val="008F0B78"/>
    <w:rsid w:val="00927C63"/>
    <w:rsid w:val="00932F50"/>
    <w:rsid w:val="0094637B"/>
    <w:rsid w:val="00955A78"/>
    <w:rsid w:val="009635B4"/>
    <w:rsid w:val="009921B8"/>
    <w:rsid w:val="00997B74"/>
    <w:rsid w:val="009D1F0B"/>
    <w:rsid w:val="009D4984"/>
    <w:rsid w:val="009D6901"/>
    <w:rsid w:val="009F4E19"/>
    <w:rsid w:val="009F6A54"/>
    <w:rsid w:val="00A07662"/>
    <w:rsid w:val="00A21B71"/>
    <w:rsid w:val="00A37F9E"/>
    <w:rsid w:val="00A40085"/>
    <w:rsid w:val="00A47DF6"/>
    <w:rsid w:val="00A57987"/>
    <w:rsid w:val="00A637D8"/>
    <w:rsid w:val="00A9231C"/>
    <w:rsid w:val="00A94961"/>
    <w:rsid w:val="00AA2532"/>
    <w:rsid w:val="00AC66AA"/>
    <w:rsid w:val="00AE1F88"/>
    <w:rsid w:val="00AE361F"/>
    <w:rsid w:val="00AE5370"/>
    <w:rsid w:val="00B05B74"/>
    <w:rsid w:val="00B247A9"/>
    <w:rsid w:val="00B435B5"/>
    <w:rsid w:val="00B565D8"/>
    <w:rsid w:val="00B5779A"/>
    <w:rsid w:val="00B64D24"/>
    <w:rsid w:val="00B70526"/>
    <w:rsid w:val="00B7147D"/>
    <w:rsid w:val="00B75CFC"/>
    <w:rsid w:val="00B853F9"/>
    <w:rsid w:val="00BB018B"/>
    <w:rsid w:val="00BB5AC4"/>
    <w:rsid w:val="00BD1747"/>
    <w:rsid w:val="00C14973"/>
    <w:rsid w:val="00C1643D"/>
    <w:rsid w:val="00C21EF3"/>
    <w:rsid w:val="00C25B6F"/>
    <w:rsid w:val="00C261A9"/>
    <w:rsid w:val="00C30923"/>
    <w:rsid w:val="00C42793"/>
    <w:rsid w:val="00C601ED"/>
    <w:rsid w:val="00C94808"/>
    <w:rsid w:val="00CE5A5C"/>
    <w:rsid w:val="00CF4F4B"/>
    <w:rsid w:val="00D123EF"/>
    <w:rsid w:val="00D31AB7"/>
    <w:rsid w:val="00D50D23"/>
    <w:rsid w:val="00D512BB"/>
    <w:rsid w:val="00D5201A"/>
    <w:rsid w:val="00D57532"/>
    <w:rsid w:val="00DA3B1A"/>
    <w:rsid w:val="00DB45D0"/>
    <w:rsid w:val="00DC6078"/>
    <w:rsid w:val="00DC79AD"/>
    <w:rsid w:val="00DD2075"/>
    <w:rsid w:val="00DF2868"/>
    <w:rsid w:val="00E4461A"/>
    <w:rsid w:val="00E557A0"/>
    <w:rsid w:val="00E71200"/>
    <w:rsid w:val="00E770B1"/>
    <w:rsid w:val="00EA03F6"/>
    <w:rsid w:val="00EA768E"/>
    <w:rsid w:val="00EB15BF"/>
    <w:rsid w:val="00ED67F7"/>
    <w:rsid w:val="00EF6435"/>
    <w:rsid w:val="00F10F6B"/>
    <w:rsid w:val="00F23697"/>
    <w:rsid w:val="00F35A14"/>
    <w:rsid w:val="00F36BB7"/>
    <w:rsid w:val="00F852F5"/>
    <w:rsid w:val="00FB3809"/>
    <w:rsid w:val="00FD6CAB"/>
    <w:rsid w:val="00FF293B"/>
    <w:rsid w:val="482981E8"/>
    <w:rsid w:val="6A1F9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teal"/>
    </o:shapedefaults>
    <o:shapelayout v:ext="edit">
      <o:idmap v:ext="edit" data="1"/>
    </o:shapelayout>
  </w:shapeDefaults>
  <w:decimalSymbol w:val="."/>
  <w:listSeparator w:val=","/>
  <w14:docId w14:val="173614DF"/>
  <w15:docId w15:val="{BD5FBB8B-AD4E-4CD3-8AFE-86B68A6B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customStyle="1" w:styleId="SmartHyperlink1">
    <w:name w:val="Smart Hyperlink1"/>
    <w:basedOn w:val="DefaultParagraphFont"/>
    <w:uiPriority w:val="99"/>
    <w:semiHidden/>
    <w:unhideWhenUsed/>
    <w:rsid w:val="00DD2075"/>
    <w:rPr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n-hill.k12.ga.us/001u000000ddoqjian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arq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176233E01C452BA215AA2F73C7B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CB7A9-9B48-4950-A39B-3401EFF7F4D1}"/>
      </w:docPartPr>
      <w:docPartBody>
        <w:p w:rsidR="00F77E3F" w:rsidRDefault="0050182B">
          <w:pPr>
            <w:pStyle w:val="C8176233E01C452BA215AA2F73C7BC0F"/>
          </w:pPr>
          <w:r w:rsidRPr="00285B87">
            <w:t>Minutes submitted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2B"/>
    <w:rsid w:val="000400AA"/>
    <w:rsid w:val="00401138"/>
    <w:rsid w:val="004634B9"/>
    <w:rsid w:val="00486B4E"/>
    <w:rsid w:val="0050182B"/>
    <w:rsid w:val="007026A8"/>
    <w:rsid w:val="00A73FA5"/>
    <w:rsid w:val="00AA036E"/>
    <w:rsid w:val="00AD3178"/>
    <w:rsid w:val="00B0551E"/>
    <w:rsid w:val="00E64356"/>
    <w:rsid w:val="00F7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0D33C17F2B4B90A224EC5E616CFEDD">
    <w:name w:val="BD0D33C17F2B4B90A224EC5E616CFEDD"/>
  </w:style>
  <w:style w:type="paragraph" w:customStyle="1" w:styleId="67EA65C813B944C38095DC5E0F25DF6E">
    <w:name w:val="67EA65C813B944C38095DC5E0F25DF6E"/>
  </w:style>
  <w:style w:type="paragraph" w:customStyle="1" w:styleId="181F9E08366B4490B54B4D13E000685E">
    <w:name w:val="181F9E08366B4490B54B4D13E000685E"/>
  </w:style>
  <w:style w:type="paragraph" w:customStyle="1" w:styleId="B83B1A2DEF854C85BBC108BC8E2E76D8">
    <w:name w:val="B83B1A2DEF854C85BBC108BC8E2E76D8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paragraph" w:customStyle="1" w:styleId="86086662945A4B71980B183F7DAF9187">
    <w:name w:val="86086662945A4B71980B183F7DAF9187"/>
  </w:style>
  <w:style w:type="paragraph" w:customStyle="1" w:styleId="FC00BE1F098644008FEE921CB4298EBD">
    <w:name w:val="FC00BE1F098644008FEE921CB4298EBD"/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68811B7600664339B32C960973774224">
    <w:name w:val="68811B7600664339B32C960973774224"/>
  </w:style>
  <w:style w:type="paragraph" w:customStyle="1" w:styleId="2A3F8CA76542401BA61ED307E0F90F4E">
    <w:name w:val="2A3F8CA76542401BA61ED307E0F90F4E"/>
  </w:style>
  <w:style w:type="paragraph" w:customStyle="1" w:styleId="4DDC5CC7ADBB44DE91DDC2B40F3C9BAE">
    <w:name w:val="4DDC5CC7ADBB44DE91DDC2B40F3C9BAE"/>
  </w:style>
  <w:style w:type="paragraph" w:customStyle="1" w:styleId="961D027D4A57472381DA89C69C29E6CC">
    <w:name w:val="961D027D4A57472381DA89C69C29E6CC"/>
  </w:style>
  <w:style w:type="paragraph" w:customStyle="1" w:styleId="6E8351758FDB4B6D848D89107848FDB0">
    <w:name w:val="6E8351758FDB4B6D848D89107848FDB0"/>
  </w:style>
  <w:style w:type="paragraph" w:customStyle="1" w:styleId="06EDF88E31B44EF888CF54F463F51C8D">
    <w:name w:val="06EDF88E31B44EF888CF54F463F51C8D"/>
  </w:style>
  <w:style w:type="paragraph" w:customStyle="1" w:styleId="B6A4C248614C40AA8AB47B9801DA074C">
    <w:name w:val="B6A4C248614C40AA8AB47B9801DA074C"/>
  </w:style>
  <w:style w:type="paragraph" w:customStyle="1" w:styleId="027A039CA9C74E46916CE46935FBE79F">
    <w:name w:val="027A039CA9C74E46916CE46935FBE79F"/>
  </w:style>
  <w:style w:type="paragraph" w:customStyle="1" w:styleId="7BD1AB9356754D87A820FD7FF0180728">
    <w:name w:val="7BD1AB9356754D87A820FD7FF0180728"/>
  </w:style>
  <w:style w:type="paragraph" w:customStyle="1" w:styleId="93E01D04100F463B8B17FD1DC0CDE791">
    <w:name w:val="93E01D04100F463B8B17FD1DC0CDE791"/>
  </w:style>
  <w:style w:type="paragraph" w:customStyle="1" w:styleId="E2C10ED2E7F54A94BDE33CA90ACB7DEF">
    <w:name w:val="E2C10ED2E7F54A94BDE33CA90ACB7DEF"/>
  </w:style>
  <w:style w:type="paragraph" w:customStyle="1" w:styleId="AD53E96BE1864BF4BC9C29C932A4614C">
    <w:name w:val="AD53E96BE1864BF4BC9C29C932A4614C"/>
  </w:style>
  <w:style w:type="paragraph" w:customStyle="1" w:styleId="930C192B8CB94B35AFC863ABF87A68C1">
    <w:name w:val="930C192B8CB94B35AFC863ABF87A68C1"/>
  </w:style>
  <w:style w:type="paragraph" w:customStyle="1" w:styleId="2F60128C888F430D8A1E5CAE4A140BB9">
    <w:name w:val="2F60128C888F430D8A1E5CAE4A140BB9"/>
  </w:style>
  <w:style w:type="paragraph" w:customStyle="1" w:styleId="7EA56C6D60554A949AB422DC3B553340">
    <w:name w:val="7EA56C6D60554A949AB422DC3B553340"/>
  </w:style>
  <w:style w:type="paragraph" w:customStyle="1" w:styleId="DDF38C9F785C4315A7CE493AE07ABF6A">
    <w:name w:val="DDF38C9F785C4315A7CE493AE07ABF6A"/>
  </w:style>
  <w:style w:type="paragraph" w:customStyle="1" w:styleId="AC503C78D5A8496FB5D0A06B2791DEA4">
    <w:name w:val="AC503C78D5A8496FB5D0A06B2791DEA4"/>
  </w:style>
  <w:style w:type="paragraph" w:customStyle="1" w:styleId="06ED14CB7E3A4FBB8B4AADEBE0AB9494">
    <w:name w:val="06ED14CB7E3A4FBB8B4AADEBE0AB9494"/>
  </w:style>
  <w:style w:type="paragraph" w:customStyle="1" w:styleId="F020592C22604FD18941DA7127792149">
    <w:name w:val="F020592C22604FD18941DA7127792149"/>
  </w:style>
  <w:style w:type="paragraph" w:customStyle="1" w:styleId="2CBE2F0335CE42EFBEF95C022A218E79">
    <w:name w:val="2CBE2F0335CE42EFBEF95C022A218E79"/>
  </w:style>
  <w:style w:type="paragraph" w:customStyle="1" w:styleId="985242E1FCF24D8DB09658DC06F2BCC2">
    <w:name w:val="985242E1FCF24D8DB09658DC06F2BCC2"/>
  </w:style>
  <w:style w:type="paragraph" w:customStyle="1" w:styleId="CCF904FF533B4C2B8A404D8C43596B7F">
    <w:name w:val="CCF904FF533B4C2B8A404D8C43596B7F"/>
  </w:style>
  <w:style w:type="paragraph" w:customStyle="1" w:styleId="B1F6308D95C2407C8250028D7CCEA86E">
    <w:name w:val="B1F6308D95C2407C8250028D7CCEA86E"/>
  </w:style>
  <w:style w:type="paragraph" w:customStyle="1" w:styleId="367C1B01854E44E9B1C443358557C857">
    <w:name w:val="367C1B01854E44E9B1C443358557C857"/>
  </w:style>
  <w:style w:type="paragraph" w:customStyle="1" w:styleId="178F4014B8474DA39F733406CDF5A4DE">
    <w:name w:val="178F4014B8474DA39F733406CDF5A4DE"/>
  </w:style>
  <w:style w:type="paragraph" w:customStyle="1" w:styleId="3F10A407AD0241E9939EE24BA4E9C4F5">
    <w:name w:val="3F10A407AD0241E9939EE24BA4E9C4F5"/>
  </w:style>
  <w:style w:type="paragraph" w:customStyle="1" w:styleId="C8176233E01C452BA215AA2F73C7BC0F">
    <w:name w:val="C8176233E01C452BA215AA2F73C7BC0F"/>
  </w:style>
  <w:style w:type="paragraph" w:customStyle="1" w:styleId="192D918EC8404C2F84186586504FCDFD">
    <w:name w:val="192D918EC8404C2F84186586504FCDFD"/>
  </w:style>
  <w:style w:type="paragraph" w:customStyle="1" w:styleId="24C393D9A0134A34852A171770C8743B">
    <w:name w:val="24C393D9A0134A34852A171770C8743B"/>
  </w:style>
  <w:style w:type="paragraph" w:customStyle="1" w:styleId="49B4FCD9DC9D419C8853E5039F78B6BE">
    <w:name w:val="49B4FCD9DC9D419C8853E5039F78B6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Gear, Queenie</dc:creator>
  <dc:description/>
  <cp:lastModifiedBy>Stembridge, Marsha</cp:lastModifiedBy>
  <cp:revision>2</cp:revision>
  <cp:lastPrinted>2020-10-29T19:49:00Z</cp:lastPrinted>
  <dcterms:created xsi:type="dcterms:W3CDTF">2021-05-05T19:18:00Z</dcterms:created>
  <dcterms:modified xsi:type="dcterms:W3CDTF">2021-05-05T19:18:00Z</dcterms:modified>
</cp:coreProperties>
</file>