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2C35DB" w:rsidRDefault="00726D35" w:rsidP="00275260">
      <w:pPr>
        <w:pStyle w:val="Heading1"/>
      </w:pPr>
      <w:bookmarkStart w:id="0" w:name="_GoBack"/>
      <w:bookmarkEnd w:id="0"/>
      <w:r w:rsidRPr="00726D35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-390525</wp:posOffset>
            </wp:positionH>
            <wp:positionV relativeFrom="page">
              <wp:posOffset>885825</wp:posOffset>
            </wp:positionV>
            <wp:extent cx="914400" cy="742950"/>
            <wp:effectExtent l="0" t="0" r="0" b="0"/>
            <wp:wrapTopAndBottom/>
            <wp:docPr id="1" name="Picture 1" descr="BEN HILL COUNTY SCHOOLS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 HILL COUNTY SCHOOLS 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68E">
        <w:t>Governance Team Minutes</w:t>
      </w:r>
    </w:p>
    <w:p w:rsidR="00275260" w:rsidRPr="007C4C8D" w:rsidRDefault="00EA768E" w:rsidP="009D4984">
      <w:pPr>
        <w:pStyle w:val="Heading1"/>
      </w:pPr>
      <w:r>
        <w:t>School BHP</w:t>
      </w:r>
    </w:p>
    <w:p w:rsidR="00554276" w:rsidRPr="00EA768E" w:rsidRDefault="00EA768E" w:rsidP="009F4E19">
      <w:pPr>
        <w:pStyle w:val="Date"/>
        <w:rPr>
          <w:b/>
        </w:rPr>
      </w:pPr>
      <w:r w:rsidRPr="00EA768E">
        <w:rPr>
          <w:b/>
        </w:rPr>
        <w:t>October 2</w:t>
      </w:r>
      <w:r w:rsidR="00DB45D0">
        <w:rPr>
          <w:b/>
        </w:rPr>
        <w:t>8</w:t>
      </w:r>
      <w:r w:rsidRPr="00EA768E">
        <w:rPr>
          <w:b/>
        </w:rPr>
        <w:t>, 2020</w:t>
      </w:r>
    </w:p>
    <w:p w:rsidR="008E5C35" w:rsidRPr="004D0657" w:rsidRDefault="000F662C" w:rsidP="003A285B">
      <w:pPr>
        <w:pStyle w:val="ListNumber"/>
        <w:spacing w:after="0"/>
        <w:rPr>
          <w:b w:val="0"/>
        </w:rPr>
      </w:pPr>
      <w:r>
        <w:rPr>
          <w:rFonts w:eastAsiaTheme="majorEastAsia"/>
        </w:rPr>
        <w:t>Welcome Visitor and Staff</w:t>
      </w:r>
      <w:r w:rsidR="004D0657">
        <w:rPr>
          <w:rFonts w:eastAsiaTheme="majorEastAsia"/>
        </w:rPr>
        <w:br/>
      </w:r>
      <w:r w:rsidRPr="004D0657">
        <w:rPr>
          <w:b w:val="0"/>
        </w:rPr>
        <w:t>Mr. Harmon called to order the regular meeting of the BHP</w:t>
      </w:r>
      <w:r w:rsidR="00161E48" w:rsidRPr="004D0657">
        <w:rPr>
          <w:b w:val="0"/>
        </w:rPr>
        <w:t xml:space="preserve"> Governance Team at 5:58 on October 28, 2020 at Ben Hill Primary School. The Meeting</w:t>
      </w:r>
      <w:r w:rsidR="00DB45D0">
        <w:rPr>
          <w:b w:val="0"/>
        </w:rPr>
        <w:t xml:space="preserve"> begin</w:t>
      </w:r>
      <w:r w:rsidR="00161E48" w:rsidRPr="004D0657">
        <w:rPr>
          <w:b w:val="0"/>
        </w:rPr>
        <w:t xml:space="preserve"> with introduction of those present. </w:t>
      </w:r>
      <w:r w:rsidR="00161E48" w:rsidRPr="004D0657">
        <w:rPr>
          <w:b w:val="0"/>
        </w:rPr>
        <w:br/>
        <w:t>The following members were present:</w:t>
      </w:r>
      <w:r w:rsidR="008E5C35" w:rsidRPr="004D0657">
        <w:rPr>
          <w:b w:val="0"/>
        </w:rPr>
        <w:t xml:space="preserve"> </w:t>
      </w:r>
    </w:p>
    <w:p w:rsidR="00DB45D0" w:rsidRDefault="00DB45D0" w:rsidP="003A285B">
      <w:pPr>
        <w:pStyle w:val="ListParagraph"/>
        <w:numPr>
          <w:ilvl w:val="0"/>
          <w:numId w:val="41"/>
        </w:numPr>
        <w:spacing w:after="0"/>
      </w:pPr>
      <w:r>
        <w:t>Tyler Clemmon</w:t>
      </w:r>
      <w:r w:rsidR="00E71200">
        <w:t>s</w:t>
      </w:r>
    </w:p>
    <w:p w:rsidR="00DB45D0" w:rsidRDefault="00DB45D0" w:rsidP="003A285B">
      <w:pPr>
        <w:pStyle w:val="ListParagraph"/>
        <w:numPr>
          <w:ilvl w:val="0"/>
          <w:numId w:val="41"/>
        </w:numPr>
        <w:spacing w:after="0"/>
      </w:pPr>
      <w:r>
        <w:t>Hayward Ferguson</w:t>
      </w:r>
    </w:p>
    <w:p w:rsidR="00DB45D0" w:rsidRDefault="00DB45D0" w:rsidP="003A285B">
      <w:pPr>
        <w:pStyle w:val="ListParagraph"/>
        <w:numPr>
          <w:ilvl w:val="0"/>
          <w:numId w:val="41"/>
        </w:numPr>
        <w:spacing w:after="0"/>
      </w:pPr>
      <w:r>
        <w:t>Queenie Gear</w:t>
      </w:r>
    </w:p>
    <w:p w:rsidR="00DB45D0" w:rsidRDefault="00DB45D0" w:rsidP="003A285B">
      <w:pPr>
        <w:pStyle w:val="ListParagraph"/>
        <w:numPr>
          <w:ilvl w:val="0"/>
          <w:numId w:val="41"/>
        </w:numPr>
        <w:spacing w:after="0"/>
      </w:pPr>
      <w:r>
        <w:t>Isom Harmon</w:t>
      </w:r>
    </w:p>
    <w:p w:rsidR="00DB45D0" w:rsidRPr="00AE361F" w:rsidRDefault="00DB45D0" w:rsidP="003A285B">
      <w:pPr>
        <w:pStyle w:val="ListParagraph"/>
        <w:numPr>
          <w:ilvl w:val="0"/>
          <w:numId w:val="41"/>
        </w:numPr>
        <w:spacing w:after="0"/>
      </w:pPr>
      <w:r>
        <w:t>Ben Jacobs</w:t>
      </w:r>
    </w:p>
    <w:p w:rsidR="00DB45D0" w:rsidRDefault="00DB45D0" w:rsidP="003A285B">
      <w:pPr>
        <w:pStyle w:val="ListParagraph"/>
        <w:numPr>
          <w:ilvl w:val="0"/>
          <w:numId w:val="41"/>
        </w:numPr>
        <w:spacing w:after="0"/>
      </w:pPr>
      <w:r>
        <w:t>Zack Luckie</w:t>
      </w:r>
    </w:p>
    <w:p w:rsidR="006574AA" w:rsidRDefault="006574AA" w:rsidP="006574AA">
      <w:pPr>
        <w:pStyle w:val="ListParagraph"/>
        <w:spacing w:after="0"/>
        <w:ind w:left="960"/>
      </w:pPr>
    </w:p>
    <w:p w:rsidR="00851690" w:rsidRDefault="006574AA" w:rsidP="006574AA">
      <w:pPr>
        <w:spacing w:after="0"/>
      </w:pPr>
      <w:r>
        <w:t>Also present to present Data: Dea Parten, Melissa Rathburn, and Susan Henry</w:t>
      </w:r>
    </w:p>
    <w:p w:rsidR="0015180F" w:rsidRPr="00D512BB" w:rsidRDefault="008070EA" w:rsidP="003A285B">
      <w:pPr>
        <w:pStyle w:val="ListNumber"/>
        <w:spacing w:after="0"/>
      </w:pPr>
      <w:r>
        <w:rPr>
          <w:rFonts w:eastAsiaTheme="majorEastAsia"/>
        </w:rPr>
        <w:t>Invocation</w:t>
      </w:r>
    </w:p>
    <w:p w:rsidR="0015180F" w:rsidRDefault="008070EA" w:rsidP="003A285B">
      <w:pPr>
        <w:spacing w:after="0"/>
      </w:pPr>
      <w:r>
        <w:t>Given by Tyler Clem</w:t>
      </w:r>
      <w:r w:rsidR="004E71AA">
        <w:t>m</w:t>
      </w:r>
      <w:r>
        <w:t>ons</w:t>
      </w:r>
    </w:p>
    <w:p w:rsidR="00B853F9" w:rsidRDefault="008070EA" w:rsidP="003A285B">
      <w:pPr>
        <w:pStyle w:val="ListNumber"/>
        <w:spacing w:after="0"/>
      </w:pPr>
      <w:r>
        <w:rPr>
          <w:rFonts w:eastAsiaTheme="majorEastAsia"/>
        </w:rPr>
        <w:t xml:space="preserve">Approval </w:t>
      </w:r>
      <w:r w:rsidR="00D5201A">
        <w:rPr>
          <w:rFonts w:eastAsiaTheme="majorEastAsia"/>
        </w:rPr>
        <w:t>of Agenda</w:t>
      </w:r>
    </w:p>
    <w:p w:rsidR="002C3D7E" w:rsidRPr="00D5201A" w:rsidRDefault="00D5201A" w:rsidP="003A285B">
      <w:pPr>
        <w:pStyle w:val="ListNumber"/>
        <w:spacing w:after="0"/>
        <w:rPr>
          <w:b w:val="0"/>
        </w:rPr>
      </w:pPr>
      <w:r>
        <w:t>Announcements:</w:t>
      </w:r>
      <w:r>
        <w:br/>
      </w:r>
      <w:r w:rsidRPr="00D5201A">
        <w:rPr>
          <w:b w:val="0"/>
        </w:rPr>
        <w:t xml:space="preserve"> No additional announcements.</w:t>
      </w:r>
    </w:p>
    <w:p w:rsidR="0015180F" w:rsidRPr="00B853F9" w:rsidRDefault="00D5201A" w:rsidP="003A285B">
      <w:pPr>
        <w:pStyle w:val="ListNumber"/>
        <w:spacing w:after="0"/>
      </w:pPr>
      <w:r>
        <w:t>School Reports</w:t>
      </w:r>
    </w:p>
    <w:p w:rsidR="00E71200" w:rsidRDefault="00F35A14" w:rsidP="00342F22">
      <w:pPr>
        <w:pStyle w:val="ListNumber2"/>
        <w:spacing w:after="0" w:line="240" w:lineRule="auto"/>
      </w:pPr>
      <w:proofErr w:type="spellStart"/>
      <w:r>
        <w:t>Covid</w:t>
      </w:r>
      <w:proofErr w:type="spellEnd"/>
      <w:r>
        <w:t xml:space="preserve"> </w:t>
      </w:r>
      <w:r w:rsidR="004F0F55">
        <w:t xml:space="preserve">-19 Nurse </w:t>
      </w:r>
      <w:proofErr w:type="spellStart"/>
      <w:r w:rsidR="004F0F55">
        <w:t>Dea</w:t>
      </w:r>
      <w:proofErr w:type="spellEnd"/>
      <w:r w:rsidR="004F0F55">
        <w:t xml:space="preserve"> </w:t>
      </w:r>
      <w:proofErr w:type="spellStart"/>
      <w:r w:rsidR="004F0F55">
        <w:t>Parten</w:t>
      </w:r>
      <w:proofErr w:type="spellEnd"/>
    </w:p>
    <w:p w:rsidR="002C3D7E" w:rsidRDefault="00E71200" w:rsidP="00342F22">
      <w:pPr>
        <w:pStyle w:val="ListNumber2"/>
        <w:spacing w:after="0" w:line="240" w:lineRule="auto"/>
      </w:pPr>
      <w:r>
        <w:t>V</w:t>
      </w:r>
      <w:r w:rsidR="004F0F55">
        <w:t>irtual Learning Mrs. Rathburn</w:t>
      </w:r>
    </w:p>
    <w:p w:rsidR="002C3D7E" w:rsidRDefault="004F0F55" w:rsidP="003A285B">
      <w:pPr>
        <w:pStyle w:val="ListNumber2"/>
        <w:spacing w:after="0" w:line="240" w:lineRule="auto"/>
      </w:pPr>
      <w:r>
        <w:t>PTO- Mrs. Rathburn</w:t>
      </w:r>
    </w:p>
    <w:p w:rsidR="008E5C35" w:rsidRDefault="004F0F55" w:rsidP="003A285B">
      <w:pPr>
        <w:pStyle w:val="ListNumber2"/>
        <w:spacing w:after="0" w:line="240" w:lineRule="auto"/>
      </w:pPr>
      <w:r>
        <w:t>School Safety</w:t>
      </w:r>
      <w:r w:rsidR="00E71200">
        <w:t xml:space="preserve"> - </w:t>
      </w:r>
      <w:r>
        <w:t xml:space="preserve"> Mrs. Rathburn</w:t>
      </w:r>
    </w:p>
    <w:p w:rsidR="008E5C35" w:rsidRDefault="004F0F55" w:rsidP="003A285B">
      <w:pPr>
        <w:pStyle w:val="ListNumber2"/>
        <w:spacing w:after="0" w:line="240" w:lineRule="auto"/>
      </w:pPr>
      <w:r>
        <w:t>2</w:t>
      </w:r>
      <w:r w:rsidR="004D0657">
        <w:t>0</w:t>
      </w:r>
      <w:r>
        <w:t>20 GKIDS</w:t>
      </w:r>
      <w:r w:rsidR="00E71200">
        <w:t xml:space="preserve"> - </w:t>
      </w:r>
      <w:r>
        <w:t xml:space="preserve"> Mrs.  Henry</w:t>
      </w:r>
    </w:p>
    <w:p w:rsidR="008E5C35" w:rsidRDefault="004F0F55" w:rsidP="003A285B">
      <w:pPr>
        <w:pStyle w:val="ListNumber2"/>
        <w:spacing w:after="0" w:line="240" w:lineRule="auto"/>
      </w:pPr>
      <w:r>
        <w:t>2020 Map Testing</w:t>
      </w:r>
      <w:r w:rsidR="00E71200">
        <w:t xml:space="preserve"> - </w:t>
      </w:r>
      <w:r>
        <w:t xml:space="preserve"> Mrs. Henry</w:t>
      </w:r>
    </w:p>
    <w:p w:rsidR="008E5C35" w:rsidRDefault="00E71200" w:rsidP="003A285B">
      <w:pPr>
        <w:pStyle w:val="ListNumber2"/>
        <w:spacing w:after="0" w:line="240" w:lineRule="auto"/>
      </w:pPr>
      <w:r>
        <w:t>SIP &amp; Monitoring Plan – To be discussed at the next meeting</w:t>
      </w:r>
    </w:p>
    <w:p w:rsidR="005C2216" w:rsidRDefault="005C2216" w:rsidP="003A285B">
      <w:pPr>
        <w:pStyle w:val="ListNumber2"/>
        <w:numPr>
          <w:ilvl w:val="0"/>
          <w:numId w:val="0"/>
        </w:numPr>
        <w:spacing w:after="0"/>
        <w:ind w:left="1310"/>
      </w:pPr>
    </w:p>
    <w:p w:rsidR="0015180F" w:rsidRPr="008E5C35" w:rsidRDefault="008E5C35" w:rsidP="003A285B">
      <w:pPr>
        <w:pStyle w:val="ListNumber"/>
        <w:spacing w:after="0"/>
        <w:rPr>
          <w:b w:val="0"/>
        </w:rPr>
      </w:pPr>
      <w:r>
        <w:t xml:space="preserve">Old Business: </w:t>
      </w:r>
      <w:r>
        <w:br/>
        <w:t xml:space="preserve">         a</w:t>
      </w:r>
      <w:r w:rsidRPr="008E5C35">
        <w:rPr>
          <w:b w:val="0"/>
        </w:rPr>
        <w:t>. Drumtastic request-Mrs. Royal</w:t>
      </w:r>
      <w:r w:rsidR="00E71200">
        <w:rPr>
          <w:b w:val="0"/>
        </w:rPr>
        <w:t xml:space="preserve"> – Presentation of request that was approved last year.</w:t>
      </w:r>
    </w:p>
    <w:p w:rsidR="008E5C35" w:rsidRPr="00B853F9" w:rsidRDefault="008E5C35" w:rsidP="003A285B">
      <w:pPr>
        <w:pStyle w:val="ListNumber"/>
        <w:spacing w:after="0"/>
      </w:pPr>
      <w:r>
        <w:t>New Business</w:t>
      </w:r>
    </w:p>
    <w:p w:rsidR="00A637D8" w:rsidRDefault="00E770B1" w:rsidP="003A285B">
      <w:pPr>
        <w:pStyle w:val="ListNumber2"/>
        <w:spacing w:after="0"/>
      </w:pPr>
      <w:r>
        <w:lastRenderedPageBreak/>
        <w:t xml:space="preserve"> Selection </w:t>
      </w:r>
      <w:r w:rsidR="00A637D8">
        <w:t>of Co</w:t>
      </w:r>
      <w:r>
        <w:t>-chair and Secretary:</w:t>
      </w:r>
      <w:r w:rsidR="00A637D8">
        <w:br/>
        <w:t xml:space="preserve">  Co-chair: Tyler Clemmons</w:t>
      </w:r>
      <w:r w:rsidR="00A637D8">
        <w:br/>
        <w:t xml:space="preserve">  Secretary: Queenie Gear</w:t>
      </w:r>
    </w:p>
    <w:p w:rsidR="004F0F55" w:rsidRDefault="004F0F55" w:rsidP="003A285B">
      <w:pPr>
        <w:pStyle w:val="ListNumber2"/>
        <w:spacing w:after="0"/>
      </w:pPr>
      <w:r>
        <w:t xml:space="preserve">Mandated Reporting: Mr. Harmon reminded the committee that, by their service on this school board, they are legally bound to report suspected child abuse. </w:t>
      </w:r>
    </w:p>
    <w:p w:rsidR="004F0F55" w:rsidRDefault="004F0F55" w:rsidP="003A285B">
      <w:pPr>
        <w:pStyle w:val="ListNumber2"/>
        <w:spacing w:after="0"/>
      </w:pPr>
      <w:r>
        <w:t>Open Discussion</w:t>
      </w:r>
      <w:r w:rsidR="00E71200">
        <w:t xml:space="preserve"> - None</w:t>
      </w:r>
    </w:p>
    <w:p w:rsidR="00A637D8" w:rsidRDefault="00A637D8" w:rsidP="003A285B">
      <w:pPr>
        <w:pStyle w:val="ListNumber2"/>
        <w:spacing w:after="0"/>
      </w:pPr>
      <w:r>
        <w:t>Upcoming Events: November events listed on the Agenda were read aloud.</w:t>
      </w:r>
    </w:p>
    <w:p w:rsidR="00C21EF3" w:rsidRDefault="00C21EF3" w:rsidP="003A285B">
      <w:pPr>
        <w:pStyle w:val="ListNumber2"/>
        <w:numPr>
          <w:ilvl w:val="0"/>
          <w:numId w:val="42"/>
        </w:numPr>
        <w:spacing w:after="0" w:line="240" w:lineRule="auto"/>
      </w:pPr>
      <w:r>
        <w:t>November 2</w:t>
      </w:r>
      <w:r w:rsidRPr="00C21EF3">
        <w:rPr>
          <w:vertAlign w:val="superscript"/>
        </w:rPr>
        <w:t>nd</w:t>
      </w:r>
      <w:r>
        <w:t xml:space="preserve">- PLC Day </w:t>
      </w:r>
    </w:p>
    <w:p w:rsidR="00C21EF3" w:rsidRDefault="00C21EF3" w:rsidP="00E71200">
      <w:pPr>
        <w:pStyle w:val="ListNumber2"/>
        <w:numPr>
          <w:ilvl w:val="0"/>
          <w:numId w:val="0"/>
        </w:numPr>
        <w:spacing w:after="0" w:line="240" w:lineRule="auto"/>
        <w:ind w:left="1080"/>
      </w:pPr>
      <w:r>
        <w:t>November 4</w:t>
      </w:r>
      <w:r w:rsidRPr="00C21EF3">
        <w:rPr>
          <w:vertAlign w:val="superscript"/>
        </w:rPr>
        <w:t>th</w:t>
      </w:r>
      <w:r>
        <w:t xml:space="preserve"> School-Wide PLC meeting @3:15</w:t>
      </w:r>
      <w:r>
        <w:br/>
        <w:t xml:space="preserve">  </w:t>
      </w:r>
      <w:r w:rsidR="004D0657">
        <w:t xml:space="preserve">       </w:t>
      </w:r>
      <w:r w:rsidR="009F6A54">
        <w:t>*</w:t>
      </w:r>
      <w:r>
        <w:t>November 4</w:t>
      </w:r>
      <w:r w:rsidRPr="00C21EF3">
        <w:rPr>
          <w:vertAlign w:val="superscript"/>
        </w:rPr>
        <w:t>th</w:t>
      </w:r>
      <w:r>
        <w:t xml:space="preserve"> Severe Weather Drill @ 8:30AM</w:t>
      </w:r>
    </w:p>
    <w:p w:rsidR="00C21EF3" w:rsidRDefault="00C21EF3" w:rsidP="003A285B">
      <w:pPr>
        <w:pStyle w:val="ListNumber2"/>
        <w:numPr>
          <w:ilvl w:val="0"/>
          <w:numId w:val="42"/>
        </w:numPr>
        <w:spacing w:after="0" w:line="240" w:lineRule="auto"/>
      </w:pPr>
      <w:r>
        <w:t>November 10</w:t>
      </w:r>
      <w:r w:rsidRPr="00C21EF3">
        <w:rPr>
          <w:vertAlign w:val="superscript"/>
        </w:rPr>
        <w:t>th</w:t>
      </w:r>
      <w:r>
        <w:t xml:space="preserve"> BOE Meeting@ 6:00PM</w:t>
      </w:r>
    </w:p>
    <w:p w:rsidR="00C21EF3" w:rsidRDefault="00C21EF3" w:rsidP="003A285B">
      <w:pPr>
        <w:pStyle w:val="ListNumber2"/>
        <w:numPr>
          <w:ilvl w:val="0"/>
          <w:numId w:val="42"/>
        </w:numPr>
        <w:spacing w:after="0" w:line="240" w:lineRule="auto"/>
      </w:pPr>
      <w:r>
        <w:t>November 11</w:t>
      </w:r>
      <w:r w:rsidRPr="00C21EF3">
        <w:rPr>
          <w:vertAlign w:val="superscript"/>
        </w:rPr>
        <w:t>th</w:t>
      </w:r>
      <w:r>
        <w:t xml:space="preserve"> – BHCS Cafeteria Plan meeting@3:15PM</w:t>
      </w:r>
    </w:p>
    <w:p w:rsidR="009F6A54" w:rsidRDefault="009F6A54" w:rsidP="003A285B">
      <w:pPr>
        <w:pStyle w:val="ListNumber2"/>
        <w:numPr>
          <w:ilvl w:val="0"/>
          <w:numId w:val="42"/>
        </w:numPr>
        <w:spacing w:after="0" w:line="240" w:lineRule="auto"/>
      </w:pPr>
      <w:r>
        <w:t>November 12</w:t>
      </w:r>
      <w:r w:rsidRPr="009F6A54">
        <w:rPr>
          <w:vertAlign w:val="superscript"/>
        </w:rPr>
        <w:t>th</w:t>
      </w:r>
      <w:r>
        <w:t xml:space="preserve"> -BPI Make-up Picture Day</w:t>
      </w:r>
      <w:r>
        <w:br/>
        <w:t xml:space="preserve">    *PTO Meeting @ 5:50PM</w:t>
      </w:r>
    </w:p>
    <w:p w:rsidR="009F6A54" w:rsidRDefault="009F6A54" w:rsidP="003A285B">
      <w:pPr>
        <w:pStyle w:val="ListNumber2"/>
        <w:numPr>
          <w:ilvl w:val="0"/>
          <w:numId w:val="42"/>
        </w:numPr>
        <w:spacing w:after="0" w:line="240" w:lineRule="auto"/>
      </w:pPr>
      <w:r>
        <w:t>November 16</w:t>
      </w:r>
      <w:r w:rsidRPr="009F6A54">
        <w:rPr>
          <w:vertAlign w:val="superscript"/>
        </w:rPr>
        <w:t>th</w:t>
      </w:r>
      <w:r>
        <w:t>-19</w:t>
      </w:r>
      <w:r w:rsidRPr="009F6A54">
        <w:rPr>
          <w:vertAlign w:val="superscript"/>
        </w:rPr>
        <w:t>th</w:t>
      </w:r>
      <w:r>
        <w:t xml:space="preserve"> -Fall Family Fun Movie Nights</w:t>
      </w:r>
      <w:r>
        <w:br/>
        <w:t xml:space="preserve">      </w:t>
      </w:r>
      <w:r w:rsidR="004D0657">
        <w:t xml:space="preserve">   </w:t>
      </w:r>
      <w:r w:rsidR="0017556C">
        <w:t>*</w:t>
      </w:r>
      <w:r>
        <w:t xml:space="preserve"> 11/16 -Kin</w:t>
      </w:r>
      <w:r w:rsidR="0017556C">
        <w:t>dergarten</w:t>
      </w:r>
      <w:r w:rsidR="0017556C">
        <w:br/>
        <w:t xml:space="preserve">      </w:t>
      </w:r>
      <w:r w:rsidR="004D0657">
        <w:t xml:space="preserve">  </w:t>
      </w:r>
      <w:r w:rsidR="0017556C">
        <w:t xml:space="preserve"> *11/17-1</w:t>
      </w:r>
      <w:r w:rsidR="0017556C" w:rsidRPr="0017556C">
        <w:rPr>
          <w:vertAlign w:val="superscript"/>
        </w:rPr>
        <w:t>st</w:t>
      </w:r>
      <w:r w:rsidR="0017556C">
        <w:t xml:space="preserve"> grade</w:t>
      </w:r>
      <w:r w:rsidR="0017556C">
        <w:br/>
        <w:t xml:space="preserve">         </w:t>
      </w:r>
      <w:r w:rsidR="004D0657">
        <w:t>*</w:t>
      </w:r>
      <w:r w:rsidR="0017556C">
        <w:t>11/19</w:t>
      </w:r>
      <w:r w:rsidR="004D0657">
        <w:t>-2</w:t>
      </w:r>
      <w:r w:rsidR="0017556C" w:rsidRPr="0017556C">
        <w:rPr>
          <w:vertAlign w:val="superscript"/>
        </w:rPr>
        <w:t>nd</w:t>
      </w:r>
      <w:r w:rsidR="0017556C">
        <w:t xml:space="preserve"> grade</w:t>
      </w:r>
    </w:p>
    <w:p w:rsidR="0017556C" w:rsidRDefault="0017556C" w:rsidP="003A285B">
      <w:pPr>
        <w:pStyle w:val="ListNumber2"/>
        <w:numPr>
          <w:ilvl w:val="0"/>
          <w:numId w:val="42"/>
        </w:numPr>
        <w:spacing w:after="0" w:line="240" w:lineRule="auto"/>
      </w:pPr>
      <w:r>
        <w:t>November 18</w:t>
      </w:r>
      <w:r w:rsidRPr="0017556C">
        <w:rPr>
          <w:vertAlign w:val="superscript"/>
        </w:rPr>
        <w:t>th</w:t>
      </w:r>
      <w:r>
        <w:t xml:space="preserve"> -BHP Leadership Team meeting@ 3:15PM</w:t>
      </w:r>
    </w:p>
    <w:p w:rsidR="0017556C" w:rsidRDefault="0017556C" w:rsidP="003A285B">
      <w:pPr>
        <w:pStyle w:val="ListNumber2"/>
        <w:numPr>
          <w:ilvl w:val="0"/>
          <w:numId w:val="42"/>
        </w:numPr>
        <w:spacing w:after="0" w:line="240" w:lineRule="auto"/>
      </w:pPr>
      <w:r>
        <w:t>November 19</w:t>
      </w:r>
      <w:r w:rsidRPr="0017556C">
        <w:rPr>
          <w:vertAlign w:val="superscript"/>
        </w:rPr>
        <w:t>th</w:t>
      </w:r>
      <w:r>
        <w:t xml:space="preserve"> BHP Thanksgiving   Meals</w:t>
      </w:r>
    </w:p>
    <w:p w:rsidR="0017556C" w:rsidRDefault="0017556C" w:rsidP="003A285B">
      <w:pPr>
        <w:pStyle w:val="ListNumber2"/>
        <w:numPr>
          <w:ilvl w:val="0"/>
          <w:numId w:val="42"/>
        </w:numPr>
        <w:spacing w:after="0" w:line="240" w:lineRule="auto"/>
      </w:pPr>
      <w:r>
        <w:t>November 23-27- Thanksgiving Holidays</w:t>
      </w:r>
    </w:p>
    <w:p w:rsidR="00680296" w:rsidRPr="004D0657" w:rsidRDefault="00A637D8" w:rsidP="004D0657">
      <w:pPr>
        <w:pStyle w:val="ListNumber"/>
        <w:rPr>
          <w:b w:val="0"/>
        </w:rPr>
      </w:pPr>
      <w:r>
        <w:t>Adjournment</w:t>
      </w:r>
      <w:r>
        <w:br/>
        <w:t xml:space="preserve"> </w:t>
      </w:r>
      <w:r w:rsidRPr="004D0657">
        <w:rPr>
          <w:b w:val="0"/>
        </w:rPr>
        <w:t>Mr. Harmon entertained a motion to adjourn the meeting at 6:44 pm. Motion Made by Zack Luckie and seconded by Hayward Ferguson</w:t>
      </w:r>
      <w:r w:rsidRPr="004D0657">
        <w:rPr>
          <w:b w:val="0"/>
        </w:rPr>
        <w:br/>
        <w:t xml:space="preserve">    </w:t>
      </w:r>
    </w:p>
    <w:p w:rsidR="008E476B" w:rsidRDefault="00CF51BF" w:rsidP="00D512BB">
      <w:sdt>
        <w:sdtPr>
          <w:alias w:val="Minutes submitted by:"/>
          <w:tag w:val="Minutes submitted by:"/>
          <w:id w:val="915436728"/>
          <w:placeholder>
            <w:docPart w:val="C8176233E01C452BA215AA2F73C7BC0F"/>
          </w:placeholder>
          <w:temporary/>
          <w:showingPlcHdr/>
          <w15:appearance w15:val="hidden"/>
        </w:sdtPr>
        <w:sdtEndPr/>
        <w:sdtContent>
          <w:r w:rsidR="00285B87" w:rsidRPr="00285B87">
            <w:t>Minutes submitted by</w:t>
          </w:r>
        </w:sdtContent>
      </w:sdt>
      <w:r w:rsidR="004E227E">
        <w:t xml:space="preserve">:  </w:t>
      </w:r>
      <w:r w:rsidR="005C2216">
        <w:t>Queenie Gear</w:t>
      </w:r>
    </w:p>
    <w:sectPr w:rsidR="008E476B" w:rsidSect="001936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1BF" w:rsidRDefault="00CF51BF" w:rsidP="001E7D29">
      <w:pPr>
        <w:spacing w:after="0" w:line="240" w:lineRule="auto"/>
      </w:pPr>
      <w:r>
        <w:separator/>
      </w:r>
    </w:p>
  </w:endnote>
  <w:endnote w:type="continuationSeparator" w:id="0">
    <w:p w:rsidR="00CF51BF" w:rsidRDefault="00CF51BF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987" w:rsidRDefault="000F49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987" w:rsidRDefault="000F4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987" w:rsidRDefault="000F4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1BF" w:rsidRDefault="00CF51BF" w:rsidP="001E7D29">
      <w:pPr>
        <w:spacing w:after="0" w:line="240" w:lineRule="auto"/>
      </w:pPr>
      <w:r>
        <w:separator/>
      </w:r>
    </w:p>
  </w:footnote>
  <w:footnote w:type="continuationSeparator" w:id="0">
    <w:p w:rsidR="00CF51BF" w:rsidRDefault="00CF51BF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987" w:rsidRDefault="000F49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987" w:rsidRDefault="000F49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987" w:rsidRDefault="000F4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544B7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EBC6C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5D2ECF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54BAE3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06B1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42FD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7EA6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64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381503B"/>
    <w:multiLevelType w:val="hybridMultilevel"/>
    <w:tmpl w:val="3EA009B8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037EF"/>
    <w:multiLevelType w:val="hybridMultilevel"/>
    <w:tmpl w:val="05C01A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56772"/>
    <w:multiLevelType w:val="multilevel"/>
    <w:tmpl w:val="34703650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7F319EF"/>
    <w:multiLevelType w:val="hybridMultilevel"/>
    <w:tmpl w:val="E92868BE"/>
    <w:lvl w:ilvl="0" w:tplc="F60A5F28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5"/>
  </w:num>
  <w:num w:numId="2">
    <w:abstractNumId w:val="19"/>
  </w:num>
  <w:num w:numId="3">
    <w:abstractNumId w:val="21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4"/>
  </w:num>
  <w:num w:numId="28">
    <w:abstractNumId w:val="11"/>
  </w:num>
  <w:num w:numId="29">
    <w:abstractNumId w:val="31"/>
  </w:num>
  <w:num w:numId="30">
    <w:abstractNumId w:val="25"/>
  </w:num>
  <w:num w:numId="31">
    <w:abstractNumId w:val="38"/>
  </w:num>
  <w:num w:numId="32">
    <w:abstractNumId w:val="33"/>
  </w:num>
  <w:num w:numId="33">
    <w:abstractNumId w:val="17"/>
  </w:num>
  <w:num w:numId="34">
    <w:abstractNumId w:val="27"/>
  </w:num>
  <w:num w:numId="35">
    <w:abstractNumId w:val="10"/>
  </w:num>
  <w:num w:numId="36">
    <w:abstractNumId w:val="28"/>
  </w:num>
  <w:num w:numId="37">
    <w:abstractNumId w:val="30"/>
  </w:num>
  <w:num w:numId="38">
    <w:abstractNumId w:val="26"/>
  </w:num>
  <w:num w:numId="39">
    <w:abstractNumId w:val="37"/>
  </w:num>
  <w:num w:numId="40">
    <w:abstractNumId w:val="29"/>
  </w:num>
  <w:num w:numId="41">
    <w:abstractNumId w:val="20"/>
  </w:num>
  <w:num w:numId="42">
    <w:abstractNumId w:val="34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C"/>
    <w:rsid w:val="00057671"/>
    <w:rsid w:val="000D445D"/>
    <w:rsid w:val="000F341A"/>
    <w:rsid w:val="000F4987"/>
    <w:rsid w:val="000F65EC"/>
    <w:rsid w:val="000F662C"/>
    <w:rsid w:val="0011573E"/>
    <w:rsid w:val="001269DE"/>
    <w:rsid w:val="00140DAE"/>
    <w:rsid w:val="0015180F"/>
    <w:rsid w:val="00161E48"/>
    <w:rsid w:val="001746FC"/>
    <w:rsid w:val="0017556C"/>
    <w:rsid w:val="00193653"/>
    <w:rsid w:val="001E7D29"/>
    <w:rsid w:val="002404F5"/>
    <w:rsid w:val="00275260"/>
    <w:rsid w:val="00276FA1"/>
    <w:rsid w:val="00285B87"/>
    <w:rsid w:val="00291B4A"/>
    <w:rsid w:val="002C3D7E"/>
    <w:rsid w:val="002D4497"/>
    <w:rsid w:val="0032131A"/>
    <w:rsid w:val="003310BF"/>
    <w:rsid w:val="00333DF8"/>
    <w:rsid w:val="00357641"/>
    <w:rsid w:val="00360B6E"/>
    <w:rsid w:val="00361DEE"/>
    <w:rsid w:val="00394EF4"/>
    <w:rsid w:val="003A285B"/>
    <w:rsid w:val="00410612"/>
    <w:rsid w:val="00411F8B"/>
    <w:rsid w:val="00450670"/>
    <w:rsid w:val="004724BD"/>
    <w:rsid w:val="00477352"/>
    <w:rsid w:val="00491C23"/>
    <w:rsid w:val="004B5C09"/>
    <w:rsid w:val="004D0657"/>
    <w:rsid w:val="004E227E"/>
    <w:rsid w:val="004E71AA"/>
    <w:rsid w:val="004F0F55"/>
    <w:rsid w:val="00500DD1"/>
    <w:rsid w:val="005054D9"/>
    <w:rsid w:val="00521AE3"/>
    <w:rsid w:val="00535B54"/>
    <w:rsid w:val="00554276"/>
    <w:rsid w:val="005C2216"/>
    <w:rsid w:val="005E0ED9"/>
    <w:rsid w:val="00616B41"/>
    <w:rsid w:val="00620AE8"/>
    <w:rsid w:val="0064628C"/>
    <w:rsid w:val="0065214E"/>
    <w:rsid w:val="00655EE2"/>
    <w:rsid w:val="006574AA"/>
    <w:rsid w:val="00680296"/>
    <w:rsid w:val="006853BC"/>
    <w:rsid w:val="00687389"/>
    <w:rsid w:val="006928C1"/>
    <w:rsid w:val="006E5219"/>
    <w:rsid w:val="006F03D4"/>
    <w:rsid w:val="00700B1F"/>
    <w:rsid w:val="007257E9"/>
    <w:rsid w:val="00726D35"/>
    <w:rsid w:val="00744B1E"/>
    <w:rsid w:val="00756D9C"/>
    <w:rsid w:val="007619BD"/>
    <w:rsid w:val="00771C24"/>
    <w:rsid w:val="00781863"/>
    <w:rsid w:val="007D5836"/>
    <w:rsid w:val="007E2CD1"/>
    <w:rsid w:val="007F34A4"/>
    <w:rsid w:val="008070EA"/>
    <w:rsid w:val="00815563"/>
    <w:rsid w:val="008240DA"/>
    <w:rsid w:val="008429E5"/>
    <w:rsid w:val="00851690"/>
    <w:rsid w:val="00867EA4"/>
    <w:rsid w:val="00897D88"/>
    <w:rsid w:val="008A0319"/>
    <w:rsid w:val="008D43E9"/>
    <w:rsid w:val="008E3C0E"/>
    <w:rsid w:val="008E476B"/>
    <w:rsid w:val="008E5C35"/>
    <w:rsid w:val="00927C63"/>
    <w:rsid w:val="00932F50"/>
    <w:rsid w:val="0094637B"/>
    <w:rsid w:val="00955A78"/>
    <w:rsid w:val="009921B8"/>
    <w:rsid w:val="009D4984"/>
    <w:rsid w:val="009D6901"/>
    <w:rsid w:val="009F4E19"/>
    <w:rsid w:val="009F6A54"/>
    <w:rsid w:val="00A07662"/>
    <w:rsid w:val="00A21B71"/>
    <w:rsid w:val="00A37F9E"/>
    <w:rsid w:val="00A40085"/>
    <w:rsid w:val="00A47DF6"/>
    <w:rsid w:val="00A637D8"/>
    <w:rsid w:val="00A9231C"/>
    <w:rsid w:val="00AA2532"/>
    <w:rsid w:val="00AE1F88"/>
    <w:rsid w:val="00AE361F"/>
    <w:rsid w:val="00AE5370"/>
    <w:rsid w:val="00B247A9"/>
    <w:rsid w:val="00B435B5"/>
    <w:rsid w:val="00B565D8"/>
    <w:rsid w:val="00B5779A"/>
    <w:rsid w:val="00B64D24"/>
    <w:rsid w:val="00B70526"/>
    <w:rsid w:val="00B7147D"/>
    <w:rsid w:val="00B75CFC"/>
    <w:rsid w:val="00B853F9"/>
    <w:rsid w:val="00BB018B"/>
    <w:rsid w:val="00BD1747"/>
    <w:rsid w:val="00C14973"/>
    <w:rsid w:val="00C1643D"/>
    <w:rsid w:val="00C21EF3"/>
    <w:rsid w:val="00C25B6F"/>
    <w:rsid w:val="00C261A9"/>
    <w:rsid w:val="00C42793"/>
    <w:rsid w:val="00C601ED"/>
    <w:rsid w:val="00CE5A5C"/>
    <w:rsid w:val="00CF51BF"/>
    <w:rsid w:val="00D31AB7"/>
    <w:rsid w:val="00D50D23"/>
    <w:rsid w:val="00D512BB"/>
    <w:rsid w:val="00D5201A"/>
    <w:rsid w:val="00DA3B1A"/>
    <w:rsid w:val="00DB45D0"/>
    <w:rsid w:val="00DC6078"/>
    <w:rsid w:val="00DC79AD"/>
    <w:rsid w:val="00DD2075"/>
    <w:rsid w:val="00DF2868"/>
    <w:rsid w:val="00E557A0"/>
    <w:rsid w:val="00E71200"/>
    <w:rsid w:val="00E770B1"/>
    <w:rsid w:val="00EA768E"/>
    <w:rsid w:val="00ED67F7"/>
    <w:rsid w:val="00EF6435"/>
    <w:rsid w:val="00F10F6B"/>
    <w:rsid w:val="00F23697"/>
    <w:rsid w:val="00F35A14"/>
    <w:rsid w:val="00F36BB7"/>
    <w:rsid w:val="00FB3809"/>
    <w:rsid w:val="00FC7E5C"/>
    <w:rsid w:val="00FD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teal"/>
    </o:shapedefaults>
    <o:shapelayout v:ext="edit">
      <o:idmap v:ext="edit" data="1"/>
    </o:shapelayout>
  </w:shapeDefaults>
  <w:decimalSymbol w:val="."/>
  <w:listSeparator w:val=","/>
  <w15:docId w15:val="{BD5FBB8B-AD4E-4CD3-8AFE-86B68A6B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C0E"/>
  </w:style>
  <w:style w:type="paragraph" w:styleId="Heading1">
    <w:name w:val="heading 1"/>
    <w:basedOn w:val="Normal"/>
    <w:uiPriority w:val="9"/>
    <w:qFormat/>
    <w:rsid w:val="00500DD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500DD1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500DD1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B853F9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DD2075"/>
    <w:rPr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361DEE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214E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4E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535B54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DD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15"/>
    <w:qFormat/>
    <w:rsid w:val="009F4E19"/>
    <w:rPr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DD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DD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D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DD1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DD1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500D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00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500DD1"/>
    <w:pPr>
      <w:numPr>
        <w:ilvl w:val="1"/>
      </w:numPr>
      <w:spacing w:after="160"/>
      <w:ind w:left="187"/>
      <w:contextualSpacing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0D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0D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0DD1"/>
    <w:rPr>
      <w:i/>
      <w:iCs/>
      <w:color w:val="365F91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500DD1"/>
    <w:rPr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500DD1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0D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0D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0DD1"/>
    <w:rPr>
      <w:i/>
      <w:iCs/>
      <w:color w:val="365F9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5214E"/>
    <w:rPr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5214E"/>
    <w:rPr>
      <w:b/>
      <w:bCs/>
      <w:caps w:val="0"/>
      <w:smallCaps/>
      <w:color w:val="365F9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65214E"/>
    <w:rPr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65214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5214E"/>
    <w:pPr>
      <w:spacing w:line="240" w:lineRule="auto"/>
    </w:pPr>
    <w:rPr>
      <w:i/>
      <w:iCs/>
      <w:color w:val="1F497D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5214E"/>
  </w:style>
  <w:style w:type="paragraph" w:styleId="TOC1">
    <w:name w:val="toc 1"/>
    <w:basedOn w:val="Normal"/>
    <w:next w:val="Normal"/>
    <w:autoRedefine/>
    <w:uiPriority w:val="39"/>
    <w:semiHidden/>
    <w:unhideWhenUsed/>
    <w:rsid w:val="0065214E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5214E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65214E"/>
    <w:pPr>
      <w:framePr w:wrap="around" w:vAnchor="text" w:hAnchor="text" w:y="1"/>
    </w:pPr>
    <w:rPr>
      <w:rFonts w:eastAsiaTheme="majorEastAsia" w:cstheme="majorBidi"/>
      <w:bCs w:val="0"/>
    </w:rPr>
  </w:style>
  <w:style w:type="paragraph" w:styleId="BlockText">
    <w:name w:val="Block Text"/>
    <w:basedOn w:val="Normal"/>
    <w:uiPriority w:val="99"/>
    <w:semiHidden/>
    <w:unhideWhenUsed/>
    <w:rsid w:val="0065214E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6521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214E"/>
  </w:style>
  <w:style w:type="paragraph" w:styleId="BodyText2">
    <w:name w:val="Body Text 2"/>
    <w:basedOn w:val="Normal"/>
    <w:link w:val="BodyText2Char"/>
    <w:uiPriority w:val="99"/>
    <w:semiHidden/>
    <w:unhideWhenUsed/>
    <w:rsid w:val="0065214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214E"/>
  </w:style>
  <w:style w:type="paragraph" w:styleId="BodyText3">
    <w:name w:val="Body Text 3"/>
    <w:basedOn w:val="Normal"/>
    <w:link w:val="BodyText3Char"/>
    <w:uiPriority w:val="99"/>
    <w:semiHidden/>
    <w:unhideWhenUsed/>
    <w:rsid w:val="0065214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5214E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5214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5214E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5214E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14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14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14E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5214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214E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214E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5214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5214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65214E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5214E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4E"/>
  </w:style>
  <w:style w:type="character" w:styleId="FootnoteReference">
    <w:name w:val="foot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214E"/>
    <w:rPr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65214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5214E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14E"/>
  </w:style>
  <w:style w:type="character" w:styleId="HTMLAcronym">
    <w:name w:val="HTML Acronym"/>
    <w:basedOn w:val="DefaultParagraphFont"/>
    <w:uiPriority w:val="99"/>
    <w:semiHidden/>
    <w:unhideWhenUsed/>
    <w:rsid w:val="0065214E"/>
  </w:style>
  <w:style w:type="paragraph" w:styleId="HTMLAddress">
    <w:name w:val="HTML Address"/>
    <w:basedOn w:val="Normal"/>
    <w:link w:val="HTMLAddressChar"/>
    <w:uiPriority w:val="99"/>
    <w:semiHidden/>
    <w:unhideWhenUsed/>
    <w:rsid w:val="0065214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5214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5214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5214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207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D2075"/>
    <w:rPr>
      <w:rFonts w:ascii="Consolas" w:hAnsi="Consolas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D207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D2075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D2075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D2075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DD2075"/>
  </w:style>
  <w:style w:type="paragraph" w:styleId="MacroText">
    <w:name w:val="macro"/>
    <w:link w:val="MacroTextChar"/>
    <w:uiPriority w:val="99"/>
    <w:semiHidden/>
    <w:unhideWhenUsed/>
    <w:rsid w:val="00DD20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D2075"/>
    <w:rPr>
      <w:rFonts w:ascii="Consolas" w:hAnsi="Consolas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DD2075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D20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2075"/>
    <w:rPr>
      <w:rFonts w:asciiTheme="majorHAnsi" w:eastAsiaTheme="majorEastAsia" w:hAnsiTheme="majorHAnsi" w:cstheme="majorBidi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D207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2075"/>
  </w:style>
  <w:style w:type="paragraph" w:styleId="PlainText">
    <w:name w:val="Plain Text"/>
    <w:basedOn w:val="Normal"/>
    <w:link w:val="PlainText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2075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D207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2075"/>
  </w:style>
  <w:style w:type="paragraph" w:styleId="Signature">
    <w:name w:val="Signature"/>
    <w:basedOn w:val="Normal"/>
    <w:link w:val="SignatureChar"/>
    <w:uiPriority w:val="99"/>
    <w:semiHidden/>
    <w:unhideWhenUsed/>
    <w:rsid w:val="00DD2075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2075"/>
  </w:style>
  <w:style w:type="character" w:customStyle="1" w:styleId="SmartHyperlink">
    <w:name w:val="Smart Hyperlink"/>
    <w:basedOn w:val="DefaultParagraphFont"/>
    <w:uiPriority w:val="99"/>
    <w:semiHidden/>
    <w:unhideWhenUsed/>
    <w:rsid w:val="00DD2075"/>
    <w:rPr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2075"/>
    <w:rPr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FD6CAB"/>
    <w:pPr>
      <w:numPr>
        <w:ilvl w:val="1"/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n-hill.k12.ga.us/001u000000ddoqjian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arq\AppData\Roaming\Microsoft\Templates\Formal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8176233E01C452BA215AA2F73C7B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CB7A9-9B48-4950-A39B-3401EFF7F4D1}"/>
      </w:docPartPr>
      <w:docPartBody>
        <w:p w:rsidR="00F77E3F" w:rsidRDefault="0050182B">
          <w:pPr>
            <w:pStyle w:val="C8176233E01C452BA215AA2F73C7BC0F"/>
          </w:pPr>
          <w:r w:rsidRPr="00285B87">
            <w:t>Minutes submitted by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2B"/>
    <w:rsid w:val="00486B4E"/>
    <w:rsid w:val="0050182B"/>
    <w:rsid w:val="00E64356"/>
    <w:rsid w:val="00F44109"/>
    <w:rsid w:val="00F7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0D33C17F2B4B90A224EC5E616CFEDD">
    <w:name w:val="BD0D33C17F2B4B90A224EC5E616CFEDD"/>
  </w:style>
  <w:style w:type="paragraph" w:customStyle="1" w:styleId="67EA65C813B944C38095DC5E0F25DF6E">
    <w:name w:val="67EA65C813B944C38095DC5E0F25DF6E"/>
  </w:style>
  <w:style w:type="paragraph" w:customStyle="1" w:styleId="181F9E08366B4490B54B4D13E000685E">
    <w:name w:val="181F9E08366B4490B54B4D13E000685E"/>
  </w:style>
  <w:style w:type="paragraph" w:customStyle="1" w:styleId="B83B1A2DEF854C85BBC108BC8E2E76D8">
    <w:name w:val="B83B1A2DEF854C85BBC108BC8E2E76D8"/>
  </w:style>
  <w:style w:type="character" w:styleId="PlaceholderText">
    <w:name w:val="Placeholder Text"/>
    <w:basedOn w:val="DefaultParagraphFont"/>
    <w:uiPriority w:val="99"/>
    <w:semiHidden/>
    <w:rPr>
      <w:color w:val="595959" w:themeColor="text1" w:themeTint="A6"/>
    </w:rPr>
  </w:style>
  <w:style w:type="paragraph" w:customStyle="1" w:styleId="86086662945A4B71980B183F7DAF9187">
    <w:name w:val="86086662945A4B71980B183F7DAF9187"/>
  </w:style>
  <w:style w:type="paragraph" w:customStyle="1" w:styleId="FC00BE1F098644008FEE921CB4298EBD">
    <w:name w:val="FC00BE1F098644008FEE921CB4298EBD"/>
  </w:style>
  <w:style w:type="character" w:styleId="Emphasis">
    <w:name w:val="Emphasis"/>
    <w:basedOn w:val="DefaultParagraphFont"/>
    <w:uiPriority w:val="15"/>
    <w:qFormat/>
    <w:rPr>
      <w:b w:val="0"/>
      <w:i w:val="0"/>
      <w:iCs/>
      <w:color w:val="595959" w:themeColor="text1" w:themeTint="A6"/>
    </w:rPr>
  </w:style>
  <w:style w:type="paragraph" w:customStyle="1" w:styleId="68811B7600664339B32C960973774224">
    <w:name w:val="68811B7600664339B32C960973774224"/>
  </w:style>
  <w:style w:type="paragraph" w:customStyle="1" w:styleId="2A3F8CA76542401BA61ED307E0F90F4E">
    <w:name w:val="2A3F8CA76542401BA61ED307E0F90F4E"/>
  </w:style>
  <w:style w:type="paragraph" w:customStyle="1" w:styleId="4DDC5CC7ADBB44DE91DDC2B40F3C9BAE">
    <w:name w:val="4DDC5CC7ADBB44DE91DDC2B40F3C9BAE"/>
  </w:style>
  <w:style w:type="paragraph" w:customStyle="1" w:styleId="961D027D4A57472381DA89C69C29E6CC">
    <w:name w:val="961D027D4A57472381DA89C69C29E6CC"/>
  </w:style>
  <w:style w:type="paragraph" w:customStyle="1" w:styleId="6E8351758FDB4B6D848D89107848FDB0">
    <w:name w:val="6E8351758FDB4B6D848D89107848FDB0"/>
  </w:style>
  <w:style w:type="paragraph" w:customStyle="1" w:styleId="06EDF88E31B44EF888CF54F463F51C8D">
    <w:name w:val="06EDF88E31B44EF888CF54F463F51C8D"/>
  </w:style>
  <w:style w:type="paragraph" w:customStyle="1" w:styleId="B6A4C248614C40AA8AB47B9801DA074C">
    <w:name w:val="B6A4C248614C40AA8AB47B9801DA074C"/>
  </w:style>
  <w:style w:type="paragraph" w:customStyle="1" w:styleId="027A039CA9C74E46916CE46935FBE79F">
    <w:name w:val="027A039CA9C74E46916CE46935FBE79F"/>
  </w:style>
  <w:style w:type="paragraph" w:customStyle="1" w:styleId="7BD1AB9356754D87A820FD7FF0180728">
    <w:name w:val="7BD1AB9356754D87A820FD7FF0180728"/>
  </w:style>
  <w:style w:type="paragraph" w:customStyle="1" w:styleId="93E01D04100F463B8B17FD1DC0CDE791">
    <w:name w:val="93E01D04100F463B8B17FD1DC0CDE791"/>
  </w:style>
  <w:style w:type="paragraph" w:customStyle="1" w:styleId="E2C10ED2E7F54A94BDE33CA90ACB7DEF">
    <w:name w:val="E2C10ED2E7F54A94BDE33CA90ACB7DEF"/>
  </w:style>
  <w:style w:type="paragraph" w:customStyle="1" w:styleId="AD53E96BE1864BF4BC9C29C932A4614C">
    <w:name w:val="AD53E96BE1864BF4BC9C29C932A4614C"/>
  </w:style>
  <w:style w:type="paragraph" w:customStyle="1" w:styleId="930C192B8CB94B35AFC863ABF87A68C1">
    <w:name w:val="930C192B8CB94B35AFC863ABF87A68C1"/>
  </w:style>
  <w:style w:type="paragraph" w:customStyle="1" w:styleId="2F60128C888F430D8A1E5CAE4A140BB9">
    <w:name w:val="2F60128C888F430D8A1E5CAE4A140BB9"/>
  </w:style>
  <w:style w:type="paragraph" w:customStyle="1" w:styleId="7EA56C6D60554A949AB422DC3B553340">
    <w:name w:val="7EA56C6D60554A949AB422DC3B553340"/>
  </w:style>
  <w:style w:type="paragraph" w:customStyle="1" w:styleId="DDF38C9F785C4315A7CE493AE07ABF6A">
    <w:name w:val="DDF38C9F785C4315A7CE493AE07ABF6A"/>
  </w:style>
  <w:style w:type="paragraph" w:customStyle="1" w:styleId="AC503C78D5A8496FB5D0A06B2791DEA4">
    <w:name w:val="AC503C78D5A8496FB5D0A06B2791DEA4"/>
  </w:style>
  <w:style w:type="paragraph" w:customStyle="1" w:styleId="06ED14CB7E3A4FBB8B4AADEBE0AB9494">
    <w:name w:val="06ED14CB7E3A4FBB8B4AADEBE0AB9494"/>
  </w:style>
  <w:style w:type="paragraph" w:customStyle="1" w:styleId="F020592C22604FD18941DA7127792149">
    <w:name w:val="F020592C22604FD18941DA7127792149"/>
  </w:style>
  <w:style w:type="paragraph" w:customStyle="1" w:styleId="2CBE2F0335CE42EFBEF95C022A218E79">
    <w:name w:val="2CBE2F0335CE42EFBEF95C022A218E79"/>
  </w:style>
  <w:style w:type="paragraph" w:customStyle="1" w:styleId="985242E1FCF24D8DB09658DC06F2BCC2">
    <w:name w:val="985242E1FCF24D8DB09658DC06F2BCC2"/>
  </w:style>
  <w:style w:type="paragraph" w:customStyle="1" w:styleId="CCF904FF533B4C2B8A404D8C43596B7F">
    <w:name w:val="CCF904FF533B4C2B8A404D8C43596B7F"/>
  </w:style>
  <w:style w:type="paragraph" w:customStyle="1" w:styleId="B1F6308D95C2407C8250028D7CCEA86E">
    <w:name w:val="B1F6308D95C2407C8250028D7CCEA86E"/>
  </w:style>
  <w:style w:type="paragraph" w:customStyle="1" w:styleId="367C1B01854E44E9B1C443358557C857">
    <w:name w:val="367C1B01854E44E9B1C443358557C857"/>
  </w:style>
  <w:style w:type="paragraph" w:customStyle="1" w:styleId="178F4014B8474DA39F733406CDF5A4DE">
    <w:name w:val="178F4014B8474DA39F733406CDF5A4DE"/>
  </w:style>
  <w:style w:type="paragraph" w:customStyle="1" w:styleId="3F10A407AD0241E9939EE24BA4E9C4F5">
    <w:name w:val="3F10A407AD0241E9939EE24BA4E9C4F5"/>
  </w:style>
  <w:style w:type="paragraph" w:customStyle="1" w:styleId="C8176233E01C452BA215AA2F73C7BC0F">
    <w:name w:val="C8176233E01C452BA215AA2F73C7BC0F"/>
  </w:style>
  <w:style w:type="paragraph" w:customStyle="1" w:styleId="192D918EC8404C2F84186586504FCDFD">
    <w:name w:val="192D918EC8404C2F84186586504FCDFD"/>
  </w:style>
  <w:style w:type="paragraph" w:customStyle="1" w:styleId="24C393D9A0134A34852A171770C8743B">
    <w:name w:val="24C393D9A0134A34852A171770C8743B"/>
  </w:style>
  <w:style w:type="paragraph" w:customStyle="1" w:styleId="49B4FCD9DC9D419C8853E5039F78B6BE">
    <w:name w:val="49B4FCD9DC9D419C8853E5039F78B6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minutes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Gear, Queenie</dc:creator>
  <dc:description/>
  <cp:lastModifiedBy>Stembridge, Marsha</cp:lastModifiedBy>
  <cp:revision>2</cp:revision>
  <cp:lastPrinted>2020-10-29T19:49:00Z</cp:lastPrinted>
  <dcterms:created xsi:type="dcterms:W3CDTF">2020-11-03T21:02:00Z</dcterms:created>
  <dcterms:modified xsi:type="dcterms:W3CDTF">2020-11-03T21:02:00Z</dcterms:modified>
</cp:coreProperties>
</file>