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39C4C" w14:textId="77777777" w:rsidR="00D872D4" w:rsidRPr="00373B27" w:rsidRDefault="006433BC" w:rsidP="00AF17D5">
      <w:pPr>
        <w:rPr>
          <w:rFonts w:ascii="Calibri" w:hAnsi="Calibri"/>
          <w:sz w:val="22"/>
          <w:szCs w:val="22"/>
        </w:rPr>
      </w:pPr>
    </w:p>
    <w:sectPr w:rsidR="00D872D4" w:rsidRPr="00373B27" w:rsidSect="00AF17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080" w:bottom="1440" w:left="108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1D459" w14:textId="77777777" w:rsidR="006433BC" w:rsidRDefault="006433BC" w:rsidP="00F26A9D">
      <w:r>
        <w:separator/>
      </w:r>
    </w:p>
  </w:endnote>
  <w:endnote w:type="continuationSeparator" w:id="0">
    <w:p w14:paraId="48F5C2BC" w14:textId="77777777" w:rsidR="006433BC" w:rsidRDefault="006433BC" w:rsidP="00F26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033EB" w14:textId="77777777" w:rsidR="00F20ABE" w:rsidRDefault="00F20A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43E" w14:textId="77777777" w:rsidR="00373B27" w:rsidRPr="00373B27" w:rsidRDefault="00373B27" w:rsidP="00373B27">
    <w:pPr>
      <w:tabs>
        <w:tab w:val="left" w:pos="780"/>
        <w:tab w:val="center" w:pos="5040"/>
      </w:tabs>
      <w:jc w:val="center"/>
      <w:rPr>
        <w:rFonts w:ascii="Arial Narrow" w:hAnsi="Arial Narrow" w:cs="Times New Roman"/>
        <w:color w:val="211650"/>
        <w:sz w:val="21"/>
        <w:szCs w:val="21"/>
      </w:rPr>
    </w:pPr>
    <w:r w:rsidRPr="00C46888">
      <w:rPr>
        <w:rFonts w:ascii="Arial Narrow" w:hAnsi="Arial Narrow" w:cs="Times New Roman"/>
        <w:color w:val="211650"/>
        <w:sz w:val="21"/>
        <w:szCs w:val="21"/>
      </w:rPr>
      <w:t xml:space="preserve">9400 N. CENTRAL </w:t>
    </w:r>
    <w:r w:rsidRPr="00502D19">
      <w:rPr>
        <w:rFonts w:ascii="Arial Narrow" w:hAnsi="Arial Narrow" w:cs="Times New Roman"/>
        <w:color w:val="211650"/>
        <w:sz w:val="21"/>
        <w:szCs w:val="21"/>
      </w:rPr>
      <w:t>EXPRESSWAY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DALLAS, T</w:t>
    </w:r>
    <w:r>
      <w:rPr>
        <w:rFonts w:ascii="Arial Narrow" w:hAnsi="Arial Narrow" w:cs="Times New Roman"/>
        <w:color w:val="211650"/>
        <w:sz w:val="21"/>
        <w:szCs w:val="21"/>
      </w:rPr>
      <w:t>EXAS</w:t>
    </w:r>
    <w:r w:rsidRPr="00C46888">
      <w:rPr>
        <w:rFonts w:ascii="Arial Narrow" w:hAnsi="Arial Narrow" w:cs="Times New Roman"/>
        <w:color w:val="211650"/>
        <w:sz w:val="21"/>
        <w:szCs w:val="21"/>
      </w:rPr>
      <w:t xml:space="preserve"> 75231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972.925.3700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WWW.DALLASISD.ORG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8C5E8" w14:textId="77777777" w:rsidR="00373B27" w:rsidRPr="00373B27" w:rsidRDefault="00373B27" w:rsidP="00373B27">
    <w:pPr>
      <w:tabs>
        <w:tab w:val="left" w:pos="780"/>
        <w:tab w:val="center" w:pos="5040"/>
      </w:tabs>
      <w:jc w:val="center"/>
      <w:rPr>
        <w:rFonts w:ascii="Arial Narrow" w:hAnsi="Arial Narrow" w:cs="Times New Roman"/>
        <w:color w:val="211650"/>
        <w:sz w:val="21"/>
        <w:szCs w:val="21"/>
      </w:rPr>
    </w:pPr>
    <w:r w:rsidRPr="00C46888">
      <w:rPr>
        <w:rFonts w:ascii="Arial Narrow" w:hAnsi="Arial Narrow" w:cs="Times New Roman"/>
        <w:color w:val="211650"/>
        <w:sz w:val="21"/>
        <w:szCs w:val="21"/>
      </w:rPr>
      <w:t xml:space="preserve">9400 N. CENTRAL </w:t>
    </w:r>
    <w:r w:rsidRPr="00502D19">
      <w:rPr>
        <w:rFonts w:ascii="Arial Narrow" w:hAnsi="Arial Narrow" w:cs="Times New Roman"/>
        <w:color w:val="211650"/>
        <w:sz w:val="21"/>
        <w:szCs w:val="21"/>
      </w:rPr>
      <w:t>EXPRESSWAY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DALLAS, T</w:t>
    </w:r>
    <w:r>
      <w:rPr>
        <w:rFonts w:ascii="Arial Narrow" w:hAnsi="Arial Narrow" w:cs="Times New Roman"/>
        <w:color w:val="211650"/>
        <w:sz w:val="21"/>
        <w:szCs w:val="21"/>
      </w:rPr>
      <w:t>EXAS</w:t>
    </w:r>
    <w:r w:rsidRPr="00C46888">
      <w:rPr>
        <w:rFonts w:ascii="Arial Narrow" w:hAnsi="Arial Narrow" w:cs="Times New Roman"/>
        <w:color w:val="211650"/>
        <w:sz w:val="21"/>
        <w:szCs w:val="21"/>
      </w:rPr>
      <w:t xml:space="preserve"> 75231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972.925.3700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WWW.DALLASISD.ORG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95D64" w14:textId="77777777" w:rsidR="006433BC" w:rsidRDefault="006433BC" w:rsidP="00F26A9D">
      <w:r>
        <w:separator/>
      </w:r>
    </w:p>
  </w:footnote>
  <w:footnote w:type="continuationSeparator" w:id="0">
    <w:p w14:paraId="3E97E87F" w14:textId="77777777" w:rsidR="006433BC" w:rsidRDefault="006433BC" w:rsidP="00F26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9B119" w14:textId="77777777" w:rsidR="00F20ABE" w:rsidRDefault="00F20A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28DFD" w14:textId="77777777" w:rsidR="00F20ABE" w:rsidRDefault="00F20A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11E1C" w14:textId="77777777" w:rsidR="00654015" w:rsidRPr="00165332" w:rsidRDefault="00654015" w:rsidP="00654015">
    <w:pPr>
      <w:pBdr>
        <w:top w:val="nil"/>
        <w:left w:val="nil"/>
        <w:bottom w:val="nil"/>
        <w:right w:val="nil"/>
        <w:between w:val="nil"/>
      </w:pBdr>
      <w:rPr>
        <w:rFonts w:ascii="Arial Narrow" w:eastAsia="Arial Narrow" w:hAnsi="Arial Narrow" w:cs="Arial Narrow"/>
        <w:color w:val="211650"/>
        <w:sz w:val="21"/>
        <w:szCs w:val="21"/>
      </w:rPr>
    </w:pPr>
    <w:r w:rsidRPr="00165332">
      <w:rPr>
        <w:rFonts w:ascii="Arial Narrow" w:hAnsi="Arial Narrow"/>
        <w:color w:val="211650"/>
        <w:sz w:val="22"/>
        <w:szCs w:val="22"/>
      </w:rPr>
      <w:t>STEPHANIE S. ELIZALDE ED.D.</w:t>
    </w:r>
    <w:r w:rsidRPr="00165332">
      <w:rPr>
        <w:rFonts w:ascii="Arial Narrow" w:hAnsi="Arial Narrow"/>
        <w:noProof/>
      </w:rPr>
      <w:drawing>
        <wp:anchor distT="0" distB="0" distL="114300" distR="114300" simplePos="0" relativeHeight="251659264" behindDoc="0" locked="0" layoutInCell="1" hidden="0" allowOverlap="1" wp14:anchorId="39B1795E" wp14:editId="6889DD31">
          <wp:simplePos x="0" y="0"/>
          <wp:positionH relativeFrom="column">
            <wp:posOffset>4398010</wp:posOffset>
          </wp:positionH>
          <wp:positionV relativeFrom="paragraph">
            <wp:posOffset>-402589</wp:posOffset>
          </wp:positionV>
          <wp:extent cx="1941253" cy="699169"/>
          <wp:effectExtent l="0" t="0" r="0" b="0"/>
          <wp:wrapNone/>
          <wp:docPr id="6" name="image1.png" descr="/Volumes/Elroy-Public/New-DISD-Logo/Blue/DISD-LOGO-CMYK-Blu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/Volumes/Elroy-Public/New-DISD-Logo/Blue/DISD-LOGO-CMYK-Blue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1253" cy="6991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BCEBDF" w14:textId="77777777" w:rsidR="00654015" w:rsidRPr="00165332" w:rsidRDefault="00654015" w:rsidP="00654015">
    <w:pPr>
      <w:pBdr>
        <w:top w:val="nil"/>
        <w:left w:val="nil"/>
        <w:bottom w:val="nil"/>
        <w:right w:val="nil"/>
        <w:between w:val="nil"/>
      </w:pBdr>
      <w:rPr>
        <w:rFonts w:ascii="Arial Narrow" w:eastAsia="Arial Narrow" w:hAnsi="Arial Narrow" w:cs="Arial Narrow"/>
        <w:color w:val="211650"/>
        <w:sz w:val="22"/>
        <w:szCs w:val="22"/>
      </w:rPr>
    </w:pPr>
    <w:r w:rsidRPr="00165332">
      <w:rPr>
        <w:rFonts w:ascii="Arial Narrow" w:eastAsia="Arial Narrow" w:hAnsi="Arial Narrow" w:cs="Arial Narrow"/>
        <w:color w:val="211650"/>
        <w:sz w:val="22"/>
        <w:szCs w:val="22"/>
      </w:rPr>
      <w:t>SUPERINTENDENT OF SCHOOLS</w:t>
    </w:r>
  </w:p>
  <w:p w14:paraId="4AF544D9" w14:textId="77777777" w:rsidR="00373B27" w:rsidRDefault="00373B27" w:rsidP="00373B2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645"/>
    <w:rsid w:val="00006BCE"/>
    <w:rsid w:val="0008370B"/>
    <w:rsid w:val="001828D7"/>
    <w:rsid w:val="001D684F"/>
    <w:rsid w:val="00213841"/>
    <w:rsid w:val="00303822"/>
    <w:rsid w:val="00373B27"/>
    <w:rsid w:val="003D1823"/>
    <w:rsid w:val="00555B97"/>
    <w:rsid w:val="00561F84"/>
    <w:rsid w:val="005D3324"/>
    <w:rsid w:val="006433BC"/>
    <w:rsid w:val="00654015"/>
    <w:rsid w:val="009203E7"/>
    <w:rsid w:val="009D7B7E"/>
    <w:rsid w:val="009E311E"/>
    <w:rsid w:val="00A36B5F"/>
    <w:rsid w:val="00AF17D5"/>
    <w:rsid w:val="00E26E6C"/>
    <w:rsid w:val="00F124B6"/>
    <w:rsid w:val="00F20ABE"/>
    <w:rsid w:val="00F26A9D"/>
    <w:rsid w:val="00F94645"/>
    <w:rsid w:val="00FD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B932BF"/>
  <w15:chartTrackingRefBased/>
  <w15:docId w15:val="{E547EB0E-B53E-462D-A899-521C5FEEC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A9D"/>
  </w:style>
  <w:style w:type="paragraph" w:styleId="Heading1">
    <w:name w:val="heading 1"/>
    <w:basedOn w:val="Normal"/>
    <w:next w:val="Normal"/>
    <w:link w:val="Heading1Char"/>
    <w:uiPriority w:val="9"/>
    <w:qFormat/>
    <w:rsid w:val="00F26A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A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A9D"/>
  </w:style>
  <w:style w:type="paragraph" w:styleId="Footer">
    <w:name w:val="footer"/>
    <w:basedOn w:val="Normal"/>
    <w:link w:val="FooterChar"/>
    <w:uiPriority w:val="99"/>
    <w:unhideWhenUsed/>
    <w:rsid w:val="00F26A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A9D"/>
  </w:style>
  <w:style w:type="paragraph" w:customStyle="1" w:styleId="p1">
    <w:name w:val="p1"/>
    <w:basedOn w:val="Normal"/>
    <w:rsid w:val="00F26A9D"/>
    <w:rPr>
      <w:rFonts w:ascii="Arial Narrow" w:hAnsi="Arial Narrow" w:cs="Times New Roman"/>
      <w:color w:val="2A276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26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373B27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0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ree\Desktop\new%20logos\DISD-Letterhead-Rebran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24C6CFF-3910-4BD1-AA23-A47E305BE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DISD-Letterhead-Rebrand.dotx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Reed</dc:creator>
  <cp:keywords/>
  <dc:description/>
  <cp:lastModifiedBy>Reed, Brian K</cp:lastModifiedBy>
  <cp:revision>2</cp:revision>
  <dcterms:created xsi:type="dcterms:W3CDTF">2022-10-17T17:00:00Z</dcterms:created>
  <dcterms:modified xsi:type="dcterms:W3CDTF">2022-10-17T17:00:00Z</dcterms:modified>
</cp:coreProperties>
</file>