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36A20" w14:textId="0E5774F9" w:rsidR="0026335A" w:rsidRPr="006D7E81" w:rsidRDefault="0026335A" w:rsidP="0026335A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 w:right="533"/>
        <w:rPr>
          <w:rFonts w:asciiTheme="minorHAnsi" w:hAnsiTheme="minorHAnsi" w:cs="Calibri"/>
          <w:szCs w:val="22"/>
        </w:rPr>
      </w:pPr>
      <w:bookmarkStart w:id="0" w:name="_GoBack"/>
      <w:bookmarkEnd w:id="0"/>
      <w:permStart w:id="513944212" w:edGrp="everyone"/>
      <w:r w:rsidRPr="006D7E81">
        <w:rPr>
          <w:rFonts w:asciiTheme="minorHAnsi" w:hAnsiTheme="minorHAnsi" w:cs="Calibri"/>
          <w:szCs w:val="22"/>
        </w:rPr>
        <w:t xml:space="preserve"> </w:t>
      </w:r>
    </w:p>
    <w:tbl>
      <w:tblPr>
        <w:tblStyle w:val="TableGrid"/>
        <w:tblW w:w="10980" w:type="dxa"/>
        <w:tblInd w:w="18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7717"/>
        <w:gridCol w:w="3263"/>
      </w:tblGrid>
      <w:tr w:rsidR="009F264E" w:rsidRPr="00E73460" w14:paraId="1A07B7FB" w14:textId="77777777" w:rsidTr="009F264E">
        <w:trPr>
          <w:trHeight w:val="274"/>
        </w:trPr>
        <w:tc>
          <w:tcPr>
            <w:tcW w:w="10980" w:type="dxa"/>
            <w:gridSpan w:val="2"/>
          </w:tcPr>
          <w:p w14:paraId="4D9CF8F5" w14:textId="36D35E2E" w:rsidR="009F264E" w:rsidRPr="00B037A6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b/>
                <w:szCs w:val="22"/>
              </w:rPr>
            </w:pPr>
            <w:r w:rsidRPr="00B037A6">
              <w:rPr>
                <w:b/>
                <w:szCs w:val="22"/>
              </w:rPr>
              <w:t xml:space="preserve">Part A </w:t>
            </w:r>
          </w:p>
        </w:tc>
      </w:tr>
      <w:tr w:rsidR="00E73460" w:rsidRPr="00E73460" w14:paraId="02336A23" w14:textId="77777777" w:rsidTr="0081118A">
        <w:trPr>
          <w:trHeight w:val="536"/>
        </w:trPr>
        <w:tc>
          <w:tcPr>
            <w:tcW w:w="7717" w:type="dxa"/>
          </w:tcPr>
          <w:p w14:paraId="02336A21" w14:textId="0562D7F6" w:rsidR="00E73460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Student’s </w:t>
            </w:r>
            <w:r w:rsidR="00E73460" w:rsidRPr="00E73460">
              <w:rPr>
                <w:szCs w:val="22"/>
              </w:rPr>
              <w:t>Name</w:t>
            </w:r>
            <w:r w:rsidR="00E73460">
              <w:rPr>
                <w:szCs w:val="22"/>
              </w:rPr>
              <w:t>:</w:t>
            </w:r>
          </w:p>
        </w:tc>
        <w:tc>
          <w:tcPr>
            <w:tcW w:w="3263" w:type="dxa"/>
          </w:tcPr>
          <w:p w14:paraId="02336A22" w14:textId="64145FC1" w:rsidR="00E73460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Age:</w:t>
            </w:r>
          </w:p>
        </w:tc>
      </w:tr>
      <w:tr w:rsidR="009F264E" w:rsidRPr="00E73460" w14:paraId="02336A28" w14:textId="77777777" w:rsidTr="0081118A">
        <w:trPr>
          <w:trHeight w:val="536"/>
        </w:trPr>
        <w:tc>
          <w:tcPr>
            <w:tcW w:w="7717" w:type="dxa"/>
          </w:tcPr>
          <w:p w14:paraId="5A48D784" w14:textId="77777777" w:rsidR="009F264E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Name of School:</w:t>
            </w:r>
          </w:p>
          <w:p w14:paraId="3780CDBA" w14:textId="77777777" w:rsidR="009F264E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2336A24" w14:textId="21E9228D" w:rsidR="009F264E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Teacher:</w:t>
            </w:r>
          </w:p>
        </w:tc>
        <w:tc>
          <w:tcPr>
            <w:tcW w:w="3263" w:type="dxa"/>
          </w:tcPr>
          <w:p w14:paraId="02336A27" w14:textId="5E57684A" w:rsidR="009F264E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Grade:</w:t>
            </w:r>
          </w:p>
        </w:tc>
      </w:tr>
      <w:tr w:rsidR="009F264E" w:rsidRPr="00E73460" w14:paraId="02336A2D" w14:textId="77777777" w:rsidTr="00F23435">
        <w:trPr>
          <w:trHeight w:val="1210"/>
        </w:trPr>
        <w:tc>
          <w:tcPr>
            <w:tcW w:w="10980" w:type="dxa"/>
            <w:gridSpan w:val="2"/>
            <w:vAlign w:val="center"/>
          </w:tcPr>
          <w:p w14:paraId="067035AA" w14:textId="423BF75C" w:rsidR="009F264E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Question: Does the child have special nutritional or feeding needs? </w:t>
            </w:r>
          </w:p>
          <w:p w14:paraId="19C762FF" w14:textId="77777777" w:rsidR="009F264E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                   Yes                       No  </w:t>
            </w:r>
          </w:p>
          <w:p w14:paraId="6FD10F11" w14:textId="77777777" w:rsidR="009F264E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 If Yes, complete </w:t>
            </w:r>
            <w:r w:rsidRPr="009F264E">
              <w:rPr>
                <w:b/>
                <w:szCs w:val="22"/>
              </w:rPr>
              <w:t>Part B</w:t>
            </w:r>
            <w:r>
              <w:rPr>
                <w:szCs w:val="22"/>
              </w:rPr>
              <w:t xml:space="preserve"> of this form and have it signed by a </w:t>
            </w:r>
            <w:r w:rsidRPr="009F264E">
              <w:rPr>
                <w:i/>
                <w:szCs w:val="22"/>
              </w:rPr>
              <w:t>licensed physician or nurse practitioner</w:t>
            </w:r>
          </w:p>
          <w:p w14:paraId="02336A2C" w14:textId="0B7E6B15" w:rsidR="009F264E" w:rsidRPr="009F264E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i/>
                <w:szCs w:val="22"/>
              </w:rPr>
            </w:pPr>
            <w:r w:rsidRPr="009F264E">
              <w:rPr>
                <w:b/>
                <w:i/>
                <w:szCs w:val="22"/>
              </w:rPr>
              <w:t xml:space="preserve">This information will be shared with cafeteria and other pertinent staff members                 </w:t>
            </w:r>
          </w:p>
        </w:tc>
      </w:tr>
      <w:tr w:rsidR="009F264E" w:rsidRPr="00E73460" w14:paraId="51C14EF1" w14:textId="77777777" w:rsidTr="009F264E">
        <w:trPr>
          <w:trHeight w:val="283"/>
        </w:trPr>
        <w:tc>
          <w:tcPr>
            <w:tcW w:w="10980" w:type="dxa"/>
            <w:gridSpan w:val="2"/>
          </w:tcPr>
          <w:p w14:paraId="780ACF58" w14:textId="0152522C" w:rsidR="009F264E" w:rsidRPr="00B037A6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b/>
                <w:szCs w:val="22"/>
              </w:rPr>
            </w:pPr>
            <w:r w:rsidRPr="00B037A6">
              <w:rPr>
                <w:b/>
                <w:szCs w:val="22"/>
              </w:rPr>
              <w:t>Part B</w:t>
            </w:r>
          </w:p>
        </w:tc>
      </w:tr>
      <w:tr w:rsidR="00F31A29" w:rsidRPr="00E73460" w14:paraId="02336A2F" w14:textId="77777777" w:rsidTr="009F264E">
        <w:trPr>
          <w:trHeight w:val="1336"/>
        </w:trPr>
        <w:tc>
          <w:tcPr>
            <w:tcW w:w="10980" w:type="dxa"/>
            <w:gridSpan w:val="2"/>
          </w:tcPr>
          <w:p w14:paraId="02336A2E" w14:textId="77C52636" w:rsidR="009F264E" w:rsidRPr="00E73460" w:rsidRDefault="009F264E" w:rsidP="00F31A2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any dietary restrictions or special diet.</w:t>
            </w:r>
          </w:p>
        </w:tc>
      </w:tr>
      <w:tr w:rsidR="00B037A6" w:rsidRPr="00E73460" w14:paraId="02336A31" w14:textId="77777777" w:rsidTr="00001C82">
        <w:trPr>
          <w:trHeight w:val="1248"/>
        </w:trPr>
        <w:tc>
          <w:tcPr>
            <w:tcW w:w="10980" w:type="dxa"/>
            <w:gridSpan w:val="2"/>
          </w:tcPr>
          <w:p w14:paraId="5D92DF2A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any FOOD allegories or FOOD intolerances to avoid.</w:t>
            </w:r>
          </w:p>
          <w:p w14:paraId="58C7F302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797B13D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2336A30" w14:textId="6AC97CDA" w:rsidR="00B037A6" w:rsidRPr="00E73460" w:rsidRDefault="00B037A6" w:rsidP="00001C82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1C82" w:rsidRPr="00E73460" w14:paraId="0BB5AA7F" w14:textId="77777777" w:rsidTr="00401AF6">
        <w:trPr>
          <w:trHeight w:val="1248"/>
        </w:trPr>
        <w:tc>
          <w:tcPr>
            <w:tcW w:w="10980" w:type="dxa"/>
            <w:gridSpan w:val="2"/>
          </w:tcPr>
          <w:p w14:paraId="21D88D69" w14:textId="71992F57" w:rsidR="00001C82" w:rsidRDefault="00001C82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foods to be substituted.</w:t>
            </w:r>
          </w:p>
        </w:tc>
      </w:tr>
      <w:tr w:rsidR="00B037A6" w:rsidRPr="00E73460" w14:paraId="1B172DDA" w14:textId="77777777" w:rsidTr="00B037A6">
        <w:trPr>
          <w:trHeight w:val="1084"/>
        </w:trPr>
        <w:tc>
          <w:tcPr>
            <w:tcW w:w="10980" w:type="dxa"/>
            <w:gridSpan w:val="2"/>
          </w:tcPr>
          <w:p w14:paraId="6BD52B3F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any foods that need the following change in texture. If all foods need to be prepared in this manner, indicate “All’</w:t>
            </w:r>
          </w:p>
          <w:p w14:paraId="406A3AC8" w14:textId="53309781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A31176B" w14:textId="77777777" w:rsidR="00001C82" w:rsidRDefault="00001C82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637F0A1" w14:textId="01311649" w:rsidR="00B037A6" w:rsidRDefault="00B037A6" w:rsidP="00001C82">
            <w:pPr>
              <w:pStyle w:val="Form"/>
              <w:tabs>
                <w:tab w:val="left" w:pos="3852"/>
                <w:tab w:val="left" w:pos="6552"/>
                <w:tab w:val="left" w:pos="8622"/>
              </w:tabs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Cut up or chopped into bite size pieces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Finely ground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Pureed          </w:t>
            </w:r>
          </w:p>
        </w:tc>
      </w:tr>
      <w:tr w:rsidR="00B037A6" w:rsidRPr="00E73460" w14:paraId="02336A38" w14:textId="77777777" w:rsidTr="00B037A6">
        <w:trPr>
          <w:trHeight w:val="1354"/>
        </w:trPr>
        <w:tc>
          <w:tcPr>
            <w:tcW w:w="10980" w:type="dxa"/>
            <w:gridSpan w:val="2"/>
          </w:tcPr>
          <w:p w14:paraId="02336A37" w14:textId="133E1AF7" w:rsidR="00B037A6" w:rsidRPr="00E73460" w:rsidRDefault="00B037A6" w:rsidP="0026335A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Indicate any other comments about the child’s eating or feeding patterns.</w:t>
            </w:r>
          </w:p>
        </w:tc>
      </w:tr>
      <w:tr w:rsidR="007E59FA" w:rsidRPr="00E73460" w14:paraId="02336A3F" w14:textId="77777777" w:rsidTr="0081118A">
        <w:trPr>
          <w:trHeight w:val="1453"/>
        </w:trPr>
        <w:tc>
          <w:tcPr>
            <w:tcW w:w="7717" w:type="dxa"/>
          </w:tcPr>
          <w:p w14:paraId="5BBC3BF5" w14:textId="77777777" w:rsidR="007E59FA" w:rsidRDefault="007E59FA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Parent/ Guardian Signature:</w:t>
            </w:r>
          </w:p>
          <w:p w14:paraId="699908C4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2EF24994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2336A3D" w14:textId="1FFD8EB4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Phone:</w:t>
            </w:r>
          </w:p>
        </w:tc>
        <w:tc>
          <w:tcPr>
            <w:tcW w:w="3263" w:type="dxa"/>
          </w:tcPr>
          <w:p w14:paraId="02336A3E" w14:textId="3E6716CC" w:rsidR="007E59FA" w:rsidRDefault="007E59FA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  <w:r w:rsidR="009A3141">
              <w:rPr>
                <w:szCs w:val="22"/>
              </w:rPr>
              <w:t>:</w:t>
            </w:r>
          </w:p>
        </w:tc>
      </w:tr>
      <w:tr w:rsidR="00B037A6" w:rsidRPr="00E73460" w14:paraId="11624B23" w14:textId="77777777" w:rsidTr="0081118A">
        <w:trPr>
          <w:trHeight w:val="1543"/>
        </w:trPr>
        <w:tc>
          <w:tcPr>
            <w:tcW w:w="7717" w:type="dxa"/>
          </w:tcPr>
          <w:p w14:paraId="5D58645C" w14:textId="26BAC50D" w:rsidR="00B037A6" w:rsidRDefault="0081118A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</w:t>
            </w:r>
            <w:r w:rsidR="00B037A6">
              <w:rPr>
                <w:szCs w:val="22"/>
              </w:rPr>
              <w:t>icensed Physician’s Signature:</w:t>
            </w:r>
          </w:p>
          <w:p w14:paraId="1013D84F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645E0492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55500608" w14:textId="05E245E3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Phone:</w:t>
            </w:r>
          </w:p>
        </w:tc>
        <w:tc>
          <w:tcPr>
            <w:tcW w:w="3263" w:type="dxa"/>
          </w:tcPr>
          <w:p w14:paraId="7A04489B" w14:textId="549FB7B5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  <w:permEnd w:id="513944212"/>
    </w:tbl>
    <w:p w14:paraId="02336A42" w14:textId="77777777" w:rsidR="00F31A29" w:rsidRPr="00F31A29" w:rsidRDefault="00F31A29" w:rsidP="007E59FA">
      <w:pPr>
        <w:pStyle w:val="ListBullet"/>
        <w:numPr>
          <w:ilvl w:val="0"/>
          <w:numId w:val="0"/>
        </w:numPr>
        <w:tabs>
          <w:tab w:val="left" w:pos="1530"/>
          <w:tab w:val="left" w:pos="3420"/>
          <w:tab w:val="left" w:pos="6480"/>
        </w:tabs>
        <w:spacing w:line="360" w:lineRule="auto"/>
        <w:rPr>
          <w:szCs w:val="22"/>
        </w:rPr>
      </w:pPr>
    </w:p>
    <w:sectPr w:rsidR="00F31A29" w:rsidRPr="00F31A29" w:rsidSect="0084649D">
      <w:headerReference w:type="first" r:id="rId12"/>
      <w:type w:val="continuous"/>
      <w:pgSz w:w="12240" w:h="15840" w:code="1"/>
      <w:pgMar w:top="1885" w:right="907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05D1D" w14:textId="77777777" w:rsidR="00962B39" w:rsidRDefault="00962B39">
      <w:r>
        <w:separator/>
      </w:r>
    </w:p>
  </w:endnote>
  <w:endnote w:type="continuationSeparator" w:id="0">
    <w:p w14:paraId="0A5F8E07" w14:textId="77777777" w:rsidR="00962B39" w:rsidRDefault="00962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0F8C7" w14:textId="77777777" w:rsidR="00962B39" w:rsidRDefault="00962B39">
      <w:r>
        <w:separator/>
      </w:r>
    </w:p>
  </w:footnote>
  <w:footnote w:type="continuationSeparator" w:id="0">
    <w:p w14:paraId="71368D02" w14:textId="77777777" w:rsidR="00962B39" w:rsidRDefault="00962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36A47" w14:textId="6AD43EE9" w:rsidR="0026335A" w:rsidRDefault="007D10AB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336A48" wp14:editId="2ADFE801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73927471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02336A4B" w14:textId="16F9E232" w:rsidR="0026335A" w:rsidRPr="0084649D" w:rsidRDefault="0081118A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</w:t>
                              </w:r>
                              <w:r w:rsidR="00101E44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40</w:t>
                              </w:r>
                            </w:p>
                          </w:sdtContent>
                        </w:sdt>
                        <w:p w14:paraId="02336A4C" w14:textId="5AE572BA" w:rsidR="0026335A" w:rsidRDefault="00101E44" w:rsidP="007E59FA">
                          <w:pPr>
                            <w:spacing w:line="360" w:lineRule="auto"/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t>9/</w:t>
                          </w:r>
                          <w:r w:rsidR="00AF45CA"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t>16</w:t>
                          </w:r>
                        </w:p>
                        <w:p w14:paraId="02336A4D" w14:textId="4BA18AC8" w:rsidR="0026335A" w:rsidRPr="008A4A88" w:rsidRDefault="00101E44" w:rsidP="009F264E">
                          <w:pPr>
                            <w:pStyle w:val="Title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9F264E">
                            <w:t>Special Dietary Needs Request</w:t>
                          </w:r>
                          <w:permEnd w:id="1739274716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336A4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73927471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02336A4B" w14:textId="16F9E232" w:rsidR="0026335A" w:rsidRPr="0084649D" w:rsidRDefault="0081118A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</w:t>
                        </w:r>
                        <w:r w:rsidR="00101E44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40</w:t>
                        </w:r>
                      </w:p>
                    </w:sdtContent>
                  </w:sdt>
                  <w:p w14:paraId="02336A4C" w14:textId="5AE572BA" w:rsidR="0026335A" w:rsidRDefault="00101E44" w:rsidP="007E59FA">
                    <w:pPr>
                      <w:spacing w:line="360" w:lineRule="auto"/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</w:pPr>
                    <w: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t>9/</w:t>
                    </w:r>
                    <w:r w:rsidR="00AF45CA"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t>16</w:t>
                    </w:r>
                  </w:p>
                  <w:p w14:paraId="02336A4D" w14:textId="4BA18AC8" w:rsidR="0026335A" w:rsidRPr="008A4A88" w:rsidRDefault="00101E44" w:rsidP="009F264E">
                    <w:pPr>
                      <w:pStyle w:val="Title"/>
                      <w:rPr>
                        <w:i/>
                        <w:sz w:val="18"/>
                        <w:szCs w:val="18"/>
                      </w:rPr>
                    </w:pPr>
                    <w:r w:rsidRPr="009F264E">
                      <w:t>Special Dietary Needs Request</w:t>
                    </w:r>
                    <w:permEnd w:id="1739274716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8240" behindDoc="1" locked="0" layoutInCell="1" allowOverlap="1" wp14:anchorId="02336A49" wp14:editId="02336A4A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1C82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1E44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066DB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D10AB"/>
    <w:rsid w:val="007E38A0"/>
    <w:rsid w:val="007E59FA"/>
    <w:rsid w:val="007F2C5D"/>
    <w:rsid w:val="007F6084"/>
    <w:rsid w:val="007F6EDC"/>
    <w:rsid w:val="0080012C"/>
    <w:rsid w:val="008020D2"/>
    <w:rsid w:val="0081118A"/>
    <w:rsid w:val="00813DDF"/>
    <w:rsid w:val="008172CE"/>
    <w:rsid w:val="0081735C"/>
    <w:rsid w:val="00823399"/>
    <w:rsid w:val="008253ED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62B39"/>
    <w:rsid w:val="00971164"/>
    <w:rsid w:val="00976C52"/>
    <w:rsid w:val="00976D2D"/>
    <w:rsid w:val="00982F10"/>
    <w:rsid w:val="009964C1"/>
    <w:rsid w:val="009A289B"/>
    <w:rsid w:val="009A3141"/>
    <w:rsid w:val="009B0116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264E"/>
    <w:rsid w:val="009F6BBD"/>
    <w:rsid w:val="00A061F5"/>
    <w:rsid w:val="00A10323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6535"/>
    <w:rsid w:val="00AF2A77"/>
    <w:rsid w:val="00AF45CA"/>
    <w:rsid w:val="00AF5C96"/>
    <w:rsid w:val="00B037A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C0B7D"/>
    <w:rsid w:val="00CC7FF2"/>
    <w:rsid w:val="00CD5103"/>
    <w:rsid w:val="00CD7F47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C66C3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336A1E"/>
  <w15:docId w15:val="{5FBA9FED-458D-4430-B8A0-ADB3055B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345910"/>
    <w:rsid w:val="004468D8"/>
    <w:rsid w:val="00463076"/>
    <w:rsid w:val="009F7E30"/>
    <w:rsid w:val="00D6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2016-09-15T00:00:00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Special Dietary Needs Request</Form_x0020_Name>
    <Form_x0020_ID xmlns="60c22af6-cb00-400a-9d57-628019bfc580">I-CL-40</Form_x0020_ID>
    <Issued xmlns="60c22af6-cb00-400a-9d57-628019bfc580">9/16</Issued>
    <Form_x0020_Type xmlns="60c22af6-cb00-400a-9d57-628019bfc580">Clinic</Form_x0020_Type>
    <Reissued_x002f_Revised xmlns="60c22af6-cb00-400a-9d57-628019bfc580" xsi:nil="true"/>
    <Approved_x0020_By xmlns="60c22af6-cb00-400a-9d57-628019bfc580">Assoc. Dir. School Administration</Approved_x0020_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eb9805e60a35a41d0de42b0f1a92ab08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5fa8468b15a7c385460f5e59bb846c9e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Maintenance &amp; Facilities Support"/>
          <xsd:enumeration value="Assoc. Dir. School Administration"/>
          <xsd:enumeration value="Assoc. Dir. Transportation &amp; Warehouse Operations"/>
          <xsd:enumeration value="Coordinator of Community and Public Relations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60c22af6-cb00-400a-9d57-628019bfc58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3C5C01C-B9AE-47A1-9A7E-39B000F6E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82B4A2-28FE-470E-B1DB-106B93E03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F2200039.dotm</Template>
  <TotalTime>1</TotalTime>
  <Pages>2</Pages>
  <Words>136</Words>
  <Characters>779</Characters>
  <Application>Microsoft Office Word</Application>
  <DocSecurity>12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I-CL-40 Special Dietary Needs Request</vt:lpstr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I-CL-40 Special Dietary Needs Request</dc:title>
  <dc:creator>Brown, Sarah (SBO)</dc:creator>
  <cp:lastModifiedBy>Locher, Pamela</cp:lastModifiedBy>
  <cp:revision>2</cp:revision>
  <cp:lastPrinted>2017-06-06T15:33:00Z</cp:lastPrinted>
  <dcterms:created xsi:type="dcterms:W3CDTF">2017-06-06T15:34:00Z</dcterms:created>
  <dcterms:modified xsi:type="dcterms:W3CDTF">2017-06-06T15:34:00Z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</Properties>
</file>