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7BDAC" w14:textId="243D822B" w:rsidR="00A27383" w:rsidRDefault="00094DF3" w:rsidP="00965D17">
      <w:pPr>
        <w:pStyle w:val="Title"/>
      </w:pPr>
      <w:bookmarkStart w:id="0" w:name="_GoBack"/>
      <w:bookmarkEnd w:id="0"/>
      <w:r>
        <w:t>State College Booster Club Board Meeting</w:t>
      </w:r>
    </w:p>
    <w:p w14:paraId="559424AF" w14:textId="1F41B57A" w:rsidR="00965D17" w:rsidRDefault="00094DF3" w:rsidP="00965D17">
      <w:r>
        <w:t>Minutes for July 24, 2018</w:t>
      </w:r>
    </w:p>
    <w:p w14:paraId="2F502611" w14:textId="574EB0A1" w:rsidR="00965D17" w:rsidRDefault="00094DF3" w:rsidP="00965D17">
      <w:pPr>
        <w:pStyle w:val="Date"/>
      </w:pPr>
      <w:r>
        <w:t xml:space="preserve">In Attendance: Jody Marshall (President), Michelle Fortin (Treasurer), Jamie Zeiler (Secretary), Amber Marshall, Beth Mink, Sean Meily, Rachel Smith, Linda Bonness </w:t>
      </w:r>
    </w:p>
    <w:p w14:paraId="63473404" w14:textId="21448477" w:rsidR="00094DF3" w:rsidRDefault="00094DF3" w:rsidP="00094DF3">
      <w:pPr>
        <w:pStyle w:val="Address"/>
      </w:pPr>
      <w:r>
        <w:t>Meeting Called to Order 6:00PM</w:t>
      </w:r>
    </w:p>
    <w:p w14:paraId="5C9A943B" w14:textId="2CBF3123" w:rsidR="00094DF3" w:rsidRDefault="00094DF3" w:rsidP="00094DF3">
      <w:pPr>
        <w:pStyle w:val="Salutation"/>
        <w:rPr>
          <w:b w:val="0"/>
        </w:rPr>
      </w:pPr>
      <w:r>
        <w:rPr>
          <w:b w:val="0"/>
        </w:rPr>
        <w:t>First Order:  Approval of Last Board Meeting Minutes- All voted in favor of approval</w:t>
      </w:r>
    </w:p>
    <w:p w14:paraId="5B2D07D5" w14:textId="15BBA51F" w:rsidR="00094DF3" w:rsidRDefault="00094DF3" w:rsidP="00094DF3">
      <w:r>
        <w:t>Second Order:  Dues</w:t>
      </w:r>
    </w:p>
    <w:p w14:paraId="5ABA4A30" w14:textId="71837057" w:rsidR="00094DF3" w:rsidRDefault="00094DF3" w:rsidP="00094DF3">
      <w:pPr>
        <w:pStyle w:val="ListParagraph"/>
        <w:numPr>
          <w:ilvl w:val="0"/>
          <w:numId w:val="17"/>
        </w:numPr>
      </w:pPr>
      <w:r>
        <w:t>Discussed raising dues and why the Board feels it necessary in order to meet needs of team</w:t>
      </w:r>
    </w:p>
    <w:p w14:paraId="1B90FD99" w14:textId="204C4D87" w:rsidR="00965D17" w:rsidRDefault="00094DF3" w:rsidP="0076387D">
      <w:pPr>
        <w:pStyle w:val="ListParagraph"/>
        <w:numPr>
          <w:ilvl w:val="0"/>
          <w:numId w:val="17"/>
        </w:numPr>
      </w:pPr>
      <w:r>
        <w:t>Decision to issue dues at $70</w:t>
      </w:r>
      <w:r w:rsidR="00CF76AC">
        <w:t>/player</w:t>
      </w:r>
      <w:r>
        <w:t xml:space="preserve"> </w:t>
      </w:r>
    </w:p>
    <w:p w14:paraId="52E0AE33" w14:textId="3253C3E3" w:rsidR="00094DF3" w:rsidRDefault="00094DF3" w:rsidP="0076387D">
      <w:pPr>
        <w:pStyle w:val="ListParagraph"/>
        <w:numPr>
          <w:ilvl w:val="0"/>
          <w:numId w:val="17"/>
        </w:numPr>
      </w:pPr>
      <w:r>
        <w:t>Vote: All in favor for dues set at $70</w:t>
      </w:r>
      <w:r w:rsidR="00CF76AC">
        <w:t>/player</w:t>
      </w:r>
    </w:p>
    <w:p w14:paraId="5A876C97" w14:textId="52130BE8" w:rsidR="00094DF3" w:rsidRDefault="00094DF3" w:rsidP="0076387D">
      <w:pPr>
        <w:pStyle w:val="ListParagraph"/>
        <w:numPr>
          <w:ilvl w:val="0"/>
          <w:numId w:val="17"/>
        </w:numPr>
      </w:pPr>
      <w:r>
        <w:t>Jody will highlight details at upcoming August 1 meeting</w:t>
      </w:r>
    </w:p>
    <w:p w14:paraId="3FBCA1D7" w14:textId="3574014F" w:rsidR="00094DF3" w:rsidRDefault="00094DF3" w:rsidP="00094DF3">
      <w:r>
        <w:t xml:space="preserve">Third Order:  </w:t>
      </w:r>
      <w:r w:rsidR="00F86527">
        <w:t>Fundraising</w:t>
      </w:r>
    </w:p>
    <w:p w14:paraId="3E62F2DD" w14:textId="429520CF" w:rsidR="00F86527" w:rsidRDefault="00F86527" w:rsidP="00F86527">
      <w:pPr>
        <w:pStyle w:val="ListParagraph"/>
        <w:numPr>
          <w:ilvl w:val="0"/>
          <w:numId w:val="25"/>
        </w:numPr>
      </w:pPr>
      <w:r>
        <w:t>Decision to move forward with REDLINE fundraiser</w:t>
      </w:r>
    </w:p>
    <w:p w14:paraId="6E186C01" w14:textId="0068345A" w:rsidR="00F86527" w:rsidRDefault="00F86527" w:rsidP="00F86527">
      <w:pPr>
        <w:pStyle w:val="ListParagraph"/>
        <w:numPr>
          <w:ilvl w:val="0"/>
          <w:numId w:val="25"/>
        </w:numPr>
      </w:pPr>
      <w:r>
        <w:t>Jody as lead and will present at August 1 meeting</w:t>
      </w:r>
    </w:p>
    <w:p w14:paraId="02719599" w14:textId="75C7DABF" w:rsidR="00CF76AC" w:rsidRDefault="00CF76AC" w:rsidP="00CF76AC">
      <w:r>
        <w:t>Fourth Order:  Miscellaneous Items for players</w:t>
      </w:r>
    </w:p>
    <w:p w14:paraId="0F1FBA4A" w14:textId="3C29979E" w:rsidR="00CF76AC" w:rsidRDefault="00CF76AC" w:rsidP="00CF76AC">
      <w:pPr>
        <w:pStyle w:val="ListParagraph"/>
        <w:numPr>
          <w:ilvl w:val="0"/>
          <w:numId w:val="19"/>
        </w:numPr>
      </w:pPr>
      <w:r>
        <w:t>Backpacks- Amber has ordered and received backpacks for season</w:t>
      </w:r>
    </w:p>
    <w:p w14:paraId="22AA4F95" w14:textId="361EF934" w:rsidR="00CF76AC" w:rsidRDefault="00CF76AC" w:rsidP="00CF76AC">
      <w:pPr>
        <w:pStyle w:val="ListParagraph"/>
        <w:numPr>
          <w:ilvl w:val="0"/>
          <w:numId w:val="19"/>
        </w:numPr>
      </w:pPr>
      <w:r>
        <w:t>Backpack Tags- Michelle in discussions with S</w:t>
      </w:r>
      <w:r w:rsidR="00B939E2">
        <w:t>usan</w:t>
      </w:r>
      <w:r>
        <w:t xml:space="preserve"> Lee regarding getting Tags for players</w:t>
      </w:r>
    </w:p>
    <w:p w14:paraId="1DB72351" w14:textId="76E66158" w:rsidR="00CF76AC" w:rsidRDefault="00CF76AC" w:rsidP="00CF76AC">
      <w:pPr>
        <w:pStyle w:val="ListParagraph"/>
        <w:numPr>
          <w:ilvl w:val="0"/>
          <w:numId w:val="19"/>
        </w:numPr>
      </w:pPr>
      <w:r>
        <w:t>Water Bottles- Continue discussion and research on providing water bottles for players Follow up: Beth to see if PSU can donate.  If not, Board will revisit purchasing 50 bottles</w:t>
      </w:r>
    </w:p>
    <w:p w14:paraId="59B51ED8" w14:textId="2FFEF99F" w:rsidR="00CF76AC" w:rsidRDefault="00CF76AC" w:rsidP="00CF76AC">
      <w:r>
        <w:t>Fifth Order:  Preparation for August 1 Meeting</w:t>
      </w:r>
    </w:p>
    <w:p w14:paraId="63BB2599" w14:textId="3AD07D77" w:rsidR="00CF76AC" w:rsidRDefault="00CF76AC" w:rsidP="00CF76AC">
      <w:pPr>
        <w:pStyle w:val="ListParagraph"/>
        <w:numPr>
          <w:ilvl w:val="0"/>
          <w:numId w:val="20"/>
        </w:numPr>
      </w:pPr>
      <w:r>
        <w:t>Linda to send Jamie Family Info Packet material</w:t>
      </w:r>
    </w:p>
    <w:p w14:paraId="6B6A1D2A" w14:textId="3892B88C" w:rsidR="00CF76AC" w:rsidRDefault="00CF76AC" w:rsidP="00CF76AC">
      <w:pPr>
        <w:pStyle w:val="ListParagraph"/>
        <w:numPr>
          <w:ilvl w:val="0"/>
          <w:numId w:val="20"/>
        </w:numPr>
      </w:pPr>
      <w:r>
        <w:t>Jamie to sort and assemble packets (65) for August 1 meeting</w:t>
      </w:r>
    </w:p>
    <w:p w14:paraId="6FBE9DB6" w14:textId="11D2BE09" w:rsidR="00CF76AC" w:rsidRDefault="00CF76AC" w:rsidP="00CF76AC">
      <w:r>
        <w:t>Sixth Order:  Team Photos</w:t>
      </w:r>
    </w:p>
    <w:p w14:paraId="5CD11A63" w14:textId="16539BFA" w:rsidR="00CF76AC" w:rsidRDefault="00CF76AC" w:rsidP="00CF76AC">
      <w:pPr>
        <w:pStyle w:val="ListParagraph"/>
        <w:numPr>
          <w:ilvl w:val="0"/>
          <w:numId w:val="22"/>
        </w:numPr>
      </w:pPr>
      <w:r>
        <w:t xml:space="preserve">Michelle </w:t>
      </w:r>
      <w:r w:rsidR="00F86527">
        <w:t>asking photographer for availability- (if not available- Amber will work with VJM)</w:t>
      </w:r>
    </w:p>
    <w:p w14:paraId="209385E3" w14:textId="3994D0FB" w:rsidR="00F86527" w:rsidRDefault="00F86527" w:rsidP="00CF76AC">
      <w:pPr>
        <w:pStyle w:val="ListParagraph"/>
        <w:numPr>
          <w:ilvl w:val="0"/>
          <w:numId w:val="22"/>
        </w:numPr>
      </w:pPr>
      <w:r>
        <w:t>Dates to submit are 8/22 at 4:30 with 8/24 as second option/</w:t>
      </w:r>
      <w:proofErr w:type="spellStart"/>
      <w:r>
        <w:t>raindate</w:t>
      </w:r>
      <w:proofErr w:type="spellEnd"/>
    </w:p>
    <w:p w14:paraId="1D220F91" w14:textId="422F5D2D" w:rsidR="00F86527" w:rsidRDefault="00F86527" w:rsidP="00F86527">
      <w:r>
        <w:t>Seventh Order:  Email</w:t>
      </w:r>
    </w:p>
    <w:p w14:paraId="04413A38" w14:textId="77777777" w:rsidR="00F86527" w:rsidRDefault="00F86527" w:rsidP="00F86527">
      <w:pPr>
        <w:pStyle w:val="ListParagraph"/>
        <w:numPr>
          <w:ilvl w:val="0"/>
          <w:numId w:val="24"/>
        </w:numPr>
      </w:pPr>
      <w:r>
        <w:t>Jody discussed new email account scfhboosters@gmail.com</w:t>
      </w:r>
    </w:p>
    <w:p w14:paraId="55632B8B" w14:textId="38AD0988" w:rsidR="00F86527" w:rsidRDefault="00F86527" w:rsidP="00F86527">
      <w:pPr>
        <w:pStyle w:val="ListParagraph"/>
        <w:numPr>
          <w:ilvl w:val="0"/>
          <w:numId w:val="24"/>
        </w:numPr>
      </w:pPr>
      <w:r>
        <w:t>Plan to manage documents etc. on Google drive</w:t>
      </w:r>
    </w:p>
    <w:p w14:paraId="61538005" w14:textId="525B1465" w:rsidR="00F86527" w:rsidRDefault="00F86527" w:rsidP="00F86527">
      <w:pPr>
        <w:pStyle w:val="ListParagraph"/>
        <w:ind w:left="1440"/>
      </w:pPr>
      <w:r>
        <w:lastRenderedPageBreak/>
        <w:t xml:space="preserve">STATE COLLEGE FIELD HOCKEY BOOSTER CLUB Meeting Minutes 7/24/18 </w:t>
      </w:r>
      <w:proofErr w:type="gramStart"/>
      <w:r>
        <w:t>-  PAGE</w:t>
      </w:r>
      <w:proofErr w:type="gramEnd"/>
      <w:r>
        <w:t xml:space="preserve"> 2</w:t>
      </w:r>
    </w:p>
    <w:p w14:paraId="48385E78" w14:textId="4ED6CBD4" w:rsidR="00F86527" w:rsidRDefault="00F86527" w:rsidP="00F86527">
      <w:r>
        <w:t>Eighth Order:  Committee Sign Up</w:t>
      </w:r>
    </w:p>
    <w:p w14:paraId="275D9AB0" w14:textId="5DC14F85" w:rsidR="00F86527" w:rsidRDefault="00F86527" w:rsidP="00F86527">
      <w:pPr>
        <w:pStyle w:val="ListParagraph"/>
        <w:numPr>
          <w:ilvl w:val="0"/>
          <w:numId w:val="26"/>
        </w:numPr>
      </w:pPr>
      <w:r>
        <w:t>See meeting minutes from 6/20 for the list</w:t>
      </w:r>
    </w:p>
    <w:p w14:paraId="5C1487AB" w14:textId="5A0F9B9A" w:rsidR="00F86527" w:rsidRDefault="00F86527" w:rsidP="00F86527">
      <w:pPr>
        <w:pStyle w:val="ListParagraph"/>
        <w:numPr>
          <w:ilvl w:val="0"/>
          <w:numId w:val="26"/>
        </w:numPr>
      </w:pPr>
      <w:r>
        <w:t>Plan to present at August 1 meeting (Jody)</w:t>
      </w:r>
    </w:p>
    <w:p w14:paraId="23D14BFF" w14:textId="21565BE9" w:rsidR="00F86527" w:rsidRDefault="00F86527" w:rsidP="00F86527">
      <w:pPr>
        <w:pStyle w:val="ListParagraph"/>
        <w:numPr>
          <w:ilvl w:val="0"/>
          <w:numId w:val="26"/>
        </w:numPr>
      </w:pPr>
      <w:r>
        <w:t>Idea to have these in Sign Up Genius after team is announced and request upper classmen families sign up as “Lead” and recruit from younger player families to “join” committee</w:t>
      </w:r>
    </w:p>
    <w:p w14:paraId="0910C699" w14:textId="32B6ABBD" w:rsidR="001D70CD" w:rsidRDefault="001D70CD" w:rsidP="001D70CD">
      <w:r>
        <w:t>Ninth Order:  Concession Stand</w:t>
      </w:r>
    </w:p>
    <w:p w14:paraId="24E74CDA" w14:textId="33A3B704" w:rsidR="001D70CD" w:rsidRDefault="001D70CD" w:rsidP="001D70CD">
      <w:pPr>
        <w:pStyle w:val="ListParagraph"/>
        <w:numPr>
          <w:ilvl w:val="0"/>
          <w:numId w:val="27"/>
        </w:numPr>
      </w:pPr>
      <w:r>
        <w:t>Jody/Amber asking Athletic Department if we are required to offer a concession stand</w:t>
      </w:r>
    </w:p>
    <w:p w14:paraId="2AB0F676" w14:textId="4404AA1A" w:rsidR="001D70CD" w:rsidRDefault="001D70CD" w:rsidP="001D70CD">
      <w:pPr>
        <w:pStyle w:val="ListParagraph"/>
        <w:numPr>
          <w:ilvl w:val="0"/>
          <w:numId w:val="27"/>
        </w:numPr>
      </w:pPr>
      <w:r>
        <w:t>Michelle looking at school group to run (if need to offer)</w:t>
      </w:r>
    </w:p>
    <w:p w14:paraId="01FE8C4E" w14:textId="2DB95EB9" w:rsidR="001D70CD" w:rsidRDefault="001D70CD" w:rsidP="001D70CD">
      <w:r>
        <w:t>Tenth Order:  Parent Night</w:t>
      </w:r>
    </w:p>
    <w:p w14:paraId="3B73A053" w14:textId="310EC505" w:rsidR="001D70CD" w:rsidRDefault="001D70CD" w:rsidP="001D70CD">
      <w:pPr>
        <w:pStyle w:val="ListParagraph"/>
        <w:numPr>
          <w:ilvl w:val="0"/>
          <w:numId w:val="28"/>
        </w:numPr>
      </w:pPr>
      <w:r>
        <w:t>Decided with Coaches input to conduct this on August 24</w:t>
      </w:r>
      <w:r w:rsidRPr="001D70CD">
        <w:rPr>
          <w:vertAlign w:val="superscript"/>
        </w:rPr>
        <w:t>th</w:t>
      </w:r>
      <w:r>
        <w:t xml:space="preserve"> at 4:30</w:t>
      </w:r>
    </w:p>
    <w:p w14:paraId="1EA92783" w14:textId="626397C9" w:rsidR="001D70CD" w:rsidRDefault="001D70CD" w:rsidP="001D70CD">
      <w:pPr>
        <w:pStyle w:val="ListParagraph"/>
        <w:numPr>
          <w:ilvl w:val="0"/>
          <w:numId w:val="28"/>
        </w:numPr>
      </w:pPr>
      <w:r>
        <w:t>Potluck offering</w:t>
      </w:r>
    </w:p>
    <w:p w14:paraId="21C2E458" w14:textId="2D3A9300" w:rsidR="001D70CD" w:rsidRDefault="001D70CD" w:rsidP="001D70CD">
      <w:pPr>
        <w:pStyle w:val="ListParagraph"/>
        <w:numPr>
          <w:ilvl w:val="0"/>
          <w:numId w:val="28"/>
        </w:numPr>
      </w:pPr>
      <w:r>
        <w:t xml:space="preserve">Amber/Jody asking Linda F for room in HS </w:t>
      </w:r>
    </w:p>
    <w:p w14:paraId="3B264483" w14:textId="1D46B240" w:rsidR="001D70CD" w:rsidRDefault="001D70CD" w:rsidP="001D70CD">
      <w:pPr>
        <w:pStyle w:val="ListParagraph"/>
        <w:numPr>
          <w:ilvl w:val="0"/>
          <w:numId w:val="28"/>
        </w:numPr>
      </w:pPr>
      <w:r>
        <w:t>Jamie will send out information after details solidified</w:t>
      </w:r>
    </w:p>
    <w:p w14:paraId="3C31079C" w14:textId="29CE798A" w:rsidR="001D70CD" w:rsidRDefault="001D70CD" w:rsidP="001D70CD">
      <w:r>
        <w:t>Eleventh Order:  Social Media</w:t>
      </w:r>
    </w:p>
    <w:p w14:paraId="71197AB9" w14:textId="6422FA79" w:rsidR="001D70CD" w:rsidRDefault="001D70CD" w:rsidP="001D70CD">
      <w:pPr>
        <w:pStyle w:val="ListParagraph"/>
        <w:numPr>
          <w:ilvl w:val="0"/>
          <w:numId w:val="29"/>
        </w:numPr>
      </w:pPr>
      <w:r>
        <w:t>Sean has Katie turning over Facebook account for Rachel Smith to manage, will look at having a Twitter account and possibly Instagram</w:t>
      </w:r>
    </w:p>
    <w:p w14:paraId="2CEFE852" w14:textId="2F258DB1" w:rsidR="001D70CD" w:rsidRDefault="001D70CD" w:rsidP="001D70CD">
      <w:r>
        <w:t>Final Order:  Jackets for Districts</w:t>
      </w:r>
    </w:p>
    <w:p w14:paraId="4EB98D4D" w14:textId="6486636B" w:rsidR="001D70CD" w:rsidRDefault="001D70CD" w:rsidP="001D70CD">
      <w:pPr>
        <w:pStyle w:val="ListParagraph"/>
        <w:numPr>
          <w:ilvl w:val="0"/>
          <w:numId w:val="29"/>
        </w:numPr>
      </w:pPr>
      <w:r>
        <w:t>Discussion around pricing/ordering from Boathouse and offering to rostered Varsity players only.</w:t>
      </w:r>
    </w:p>
    <w:p w14:paraId="12A0EAF2" w14:textId="7BAACAAC" w:rsidR="001D70CD" w:rsidRDefault="001D70CD" w:rsidP="001D70CD">
      <w:pPr>
        <w:pStyle w:val="ListParagraph"/>
        <w:numPr>
          <w:ilvl w:val="0"/>
          <w:numId w:val="29"/>
        </w:numPr>
      </w:pPr>
      <w:r>
        <w:t>Tara working on this and will manage with future clothing store offerings</w:t>
      </w:r>
    </w:p>
    <w:p w14:paraId="622E11E8" w14:textId="49EC5EC0" w:rsidR="002F52BE" w:rsidRDefault="002F52BE" w:rsidP="001D70CD">
      <w:pPr>
        <w:pStyle w:val="ListParagraph"/>
        <w:numPr>
          <w:ilvl w:val="0"/>
          <w:numId w:val="29"/>
        </w:numPr>
      </w:pPr>
      <w:r>
        <w:t xml:space="preserve">We will need to follow up and vote as a Board on this </w:t>
      </w:r>
    </w:p>
    <w:p w14:paraId="3044024E" w14:textId="77777777" w:rsidR="002F52BE" w:rsidRDefault="001D70CD" w:rsidP="001D70CD">
      <w:r>
        <w:t>Points for further discussion</w:t>
      </w:r>
      <w:r w:rsidR="002F52BE">
        <w:t>-</w:t>
      </w:r>
    </w:p>
    <w:p w14:paraId="6740AD9D" w14:textId="24B91C0C" w:rsidR="002F52BE" w:rsidRDefault="002F52BE" w:rsidP="002F52BE">
      <w:pPr>
        <w:pStyle w:val="ListParagraph"/>
        <w:numPr>
          <w:ilvl w:val="0"/>
          <w:numId w:val="30"/>
        </w:numPr>
      </w:pPr>
      <w:r>
        <w:t>Teambuilding- Coaches will determine needs/times/events</w:t>
      </w:r>
    </w:p>
    <w:p w14:paraId="6C75CC20" w14:textId="2C1E177F" w:rsidR="002F52BE" w:rsidRDefault="002F52BE" w:rsidP="002F52BE">
      <w:pPr>
        <w:pStyle w:val="ListParagraph"/>
        <w:numPr>
          <w:ilvl w:val="0"/>
          <w:numId w:val="30"/>
        </w:numPr>
      </w:pPr>
      <w:r>
        <w:t>Coaches question- Can Board budget for item of choice from clothing store and offered to coaching staff</w:t>
      </w:r>
    </w:p>
    <w:p w14:paraId="19783530" w14:textId="62E5FCFE" w:rsidR="002F52BE" w:rsidRDefault="002F52BE" w:rsidP="002F52BE">
      <w:pPr>
        <w:pStyle w:val="ListParagraph"/>
        <w:numPr>
          <w:ilvl w:val="0"/>
          <w:numId w:val="30"/>
        </w:numPr>
      </w:pPr>
      <w:r>
        <w:t>Need for VP on Board</w:t>
      </w:r>
    </w:p>
    <w:p w14:paraId="2C277E82" w14:textId="2F4227F7" w:rsidR="002F52BE" w:rsidRDefault="002F52BE" w:rsidP="002F52BE">
      <w:pPr>
        <w:pStyle w:val="ListParagraph"/>
        <w:numPr>
          <w:ilvl w:val="0"/>
          <w:numId w:val="30"/>
        </w:numPr>
      </w:pPr>
      <w:r>
        <w:t>Follow up from Jody/Amber meeting with Athletic Department</w:t>
      </w:r>
    </w:p>
    <w:p w14:paraId="18040041" w14:textId="0BFBBCD3" w:rsidR="002F52BE" w:rsidRDefault="002F52BE" w:rsidP="002F52BE">
      <w:pPr>
        <w:pStyle w:val="ListParagraph"/>
        <w:numPr>
          <w:ilvl w:val="0"/>
          <w:numId w:val="30"/>
        </w:numPr>
      </w:pPr>
      <w:r>
        <w:t>Goggles- do we need to offer these in clothing store? Do we supply? Does AD supply?</w:t>
      </w:r>
    </w:p>
    <w:p w14:paraId="5387B2A8" w14:textId="7E69F2AB" w:rsidR="002F52BE" w:rsidRDefault="002F52BE" w:rsidP="002F52BE">
      <w:r>
        <w:t>Next Meeting TBD</w:t>
      </w:r>
    </w:p>
    <w:p w14:paraId="418F9424" w14:textId="67CE28A4" w:rsidR="002F52BE" w:rsidRDefault="002F52BE" w:rsidP="002F52BE">
      <w:r>
        <w:t>Adjournment: 8:30 pm</w:t>
      </w:r>
    </w:p>
    <w:p w14:paraId="5ABF7180" w14:textId="1A864CBC" w:rsidR="001D70CD" w:rsidRDefault="001D70CD" w:rsidP="002F52BE"/>
    <w:p w14:paraId="48753636" w14:textId="77777777" w:rsidR="00F86527" w:rsidRDefault="00F86527" w:rsidP="00F86527"/>
    <w:p w14:paraId="2E164E75" w14:textId="1A647BF0" w:rsidR="00F86527" w:rsidRDefault="00F86527" w:rsidP="00F86527">
      <w:pPr>
        <w:ind w:left="1080"/>
      </w:pPr>
    </w:p>
    <w:p w14:paraId="73B441EF" w14:textId="77777777" w:rsidR="00094DF3" w:rsidRDefault="00094DF3" w:rsidP="00094DF3"/>
    <w:p w14:paraId="70BF5B9F" w14:textId="4DC87782" w:rsidR="00094DF3" w:rsidRPr="00094DF3" w:rsidRDefault="00094DF3" w:rsidP="00094DF3">
      <w:pPr>
        <w:pStyle w:val="Salutation"/>
      </w:pPr>
    </w:p>
    <w:p w14:paraId="4540D134" w14:textId="1E9DA80C" w:rsidR="00302A2C" w:rsidRPr="00302A2C" w:rsidRDefault="00302A2C" w:rsidP="00302A2C">
      <w:pPr>
        <w:pStyle w:val="Signature"/>
      </w:pPr>
    </w:p>
    <w:sectPr w:rsidR="00302A2C" w:rsidRPr="00302A2C" w:rsidSect="00673C35">
      <w:footerReference w:type="default" r:id="rId7"/>
      <w:pgSz w:w="12240" w:h="15840"/>
      <w:pgMar w:top="1008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8E370" w14:textId="77777777" w:rsidR="00720F0D" w:rsidRDefault="00720F0D">
      <w:pPr>
        <w:spacing w:after="0"/>
      </w:pPr>
      <w:r>
        <w:separator/>
      </w:r>
    </w:p>
  </w:endnote>
  <w:endnote w:type="continuationSeparator" w:id="0">
    <w:p w14:paraId="3ACE7AC0" w14:textId="77777777" w:rsidR="00720F0D" w:rsidRDefault="00720F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D4748" w14:textId="77777777" w:rsidR="00050C8B" w:rsidRDefault="000D5AB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76387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59C95" w14:textId="77777777" w:rsidR="00720F0D" w:rsidRDefault="00720F0D">
      <w:pPr>
        <w:spacing w:after="0"/>
      </w:pPr>
      <w:r>
        <w:separator/>
      </w:r>
    </w:p>
  </w:footnote>
  <w:footnote w:type="continuationSeparator" w:id="0">
    <w:p w14:paraId="1B319FF9" w14:textId="77777777" w:rsidR="00720F0D" w:rsidRDefault="00720F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A021A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58F6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B68D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084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84D1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2258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CADB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FC7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322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42FF88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3435DE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6A10235"/>
    <w:multiLevelType w:val="hybridMultilevel"/>
    <w:tmpl w:val="CD4A08EA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2" w15:restartNumberingAfterBreak="0">
    <w:nsid w:val="0BFE3965"/>
    <w:multiLevelType w:val="hybridMultilevel"/>
    <w:tmpl w:val="20A4AE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0EAA4F49"/>
    <w:multiLevelType w:val="hybridMultilevel"/>
    <w:tmpl w:val="BF362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BF07AF5"/>
    <w:multiLevelType w:val="hybridMultilevel"/>
    <w:tmpl w:val="D3DEA9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A13F98"/>
    <w:multiLevelType w:val="hybridMultilevel"/>
    <w:tmpl w:val="24067E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9F378A"/>
    <w:multiLevelType w:val="hybridMultilevel"/>
    <w:tmpl w:val="EFAE9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C0C0000"/>
    <w:multiLevelType w:val="hybridMultilevel"/>
    <w:tmpl w:val="69BEFB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EE836A5"/>
    <w:multiLevelType w:val="hybridMultilevel"/>
    <w:tmpl w:val="314CA0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01C5FCB"/>
    <w:multiLevelType w:val="hybridMultilevel"/>
    <w:tmpl w:val="8F8448A2"/>
    <w:lvl w:ilvl="0" w:tplc="04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0" w15:restartNumberingAfterBreak="0">
    <w:nsid w:val="34A56C4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A343CB7"/>
    <w:multiLevelType w:val="hybridMultilevel"/>
    <w:tmpl w:val="E0D01B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ED3862"/>
    <w:multiLevelType w:val="hybridMultilevel"/>
    <w:tmpl w:val="69789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37B4D"/>
    <w:multiLevelType w:val="hybridMultilevel"/>
    <w:tmpl w:val="3078B5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5315BFC"/>
    <w:multiLevelType w:val="hybridMultilevel"/>
    <w:tmpl w:val="37F4EF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77441C"/>
    <w:multiLevelType w:val="hybridMultilevel"/>
    <w:tmpl w:val="6394B6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6C52B42"/>
    <w:multiLevelType w:val="multilevel"/>
    <w:tmpl w:val="3810148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7C3B492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27"/>
  </w:num>
  <w:num w:numId="15">
    <w:abstractNumId w:val="26"/>
  </w:num>
  <w:num w:numId="16">
    <w:abstractNumId w:val="10"/>
  </w:num>
  <w:num w:numId="17">
    <w:abstractNumId w:val="24"/>
  </w:num>
  <w:num w:numId="18">
    <w:abstractNumId w:val="25"/>
  </w:num>
  <w:num w:numId="19">
    <w:abstractNumId w:val="13"/>
  </w:num>
  <w:num w:numId="20">
    <w:abstractNumId w:val="21"/>
  </w:num>
  <w:num w:numId="21">
    <w:abstractNumId w:val="22"/>
  </w:num>
  <w:num w:numId="22">
    <w:abstractNumId w:val="17"/>
  </w:num>
  <w:num w:numId="23">
    <w:abstractNumId w:val="11"/>
  </w:num>
  <w:num w:numId="24">
    <w:abstractNumId w:val="12"/>
  </w:num>
  <w:num w:numId="25">
    <w:abstractNumId w:val="23"/>
  </w:num>
  <w:num w:numId="26">
    <w:abstractNumId w:val="18"/>
  </w:num>
  <w:num w:numId="27">
    <w:abstractNumId w:val="16"/>
  </w:num>
  <w:num w:numId="28">
    <w:abstractNumId w:val="14"/>
  </w:num>
  <w:num w:numId="29">
    <w:abstractNumId w:val="15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F3"/>
    <w:rsid w:val="00054933"/>
    <w:rsid w:val="00094DF3"/>
    <w:rsid w:val="000D5AB1"/>
    <w:rsid w:val="001D70CD"/>
    <w:rsid w:val="002045EB"/>
    <w:rsid w:val="00293B83"/>
    <w:rsid w:val="002F52BE"/>
    <w:rsid w:val="00302A2C"/>
    <w:rsid w:val="00381669"/>
    <w:rsid w:val="0052105A"/>
    <w:rsid w:val="00625AF5"/>
    <w:rsid w:val="00673C35"/>
    <w:rsid w:val="006A3CE7"/>
    <w:rsid w:val="00720F0D"/>
    <w:rsid w:val="0073329C"/>
    <w:rsid w:val="0076387D"/>
    <w:rsid w:val="008D5612"/>
    <w:rsid w:val="008F15C5"/>
    <w:rsid w:val="00965D17"/>
    <w:rsid w:val="00A27383"/>
    <w:rsid w:val="00A736B0"/>
    <w:rsid w:val="00B939E2"/>
    <w:rsid w:val="00C83E3C"/>
    <w:rsid w:val="00CF76AC"/>
    <w:rsid w:val="00D02A74"/>
    <w:rsid w:val="00D905F1"/>
    <w:rsid w:val="00DF56DD"/>
    <w:rsid w:val="00F8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378D"/>
  <w15:chartTrackingRefBased/>
  <w15:docId w15:val="{D6C63E70-75EA-4772-95AA-D23B06CC3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7383"/>
  </w:style>
  <w:style w:type="paragraph" w:styleId="Heading1">
    <w:name w:val="heading 1"/>
    <w:basedOn w:val="Normal"/>
    <w:link w:val="Heading1Char"/>
    <w:uiPriority w:val="9"/>
    <w:qFormat/>
    <w:rsid w:val="0076387D"/>
    <w:pPr>
      <w:keepNext/>
      <w:keepLines/>
      <w:spacing w:before="400" w:after="10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8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87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8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673C35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sid w:val="00673C35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paragraph" w:styleId="Date">
    <w:name w:val="Date"/>
    <w:basedOn w:val="Normal"/>
    <w:next w:val="Address"/>
    <w:link w:val="DateChar"/>
    <w:uiPriority w:val="2"/>
    <w:unhideWhenUsed/>
    <w:qFormat/>
    <w:rsid w:val="00673C35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eChar">
    <w:name w:val="Date Char"/>
    <w:basedOn w:val="DefaultParagraphFont"/>
    <w:link w:val="Date"/>
    <w:uiPriority w:val="2"/>
    <w:rsid w:val="00673C35"/>
    <w:rPr>
      <w:b/>
      <w:bCs/>
      <w:color w:val="0D0D0D" w:themeColor="text1" w:themeTint="F2"/>
    </w:rPr>
  </w:style>
  <w:style w:type="paragraph" w:customStyle="1" w:styleId="Address">
    <w:name w:val="Address"/>
    <w:basedOn w:val="Normal"/>
    <w:next w:val="Salutation"/>
    <w:uiPriority w:val="3"/>
    <w:qFormat/>
    <w:rsid w:val="00965D17"/>
    <w:pPr>
      <w:spacing w:line="336" w:lineRule="auto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D5AB1"/>
    <w:pPr>
      <w:spacing w:after="0"/>
      <w:jc w:val="right"/>
    </w:pPr>
    <w:rPr>
      <w:rFonts w:eastAsiaTheme="minorEastAsia"/>
      <w:color w:val="2A7B88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rsid w:val="000D5AB1"/>
    <w:rPr>
      <w:rFonts w:eastAsiaTheme="minorEastAsia"/>
      <w:color w:val="2A7B88" w:themeColor="accent1" w:themeShade="BF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rsid w:val="00965D17"/>
    <w:pPr>
      <w:spacing w:before="800" w:after="180"/>
    </w:pPr>
    <w:rPr>
      <w:b/>
      <w:bCs/>
      <w:color w:val="0D0D0D" w:themeColor="text1" w:themeTint="F2"/>
    </w:rPr>
  </w:style>
  <w:style w:type="character" w:customStyle="1" w:styleId="SalutationChar">
    <w:name w:val="Salutation Char"/>
    <w:basedOn w:val="DefaultParagraphFont"/>
    <w:link w:val="Salutation"/>
    <w:uiPriority w:val="4"/>
    <w:rsid w:val="00965D17"/>
    <w:rPr>
      <w:b/>
      <w:bCs/>
      <w:color w:val="0D0D0D" w:themeColor="text1" w:themeTint="F2"/>
      <w:sz w:val="18"/>
      <w:szCs w:val="18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rsid w:val="00965D17"/>
    <w:pPr>
      <w:spacing w:before="720" w:after="0"/>
    </w:pPr>
    <w:rPr>
      <w:b/>
      <w:bCs/>
      <w:color w:val="0D0D0D" w:themeColor="text1" w:themeTint="F2"/>
    </w:rPr>
  </w:style>
  <w:style w:type="character" w:customStyle="1" w:styleId="ClosingChar">
    <w:name w:val="Closing Char"/>
    <w:basedOn w:val="DefaultParagraphFont"/>
    <w:link w:val="Closing"/>
    <w:uiPriority w:val="5"/>
    <w:rsid w:val="00965D17"/>
    <w:rPr>
      <w:b/>
      <w:bCs/>
      <w:color w:val="0D0D0D" w:themeColor="text1" w:themeTint="F2"/>
      <w:sz w:val="18"/>
      <w:szCs w:val="18"/>
    </w:rPr>
  </w:style>
  <w:style w:type="paragraph" w:styleId="Signature">
    <w:name w:val="Signature"/>
    <w:basedOn w:val="Normal"/>
    <w:next w:val="Normal"/>
    <w:link w:val="SignatureChar"/>
    <w:uiPriority w:val="6"/>
    <w:unhideWhenUsed/>
    <w:qFormat/>
    <w:rsid w:val="00965D17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SignatureChar">
    <w:name w:val="Signature Char"/>
    <w:basedOn w:val="DefaultParagraphFont"/>
    <w:link w:val="Signature"/>
    <w:uiPriority w:val="6"/>
    <w:rsid w:val="00965D17"/>
    <w:rPr>
      <w:b/>
      <w:bCs/>
      <w:color w:val="0D0D0D" w:themeColor="text1" w:themeTint="F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5AB1"/>
    <w:pPr>
      <w:spacing w:after="0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D5AB1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965D17"/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0D5AB1"/>
    <w:pPr>
      <w:numPr>
        <w:ilvl w:val="1"/>
      </w:numPr>
      <w:spacing w:after="160"/>
      <w:contextualSpacing/>
    </w:pPr>
    <w:rPr>
      <w:rFonts w:eastAsiaTheme="minorEastAsia"/>
      <w:color w:val="5A5A5A" w:themeColor="text1" w:themeTint="A5"/>
    </w:rPr>
  </w:style>
  <w:style w:type="character" w:styleId="PlaceholderText">
    <w:name w:val="Placeholder Text"/>
    <w:basedOn w:val="DefaultParagraphFont"/>
    <w:uiPriority w:val="99"/>
    <w:semiHidden/>
    <w:rsid w:val="00DF56DD"/>
    <w:rPr>
      <w:color w:val="3A3836" w:themeColor="background2" w:themeShade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D5AB1"/>
    <w:rPr>
      <w:rFonts w:eastAsiaTheme="minorEastAsia"/>
      <w:color w:val="5A5A5A" w:themeColor="text1" w:themeTint="A5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DF56DD"/>
    <w:pPr>
      <w:pBdr>
        <w:top w:val="single" w:sz="4" w:space="10" w:color="39A5B7" w:themeColor="accent1"/>
        <w:bottom w:val="single" w:sz="4" w:space="10" w:color="39A5B7" w:themeColor="accent1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DF56DD"/>
    <w:rPr>
      <w:i/>
      <w:iCs/>
      <w:color w:val="2A7B88" w:themeColor="accent1" w:themeShade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DF56DD"/>
    <w:rPr>
      <w:i/>
      <w:iCs/>
      <w:color w:val="2A7B88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DF56DD"/>
    <w:rPr>
      <w:b/>
      <w:bCs/>
      <w:smallCaps/>
      <w:color w:val="2A7B88" w:themeColor="accent1" w:themeShade="BF"/>
      <w:spacing w:val="5"/>
    </w:rPr>
  </w:style>
  <w:style w:type="paragraph" w:styleId="BlockText">
    <w:name w:val="Block Text"/>
    <w:basedOn w:val="Normal"/>
    <w:uiPriority w:val="99"/>
    <w:semiHidden/>
    <w:unhideWhenUsed/>
    <w:rsid w:val="00DF56DD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rFonts w:eastAsiaTheme="minorEastAsia"/>
      <w:i/>
      <w:iCs/>
      <w:color w:val="2A7B88" w:themeColor="accent1" w:themeShade="BF"/>
    </w:rPr>
  </w:style>
  <w:style w:type="character" w:styleId="Hyperlink">
    <w:name w:val="Hyperlink"/>
    <w:basedOn w:val="DefaultParagraphFont"/>
    <w:uiPriority w:val="99"/>
    <w:unhideWhenUsed/>
    <w:rsid w:val="00DF56DD"/>
    <w:rPr>
      <w:color w:val="2A7B88" w:themeColor="accent1" w:themeShade="BF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F56DD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F56DD"/>
    <w:rPr>
      <w:szCs w:val="16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F56D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F56DD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736B0"/>
    <w:rPr>
      <w:sz w:val="22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F56DD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F56DD"/>
    <w:rPr>
      <w:rFonts w:ascii="Segoe UI" w:hAnsi="Segoe UI" w:cs="Segoe UI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F56DD"/>
    <w:rPr>
      <w:color w:val="7B4968" w:themeColor="accent5" w:themeShade="B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6DD"/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6B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6B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736B0"/>
    <w:pPr>
      <w:spacing w:after="200"/>
    </w:pPr>
    <w:rPr>
      <w:i/>
      <w:iCs/>
      <w:color w:val="4D4D4D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6B0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6B0"/>
    <w:rPr>
      <w:rFonts w:ascii="Segoe UI" w:hAnsi="Segoe UI" w:cs="Segoe UI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36B0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36B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6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6B0"/>
    <w:rPr>
      <w:b/>
      <w:bCs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736B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736B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36B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36B0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36B0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736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736B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736B0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736B0"/>
    <w:rPr>
      <w:rFonts w:ascii="Consolas" w:hAnsi="Consolas"/>
      <w:szCs w:val="21"/>
    </w:rPr>
  </w:style>
  <w:style w:type="paragraph" w:styleId="ListParagraph">
    <w:name w:val="List Paragraph"/>
    <w:basedOn w:val="Normal"/>
    <w:uiPriority w:val="34"/>
    <w:unhideWhenUsed/>
    <w:qFormat/>
    <w:rsid w:val="00094D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94D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mie\AppData\Roaming\Microsoft\Templates\Cover%20letter%20(blue).dotx" TargetMode="External"/></Relationships>
</file>

<file path=word/theme/theme1.xml><?xml version="1.0" encoding="utf-8"?>
<a:theme xmlns:a="http://schemas.openxmlformats.org/drawingml/2006/main" name="Theme1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 letter (blue)</Template>
  <TotalTime>1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Jamie</dc:creator>
  <cp:keywords/>
  <dc:description/>
  <cp:lastModifiedBy>Linda Bonness</cp:lastModifiedBy>
  <cp:revision>2</cp:revision>
  <dcterms:created xsi:type="dcterms:W3CDTF">2019-09-29T02:02:00Z</dcterms:created>
  <dcterms:modified xsi:type="dcterms:W3CDTF">2019-09-29T02:02:00Z</dcterms:modified>
</cp:coreProperties>
</file>