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6A5F4" w14:textId="1D236B33" w:rsidR="00A27383" w:rsidRDefault="00633B45" w:rsidP="00965D17">
      <w:pPr>
        <w:pStyle w:val="Title"/>
      </w:pPr>
      <w:bookmarkStart w:id="0" w:name="_GoBack"/>
      <w:bookmarkEnd w:id="0"/>
      <w:r>
        <w:t>State College Boosters Club Board Meeting</w:t>
      </w:r>
    </w:p>
    <w:p w14:paraId="0D593FC2" w14:textId="0CB38AE0" w:rsidR="00965D17" w:rsidRDefault="00633B45" w:rsidP="00965D17">
      <w:r>
        <w:t>Minutes for September 13, 2018</w:t>
      </w:r>
    </w:p>
    <w:p w14:paraId="33EFBF35" w14:textId="33E3E249" w:rsidR="00965D17" w:rsidRPr="00005FAA" w:rsidRDefault="00633B45" w:rsidP="00965D17">
      <w:pPr>
        <w:pStyle w:val="Date"/>
      </w:pPr>
      <w:r>
        <w:t>In Attendance: Jody Marshall (President), Michael Lee (Vice President), Michelle Fortin (Treasurer), Jamie Zeiler (Secretary) and Amber Marshall</w:t>
      </w:r>
    </w:p>
    <w:sdt>
      <w:sdtPr>
        <w:alias w:val="Recipient Name:"/>
        <w:tag w:val="Recipient Name:"/>
        <w:id w:val="329652792"/>
        <w:placeholder>
          <w:docPart w:val="2945FB54B5E244A5B9BBADEC85803541"/>
        </w:placeholder>
        <w:dataBinding w:prefixMappings="xmlns:ns0='http://schemas.microsoft.com/office/2006/coverPageProps' " w:xpath="/ns0:CoverPageProperties[1]/ns0:CompanyFax[1]" w:storeItemID="{55AF091B-3C7A-41E3-B477-F2FDAA23CFDA}"/>
        <w15:appearance w15:val="hidden"/>
        <w:text w:multiLine="1"/>
      </w:sdtPr>
      <w:sdtEndPr/>
      <w:sdtContent>
        <w:p w14:paraId="1D11467F" w14:textId="12B8BB4F" w:rsidR="00965D17" w:rsidRDefault="00633B45" w:rsidP="0076387D">
          <w:pPr>
            <w:pStyle w:val="Address"/>
          </w:pPr>
          <w:r>
            <w:t>Meeting Called to Order 4:35pm</w:t>
          </w:r>
        </w:p>
      </w:sdtContent>
    </w:sdt>
    <w:p w14:paraId="3ACA2E1C" w14:textId="1EEFC684" w:rsidR="00965D17" w:rsidRDefault="00633B45" w:rsidP="00965D17">
      <w:pPr>
        <w:pStyle w:val="Salutation"/>
      </w:pPr>
      <w:r>
        <w:t>First Order:</w:t>
      </w:r>
      <w:r w:rsidR="001300FF">
        <w:t xml:space="preserve"> </w:t>
      </w:r>
      <w:r>
        <w:t xml:space="preserve"> </w:t>
      </w:r>
      <w:r w:rsidRPr="001300FF">
        <w:rPr>
          <w:b w:val="0"/>
        </w:rPr>
        <w:t>Vote on Michael Lee as Vice President on Board 2018-2019.  All voted in Favor.  Michael Lee acting Vice President</w:t>
      </w:r>
    </w:p>
    <w:p w14:paraId="3C9E45FD" w14:textId="6F9F73FE" w:rsidR="001300FF" w:rsidRDefault="00633B45" w:rsidP="001300FF">
      <w:pPr>
        <w:pStyle w:val="Closing"/>
      </w:pPr>
      <w:r>
        <w:t>Second Order</w:t>
      </w:r>
      <w:r w:rsidRPr="001300FF">
        <w:rPr>
          <w:b w:val="0"/>
        </w:rPr>
        <w:t xml:space="preserve">: </w:t>
      </w:r>
      <w:r w:rsidR="001300FF" w:rsidRPr="001300FF">
        <w:rPr>
          <w:b w:val="0"/>
        </w:rPr>
        <w:t xml:space="preserve"> </w:t>
      </w:r>
      <w:r w:rsidRPr="001300FF">
        <w:rPr>
          <w:b w:val="0"/>
        </w:rPr>
        <w:t>Approval of Previous Board Meeting Minutes (July 24,2018)- All voted in favor</w:t>
      </w:r>
    </w:p>
    <w:p w14:paraId="6391EE42" w14:textId="77777777" w:rsidR="001300FF" w:rsidRDefault="001300FF" w:rsidP="001300FF">
      <w:pPr>
        <w:pStyle w:val="Closing"/>
        <w:rPr>
          <w:b w:val="0"/>
        </w:rPr>
      </w:pPr>
      <w:r>
        <w:t xml:space="preserve">Third Order:  </w:t>
      </w:r>
      <w:r w:rsidRPr="001300FF">
        <w:rPr>
          <w:b w:val="0"/>
        </w:rPr>
        <w:t>Social Media- Sheridan Sheehan managing the SCFH Facebook account.  This is a change from the July 24</w:t>
      </w:r>
      <w:r w:rsidRPr="001300FF">
        <w:rPr>
          <w:b w:val="0"/>
          <w:vertAlign w:val="superscript"/>
        </w:rPr>
        <w:t>th</w:t>
      </w:r>
      <w:r w:rsidRPr="001300FF">
        <w:rPr>
          <w:b w:val="0"/>
        </w:rPr>
        <w:t xml:space="preserve"> minutes where Rachel Smith was listed as the manager</w:t>
      </w:r>
      <w:r>
        <w:rPr>
          <w:b w:val="0"/>
        </w:rPr>
        <w:t>.</w:t>
      </w:r>
    </w:p>
    <w:p w14:paraId="28136252" w14:textId="77777777" w:rsidR="001300FF" w:rsidRDefault="001300FF" w:rsidP="001300FF">
      <w:pPr>
        <w:pStyle w:val="Closing"/>
      </w:pPr>
      <w:r>
        <w:t xml:space="preserve">Fourth Order: Financials   </w:t>
      </w:r>
    </w:p>
    <w:p w14:paraId="785553E7" w14:textId="5424D9E9" w:rsidR="001300FF" w:rsidRDefault="001300FF" w:rsidP="001300FF">
      <w:pPr>
        <w:pStyle w:val="ListParagraph"/>
        <w:numPr>
          <w:ilvl w:val="0"/>
          <w:numId w:val="17"/>
        </w:numPr>
      </w:pPr>
      <w:r>
        <w:t>Remove Dave As</w:t>
      </w:r>
      <w:r w:rsidR="00C5484A">
        <w:t xml:space="preserve">encio as a signer from the </w:t>
      </w:r>
      <w:proofErr w:type="spellStart"/>
      <w:r w:rsidR="00C5484A">
        <w:t>NorthWest</w:t>
      </w:r>
      <w:proofErr w:type="spellEnd"/>
      <w:r w:rsidR="00C5484A">
        <w:t xml:space="preserve"> checking account</w:t>
      </w:r>
    </w:p>
    <w:p w14:paraId="24C893F1" w14:textId="52E09C76" w:rsidR="00C5484A" w:rsidRDefault="00C5484A" w:rsidP="001300FF">
      <w:pPr>
        <w:pStyle w:val="ListParagraph"/>
        <w:numPr>
          <w:ilvl w:val="0"/>
          <w:numId w:val="17"/>
        </w:numPr>
      </w:pPr>
      <w:r>
        <w:t>As stated previously, only acting President and Treasurer each year will be listed as signers on this account</w:t>
      </w:r>
    </w:p>
    <w:p w14:paraId="0DDF41F9" w14:textId="1221A22E" w:rsidR="00C5484A" w:rsidRDefault="00C5484A" w:rsidP="001300FF">
      <w:pPr>
        <w:pStyle w:val="ListParagraph"/>
        <w:numPr>
          <w:ilvl w:val="0"/>
          <w:numId w:val="17"/>
        </w:numPr>
      </w:pPr>
      <w:r>
        <w:t>Acting President- Jody Marshall and Acting Treasurer- Michelle Fortin are to be listed as sole signer for the account 2018-2019</w:t>
      </w:r>
    </w:p>
    <w:p w14:paraId="2F577197" w14:textId="1FE8960B" w:rsidR="00C5484A" w:rsidRDefault="00C5484A" w:rsidP="001300FF">
      <w:pPr>
        <w:pStyle w:val="ListParagraph"/>
        <w:numPr>
          <w:ilvl w:val="0"/>
          <w:numId w:val="17"/>
        </w:numPr>
      </w:pPr>
      <w:r>
        <w:t>Review of 2018-2019 Budget (attach document)</w:t>
      </w:r>
    </w:p>
    <w:p w14:paraId="38D0E26A" w14:textId="13BB3322" w:rsidR="00C5484A" w:rsidRDefault="00C5484A" w:rsidP="001300FF">
      <w:pPr>
        <w:pStyle w:val="ListParagraph"/>
        <w:numPr>
          <w:ilvl w:val="0"/>
          <w:numId w:val="17"/>
        </w:numPr>
      </w:pPr>
      <w:r>
        <w:t xml:space="preserve">Discussion of line items to include: clothing fundraiser, </w:t>
      </w:r>
      <w:proofErr w:type="spellStart"/>
      <w:r>
        <w:t>RedLine</w:t>
      </w:r>
      <w:proofErr w:type="spellEnd"/>
      <w:r>
        <w:t xml:space="preserve"> fundraiser, Spirit Night fundraising, Harrison’s fundraiser plans.</w:t>
      </w:r>
    </w:p>
    <w:p w14:paraId="0FA5523B" w14:textId="1585C6CA" w:rsidR="00C5484A" w:rsidRDefault="00C5484A" w:rsidP="001300FF">
      <w:pPr>
        <w:pStyle w:val="ListParagraph"/>
        <w:numPr>
          <w:ilvl w:val="0"/>
          <w:numId w:val="17"/>
        </w:numPr>
      </w:pPr>
      <w:r>
        <w:t>Need to follow up with Yearbook ad and incurred cost</w:t>
      </w:r>
    </w:p>
    <w:p w14:paraId="4827FA1D" w14:textId="0E1C23E9" w:rsidR="000816EF" w:rsidRDefault="000816EF" w:rsidP="001300FF">
      <w:pPr>
        <w:pStyle w:val="ListParagraph"/>
        <w:numPr>
          <w:ilvl w:val="0"/>
          <w:numId w:val="17"/>
        </w:numPr>
      </w:pPr>
      <w:r>
        <w:t>Move to approve 2018-2019 budget. All voted in Favor.  Budget approved</w:t>
      </w:r>
    </w:p>
    <w:p w14:paraId="699B85D6" w14:textId="798625E4" w:rsidR="000816EF" w:rsidRDefault="000816EF" w:rsidP="000816EF">
      <w:pPr>
        <w:rPr>
          <w:b/>
        </w:rPr>
      </w:pPr>
      <w:r w:rsidRPr="000816EF">
        <w:rPr>
          <w:b/>
        </w:rPr>
        <w:t>Fifth Order: Ordering Practice Jerseys</w:t>
      </w:r>
    </w:p>
    <w:p w14:paraId="2A689F2E" w14:textId="36F1CCBC" w:rsidR="000816EF" w:rsidRPr="000816EF" w:rsidRDefault="000816EF" w:rsidP="000816EF">
      <w:pPr>
        <w:pStyle w:val="ListParagraph"/>
        <w:numPr>
          <w:ilvl w:val="0"/>
          <w:numId w:val="19"/>
        </w:numPr>
        <w:rPr>
          <w:b/>
        </w:rPr>
      </w:pPr>
      <w:r>
        <w:t>SCASD AD committed to incurring cost of this order</w:t>
      </w:r>
    </w:p>
    <w:p w14:paraId="75480B48" w14:textId="484AF57A" w:rsidR="000816EF" w:rsidRPr="000816EF" w:rsidRDefault="000816EF" w:rsidP="000816EF">
      <w:pPr>
        <w:pStyle w:val="ListParagraph"/>
        <w:numPr>
          <w:ilvl w:val="0"/>
          <w:numId w:val="19"/>
        </w:numPr>
        <w:rPr>
          <w:b/>
        </w:rPr>
      </w:pPr>
      <w:r>
        <w:t xml:space="preserve">Follow up needed for the order to be placed (sizes, numbers </w:t>
      </w:r>
      <w:proofErr w:type="spellStart"/>
      <w:r>
        <w:t>etc</w:t>
      </w:r>
      <w:proofErr w:type="spellEnd"/>
      <w:r>
        <w:t>)- Jody following up with all parties</w:t>
      </w:r>
    </w:p>
    <w:p w14:paraId="151B3478" w14:textId="77777777" w:rsidR="000816EF" w:rsidRDefault="000816EF" w:rsidP="000816EF">
      <w:pPr>
        <w:jc w:val="both"/>
      </w:pPr>
      <w:r>
        <w:t>Next Meeting TBD</w:t>
      </w:r>
    </w:p>
    <w:p w14:paraId="26FFBE40" w14:textId="41487E1F" w:rsidR="000816EF" w:rsidRPr="001300FF" w:rsidRDefault="000816EF" w:rsidP="000816EF">
      <w:pPr>
        <w:jc w:val="both"/>
      </w:pPr>
      <w:r>
        <w:t>Adjournment: 6:00pm</w:t>
      </w:r>
    </w:p>
    <w:p w14:paraId="4D07DFA1" w14:textId="438B14D5" w:rsidR="00302A2C" w:rsidRPr="00302A2C" w:rsidRDefault="00302A2C" w:rsidP="00302A2C">
      <w:pPr>
        <w:pStyle w:val="Signature"/>
      </w:pPr>
    </w:p>
    <w:sectPr w:rsidR="00302A2C" w:rsidRPr="00302A2C" w:rsidSect="00673C35">
      <w:footerReference w:type="default" r:id="rId8"/>
      <w:pgSz w:w="12240" w:h="15840"/>
      <w:pgMar w:top="1008" w:right="1152" w:bottom="1152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C4974" w14:textId="77777777" w:rsidR="00A644E7" w:rsidRDefault="00A644E7">
      <w:pPr>
        <w:spacing w:after="0"/>
      </w:pPr>
      <w:r>
        <w:separator/>
      </w:r>
    </w:p>
  </w:endnote>
  <w:endnote w:type="continuationSeparator" w:id="0">
    <w:p w14:paraId="428B5946" w14:textId="77777777" w:rsidR="00A644E7" w:rsidRDefault="00A644E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F7B8D" w14:textId="77777777" w:rsidR="00050C8B" w:rsidRDefault="000D5AB1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76387D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8A2C4" w14:textId="77777777" w:rsidR="00A644E7" w:rsidRDefault="00A644E7">
      <w:pPr>
        <w:spacing w:after="0"/>
      </w:pPr>
      <w:r>
        <w:separator/>
      </w:r>
    </w:p>
  </w:footnote>
  <w:footnote w:type="continuationSeparator" w:id="0">
    <w:p w14:paraId="63B1F90C" w14:textId="77777777" w:rsidR="00A644E7" w:rsidRDefault="00A644E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A021A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058F67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0B68D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084E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B84D1A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92258F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CCADBA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FC7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8322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42FF88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3435DE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0AAF06B1"/>
    <w:multiLevelType w:val="hybridMultilevel"/>
    <w:tmpl w:val="AF026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AF126C"/>
    <w:multiLevelType w:val="hybridMultilevel"/>
    <w:tmpl w:val="CF9AF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6A20EF"/>
    <w:multiLevelType w:val="hybridMultilevel"/>
    <w:tmpl w:val="5AF6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A56C4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6C52B42"/>
    <w:multiLevelType w:val="multilevel"/>
    <w:tmpl w:val="3810148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7C3B492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9"/>
  </w:num>
  <w:num w:numId="3">
    <w:abstractNumId w:val="8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6"/>
  </w:num>
  <w:num w:numId="15">
    <w:abstractNumId w:val="15"/>
  </w:num>
  <w:num w:numId="16">
    <w:abstractNumId w:val="10"/>
  </w:num>
  <w:num w:numId="17">
    <w:abstractNumId w:val="12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B45"/>
    <w:rsid w:val="000816EF"/>
    <w:rsid w:val="000D5AB1"/>
    <w:rsid w:val="001300FF"/>
    <w:rsid w:val="002045EB"/>
    <w:rsid w:val="00293B83"/>
    <w:rsid w:val="00302A2C"/>
    <w:rsid w:val="00381669"/>
    <w:rsid w:val="003A5E95"/>
    <w:rsid w:val="0052105A"/>
    <w:rsid w:val="005D22B1"/>
    <w:rsid w:val="00633B45"/>
    <w:rsid w:val="00673C35"/>
    <w:rsid w:val="006A3CE7"/>
    <w:rsid w:val="0076387D"/>
    <w:rsid w:val="008F15C5"/>
    <w:rsid w:val="00965D17"/>
    <w:rsid w:val="00A27383"/>
    <w:rsid w:val="00A644E7"/>
    <w:rsid w:val="00A736B0"/>
    <w:rsid w:val="00C5484A"/>
    <w:rsid w:val="00C83E3C"/>
    <w:rsid w:val="00D02A74"/>
    <w:rsid w:val="00D905F1"/>
    <w:rsid w:val="00DF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F772B"/>
  <w15:chartTrackingRefBased/>
  <w15:docId w15:val="{E5D6BC8A-F1E4-4B2F-AFFB-C2C2037D3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en-US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iPriority="5" w:unhideWhenUsed="1" w:qFormat="1"/>
    <w:lsdException w:name="Signature" w:semiHidden="1" w:uiPriority="6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4" w:unhideWhenUsed="1" w:qFormat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27383"/>
  </w:style>
  <w:style w:type="paragraph" w:styleId="Heading1">
    <w:name w:val="heading 1"/>
    <w:basedOn w:val="Normal"/>
    <w:link w:val="Heading1Char"/>
    <w:uiPriority w:val="9"/>
    <w:qFormat/>
    <w:rsid w:val="0076387D"/>
    <w:pPr>
      <w:keepNext/>
      <w:keepLines/>
      <w:spacing w:before="400" w:after="100"/>
      <w:contextualSpacing/>
      <w:outlineLvl w:val="0"/>
    </w:pPr>
    <w:rPr>
      <w:rFonts w:asciiTheme="majorHAnsi" w:eastAsiaTheme="majorEastAsia" w:hAnsiTheme="majorHAnsi" w:cstheme="majorBidi"/>
      <w:b/>
      <w:color w:val="2A7B88" w:themeColor="accent1" w:themeShade="BF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8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A7B88" w:themeColor="accent1" w:themeShade="BF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87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87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673C35"/>
    <w:pPr>
      <w:pBdr>
        <w:bottom w:val="single" w:sz="12" w:space="4" w:color="39A5B7" w:themeColor="accent1"/>
      </w:pBdr>
      <w:spacing w:after="120"/>
      <w:contextualSpacing/>
    </w:pPr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customStyle="1" w:styleId="TitleChar">
    <w:name w:val="Title Char"/>
    <w:basedOn w:val="DefaultParagraphFont"/>
    <w:link w:val="Title"/>
    <w:uiPriority w:val="1"/>
    <w:rsid w:val="00673C35"/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paragraph" w:styleId="Date">
    <w:name w:val="Date"/>
    <w:basedOn w:val="Normal"/>
    <w:next w:val="Address"/>
    <w:link w:val="DateChar"/>
    <w:uiPriority w:val="2"/>
    <w:unhideWhenUsed/>
    <w:qFormat/>
    <w:rsid w:val="00673C35"/>
    <w:pPr>
      <w:spacing w:before="720"/>
      <w:contextualSpacing/>
    </w:pPr>
    <w:rPr>
      <w:b/>
      <w:bCs/>
      <w:color w:val="0D0D0D" w:themeColor="text1" w:themeTint="F2"/>
    </w:rPr>
  </w:style>
  <w:style w:type="character" w:customStyle="1" w:styleId="DateChar">
    <w:name w:val="Date Char"/>
    <w:basedOn w:val="DefaultParagraphFont"/>
    <w:link w:val="Date"/>
    <w:uiPriority w:val="2"/>
    <w:rsid w:val="00673C35"/>
    <w:rPr>
      <w:b/>
      <w:bCs/>
      <w:color w:val="0D0D0D" w:themeColor="text1" w:themeTint="F2"/>
    </w:rPr>
  </w:style>
  <w:style w:type="paragraph" w:customStyle="1" w:styleId="Address">
    <w:name w:val="Address"/>
    <w:basedOn w:val="Normal"/>
    <w:next w:val="Salutation"/>
    <w:uiPriority w:val="3"/>
    <w:qFormat/>
    <w:rsid w:val="00965D17"/>
    <w:pPr>
      <w:spacing w:line="336" w:lineRule="auto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D5AB1"/>
    <w:pPr>
      <w:spacing w:after="0"/>
      <w:jc w:val="right"/>
    </w:pPr>
    <w:rPr>
      <w:rFonts w:eastAsiaTheme="minorEastAsia"/>
      <w:color w:val="2A7B88" w:themeColor="accent1" w:themeShade="BF"/>
    </w:rPr>
  </w:style>
  <w:style w:type="character" w:customStyle="1" w:styleId="FooterChar">
    <w:name w:val="Footer Char"/>
    <w:basedOn w:val="DefaultParagraphFont"/>
    <w:link w:val="Footer"/>
    <w:uiPriority w:val="99"/>
    <w:rsid w:val="000D5AB1"/>
    <w:rPr>
      <w:rFonts w:eastAsiaTheme="minorEastAsia"/>
      <w:color w:val="2A7B88" w:themeColor="accent1" w:themeShade="BF"/>
    </w:rPr>
  </w:style>
  <w:style w:type="paragraph" w:styleId="Salutation">
    <w:name w:val="Salutation"/>
    <w:basedOn w:val="Normal"/>
    <w:next w:val="Normal"/>
    <w:link w:val="SalutationChar"/>
    <w:uiPriority w:val="4"/>
    <w:unhideWhenUsed/>
    <w:qFormat/>
    <w:rsid w:val="00965D17"/>
    <w:pPr>
      <w:spacing w:before="800" w:after="180"/>
    </w:pPr>
    <w:rPr>
      <w:b/>
      <w:bCs/>
      <w:color w:val="0D0D0D" w:themeColor="text1" w:themeTint="F2"/>
    </w:rPr>
  </w:style>
  <w:style w:type="character" w:customStyle="1" w:styleId="SalutationChar">
    <w:name w:val="Salutation Char"/>
    <w:basedOn w:val="DefaultParagraphFont"/>
    <w:link w:val="Salutation"/>
    <w:uiPriority w:val="4"/>
    <w:rsid w:val="00965D17"/>
    <w:rPr>
      <w:b/>
      <w:bCs/>
      <w:color w:val="0D0D0D" w:themeColor="text1" w:themeTint="F2"/>
      <w:sz w:val="18"/>
      <w:szCs w:val="18"/>
    </w:rPr>
  </w:style>
  <w:style w:type="paragraph" w:styleId="Closing">
    <w:name w:val="Closing"/>
    <w:basedOn w:val="Normal"/>
    <w:next w:val="Signature"/>
    <w:link w:val="ClosingChar"/>
    <w:uiPriority w:val="5"/>
    <w:unhideWhenUsed/>
    <w:qFormat/>
    <w:rsid w:val="00965D17"/>
    <w:pPr>
      <w:spacing w:before="720" w:after="0"/>
    </w:pPr>
    <w:rPr>
      <w:b/>
      <w:bCs/>
      <w:color w:val="0D0D0D" w:themeColor="text1" w:themeTint="F2"/>
    </w:rPr>
  </w:style>
  <w:style w:type="character" w:customStyle="1" w:styleId="ClosingChar">
    <w:name w:val="Closing Char"/>
    <w:basedOn w:val="DefaultParagraphFont"/>
    <w:link w:val="Closing"/>
    <w:uiPriority w:val="5"/>
    <w:rsid w:val="00965D17"/>
    <w:rPr>
      <w:b/>
      <w:bCs/>
      <w:color w:val="0D0D0D" w:themeColor="text1" w:themeTint="F2"/>
      <w:sz w:val="18"/>
      <w:szCs w:val="18"/>
    </w:rPr>
  </w:style>
  <w:style w:type="paragraph" w:styleId="Signature">
    <w:name w:val="Signature"/>
    <w:basedOn w:val="Normal"/>
    <w:next w:val="Normal"/>
    <w:link w:val="SignatureChar"/>
    <w:uiPriority w:val="6"/>
    <w:unhideWhenUsed/>
    <w:qFormat/>
    <w:rsid w:val="00965D17"/>
    <w:pPr>
      <w:spacing w:before="1080"/>
      <w:contextualSpacing/>
    </w:pPr>
    <w:rPr>
      <w:b/>
      <w:bCs/>
      <w:color w:val="0D0D0D" w:themeColor="text1" w:themeTint="F2"/>
    </w:rPr>
  </w:style>
  <w:style w:type="character" w:customStyle="1" w:styleId="SignatureChar">
    <w:name w:val="Signature Char"/>
    <w:basedOn w:val="DefaultParagraphFont"/>
    <w:link w:val="Signature"/>
    <w:uiPriority w:val="6"/>
    <w:rsid w:val="00965D17"/>
    <w:rPr>
      <w:b/>
      <w:bCs/>
      <w:color w:val="0D0D0D" w:themeColor="text1" w:themeTint="F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D5AB1"/>
    <w:pPr>
      <w:spacing w:after="0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0D5AB1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965D17"/>
    <w:rPr>
      <w:rFonts w:asciiTheme="majorHAnsi" w:eastAsiaTheme="majorEastAsia" w:hAnsiTheme="majorHAnsi" w:cstheme="majorBidi"/>
      <w:b/>
      <w:color w:val="2A7B88" w:themeColor="accent1" w:themeShade="BF"/>
      <w:sz w:val="24"/>
      <w:szCs w:val="32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0D5AB1"/>
    <w:pPr>
      <w:numPr>
        <w:ilvl w:val="1"/>
      </w:numPr>
      <w:spacing w:after="160"/>
      <w:contextualSpacing/>
    </w:pPr>
    <w:rPr>
      <w:rFonts w:eastAsiaTheme="minorEastAsia"/>
      <w:color w:val="5A5A5A" w:themeColor="text1" w:themeTint="A5"/>
    </w:rPr>
  </w:style>
  <w:style w:type="character" w:styleId="PlaceholderText">
    <w:name w:val="Placeholder Text"/>
    <w:basedOn w:val="DefaultParagraphFont"/>
    <w:uiPriority w:val="99"/>
    <w:semiHidden/>
    <w:rsid w:val="00DF56DD"/>
    <w:rPr>
      <w:color w:val="3A3836" w:themeColor="background2" w:themeShade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0D5AB1"/>
    <w:rPr>
      <w:rFonts w:eastAsiaTheme="minorEastAsia"/>
      <w:color w:val="5A5A5A" w:themeColor="text1" w:themeTint="A5"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DF56DD"/>
    <w:pPr>
      <w:pBdr>
        <w:top w:val="single" w:sz="4" w:space="10" w:color="39A5B7" w:themeColor="accent1"/>
        <w:bottom w:val="single" w:sz="4" w:space="10" w:color="39A5B7" w:themeColor="accent1"/>
      </w:pBdr>
      <w:spacing w:before="360" w:after="360"/>
      <w:ind w:left="864" w:right="864"/>
      <w:jc w:val="center"/>
    </w:pPr>
    <w:rPr>
      <w:i/>
      <w:iCs/>
      <w:color w:val="2A7B88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DF56DD"/>
    <w:rPr>
      <w:i/>
      <w:iCs/>
      <w:color w:val="2A7B88" w:themeColor="accent1" w:themeShade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DF56DD"/>
    <w:rPr>
      <w:i/>
      <w:iCs/>
      <w:color w:val="2A7B88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DF56DD"/>
    <w:rPr>
      <w:b/>
      <w:bCs/>
      <w:smallCaps/>
      <w:color w:val="2A7B88" w:themeColor="accent1" w:themeShade="BF"/>
      <w:spacing w:val="5"/>
    </w:rPr>
  </w:style>
  <w:style w:type="paragraph" w:styleId="BlockText">
    <w:name w:val="Block Text"/>
    <w:basedOn w:val="Normal"/>
    <w:uiPriority w:val="99"/>
    <w:semiHidden/>
    <w:unhideWhenUsed/>
    <w:rsid w:val="00DF56DD"/>
    <w:pPr>
      <w:pBdr>
        <w:top w:val="single" w:sz="2" w:space="10" w:color="39A5B7" w:themeColor="accent1"/>
        <w:left w:val="single" w:sz="2" w:space="10" w:color="39A5B7" w:themeColor="accent1"/>
        <w:bottom w:val="single" w:sz="2" w:space="10" w:color="39A5B7" w:themeColor="accent1"/>
        <w:right w:val="single" w:sz="2" w:space="10" w:color="39A5B7" w:themeColor="accent1"/>
      </w:pBdr>
      <w:ind w:left="1152" w:right="1152"/>
    </w:pPr>
    <w:rPr>
      <w:rFonts w:eastAsiaTheme="minorEastAsia"/>
      <w:i/>
      <w:iCs/>
      <w:color w:val="2A7B88" w:themeColor="accent1" w:themeShade="BF"/>
    </w:rPr>
  </w:style>
  <w:style w:type="character" w:styleId="Hyperlink">
    <w:name w:val="Hyperlink"/>
    <w:basedOn w:val="DefaultParagraphFont"/>
    <w:uiPriority w:val="99"/>
    <w:semiHidden/>
    <w:unhideWhenUsed/>
    <w:rsid w:val="00DF56DD"/>
    <w:rPr>
      <w:color w:val="2A7B88" w:themeColor="accent1" w:themeShade="BF"/>
      <w:u w:val="singl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F56DD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F56DD"/>
    <w:rPr>
      <w:szCs w:val="16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F56D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F56DD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736B0"/>
    <w:rPr>
      <w:sz w:val="22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F56DD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F56DD"/>
    <w:rPr>
      <w:rFonts w:ascii="Segoe UI" w:hAnsi="Segoe UI" w:cs="Segoe UI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DF56DD"/>
    <w:rPr>
      <w:color w:val="7B4968" w:themeColor="accent5" w:themeShade="B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56DD"/>
    <w:rPr>
      <w:rFonts w:asciiTheme="majorHAnsi" w:eastAsiaTheme="majorEastAsia" w:hAnsiTheme="majorHAnsi" w:cstheme="majorBidi"/>
      <w:color w:val="2A7B88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6B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6B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736B0"/>
    <w:pPr>
      <w:spacing w:after="200"/>
    </w:pPr>
    <w:rPr>
      <w:i/>
      <w:iCs/>
      <w:color w:val="4D4D4D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6B0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6B0"/>
    <w:rPr>
      <w:rFonts w:ascii="Segoe UI" w:hAnsi="Segoe UI" w:cs="Segoe UI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36B0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36B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36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36B0"/>
    <w:rPr>
      <w:b/>
      <w:bCs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736B0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736B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736B0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736B0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736B0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736B0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736B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36B0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736B0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736B0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736B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736B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736B0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736B0"/>
    <w:rPr>
      <w:rFonts w:ascii="Consolas" w:hAnsi="Consolas"/>
      <w:szCs w:val="21"/>
    </w:rPr>
  </w:style>
  <w:style w:type="paragraph" w:styleId="ListParagraph">
    <w:name w:val="List Paragraph"/>
    <w:basedOn w:val="Normal"/>
    <w:uiPriority w:val="34"/>
    <w:unhideWhenUsed/>
    <w:qFormat/>
    <w:rsid w:val="00130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mie\AppData\Roaming\Microsoft\Templates\Cover%20letter%20(blue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945FB54B5E244A5B9BBADEC858035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6CC9A-088A-47B6-ADB3-7A5ABD0C79F9}"/>
      </w:docPartPr>
      <w:docPartBody>
        <w:p w:rsidR="00AB1BF8" w:rsidRDefault="00B12636">
          <w:pPr>
            <w:pStyle w:val="2945FB54B5E244A5B9BBADEC85803541"/>
          </w:pPr>
          <w:r>
            <w:t>Recipient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636"/>
    <w:rsid w:val="00AB1BF8"/>
    <w:rsid w:val="00B12636"/>
    <w:rsid w:val="00EB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189742C1E674330B6FC8B9C2F9571F9">
    <w:name w:val="5189742C1E674330B6FC8B9C2F9571F9"/>
  </w:style>
  <w:style w:type="paragraph" w:customStyle="1" w:styleId="6597DDCCD94F4D8EB4BCD549253DA1C2">
    <w:name w:val="6597DDCCD94F4D8EB4BCD549253DA1C2"/>
  </w:style>
  <w:style w:type="paragraph" w:customStyle="1" w:styleId="193DACCDEF384D8B96C58204816FBAFE">
    <w:name w:val="193DACCDEF384D8B96C58204816FBAFE"/>
  </w:style>
  <w:style w:type="paragraph" w:customStyle="1" w:styleId="852E6E251AC24CB1AEFCFAC2D74E9F92">
    <w:name w:val="852E6E251AC24CB1AEFCFAC2D74E9F92"/>
  </w:style>
  <w:style w:type="paragraph" w:customStyle="1" w:styleId="87ED89E5EFC74214A55C1511AB9F2A61">
    <w:name w:val="87ED89E5EFC74214A55C1511AB9F2A61"/>
  </w:style>
  <w:style w:type="paragraph" w:customStyle="1" w:styleId="2945FB54B5E244A5B9BBADEC85803541">
    <w:name w:val="2945FB54B5E244A5B9BBADEC85803541"/>
  </w:style>
  <w:style w:type="paragraph" w:customStyle="1" w:styleId="ACF6EEDF1B6D4455A592CD050E0EECEF">
    <w:name w:val="ACF6EEDF1B6D4455A592CD050E0EECEF"/>
  </w:style>
  <w:style w:type="paragraph" w:customStyle="1" w:styleId="6900ED14254E45A99431399B2533ABA5">
    <w:name w:val="6900ED14254E45A99431399B2533ABA5"/>
  </w:style>
  <w:style w:type="paragraph" w:customStyle="1" w:styleId="A28ED73E2A8448139367D8C1927D1C64">
    <w:name w:val="A28ED73E2A8448139367D8C1927D1C64"/>
  </w:style>
  <w:style w:type="paragraph" w:customStyle="1" w:styleId="DAC36A13FD444C989F569C1B26DCE6E0">
    <w:name w:val="DAC36A13FD444C989F569C1B26DCE6E0"/>
  </w:style>
  <w:style w:type="paragraph" w:customStyle="1" w:styleId="4B37A52E15634336A71B9D8BE12F9D2E">
    <w:name w:val="4B37A52E15634336A71B9D8BE12F9D2E"/>
  </w:style>
  <w:style w:type="paragraph" w:customStyle="1" w:styleId="B850A5E0339248119B741C7D5C530389">
    <w:name w:val="B850A5E0339248119B741C7D5C530389"/>
  </w:style>
  <w:style w:type="paragraph" w:customStyle="1" w:styleId="A512694C41E741C6A7762F149B7D8241">
    <w:name w:val="A512694C41E741C6A7762F149B7D82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eme1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>Meeting Called to Order 4:35pm</CompanyFax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 letter (blue)</Template>
  <TotalTime>1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Jamie</dc:creator>
  <cp:keywords/>
  <dc:description/>
  <cp:lastModifiedBy>Linda Bonness</cp:lastModifiedBy>
  <cp:revision>2</cp:revision>
  <dcterms:created xsi:type="dcterms:W3CDTF">2019-09-29T02:03:00Z</dcterms:created>
  <dcterms:modified xsi:type="dcterms:W3CDTF">2019-09-29T02:03:00Z</dcterms:modified>
</cp:coreProperties>
</file>