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2F54B" w14:textId="1CFB00C8" w:rsidR="00A27383" w:rsidRDefault="009D3549" w:rsidP="00965D17">
      <w:pPr>
        <w:pStyle w:val="Title"/>
      </w:pPr>
      <w:bookmarkStart w:id="0" w:name="_GoBack"/>
      <w:bookmarkEnd w:id="0"/>
      <w:r>
        <w:t>State College Boosters Club Board Meeting</w:t>
      </w:r>
    </w:p>
    <w:p w14:paraId="37E92BDE" w14:textId="62D3238C" w:rsidR="00965D17" w:rsidRDefault="009D3549" w:rsidP="00965D17">
      <w:r>
        <w:t>Minutes for November 1, 2018</w:t>
      </w:r>
    </w:p>
    <w:p w14:paraId="0744B387" w14:textId="079B1AB1" w:rsidR="00965D17" w:rsidRPr="00005FAA" w:rsidRDefault="009D3549" w:rsidP="00965D17">
      <w:pPr>
        <w:pStyle w:val="Date"/>
      </w:pPr>
      <w:r>
        <w:t xml:space="preserve">In Attendance: Jody Marshall (President), Michael Lee (Vice President), Michelle Fortin (Treasurer), Jamie </w:t>
      </w:r>
      <w:proofErr w:type="spellStart"/>
      <w:r>
        <w:t>Zeiler</w:t>
      </w:r>
      <w:proofErr w:type="spellEnd"/>
      <w:r>
        <w:t xml:space="preserve"> (Secretary) and Amber Marsh</w:t>
      </w:r>
      <w:r w:rsidR="007C29D1">
        <w:t>a</w:t>
      </w:r>
      <w:r>
        <w:t>ll</w:t>
      </w:r>
    </w:p>
    <w:sdt>
      <w:sdtPr>
        <w:alias w:val="Recipient Name:"/>
        <w:tag w:val="Recipient Name:"/>
        <w:id w:val="329652792"/>
        <w:placeholder>
          <w:docPart w:val="86D6EA95D4864B5F8973D803E5FAC85B"/>
        </w:placeholder>
        <w:dataBinding w:prefixMappings="xmlns:ns0='http://schemas.microsoft.com/office/2006/coverPageProps' " w:xpath="/ns0:CoverPageProperties[1]/ns0:CompanyFax[1]" w:storeItemID="{55AF091B-3C7A-41E3-B477-F2FDAA23CFDA}"/>
        <w15:appearance w15:val="hidden"/>
        <w:text w:multiLine="1"/>
      </w:sdtPr>
      <w:sdtEndPr/>
      <w:sdtContent>
        <w:p w14:paraId="71A7E748" w14:textId="2EA40D01" w:rsidR="00965D17" w:rsidRDefault="009D3549" w:rsidP="00965D17">
          <w:pPr>
            <w:pStyle w:val="Address"/>
          </w:pPr>
          <w:r>
            <w:t>Meeting Called to Order 4:45pm</w:t>
          </w:r>
        </w:p>
      </w:sdtContent>
    </w:sdt>
    <w:p w14:paraId="6C4068AB" w14:textId="588B1E33" w:rsidR="00965D17" w:rsidRDefault="00965D17" w:rsidP="0076387D">
      <w:pPr>
        <w:pStyle w:val="Address"/>
      </w:pPr>
    </w:p>
    <w:p w14:paraId="7DFC6B2B" w14:textId="47AAD08C" w:rsidR="00965D17" w:rsidRDefault="009D3549" w:rsidP="00965D17">
      <w:pPr>
        <w:pStyle w:val="Salutation"/>
        <w:rPr>
          <w:b w:val="0"/>
        </w:rPr>
      </w:pPr>
      <w:r>
        <w:t xml:space="preserve">First Order:  </w:t>
      </w:r>
      <w:r>
        <w:rPr>
          <w:b w:val="0"/>
        </w:rPr>
        <w:t>Approval of Previous Board Meeting Minutes (September 13, 2018)- All voted in favor</w:t>
      </w:r>
    </w:p>
    <w:p w14:paraId="3EFA49A2" w14:textId="77777777" w:rsidR="009D3549" w:rsidRPr="009D3549" w:rsidRDefault="009D3549" w:rsidP="009D3549"/>
    <w:p w14:paraId="45D81463" w14:textId="77777777" w:rsidR="009D3549" w:rsidRDefault="009D3549" w:rsidP="009D3549">
      <w:r>
        <w:rPr>
          <w:b/>
        </w:rPr>
        <w:t xml:space="preserve">Second Order: </w:t>
      </w:r>
      <w:r>
        <w:t>2018 Season Wrap up- discussion around various committees – what went well, what could be improved upon for future.  Some suggestions:</w:t>
      </w:r>
    </w:p>
    <w:p w14:paraId="19CCE13C" w14:textId="6E178E5A" w:rsidR="00965D17" w:rsidRDefault="009D3549" w:rsidP="009D3549">
      <w:r>
        <w:rPr>
          <w:b/>
        </w:rPr>
        <w:tab/>
      </w:r>
      <w:r w:rsidR="00375634">
        <w:rPr>
          <w:b/>
        </w:rPr>
        <w:t xml:space="preserve">Food Committee- </w:t>
      </w:r>
      <w:r w:rsidR="00375634">
        <w:t>start of season meeting with the food committee, pre-calculation for meals/season</w:t>
      </w:r>
      <w:r w:rsidR="00375634">
        <w:rPr>
          <w:b/>
        </w:rPr>
        <w:t xml:space="preserve">, </w:t>
      </w:r>
      <w:r w:rsidR="00375634">
        <w:t>stress communication with coach as key, perhaps create a standing order concept with food forms at start of season, establish a point person and identify roles clearly and focused effort on getting volunteers during spring meeting (freshman/sophomore families)</w:t>
      </w:r>
    </w:p>
    <w:p w14:paraId="18BD0497" w14:textId="591E1A1E" w:rsidR="00375634" w:rsidRDefault="00375634" w:rsidP="009D3549">
      <w:r>
        <w:tab/>
      </w:r>
      <w:r>
        <w:rPr>
          <w:b/>
        </w:rPr>
        <w:t>Homecoming</w:t>
      </w:r>
      <w:r>
        <w:t xml:space="preserve">- communication with coach key for establishing details and practice schedules around </w:t>
      </w:r>
      <w:proofErr w:type="spellStart"/>
      <w:r>
        <w:t>hoco</w:t>
      </w:r>
      <w:proofErr w:type="spellEnd"/>
      <w:r>
        <w:t xml:space="preserve"> activities</w:t>
      </w:r>
    </w:p>
    <w:p w14:paraId="72DCDCB8" w14:textId="372798C7" w:rsidR="00375634" w:rsidRDefault="00375634" w:rsidP="009D3549">
      <w:r>
        <w:tab/>
      </w:r>
      <w:r>
        <w:rPr>
          <w:b/>
        </w:rPr>
        <w:t>Senior Night</w:t>
      </w:r>
      <w:r>
        <w:t xml:space="preserve">- Junior families typically lead this effort.  Amber saved details in </w:t>
      </w:r>
      <w:proofErr w:type="spellStart"/>
      <w:r>
        <w:t>gmail</w:t>
      </w:r>
      <w:proofErr w:type="spellEnd"/>
      <w:r>
        <w:t xml:space="preserve"> drive</w:t>
      </w:r>
    </w:p>
    <w:p w14:paraId="051CD081" w14:textId="539D7B3E" w:rsidR="00375634" w:rsidRDefault="00375634" w:rsidP="009D3549">
      <w:r>
        <w:tab/>
      </w:r>
      <w:r>
        <w:rPr>
          <w:b/>
        </w:rPr>
        <w:t>Banquet</w:t>
      </w:r>
      <w:r>
        <w:t>- need to look to find new photographer within the FH community</w:t>
      </w:r>
    </w:p>
    <w:p w14:paraId="1550345D" w14:textId="00C22E41" w:rsidR="0018750C" w:rsidRDefault="00375634" w:rsidP="009D3549">
      <w:r>
        <w:tab/>
      </w:r>
      <w:r>
        <w:rPr>
          <w:b/>
        </w:rPr>
        <w:t>Fundraising</w:t>
      </w:r>
      <w:r>
        <w:t xml:space="preserve">- reviewed success and standings with fundraising activities- consider having a representative at the Junior High meeting to discuss dues </w:t>
      </w:r>
      <w:proofErr w:type="spellStart"/>
      <w:r>
        <w:t>etc</w:t>
      </w:r>
      <w:proofErr w:type="spellEnd"/>
      <w:r>
        <w:t xml:space="preserve"> and level up the participation of families.  Idea of banner for field- “Home of SCFH” and/or banner of seniors.</w:t>
      </w:r>
      <w:r w:rsidR="0018750C">
        <w:t xml:space="preserve"> </w:t>
      </w:r>
    </w:p>
    <w:p w14:paraId="3475284A" w14:textId="756F09D8" w:rsidR="0018750C" w:rsidRDefault="0018750C" w:rsidP="009D3549">
      <w:r>
        <w:rPr>
          <w:b/>
        </w:rPr>
        <w:t xml:space="preserve">Third Order: </w:t>
      </w:r>
      <w:r>
        <w:t>2018 Budget Review</w:t>
      </w:r>
    </w:p>
    <w:p w14:paraId="3FD9925D" w14:textId="60DF66B4" w:rsidR="0018750C" w:rsidRDefault="0018750C" w:rsidP="009D3549">
      <w:r>
        <w:tab/>
        <w:t xml:space="preserve">District Jackets point of discussion-We have quotes for various items to offer to team and plan to meet with coaches to discuss how or if budget allows for this.  </w:t>
      </w:r>
    </w:p>
    <w:p w14:paraId="75740292" w14:textId="7C2B59FB" w:rsidR="0018750C" w:rsidRDefault="0018750C" w:rsidP="009D3549">
      <w:r>
        <w:tab/>
        <w:t xml:space="preserve">Questions around Indoor Roar Tournament- dates/facility </w:t>
      </w:r>
    </w:p>
    <w:p w14:paraId="2627F53C" w14:textId="72F238E6" w:rsidR="0018750C" w:rsidRDefault="0018750C" w:rsidP="009D3549">
      <w:r>
        <w:tab/>
        <w:t>Budget spreadsheet attached</w:t>
      </w:r>
    </w:p>
    <w:p w14:paraId="517DC843" w14:textId="765D1D84" w:rsidR="0018750C" w:rsidRDefault="0018750C" w:rsidP="009D3549">
      <w:r>
        <w:rPr>
          <w:b/>
        </w:rPr>
        <w:lastRenderedPageBreak/>
        <w:t xml:space="preserve">Miscellaneous items: </w:t>
      </w:r>
      <w:r>
        <w:t>Yearbook Ad- follow up with photo.  Practice Jerseys- follow up needed for this order to be placed</w:t>
      </w:r>
      <w:r w:rsidR="007C29D1">
        <w:t>.  Jody to reach out to coaches for meeting to discuss District apparel ideas.</w:t>
      </w:r>
    </w:p>
    <w:p w14:paraId="6D425A72" w14:textId="0FFC4EA2" w:rsidR="007C29D1" w:rsidRDefault="007C29D1" w:rsidP="009D3549">
      <w:r>
        <w:t>Next Meeting: November 15, 2018 at 5:00pm PJ Harrigan’s</w:t>
      </w:r>
    </w:p>
    <w:p w14:paraId="5D614F47" w14:textId="18517250" w:rsidR="007C29D1" w:rsidRPr="0018750C" w:rsidRDefault="007C29D1" w:rsidP="009D3549">
      <w:r>
        <w:t>Adjournment: 7:00pm</w:t>
      </w:r>
    </w:p>
    <w:sdt>
      <w:sdtPr>
        <w:alias w:val="Your Name:"/>
        <w:tag w:val="Your Name:"/>
        <w:id w:val="-80522426"/>
        <w:placeholder>
          <w:docPart w:val="DCF07EBA6FE14779B2EB5352DC1558B5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15:appearance w15:val="hidden"/>
        <w:text w:multiLine="1"/>
      </w:sdtPr>
      <w:sdtEndPr/>
      <w:sdtContent>
        <w:p w14:paraId="0D71C285" w14:textId="51242E19" w:rsidR="00302A2C" w:rsidRPr="00302A2C" w:rsidRDefault="007C29D1" w:rsidP="00302A2C">
          <w:pPr>
            <w:pStyle w:val="Signature"/>
          </w:pPr>
          <w:r>
            <w:t>Jamie</w:t>
          </w:r>
        </w:p>
      </w:sdtContent>
    </w:sdt>
    <w:sectPr w:rsidR="00302A2C" w:rsidRPr="00302A2C" w:rsidSect="00673C35">
      <w:footerReference w:type="default" r:id="rId8"/>
      <w:pgSz w:w="12240" w:h="15840"/>
      <w:pgMar w:top="1008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2E2EB7" w14:textId="77777777" w:rsidR="001D7E6A" w:rsidRDefault="001D7E6A">
      <w:pPr>
        <w:spacing w:after="0"/>
      </w:pPr>
      <w:r>
        <w:separator/>
      </w:r>
    </w:p>
  </w:endnote>
  <w:endnote w:type="continuationSeparator" w:id="0">
    <w:p w14:paraId="7645683C" w14:textId="77777777" w:rsidR="001D7E6A" w:rsidRDefault="001D7E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3AF8D" w14:textId="77777777" w:rsidR="00F31671" w:rsidRDefault="00F31671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D15B0E" w14:textId="77777777" w:rsidR="001D7E6A" w:rsidRDefault="001D7E6A">
      <w:pPr>
        <w:spacing w:after="0"/>
      </w:pPr>
      <w:r>
        <w:separator/>
      </w:r>
    </w:p>
  </w:footnote>
  <w:footnote w:type="continuationSeparator" w:id="0">
    <w:p w14:paraId="34F37AFA" w14:textId="77777777" w:rsidR="001D7E6A" w:rsidRDefault="001D7E6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A021A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058F67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60B68D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084E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84D1A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92258F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CCADBA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FC7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8322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42FF88"/>
    <w:lvl w:ilvl="0">
      <w:start w:val="1"/>
      <w:numFmt w:val="bullet"/>
      <w:lvlText w:val="·"/>
      <w:lvlJc w:val="left"/>
      <w:pPr>
        <w:tabs>
          <w:tab w:val="num" w:pos="144"/>
        </w:tabs>
        <w:ind w:left="144" w:hanging="144"/>
      </w:pPr>
      <w:rPr>
        <w:rFonts w:ascii="Cambria" w:hAnsi="Cambria" w:hint="default"/>
      </w:rPr>
    </w:lvl>
  </w:abstractNum>
  <w:abstractNum w:abstractNumId="10" w15:restartNumberingAfterBreak="0">
    <w:nsid w:val="03435DE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34A56C4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6C52B42"/>
    <w:multiLevelType w:val="multilevel"/>
    <w:tmpl w:val="3810148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7C3B492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9"/>
  </w:num>
  <w:num w:numId="3">
    <w:abstractNumId w:val="8"/>
  </w:num>
  <w:num w:numId="4">
    <w:abstractNumId w:val="8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  <w:num w:numId="14">
    <w:abstractNumId w:val="13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71"/>
    <w:rsid w:val="00076F14"/>
    <w:rsid w:val="000D5AB1"/>
    <w:rsid w:val="0018750C"/>
    <w:rsid w:val="001D7E6A"/>
    <w:rsid w:val="002045EB"/>
    <w:rsid w:val="00293B83"/>
    <w:rsid w:val="00302A2C"/>
    <w:rsid w:val="00375634"/>
    <w:rsid w:val="00381669"/>
    <w:rsid w:val="0052105A"/>
    <w:rsid w:val="00673C35"/>
    <w:rsid w:val="006A3CE7"/>
    <w:rsid w:val="0076387D"/>
    <w:rsid w:val="007C29D1"/>
    <w:rsid w:val="008F15C5"/>
    <w:rsid w:val="00965D17"/>
    <w:rsid w:val="009D3549"/>
    <w:rsid w:val="00A27383"/>
    <w:rsid w:val="00A736B0"/>
    <w:rsid w:val="00C83E3C"/>
    <w:rsid w:val="00D02A74"/>
    <w:rsid w:val="00D905F1"/>
    <w:rsid w:val="00DF56DD"/>
    <w:rsid w:val="00F31671"/>
    <w:rsid w:val="00F6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99130"/>
  <w15:chartTrackingRefBased/>
  <w15:docId w15:val="{CB8723CA-72D8-4BB9-A2C8-1A0433F7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404040" w:themeColor="text1" w:themeTint="BF"/>
        <w:sz w:val="22"/>
        <w:szCs w:val="22"/>
        <w:lang w:val="en-US" w:eastAsia="en-US" w:bidi="ar-SA"/>
      </w:rPr>
    </w:rPrDefault>
    <w:pPrDefault>
      <w:pPr>
        <w:spacing w:after="28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iPriority="5" w:unhideWhenUsed="1" w:qFormat="1"/>
    <w:lsdException w:name="Signature" w:semiHidden="1" w:uiPriority="6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4" w:unhideWhenUsed="1" w:qFormat="1"/>
    <w:lsdException w:name="Date" w:semiHidden="1" w:uiPriority="3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27383"/>
  </w:style>
  <w:style w:type="paragraph" w:styleId="Heading1">
    <w:name w:val="heading 1"/>
    <w:basedOn w:val="Normal"/>
    <w:link w:val="Heading1Char"/>
    <w:uiPriority w:val="9"/>
    <w:qFormat/>
    <w:rsid w:val="0076387D"/>
    <w:pPr>
      <w:keepNext/>
      <w:keepLines/>
      <w:spacing w:before="400" w:after="100"/>
      <w:contextualSpacing/>
      <w:outlineLvl w:val="0"/>
    </w:pPr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8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87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87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673C35"/>
    <w:pPr>
      <w:pBdr>
        <w:bottom w:val="single" w:sz="12" w:space="4" w:color="39A5B7" w:themeColor="accent1"/>
      </w:pBdr>
      <w:spacing w:after="120"/>
      <w:contextualSpacing/>
    </w:pPr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character" w:customStyle="1" w:styleId="TitleChar">
    <w:name w:val="Title Char"/>
    <w:basedOn w:val="DefaultParagraphFont"/>
    <w:link w:val="Title"/>
    <w:uiPriority w:val="1"/>
    <w:rsid w:val="00673C35"/>
    <w:rPr>
      <w:rFonts w:asciiTheme="majorHAnsi" w:eastAsiaTheme="majorEastAsia" w:hAnsiTheme="majorHAnsi" w:cstheme="majorBidi"/>
      <w:color w:val="2A7B88" w:themeColor="accent1" w:themeShade="BF"/>
      <w:kern w:val="28"/>
      <w:sz w:val="56"/>
    </w:rPr>
  </w:style>
  <w:style w:type="paragraph" w:styleId="Date">
    <w:name w:val="Date"/>
    <w:basedOn w:val="Normal"/>
    <w:next w:val="Address"/>
    <w:link w:val="DateChar"/>
    <w:uiPriority w:val="2"/>
    <w:unhideWhenUsed/>
    <w:qFormat/>
    <w:rsid w:val="00673C35"/>
    <w:pPr>
      <w:spacing w:before="720"/>
      <w:contextualSpacing/>
    </w:pPr>
    <w:rPr>
      <w:b/>
      <w:bCs/>
      <w:color w:val="0D0D0D" w:themeColor="text1" w:themeTint="F2"/>
    </w:rPr>
  </w:style>
  <w:style w:type="character" w:customStyle="1" w:styleId="DateChar">
    <w:name w:val="Date Char"/>
    <w:basedOn w:val="DefaultParagraphFont"/>
    <w:link w:val="Date"/>
    <w:uiPriority w:val="2"/>
    <w:rsid w:val="00673C35"/>
    <w:rPr>
      <w:b/>
      <w:bCs/>
      <w:color w:val="0D0D0D" w:themeColor="text1" w:themeTint="F2"/>
    </w:rPr>
  </w:style>
  <w:style w:type="paragraph" w:customStyle="1" w:styleId="Address">
    <w:name w:val="Address"/>
    <w:basedOn w:val="Normal"/>
    <w:next w:val="Salutation"/>
    <w:uiPriority w:val="3"/>
    <w:qFormat/>
    <w:rsid w:val="00965D17"/>
    <w:pPr>
      <w:spacing w:line="336" w:lineRule="auto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D5AB1"/>
    <w:pPr>
      <w:spacing w:after="0"/>
      <w:jc w:val="right"/>
    </w:pPr>
    <w:rPr>
      <w:rFonts w:eastAsiaTheme="minorEastAsia"/>
      <w:color w:val="2A7B88" w:themeColor="accent1" w:themeShade="BF"/>
    </w:rPr>
  </w:style>
  <w:style w:type="character" w:customStyle="1" w:styleId="FooterChar">
    <w:name w:val="Footer Char"/>
    <w:basedOn w:val="DefaultParagraphFont"/>
    <w:link w:val="Footer"/>
    <w:uiPriority w:val="99"/>
    <w:rsid w:val="000D5AB1"/>
    <w:rPr>
      <w:rFonts w:eastAsiaTheme="minorEastAsia"/>
      <w:color w:val="2A7B88" w:themeColor="accent1" w:themeShade="BF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rsid w:val="00965D17"/>
    <w:pPr>
      <w:spacing w:before="800" w:after="180"/>
    </w:pPr>
    <w:rPr>
      <w:b/>
      <w:bCs/>
      <w:color w:val="0D0D0D" w:themeColor="text1" w:themeTint="F2"/>
    </w:rPr>
  </w:style>
  <w:style w:type="character" w:customStyle="1" w:styleId="SalutationChar">
    <w:name w:val="Salutation Char"/>
    <w:basedOn w:val="DefaultParagraphFont"/>
    <w:link w:val="Salutation"/>
    <w:uiPriority w:val="4"/>
    <w:rsid w:val="00965D17"/>
    <w:rPr>
      <w:b/>
      <w:bCs/>
      <w:color w:val="0D0D0D" w:themeColor="text1" w:themeTint="F2"/>
      <w:sz w:val="18"/>
      <w:szCs w:val="18"/>
    </w:rPr>
  </w:style>
  <w:style w:type="paragraph" w:styleId="Closing">
    <w:name w:val="Closing"/>
    <w:basedOn w:val="Normal"/>
    <w:next w:val="Signature"/>
    <w:link w:val="ClosingChar"/>
    <w:uiPriority w:val="5"/>
    <w:unhideWhenUsed/>
    <w:qFormat/>
    <w:rsid w:val="00965D17"/>
    <w:pPr>
      <w:spacing w:before="720" w:after="0"/>
    </w:pPr>
    <w:rPr>
      <w:b/>
      <w:bCs/>
      <w:color w:val="0D0D0D" w:themeColor="text1" w:themeTint="F2"/>
    </w:rPr>
  </w:style>
  <w:style w:type="character" w:customStyle="1" w:styleId="ClosingChar">
    <w:name w:val="Closing Char"/>
    <w:basedOn w:val="DefaultParagraphFont"/>
    <w:link w:val="Closing"/>
    <w:uiPriority w:val="5"/>
    <w:rsid w:val="00965D17"/>
    <w:rPr>
      <w:b/>
      <w:bCs/>
      <w:color w:val="0D0D0D" w:themeColor="text1" w:themeTint="F2"/>
      <w:sz w:val="18"/>
      <w:szCs w:val="18"/>
    </w:rPr>
  </w:style>
  <w:style w:type="paragraph" w:styleId="Signature">
    <w:name w:val="Signature"/>
    <w:basedOn w:val="Normal"/>
    <w:next w:val="Normal"/>
    <w:link w:val="SignatureChar"/>
    <w:uiPriority w:val="6"/>
    <w:unhideWhenUsed/>
    <w:qFormat/>
    <w:rsid w:val="00965D17"/>
    <w:pPr>
      <w:spacing w:before="1080"/>
      <w:contextualSpacing/>
    </w:pPr>
    <w:rPr>
      <w:b/>
      <w:bCs/>
      <w:color w:val="0D0D0D" w:themeColor="text1" w:themeTint="F2"/>
    </w:rPr>
  </w:style>
  <w:style w:type="character" w:customStyle="1" w:styleId="SignatureChar">
    <w:name w:val="Signature Char"/>
    <w:basedOn w:val="DefaultParagraphFont"/>
    <w:link w:val="Signature"/>
    <w:uiPriority w:val="6"/>
    <w:rsid w:val="00965D17"/>
    <w:rPr>
      <w:b/>
      <w:bCs/>
      <w:color w:val="0D0D0D" w:themeColor="text1" w:themeTint="F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5AB1"/>
    <w:pPr>
      <w:spacing w:after="0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0D5AB1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965D17"/>
    <w:rPr>
      <w:rFonts w:asciiTheme="majorHAnsi" w:eastAsiaTheme="majorEastAsia" w:hAnsiTheme="majorHAnsi" w:cstheme="majorBidi"/>
      <w:b/>
      <w:color w:val="2A7B88" w:themeColor="accent1" w:themeShade="BF"/>
      <w:sz w:val="24"/>
      <w:szCs w:val="32"/>
    </w:rPr>
  </w:style>
  <w:style w:type="paragraph" w:styleId="Subtitle">
    <w:name w:val="Subtitle"/>
    <w:basedOn w:val="Normal"/>
    <w:link w:val="SubtitleChar"/>
    <w:uiPriority w:val="11"/>
    <w:semiHidden/>
    <w:unhideWhenUsed/>
    <w:qFormat/>
    <w:rsid w:val="000D5AB1"/>
    <w:pPr>
      <w:numPr>
        <w:ilvl w:val="1"/>
      </w:numPr>
      <w:spacing w:after="160"/>
      <w:contextualSpacing/>
    </w:pPr>
    <w:rPr>
      <w:rFonts w:eastAsiaTheme="minorEastAsia"/>
      <w:color w:val="5A5A5A" w:themeColor="text1" w:themeTint="A5"/>
    </w:rPr>
  </w:style>
  <w:style w:type="character" w:styleId="PlaceholderText">
    <w:name w:val="Placeholder Text"/>
    <w:basedOn w:val="DefaultParagraphFont"/>
    <w:uiPriority w:val="99"/>
    <w:semiHidden/>
    <w:rsid w:val="00DF56DD"/>
    <w:rPr>
      <w:color w:val="3A3836" w:themeColor="background2" w:themeShade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5AB1"/>
    <w:rPr>
      <w:rFonts w:eastAsiaTheme="minorEastAsia"/>
      <w:color w:val="5A5A5A" w:themeColor="text1" w:themeTint="A5"/>
      <w:sz w:val="22"/>
      <w:szCs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DF56DD"/>
    <w:pPr>
      <w:pBdr>
        <w:top w:val="single" w:sz="4" w:space="10" w:color="39A5B7" w:themeColor="accent1"/>
        <w:bottom w:val="single" w:sz="4" w:space="10" w:color="39A5B7" w:themeColor="accent1"/>
      </w:pBdr>
      <w:spacing w:before="360" w:after="360"/>
      <w:ind w:left="864" w:right="864"/>
      <w:jc w:val="center"/>
    </w:pPr>
    <w:rPr>
      <w:i/>
      <w:iCs/>
      <w:color w:val="2A7B88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DF56DD"/>
    <w:rPr>
      <w:i/>
      <w:iCs/>
      <w:color w:val="2A7B88" w:themeColor="accent1" w:themeShade="BF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DF56DD"/>
    <w:rPr>
      <w:i/>
      <w:iCs/>
      <w:color w:val="2A7B88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DF56DD"/>
    <w:rPr>
      <w:b/>
      <w:bCs/>
      <w:smallCaps/>
      <w:color w:val="2A7B88" w:themeColor="accent1" w:themeShade="BF"/>
      <w:spacing w:val="5"/>
    </w:rPr>
  </w:style>
  <w:style w:type="paragraph" w:styleId="BlockText">
    <w:name w:val="Block Text"/>
    <w:basedOn w:val="Normal"/>
    <w:uiPriority w:val="99"/>
    <w:semiHidden/>
    <w:unhideWhenUsed/>
    <w:rsid w:val="00DF56DD"/>
    <w:pPr>
      <w:pBdr>
        <w:top w:val="single" w:sz="2" w:space="10" w:color="39A5B7" w:themeColor="accent1"/>
        <w:left w:val="single" w:sz="2" w:space="10" w:color="39A5B7" w:themeColor="accent1"/>
        <w:bottom w:val="single" w:sz="2" w:space="10" w:color="39A5B7" w:themeColor="accent1"/>
        <w:right w:val="single" w:sz="2" w:space="10" w:color="39A5B7" w:themeColor="accent1"/>
      </w:pBdr>
      <w:ind w:left="1152" w:right="1152"/>
    </w:pPr>
    <w:rPr>
      <w:rFonts w:eastAsiaTheme="minorEastAsia"/>
      <w:i/>
      <w:iCs/>
      <w:color w:val="2A7B88" w:themeColor="accent1" w:themeShade="BF"/>
    </w:rPr>
  </w:style>
  <w:style w:type="character" w:styleId="Hyperlink">
    <w:name w:val="Hyperlink"/>
    <w:basedOn w:val="DefaultParagraphFont"/>
    <w:uiPriority w:val="99"/>
    <w:semiHidden/>
    <w:unhideWhenUsed/>
    <w:rsid w:val="00DF56DD"/>
    <w:rPr>
      <w:color w:val="2A7B88" w:themeColor="accent1" w:themeShade="BF"/>
      <w:u w:val="singl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F56DD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F56DD"/>
    <w:rPr>
      <w:szCs w:val="16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F56D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F56DD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736B0"/>
    <w:rPr>
      <w:sz w:val="22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DF56DD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F56DD"/>
    <w:rPr>
      <w:rFonts w:ascii="Segoe UI" w:hAnsi="Segoe UI" w:cs="Segoe UI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DF56DD"/>
    <w:rPr>
      <w:color w:val="7B4968" w:themeColor="accent5" w:themeShade="B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56DD"/>
    <w:rPr>
      <w:rFonts w:asciiTheme="majorHAnsi" w:eastAsiaTheme="majorEastAsia" w:hAnsiTheme="majorHAnsi" w:cstheme="majorBidi"/>
      <w:color w:val="2A7B88" w:themeColor="accent1" w:themeShade="BF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6B0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6B0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736B0"/>
    <w:pPr>
      <w:spacing w:after="200"/>
    </w:pPr>
    <w:rPr>
      <w:i/>
      <w:iCs/>
      <w:color w:val="4D4D4D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36B0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6B0"/>
    <w:rPr>
      <w:rFonts w:ascii="Segoe UI" w:hAnsi="Segoe UI" w:cs="Segoe UI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36B0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36B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36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36B0"/>
    <w:rPr>
      <w:b/>
      <w:bCs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736B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736B0"/>
    <w:pPr>
      <w:spacing w:after="0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736B0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736B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36B0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736B0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736B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736B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736B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736B0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36B0"/>
    <w:rPr>
      <w:rFonts w:ascii="Consolas" w:hAnsi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mie\AppData\Roaming\Microsoft\Templates\Cover%20letter%20(blu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6D6EA95D4864B5F8973D803E5FAC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6BE1A-032B-4F45-8D16-D3D1B495BB4E}"/>
      </w:docPartPr>
      <w:docPartBody>
        <w:p w:rsidR="00CA09D1" w:rsidRDefault="002C415E">
          <w:pPr>
            <w:pStyle w:val="86D6EA95D4864B5F8973D803E5FAC85B"/>
          </w:pPr>
          <w:r>
            <w:t>Recipient Name</w:t>
          </w:r>
        </w:p>
      </w:docPartBody>
    </w:docPart>
    <w:docPart>
      <w:docPartPr>
        <w:name w:val="DCF07EBA6FE14779B2EB5352DC155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647E01-2A32-4AF8-873F-37A84FD7EC98}"/>
      </w:docPartPr>
      <w:docPartBody>
        <w:p w:rsidR="002C415E" w:rsidRDefault="002C415E">
          <w:pPr>
            <w:pStyle w:val="DCF07EBA6FE14779B2EB5352DC1558B5"/>
          </w:pPr>
          <w:r>
            <w:t>Your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15E"/>
    <w:rsid w:val="002C415E"/>
    <w:rsid w:val="00BB65E7"/>
    <w:rsid w:val="00CA0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CAAB00EAFEC4B54BBA015C74F608B29">
    <w:name w:val="3CAAB00EAFEC4B54BBA015C74F608B29"/>
  </w:style>
  <w:style w:type="paragraph" w:customStyle="1" w:styleId="DC8BC26F32CD471C8C90A8C0D7911508">
    <w:name w:val="DC8BC26F32CD471C8C90A8C0D7911508"/>
  </w:style>
  <w:style w:type="paragraph" w:customStyle="1" w:styleId="DB17C5BE215B453D984BB4137123B2C4">
    <w:name w:val="DB17C5BE215B453D984BB4137123B2C4"/>
  </w:style>
  <w:style w:type="paragraph" w:customStyle="1" w:styleId="CB2AA3A78A764C5992D11EA245110C85">
    <w:name w:val="CB2AA3A78A764C5992D11EA245110C85"/>
  </w:style>
  <w:style w:type="paragraph" w:customStyle="1" w:styleId="2F338A5F26314835A531CF9719E3EBDC">
    <w:name w:val="2F338A5F26314835A531CF9719E3EBDC"/>
  </w:style>
  <w:style w:type="paragraph" w:customStyle="1" w:styleId="86D6EA95D4864B5F8973D803E5FAC85B">
    <w:name w:val="86D6EA95D4864B5F8973D803E5FAC85B"/>
  </w:style>
  <w:style w:type="paragraph" w:customStyle="1" w:styleId="9A9CBA43BB7F415E9BB24F08ABFEF2F8">
    <w:name w:val="9A9CBA43BB7F415E9BB24F08ABFEF2F8"/>
  </w:style>
  <w:style w:type="paragraph" w:customStyle="1" w:styleId="4D4409E46AFE4915851867259A21056A">
    <w:name w:val="4D4409E46AFE4915851867259A21056A"/>
  </w:style>
  <w:style w:type="paragraph" w:customStyle="1" w:styleId="E8898A65281845C1B237736AF992BA79">
    <w:name w:val="E8898A65281845C1B237736AF992BA79"/>
  </w:style>
  <w:style w:type="paragraph" w:customStyle="1" w:styleId="D47DF8FEF59E4C65BEF4FAAFC6FDF752">
    <w:name w:val="D47DF8FEF59E4C65BEF4FAAFC6FDF752"/>
  </w:style>
  <w:style w:type="paragraph" w:customStyle="1" w:styleId="CC1E7BBD6BCF47E79EC65C731A5BEA4A">
    <w:name w:val="CC1E7BBD6BCF47E79EC65C731A5BEA4A"/>
  </w:style>
  <w:style w:type="paragraph" w:customStyle="1" w:styleId="D0D61022CCEC42459BC73267E6931B09">
    <w:name w:val="D0D61022CCEC42459BC73267E6931B09"/>
  </w:style>
  <w:style w:type="paragraph" w:customStyle="1" w:styleId="DCF07EBA6FE14779B2EB5352DC1558B5">
    <w:name w:val="DCF07EBA6FE14779B2EB5352DC1558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Resume">
      <a:dk1>
        <a:sysClr val="windowText" lastClr="000000"/>
      </a:dk1>
      <a:lt1>
        <a:sysClr val="window" lastClr="FFFFFF"/>
      </a:lt1>
      <a:dk2>
        <a:srgbClr val="4D4D4D"/>
      </a:dk2>
      <a:lt2>
        <a:srgbClr val="E4E3E2"/>
      </a:lt2>
      <a:accent1>
        <a:srgbClr val="39A5B7"/>
      </a:accent1>
      <a:accent2>
        <a:srgbClr val="8DBB70"/>
      </a:accent2>
      <a:accent3>
        <a:srgbClr val="F0BB44"/>
      </a:accent3>
      <a:accent4>
        <a:srgbClr val="F24F4F"/>
      </a:accent4>
      <a:accent5>
        <a:srgbClr val="A3648B"/>
      </a:accent5>
      <a:accent6>
        <a:srgbClr val="F8943F"/>
      </a:accent6>
      <a:hlink>
        <a:srgbClr val="39A5B7"/>
      </a:hlink>
      <a:folHlink>
        <a:srgbClr val="A3648B"/>
      </a:folHlink>
    </a:clrScheme>
    <a:fontScheme name="Cambria">
      <a:maj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Meeting Called to Order 4:45pm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Cover letter (blue)</Template>
  <TotalTime>1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Jamie</dc:creator>
  <cp:keywords/>
  <dc:description/>
  <cp:lastModifiedBy>Linda Bonness</cp:lastModifiedBy>
  <cp:revision>2</cp:revision>
  <dcterms:created xsi:type="dcterms:W3CDTF">2019-09-29T01:57:00Z</dcterms:created>
  <dcterms:modified xsi:type="dcterms:W3CDTF">2019-09-29T01:57:00Z</dcterms:modified>
</cp:coreProperties>
</file>