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035"/>
        <w:tblW w:w="11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01"/>
        <w:gridCol w:w="2201"/>
        <w:gridCol w:w="2201"/>
        <w:gridCol w:w="2201"/>
        <w:gridCol w:w="2201"/>
      </w:tblGrid>
      <w:tr w:rsidR="00C502F4" w:rsidTr="00C502F4">
        <w:trPr>
          <w:trHeight w:val="316"/>
        </w:trPr>
        <w:tc>
          <w:tcPr>
            <w:tcW w:w="2201" w:type="dxa"/>
            <w:shd w:val="pct50" w:color="auto" w:fill="FFFFFF"/>
            <w:vAlign w:val="center"/>
          </w:tcPr>
          <w:p w:rsidR="00C502F4" w:rsidRPr="00380FE1" w:rsidRDefault="00C502F4" w:rsidP="00C502F4">
            <w:pPr>
              <w:jc w:val="center"/>
              <w:rPr>
                <w:b/>
                <w:color w:val="0070C0"/>
                <w:sz w:val="22"/>
              </w:rPr>
            </w:pPr>
            <w:r w:rsidRPr="00380FE1">
              <w:rPr>
                <w:b/>
                <w:color w:val="0070C0"/>
                <w:sz w:val="22"/>
              </w:rPr>
              <w:t xml:space="preserve">Monday </w:t>
            </w:r>
          </w:p>
        </w:tc>
        <w:tc>
          <w:tcPr>
            <w:tcW w:w="2201" w:type="dxa"/>
            <w:shd w:val="pct50" w:color="auto" w:fill="FFFFFF"/>
            <w:vAlign w:val="center"/>
          </w:tcPr>
          <w:p w:rsidR="00C502F4" w:rsidRPr="00380FE1" w:rsidRDefault="00C502F4" w:rsidP="00C502F4">
            <w:pPr>
              <w:jc w:val="center"/>
              <w:rPr>
                <w:b/>
                <w:color w:val="0070C0"/>
                <w:sz w:val="22"/>
              </w:rPr>
            </w:pPr>
            <w:r w:rsidRPr="00380FE1">
              <w:rPr>
                <w:b/>
                <w:color w:val="0070C0"/>
                <w:sz w:val="22"/>
              </w:rPr>
              <w:t xml:space="preserve">Tuesday </w:t>
            </w:r>
          </w:p>
        </w:tc>
        <w:tc>
          <w:tcPr>
            <w:tcW w:w="2201" w:type="dxa"/>
            <w:shd w:val="pct50" w:color="auto" w:fill="FFFFFF"/>
            <w:vAlign w:val="center"/>
          </w:tcPr>
          <w:p w:rsidR="00C502F4" w:rsidRPr="00380FE1" w:rsidRDefault="00C502F4" w:rsidP="00C502F4">
            <w:pPr>
              <w:jc w:val="center"/>
              <w:rPr>
                <w:b/>
                <w:color w:val="0070C0"/>
                <w:sz w:val="22"/>
              </w:rPr>
            </w:pPr>
            <w:r w:rsidRPr="00380FE1">
              <w:rPr>
                <w:b/>
                <w:color w:val="0070C0"/>
                <w:sz w:val="22"/>
              </w:rPr>
              <w:t>Wednesday</w:t>
            </w:r>
          </w:p>
        </w:tc>
        <w:tc>
          <w:tcPr>
            <w:tcW w:w="2201" w:type="dxa"/>
            <w:shd w:val="pct50" w:color="auto" w:fill="FFFFFF"/>
            <w:vAlign w:val="center"/>
          </w:tcPr>
          <w:p w:rsidR="00C502F4" w:rsidRPr="00380FE1" w:rsidRDefault="00C502F4" w:rsidP="00C502F4">
            <w:pPr>
              <w:jc w:val="center"/>
              <w:rPr>
                <w:b/>
                <w:color w:val="0070C0"/>
                <w:sz w:val="22"/>
              </w:rPr>
            </w:pPr>
            <w:r w:rsidRPr="00380FE1">
              <w:rPr>
                <w:b/>
                <w:color w:val="0070C0"/>
                <w:sz w:val="22"/>
              </w:rPr>
              <w:t>Thursday</w:t>
            </w:r>
          </w:p>
        </w:tc>
        <w:tc>
          <w:tcPr>
            <w:tcW w:w="2201" w:type="dxa"/>
            <w:shd w:val="pct50" w:color="auto" w:fill="FFFFFF"/>
            <w:vAlign w:val="center"/>
          </w:tcPr>
          <w:p w:rsidR="00C502F4" w:rsidRPr="00380FE1" w:rsidRDefault="00C502F4" w:rsidP="00C502F4">
            <w:pPr>
              <w:jc w:val="center"/>
              <w:rPr>
                <w:b/>
                <w:color w:val="0070C0"/>
                <w:sz w:val="22"/>
              </w:rPr>
            </w:pPr>
            <w:r w:rsidRPr="00380FE1">
              <w:rPr>
                <w:b/>
                <w:color w:val="0070C0"/>
                <w:sz w:val="22"/>
              </w:rPr>
              <w:t>Friday</w:t>
            </w:r>
          </w:p>
        </w:tc>
      </w:tr>
      <w:tr w:rsidR="00C502F4" w:rsidTr="00C502F4">
        <w:trPr>
          <w:trHeight w:val="1780"/>
        </w:trPr>
        <w:tc>
          <w:tcPr>
            <w:tcW w:w="2201" w:type="dxa"/>
          </w:tcPr>
          <w:p w:rsidR="0041341A" w:rsidRPr="00380FE1" w:rsidRDefault="00B634E3" w:rsidP="00C502F4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</w:rPr>
            </w:pPr>
            <w:r w:rsidRPr="00380FE1">
              <w:rPr>
                <w:rFonts w:ascii="Calibri" w:hAnsi="Calibri" w:cs="Noteworthy-Light"/>
                <w:color w:val="00B050"/>
              </w:rPr>
              <w:t>Name five of your favorite animals.</w:t>
            </w:r>
          </w:p>
          <w:p w:rsidR="00C502F4" w:rsidRPr="00380FE1" w:rsidRDefault="00B634E3" w:rsidP="00C502F4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</w:rPr>
            </w:pPr>
            <w:r w:rsidRPr="00380FE1">
              <w:rPr>
                <w:rFonts w:ascii="Calibri" w:hAnsi="Calibri" w:cs="Noteworthy-Light"/>
                <w:color w:val="00B050"/>
              </w:rPr>
              <w:t>Describe these to a parent</w:t>
            </w:r>
            <w:r w:rsidR="00671643" w:rsidRPr="00380FE1">
              <w:rPr>
                <w:rFonts w:ascii="Calibri" w:hAnsi="Calibri" w:cs="Noteworthy-Light"/>
                <w:color w:val="00B050"/>
              </w:rPr>
              <w:t xml:space="preserve"> o</w:t>
            </w:r>
            <w:r w:rsidRPr="00380FE1">
              <w:rPr>
                <w:rFonts w:ascii="Calibri" w:hAnsi="Calibri" w:cs="Noteworthy-Light"/>
                <w:color w:val="00B050"/>
              </w:rPr>
              <w:t>r friend.</w:t>
            </w:r>
          </w:p>
          <w:p w:rsidR="00C502F4" w:rsidRPr="00380FE1" w:rsidRDefault="00C502F4" w:rsidP="00C502F4">
            <w:pPr>
              <w:rPr>
                <w:rFonts w:ascii="Calibri" w:hAnsi="Calibri"/>
                <w:color w:val="00B050"/>
              </w:rPr>
            </w:pPr>
          </w:p>
        </w:tc>
        <w:tc>
          <w:tcPr>
            <w:tcW w:w="2201" w:type="dxa"/>
          </w:tcPr>
          <w:p w:rsidR="00C502F4" w:rsidRPr="00380FE1" w:rsidRDefault="0041341A" w:rsidP="00C502F4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</w:rPr>
            </w:pPr>
            <w:r w:rsidRPr="00380FE1">
              <w:rPr>
                <w:rFonts w:ascii="Calibri" w:hAnsi="Calibri" w:cs="Noteworthy-Light"/>
                <w:color w:val="00B050"/>
              </w:rPr>
              <w:t>Name three things you would like to do this summer.</w:t>
            </w:r>
            <w:r w:rsidR="00DD58A9" w:rsidRPr="00380FE1">
              <w:rPr>
                <w:rFonts w:ascii="Calibri" w:hAnsi="Calibri" w:cs="Noteworthy-Light"/>
                <w:color w:val="00B050"/>
              </w:rPr>
              <w:t xml:space="preserve"> </w:t>
            </w:r>
            <w:r w:rsidR="00BA1905" w:rsidRPr="00380FE1">
              <w:rPr>
                <w:rFonts w:ascii="Calibri" w:hAnsi="Calibri" w:cs="Noteworthy-Light"/>
                <w:color w:val="00B050"/>
              </w:rPr>
              <w:t xml:space="preserve">Describe your day answering, </w:t>
            </w:r>
            <w:r w:rsidRPr="00380FE1">
              <w:rPr>
                <w:rFonts w:ascii="Calibri" w:hAnsi="Calibri" w:cs="Noteworthy-Light"/>
                <w:color w:val="00B050"/>
              </w:rPr>
              <w:t xml:space="preserve">with </w:t>
            </w:r>
            <w:proofErr w:type="gramStart"/>
            <w:r w:rsidRPr="00380FE1">
              <w:rPr>
                <w:rFonts w:ascii="Calibri" w:hAnsi="Calibri" w:cs="Noteworthy-Light"/>
                <w:color w:val="00B050"/>
              </w:rPr>
              <w:t>who</w:t>
            </w:r>
            <w:proofErr w:type="gramEnd"/>
            <w:r w:rsidRPr="00380FE1">
              <w:rPr>
                <w:rFonts w:ascii="Calibri" w:hAnsi="Calibri" w:cs="Noteworthy-Light"/>
                <w:color w:val="00B050"/>
              </w:rPr>
              <w:t>? What? Where? When?</w:t>
            </w:r>
          </w:p>
          <w:p w:rsidR="00C502F4" w:rsidRPr="00380FE1" w:rsidRDefault="00C502F4" w:rsidP="00C502F4">
            <w:pPr>
              <w:rPr>
                <w:rFonts w:ascii="Calibri" w:hAnsi="Calibri"/>
                <w:color w:val="00B050"/>
              </w:rPr>
            </w:pPr>
          </w:p>
        </w:tc>
        <w:tc>
          <w:tcPr>
            <w:tcW w:w="2201" w:type="dxa"/>
          </w:tcPr>
          <w:p w:rsidR="00C502F4" w:rsidRPr="00380FE1" w:rsidRDefault="00BA1905" w:rsidP="00C502F4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</w:rPr>
            </w:pPr>
            <w:r w:rsidRPr="00380FE1">
              <w:rPr>
                <w:rFonts w:ascii="Calibri" w:hAnsi="Calibri" w:cs="Noteworthy-Light"/>
                <w:color w:val="00B050"/>
              </w:rPr>
              <w:t>Start a summer journal.</w:t>
            </w:r>
            <w:r w:rsidR="00AB184D" w:rsidRPr="00380FE1">
              <w:rPr>
                <w:rFonts w:ascii="Calibri" w:hAnsi="Calibri" w:cs="Noteworthy-Light"/>
                <w:color w:val="00B050"/>
              </w:rPr>
              <w:t xml:space="preserve"> Write a sentence or two</w:t>
            </w:r>
            <w:r w:rsidRPr="00380FE1">
              <w:rPr>
                <w:rFonts w:ascii="Calibri" w:hAnsi="Calibri" w:cs="Noteworthy-Light"/>
                <w:color w:val="00B050"/>
              </w:rPr>
              <w:t xml:space="preserve"> about each day.</w:t>
            </w:r>
          </w:p>
          <w:p w:rsidR="00C502F4" w:rsidRPr="00380FE1" w:rsidRDefault="00C502F4" w:rsidP="00C502F4">
            <w:pPr>
              <w:rPr>
                <w:rFonts w:ascii="Calibri" w:hAnsi="Calibri"/>
                <w:color w:val="00B050"/>
              </w:rPr>
            </w:pPr>
          </w:p>
        </w:tc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Cut out pictures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from a magazine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and think of a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word to describe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each</w:t>
            </w:r>
            <w:proofErr w:type="gramEnd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 xml:space="preserve"> one.</w:t>
            </w:r>
          </w:p>
        </w:tc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I Spy! Find 10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things that go in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your kitchen and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make a sentence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about</w:t>
            </w:r>
            <w:proofErr w:type="gramEnd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 xml:space="preserve"> each one.</w:t>
            </w:r>
          </w:p>
        </w:tc>
      </w:tr>
      <w:tr w:rsidR="00C502F4" w:rsidTr="00C502F4">
        <w:trPr>
          <w:trHeight w:val="1781"/>
        </w:trPr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I Spy! Find 10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things that go in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your kitchen and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make a sentence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about</w:t>
            </w:r>
            <w:proofErr w:type="gramEnd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 xml:space="preserve"> each one.</w:t>
            </w:r>
          </w:p>
        </w:tc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Play Time! Play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tic-tac-toe with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pictures and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describe each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picture on your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turn</w:t>
            </w:r>
            <w:proofErr w:type="gramEnd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.</w:t>
            </w:r>
          </w:p>
        </w:tc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Play Time! Play a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proofErr w:type="gramStart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memory</w:t>
            </w:r>
            <w:proofErr w:type="gramEnd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 xml:space="preserve"> game.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When you make a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match, use that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word in a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sentence</w:t>
            </w:r>
            <w:proofErr w:type="gramEnd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.</w:t>
            </w:r>
          </w:p>
        </w:tc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Read a book with your</w:t>
            </w:r>
            <w:r w:rsidR="00A031D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p</w:t>
            </w: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arent.</w:t>
            </w:r>
            <w:r w:rsid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</w:t>
            </w:r>
            <w:r w:rsidR="003F28D3"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T</w:t>
            </w: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ake turns and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describe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the pictures.</w:t>
            </w:r>
          </w:p>
        </w:tc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Name five things you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have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in your fridge.</w:t>
            </w:r>
            <w:r w:rsid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</w:t>
            </w:r>
            <w:r w:rsidR="00DD58A9"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Describe each one.</w:t>
            </w:r>
          </w:p>
        </w:tc>
      </w:tr>
      <w:tr w:rsidR="00C502F4" w:rsidTr="00C502F4">
        <w:trPr>
          <w:trHeight w:val="1780"/>
        </w:trPr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Spy! Find 10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things that go in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your bathroom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and make a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sentence about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>each</w:t>
            </w:r>
            <w:proofErr w:type="gramEnd"/>
            <w:r w:rsidRPr="00380FE1">
              <w:rPr>
                <w:rFonts w:ascii="Calibri" w:hAnsi="Calibri" w:cs="Noteworthy-Light"/>
                <w:color w:val="00B050"/>
                <w:sz w:val="22"/>
                <w:szCs w:val="22"/>
              </w:rPr>
              <w:t xml:space="preserve"> one.</w:t>
            </w:r>
          </w:p>
        </w:tc>
        <w:tc>
          <w:tcPr>
            <w:tcW w:w="2201" w:type="dxa"/>
          </w:tcPr>
          <w:p w:rsidR="005A5086" w:rsidRPr="00380FE1" w:rsidRDefault="003F28D3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N</w:t>
            </w:r>
            <w:r w:rsidR="005A5086"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ame five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foods, five animals, and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proofErr w:type="gramStart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five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sports. Write them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down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.</w:t>
            </w:r>
          </w:p>
        </w:tc>
        <w:tc>
          <w:tcPr>
            <w:tcW w:w="2201" w:type="dxa"/>
          </w:tcPr>
          <w:p w:rsidR="005A5086" w:rsidRPr="00380FE1" w:rsidRDefault="003F28D3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T</w:t>
            </w:r>
            <w:r w:rsidR="005A5086"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alk about the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sequence of making a</w:t>
            </w:r>
          </w:p>
          <w:p w:rsidR="003F28D3" w:rsidRPr="00380FE1" w:rsidRDefault="005A5086" w:rsidP="003F28D3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PB&amp;J sandwich.</w:t>
            </w:r>
            <w:r w:rsidR="003F28D3"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Use first, next,</w:t>
            </w:r>
          </w:p>
          <w:p w:rsidR="00C502F4" w:rsidRPr="00380FE1" w:rsidRDefault="003F28D3" w:rsidP="003F28D3">
            <w:pPr>
              <w:rPr>
                <w:rFonts w:ascii="Calibri" w:hAnsi="Calibri"/>
                <w:color w:val="00B050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and last</w:t>
            </w:r>
          </w:p>
        </w:tc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16"/>
                <w:szCs w:val="16"/>
              </w:rPr>
            </w:pPr>
            <w:r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>Play a guessing game! use appropriate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r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>WH questions.</w:t>
            </w:r>
            <w:r w:rsidR="003F28D3"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 xml:space="preserve"> (</w:t>
            </w:r>
            <w:proofErr w:type="gramStart"/>
            <w:r w:rsidR="003F28D3"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>where</w:t>
            </w:r>
            <w:proofErr w:type="gramEnd"/>
            <w:r w:rsidR="003F28D3"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 xml:space="preserve"> would I see it? How to use </w:t>
            </w:r>
            <w:proofErr w:type="spellStart"/>
            <w:r w:rsidR="003F28D3"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>it</w:t>
            </w:r>
            <w:proofErr w:type="gramStart"/>
            <w:r w:rsidR="003F28D3"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>?what</w:t>
            </w:r>
            <w:proofErr w:type="spellEnd"/>
            <w:proofErr w:type="gramEnd"/>
            <w:r w:rsidR="003F28D3"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 xml:space="preserve"> is it made of? What category does it belong?)</w:t>
            </w:r>
          </w:p>
        </w:tc>
        <w:tc>
          <w:tcPr>
            <w:tcW w:w="2201" w:type="dxa"/>
          </w:tcPr>
          <w:p w:rsidR="005A5086" w:rsidRPr="00380FE1" w:rsidRDefault="00671643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T</w:t>
            </w:r>
            <w:r w:rsidR="005A5086"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ell your parent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how to brush your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proofErr w:type="gramStart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teeth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. Use first, next,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and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last.</w:t>
            </w:r>
          </w:p>
        </w:tc>
      </w:tr>
      <w:tr w:rsidR="00C502F4" w:rsidTr="00C502F4">
        <w:trPr>
          <w:trHeight w:val="1781"/>
        </w:trPr>
        <w:tc>
          <w:tcPr>
            <w:tcW w:w="2201" w:type="dxa"/>
          </w:tcPr>
          <w:p w:rsidR="00C502F4" w:rsidRPr="00380FE1" w:rsidRDefault="00BA1905" w:rsidP="005A5086">
            <w:pPr>
              <w:rPr>
                <w:rFonts w:ascii="Calibri" w:hAnsi="Calibri"/>
                <w:color w:val="00B050"/>
              </w:rPr>
            </w:pPr>
            <w:r w:rsidRPr="00380FE1">
              <w:rPr>
                <w:rFonts w:ascii="Calibri" w:hAnsi="Calibri"/>
                <w:color w:val="00B050"/>
              </w:rPr>
              <w:t xml:space="preserve">Draw yourself engaged in your favorite </w:t>
            </w:r>
            <w:proofErr w:type="spellStart"/>
            <w:r w:rsidRPr="00380FE1">
              <w:rPr>
                <w:rFonts w:ascii="Calibri" w:hAnsi="Calibri"/>
                <w:color w:val="00B050"/>
              </w:rPr>
              <w:t>activity.Write</w:t>
            </w:r>
            <w:proofErr w:type="spellEnd"/>
            <w:r w:rsidRPr="00380FE1">
              <w:rPr>
                <w:rFonts w:ascii="Calibri" w:hAnsi="Calibri"/>
                <w:color w:val="00B050"/>
              </w:rPr>
              <w:t xml:space="preserve"> a sentence or two about your picture.</w:t>
            </w:r>
          </w:p>
        </w:tc>
        <w:tc>
          <w:tcPr>
            <w:tcW w:w="2201" w:type="dxa"/>
          </w:tcPr>
          <w:p w:rsidR="003F28D3" w:rsidRPr="00380FE1" w:rsidRDefault="003F28D3" w:rsidP="003F28D3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16"/>
                <w:szCs w:val="16"/>
              </w:rPr>
            </w:pPr>
            <w:r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>Play a guessing game! use appropriate</w:t>
            </w:r>
          </w:p>
          <w:p w:rsidR="00C502F4" w:rsidRPr="00380FE1" w:rsidRDefault="003F28D3" w:rsidP="003F28D3">
            <w:pPr>
              <w:rPr>
                <w:rFonts w:ascii="Calibri" w:hAnsi="Calibri"/>
                <w:color w:val="00B050"/>
              </w:rPr>
            </w:pPr>
            <w:r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>WH questions. (</w:t>
            </w:r>
            <w:proofErr w:type="gramStart"/>
            <w:r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>where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 xml:space="preserve"> would I see it? How to use </w:t>
            </w:r>
            <w:proofErr w:type="spellStart"/>
            <w:r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>it</w:t>
            </w:r>
            <w:proofErr w:type="gramStart"/>
            <w:r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>?what</w:t>
            </w:r>
            <w:proofErr w:type="spellEnd"/>
            <w:proofErr w:type="gramEnd"/>
            <w:r w:rsidRPr="00380FE1">
              <w:rPr>
                <w:rFonts w:ascii="Calibri" w:hAnsi="Calibri" w:cs="CenturyGothic"/>
                <w:color w:val="00B050"/>
                <w:sz w:val="16"/>
                <w:szCs w:val="16"/>
              </w:rPr>
              <w:t xml:space="preserve"> is it made of? What category does it belong?)</w:t>
            </w:r>
            <w:r w:rsidR="005A5086"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.</w:t>
            </w:r>
          </w:p>
        </w:tc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How are an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apple and a banana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proofErr w:type="gramStart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the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same? How are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they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different?</w:t>
            </w:r>
          </w:p>
        </w:tc>
        <w:tc>
          <w:tcPr>
            <w:tcW w:w="2201" w:type="dxa"/>
          </w:tcPr>
          <w:p w:rsidR="00C502F4" w:rsidRPr="00380FE1" w:rsidRDefault="00BA1905" w:rsidP="005A5086">
            <w:pPr>
              <w:rPr>
                <w:rFonts w:ascii="Calibri" w:hAnsi="Calibri"/>
                <w:color w:val="00B050"/>
              </w:rPr>
            </w:pPr>
            <w:r w:rsidRPr="00380FE1">
              <w:rPr>
                <w:rFonts w:ascii="Calibri" w:hAnsi="Calibri"/>
                <w:color w:val="00B050"/>
              </w:rPr>
              <w:t>Give two meanings of the word “duck” draw a picture to illustrate each meaning.</w:t>
            </w:r>
          </w:p>
        </w:tc>
        <w:tc>
          <w:tcPr>
            <w:tcW w:w="2201" w:type="dxa"/>
          </w:tcPr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If you had one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wish, what would you</w:t>
            </w:r>
          </w:p>
          <w:p w:rsidR="005A5086" w:rsidRPr="00380FE1" w:rsidRDefault="005A5086" w:rsidP="005A5086">
            <w:pPr>
              <w:autoSpaceDE w:val="0"/>
              <w:autoSpaceDN w:val="0"/>
              <w:adjustRightInd w:val="0"/>
              <w:rPr>
                <w:rFonts w:ascii="Calibri" w:hAnsi="Calibri" w:cs="CenturyGothic"/>
                <w:color w:val="00B050"/>
                <w:sz w:val="22"/>
                <w:szCs w:val="22"/>
              </w:rPr>
            </w:pPr>
            <w:proofErr w:type="gramStart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wish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 xml:space="preserve"> for? Why? Write it</w:t>
            </w:r>
          </w:p>
          <w:p w:rsidR="00C502F4" w:rsidRPr="00380FE1" w:rsidRDefault="005A5086" w:rsidP="005A5086">
            <w:pPr>
              <w:rPr>
                <w:rFonts w:ascii="Calibri" w:hAnsi="Calibri"/>
                <w:color w:val="00B050"/>
              </w:rPr>
            </w:pPr>
            <w:proofErr w:type="gramStart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down</w:t>
            </w:r>
            <w:proofErr w:type="gramEnd"/>
            <w:r w:rsidRPr="00380FE1">
              <w:rPr>
                <w:rFonts w:ascii="Calibri" w:hAnsi="Calibri" w:cs="CenturyGothic"/>
                <w:color w:val="00B050"/>
                <w:sz w:val="22"/>
                <w:szCs w:val="22"/>
              </w:rPr>
              <w:t>!</w:t>
            </w:r>
          </w:p>
        </w:tc>
      </w:tr>
    </w:tbl>
    <w:p w:rsidR="00C502F4" w:rsidRDefault="007913EC" w:rsidP="002F76A3"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44.65pt;margin-top:30.05pt;width:265.2pt;height:90.75pt;z-index:251660288;mso-height-percent:200;mso-position-horizontal-relative:text;mso-position-vertical-relative:text;mso-height-percent:200;mso-width-relative:margin;mso-height-relative:margin">
            <v:textbox style="mso-next-textbox:#_x0000_s1026;mso-fit-shape-to-text:t">
              <w:txbxContent>
                <w:p w:rsidR="00C502F4" w:rsidRPr="003F28D3" w:rsidRDefault="00C502F4">
                  <w:pPr>
                    <w:rPr>
                      <w:color w:val="FFC000"/>
                      <w:sz w:val="144"/>
                      <w:szCs w:val="144"/>
                    </w:rPr>
                  </w:pPr>
                  <w:r>
                    <w:t xml:space="preserve">             </w:t>
                  </w:r>
                  <w:r w:rsidR="00AF7C64">
                    <w:t xml:space="preserve">      </w:t>
                  </w:r>
                  <w:r w:rsidRPr="003F28D3">
                    <w:rPr>
                      <w:color w:val="FFC000"/>
                      <w:sz w:val="144"/>
                      <w:szCs w:val="144"/>
                    </w:rPr>
                    <w:t>June</w:t>
                  </w:r>
                </w:p>
              </w:txbxContent>
            </v:textbox>
          </v:shape>
        </w:pict>
      </w:r>
      <w:r w:rsidR="002F76A3">
        <w:rPr>
          <w:noProof/>
        </w:rPr>
        <w:drawing>
          <wp:inline distT="0" distB="0" distL="0" distR="0">
            <wp:extent cx="1828800" cy="2076450"/>
            <wp:effectExtent l="19050" t="0" r="0" b="0"/>
            <wp:docPr id="6" name="Picture 3" descr="imagesCA8WVH1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8WVH1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4913" cy="208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2F4" w:rsidRDefault="00C502F4">
      <w:pPr>
        <w:jc w:val="center"/>
      </w:pPr>
    </w:p>
    <w:p w:rsidR="00DE05B1" w:rsidRDefault="00DE05B1">
      <w:pPr>
        <w:jc w:val="center"/>
      </w:pPr>
    </w:p>
    <w:p w:rsidR="00DE05B1" w:rsidRDefault="00DE05B1">
      <w:pPr>
        <w:jc w:val="center"/>
      </w:pPr>
    </w:p>
    <w:p w:rsidR="00DE05B1" w:rsidRDefault="00DE05B1">
      <w:pPr>
        <w:jc w:val="center"/>
      </w:pPr>
    </w:p>
    <w:p w:rsidR="00DE05B1" w:rsidRDefault="00DE05B1">
      <w:pPr>
        <w:jc w:val="center"/>
      </w:pPr>
    </w:p>
    <w:p w:rsidR="00DE05B1" w:rsidRDefault="00DE05B1">
      <w:pPr>
        <w:jc w:val="center"/>
      </w:pPr>
    </w:p>
    <w:p w:rsidR="007745E9" w:rsidRDefault="007745E9">
      <w:pPr>
        <w:jc w:val="center"/>
      </w:pPr>
    </w:p>
    <w:p w:rsidR="007745E9" w:rsidRDefault="007745E9">
      <w:pPr>
        <w:jc w:val="center"/>
      </w:pPr>
    </w:p>
    <w:p w:rsidR="007745E9" w:rsidRDefault="007745E9">
      <w:pPr>
        <w:jc w:val="center"/>
      </w:pPr>
    </w:p>
    <w:p w:rsidR="007745E9" w:rsidRDefault="007745E9">
      <w:pPr>
        <w:jc w:val="center"/>
      </w:pPr>
    </w:p>
    <w:p w:rsidR="007745E9" w:rsidRDefault="007745E9">
      <w:pPr>
        <w:jc w:val="center"/>
      </w:pPr>
    </w:p>
    <w:p w:rsidR="007745E9" w:rsidRDefault="007745E9">
      <w:pPr>
        <w:jc w:val="center"/>
      </w:pPr>
    </w:p>
    <w:p w:rsidR="007745E9" w:rsidRDefault="007745E9">
      <w:pPr>
        <w:jc w:val="center"/>
      </w:pPr>
    </w:p>
    <w:p w:rsidR="007745E9" w:rsidRDefault="007745E9">
      <w:pPr>
        <w:jc w:val="center"/>
      </w:pPr>
    </w:p>
    <w:p w:rsidR="007745E9" w:rsidRDefault="007913EC">
      <w:pPr>
        <w:jc w:val="center"/>
      </w:pPr>
      <w:r>
        <w:rPr>
          <w:noProof/>
          <w:lang w:eastAsia="zh-TW"/>
        </w:rPr>
        <w:pict>
          <v:shape id="_x0000_s1029" type="#_x0000_t202" style="position:absolute;left:0;text-align:left;margin-left:180.35pt;margin-top:4.15pt;width:150.85pt;height:117.1pt;z-index:251662336;mso-width-relative:margin;mso-height-relative:margin">
            <v:textbox>
              <w:txbxContent>
                <w:p w:rsidR="007745E9" w:rsidRPr="00380FE1" w:rsidRDefault="007745E9">
                  <w:pPr>
                    <w:rPr>
                      <w:color w:val="FF0000"/>
                      <w:sz w:val="144"/>
                      <w:szCs w:val="144"/>
                    </w:rPr>
                  </w:pPr>
                  <w:r w:rsidRPr="007E2AD6">
                    <w:rPr>
                      <w:sz w:val="48"/>
                      <w:szCs w:val="48"/>
                    </w:rPr>
                    <w:t xml:space="preserve">                    </w:t>
                  </w:r>
                  <w:r w:rsidR="00AB184D" w:rsidRPr="007E2AD6">
                    <w:rPr>
                      <w:sz w:val="48"/>
                      <w:szCs w:val="48"/>
                    </w:rPr>
                    <w:t xml:space="preserve">          </w:t>
                  </w:r>
                  <w:r w:rsidRPr="007E2AD6">
                    <w:rPr>
                      <w:sz w:val="48"/>
                      <w:szCs w:val="48"/>
                    </w:rPr>
                    <w:t xml:space="preserve"> </w:t>
                  </w:r>
                  <w:r w:rsidR="007E2AD6">
                    <w:rPr>
                      <w:sz w:val="48"/>
                      <w:szCs w:val="48"/>
                    </w:rPr>
                    <w:t xml:space="preserve">                                    </w:t>
                  </w:r>
                  <w:r w:rsidR="00380FE1">
                    <w:rPr>
                      <w:sz w:val="48"/>
                      <w:szCs w:val="48"/>
                    </w:rPr>
                    <w:t xml:space="preserve">                            </w:t>
                  </w:r>
                  <w:r w:rsidRPr="00380FE1">
                    <w:rPr>
                      <w:color w:val="FF0000"/>
                      <w:sz w:val="144"/>
                      <w:szCs w:val="144"/>
                    </w:rPr>
                    <w:t>July</w:t>
                  </w:r>
                </w:p>
              </w:txbxContent>
            </v:textbox>
          </v:shape>
        </w:pict>
      </w:r>
    </w:p>
    <w:p w:rsidR="007745E9" w:rsidRDefault="007745E9">
      <w:pPr>
        <w:jc w:val="center"/>
      </w:pPr>
    </w:p>
    <w:p w:rsidR="007745E9" w:rsidRDefault="007745E9">
      <w:pPr>
        <w:jc w:val="center"/>
      </w:pPr>
    </w:p>
    <w:p w:rsidR="007745E9" w:rsidRDefault="007745E9">
      <w:pPr>
        <w:jc w:val="center"/>
      </w:pPr>
    </w:p>
    <w:p w:rsidR="007745E9" w:rsidRDefault="007745E9">
      <w:pPr>
        <w:jc w:val="center"/>
      </w:pPr>
    </w:p>
    <w:p w:rsidR="007745E9" w:rsidRDefault="007745E9">
      <w:pPr>
        <w:jc w:val="center"/>
      </w:pPr>
    </w:p>
    <w:tbl>
      <w:tblPr>
        <w:tblpPr w:leftFromText="180" w:rightFromText="180" w:vertAnchor="page" w:horzAnchor="margin" w:tblpY="5035"/>
        <w:tblW w:w="11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01"/>
        <w:gridCol w:w="2201"/>
        <w:gridCol w:w="2201"/>
        <w:gridCol w:w="2201"/>
        <w:gridCol w:w="2201"/>
      </w:tblGrid>
      <w:tr w:rsidR="007745E9" w:rsidTr="007745E9">
        <w:trPr>
          <w:trHeight w:val="440"/>
        </w:trPr>
        <w:tc>
          <w:tcPr>
            <w:tcW w:w="2201" w:type="dxa"/>
          </w:tcPr>
          <w:p w:rsidR="007745E9" w:rsidRPr="007E2AD6" w:rsidRDefault="007745E9" w:rsidP="00A860D5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  Monday</w:t>
            </w:r>
          </w:p>
        </w:tc>
        <w:tc>
          <w:tcPr>
            <w:tcW w:w="2201" w:type="dxa"/>
          </w:tcPr>
          <w:p w:rsidR="007745E9" w:rsidRPr="007E2AD6" w:rsidRDefault="007745E9" w:rsidP="00A860D5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Tuesday</w:t>
            </w:r>
          </w:p>
        </w:tc>
        <w:tc>
          <w:tcPr>
            <w:tcW w:w="2201" w:type="dxa"/>
          </w:tcPr>
          <w:p w:rsidR="007745E9" w:rsidRPr="007E2AD6" w:rsidRDefault="007745E9" w:rsidP="00A860D5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</w:rPr>
              <w:t xml:space="preserve">         Wednesday</w:t>
            </w:r>
          </w:p>
        </w:tc>
        <w:tc>
          <w:tcPr>
            <w:tcW w:w="2201" w:type="dxa"/>
          </w:tcPr>
          <w:p w:rsidR="007745E9" w:rsidRPr="007E2AD6" w:rsidRDefault="007745E9" w:rsidP="00A860D5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  <w:t xml:space="preserve">      Thursday</w:t>
            </w:r>
          </w:p>
        </w:tc>
        <w:tc>
          <w:tcPr>
            <w:tcW w:w="2201" w:type="dxa"/>
          </w:tcPr>
          <w:p w:rsidR="007745E9" w:rsidRPr="007E2AD6" w:rsidRDefault="007745E9" w:rsidP="00A860D5">
            <w:pPr>
              <w:autoSpaceDE w:val="0"/>
              <w:autoSpaceDN w:val="0"/>
              <w:adjustRightInd w:val="0"/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</w:pPr>
            <w:r w:rsidRPr="007E2AD6">
              <w:rPr>
                <w:rFonts w:ascii="Noteworthy-Light" w:hAnsi="Noteworthy-Light" w:cs="Noteworthy-Light"/>
                <w:b/>
                <w:color w:val="0070C0"/>
                <w:sz w:val="22"/>
                <w:szCs w:val="22"/>
              </w:rPr>
              <w:t xml:space="preserve">         Friday</w:t>
            </w:r>
          </w:p>
        </w:tc>
      </w:tr>
      <w:tr w:rsidR="007745E9" w:rsidTr="00A860D5">
        <w:trPr>
          <w:trHeight w:val="1780"/>
        </w:trPr>
        <w:tc>
          <w:tcPr>
            <w:tcW w:w="2201" w:type="dxa"/>
          </w:tcPr>
          <w:p w:rsidR="007745E9" w:rsidRPr="00380FE1" w:rsidRDefault="00BA1905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Draw something you see or do at the zoo.</w:t>
            </w:r>
          </w:p>
        </w:tc>
        <w:tc>
          <w:tcPr>
            <w:tcW w:w="2201" w:type="dxa"/>
          </w:tcPr>
          <w:p w:rsidR="007745E9" w:rsidRPr="00380FE1" w:rsidRDefault="00BA1905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Tell about your five favorite sports.</w:t>
            </w:r>
            <w:r w:rsidR="00A031D1"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Describe each one.</w:t>
            </w:r>
            <w:r w:rsidR="00A031D1"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How are they different? How are they alike?</w:t>
            </w:r>
          </w:p>
        </w:tc>
        <w:tc>
          <w:tcPr>
            <w:tcW w:w="2201" w:type="dxa"/>
          </w:tcPr>
          <w:p w:rsidR="007745E9" w:rsidRPr="00380FE1" w:rsidRDefault="00BA1905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Look through a book or </w:t>
            </w:r>
            <w:proofErr w:type="gramStart"/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magazine</w:t>
            </w:r>
            <w:r w:rsidR="00A031D1"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,</w:t>
            </w:r>
            <w:proofErr w:type="gramEnd"/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 describe the picture to someone that can’t see it.</w:t>
            </w:r>
          </w:p>
        </w:tc>
        <w:tc>
          <w:tcPr>
            <w:tcW w:w="2201" w:type="dxa"/>
          </w:tcPr>
          <w:p w:rsidR="007745E9" w:rsidRPr="00380FE1" w:rsidRDefault="00AB184D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Give two meanings of the word “left” draw a picture to illustrate each meaning.</w:t>
            </w:r>
          </w:p>
        </w:tc>
        <w:tc>
          <w:tcPr>
            <w:tcW w:w="2201" w:type="dxa"/>
          </w:tcPr>
          <w:p w:rsidR="007745E9" w:rsidRPr="00380FE1" w:rsidRDefault="00BA1905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Tell how a cat and dog are alike? How are they different?</w:t>
            </w:r>
          </w:p>
        </w:tc>
      </w:tr>
      <w:tr w:rsidR="007745E9" w:rsidTr="00A860D5">
        <w:trPr>
          <w:trHeight w:val="1781"/>
        </w:trPr>
        <w:tc>
          <w:tcPr>
            <w:tcW w:w="2201" w:type="dxa"/>
          </w:tcPr>
          <w:p w:rsidR="007745E9" w:rsidRPr="00380FE1" w:rsidRDefault="00BA1905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Name as many things as you can think of that rhyme with an object you see (</w:t>
            </w:r>
            <w:proofErr w:type="spellStart"/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i.e</w:t>
            </w:r>
            <w:proofErr w:type="spellEnd"/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 chair</w:t>
            </w:r>
            <w:proofErr w:type="gramStart"/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..</w:t>
            </w:r>
            <w:proofErr w:type="gramEnd"/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hair, fair, bear)</w:t>
            </w:r>
          </w:p>
        </w:tc>
        <w:tc>
          <w:tcPr>
            <w:tcW w:w="2201" w:type="dxa"/>
          </w:tcPr>
          <w:p w:rsidR="007745E9" w:rsidRPr="00380FE1" w:rsidRDefault="00AB184D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Give two meanings of the word “sink” draw a picture to illustrate each meaning.</w:t>
            </w:r>
          </w:p>
        </w:tc>
        <w:tc>
          <w:tcPr>
            <w:tcW w:w="2201" w:type="dxa"/>
          </w:tcPr>
          <w:p w:rsidR="007745E9" w:rsidRPr="00380FE1" w:rsidRDefault="00BA1905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Write a letter or an email to a friend or relative.</w:t>
            </w:r>
            <w:r w:rsidR="00A031D1"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Tell them what you did last week.</w:t>
            </w:r>
          </w:p>
        </w:tc>
        <w:tc>
          <w:tcPr>
            <w:tcW w:w="2201" w:type="dxa"/>
          </w:tcPr>
          <w:p w:rsidR="007745E9" w:rsidRPr="00380FE1" w:rsidRDefault="00BA1905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Find five things in your house that have a name ending with the same sound your first name ends with.</w:t>
            </w:r>
          </w:p>
        </w:tc>
        <w:tc>
          <w:tcPr>
            <w:tcW w:w="2201" w:type="dxa"/>
          </w:tcPr>
          <w:p w:rsidR="007745E9" w:rsidRPr="00380FE1" w:rsidRDefault="00AB184D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Give two meanings of the word “duck” draw a picture to illustrate each meaning.</w:t>
            </w:r>
          </w:p>
        </w:tc>
      </w:tr>
      <w:tr w:rsidR="007745E9" w:rsidTr="00A860D5">
        <w:trPr>
          <w:trHeight w:val="1780"/>
        </w:trPr>
        <w:tc>
          <w:tcPr>
            <w:tcW w:w="2201" w:type="dxa"/>
          </w:tcPr>
          <w:p w:rsidR="007745E9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Write an acrostic poem using the word </w:t>
            </w:r>
          </w:p>
          <w:p w:rsidR="00E506B6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S</w:t>
            </w:r>
          </w:p>
          <w:p w:rsidR="00E506B6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U</w:t>
            </w:r>
          </w:p>
          <w:p w:rsidR="00E506B6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M</w:t>
            </w:r>
          </w:p>
          <w:p w:rsidR="00E506B6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M</w:t>
            </w:r>
          </w:p>
          <w:p w:rsidR="00E506B6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E</w:t>
            </w:r>
          </w:p>
          <w:p w:rsidR="00E506B6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R</w:t>
            </w:r>
          </w:p>
        </w:tc>
        <w:tc>
          <w:tcPr>
            <w:tcW w:w="2201" w:type="dxa"/>
          </w:tcPr>
          <w:p w:rsidR="007745E9" w:rsidRPr="00380FE1" w:rsidRDefault="00E506B6" w:rsidP="00E506B6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Find five things outside that start with the same sound as your last name.</w:t>
            </w:r>
          </w:p>
        </w:tc>
        <w:tc>
          <w:tcPr>
            <w:tcW w:w="2201" w:type="dxa"/>
          </w:tcPr>
          <w:p w:rsidR="007745E9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Have Mom or Dad name a feeling .Make a face for that feeling, Tell a situation that would make you feel that way (</w:t>
            </w:r>
            <w:proofErr w:type="spellStart"/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i.e</w:t>
            </w:r>
            <w:proofErr w:type="spellEnd"/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 sad, happy, disappointed, surprised)</w:t>
            </w:r>
          </w:p>
        </w:tc>
        <w:tc>
          <w:tcPr>
            <w:tcW w:w="2201" w:type="dxa"/>
          </w:tcPr>
          <w:p w:rsidR="007745E9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Name 3 items in a category to a partner, have them name the category then list two more items belonging to that category</w:t>
            </w:r>
          </w:p>
        </w:tc>
        <w:tc>
          <w:tcPr>
            <w:tcW w:w="2201" w:type="dxa"/>
          </w:tcPr>
          <w:p w:rsidR="007745E9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Have a partner say a “false” sentence</w:t>
            </w:r>
            <w:proofErr w:type="gramStart"/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,</w:t>
            </w:r>
            <w:r w:rsidR="00A031D1"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 then</w:t>
            </w:r>
            <w:proofErr w:type="gramEnd"/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 you say the sentence correctly. </w:t>
            </w:r>
          </w:p>
          <w:p w:rsidR="00E506B6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Partner: Grapes are always orange</w:t>
            </w:r>
          </w:p>
          <w:p w:rsidR="00E506B6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You: Grapes are never orange </w:t>
            </w:r>
          </w:p>
        </w:tc>
      </w:tr>
      <w:tr w:rsidR="007745E9" w:rsidTr="00A860D5">
        <w:trPr>
          <w:trHeight w:val="1781"/>
        </w:trPr>
        <w:tc>
          <w:tcPr>
            <w:tcW w:w="2201" w:type="dxa"/>
          </w:tcPr>
          <w:p w:rsidR="007745E9" w:rsidRPr="00380FE1" w:rsidRDefault="00E506B6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Put 10 different items in a bag or box, give clues so your partner knows which item to pull from the box.</w:t>
            </w:r>
          </w:p>
        </w:tc>
        <w:tc>
          <w:tcPr>
            <w:tcW w:w="2201" w:type="dxa"/>
          </w:tcPr>
          <w:p w:rsidR="007745E9" w:rsidRPr="00380FE1" w:rsidRDefault="00AB184D" w:rsidP="00AB184D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Tell how a pen and pencil are alike? How are they different?</w:t>
            </w:r>
          </w:p>
        </w:tc>
        <w:tc>
          <w:tcPr>
            <w:tcW w:w="2201" w:type="dxa"/>
          </w:tcPr>
          <w:p w:rsidR="007745E9" w:rsidRPr="00380FE1" w:rsidRDefault="00BA1905" w:rsidP="00BA190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Find five things in your house that start with the same sound </w:t>
            </w:r>
            <w:r w:rsidR="00E506B6"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as </w:t>
            </w: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your first name</w:t>
            </w:r>
            <w:r w:rsidR="00E506B6" w:rsidRPr="00380FE1">
              <w:rPr>
                <w:rFonts w:ascii="Calibri" w:hAnsi="Calibri"/>
                <w:color w:val="FF0000"/>
                <w:sz w:val="22"/>
                <w:szCs w:val="22"/>
              </w:rPr>
              <w:t>.</w:t>
            </w:r>
          </w:p>
        </w:tc>
        <w:tc>
          <w:tcPr>
            <w:tcW w:w="2201" w:type="dxa"/>
          </w:tcPr>
          <w:p w:rsidR="007745E9" w:rsidRPr="00380FE1" w:rsidRDefault="00AB184D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 xml:space="preserve">Give two meanings of the word “glass” draw a picture to illustrate each meaning. </w:t>
            </w:r>
          </w:p>
        </w:tc>
        <w:tc>
          <w:tcPr>
            <w:tcW w:w="2201" w:type="dxa"/>
          </w:tcPr>
          <w:p w:rsidR="007745E9" w:rsidRPr="00380FE1" w:rsidRDefault="00AB184D" w:rsidP="00A860D5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380FE1">
              <w:rPr>
                <w:rFonts w:ascii="Calibri" w:hAnsi="Calibri"/>
                <w:color w:val="FF0000"/>
                <w:sz w:val="22"/>
                <w:szCs w:val="22"/>
              </w:rPr>
              <w:t>Create an All About Me book. Draw pictures, use pictures from magazine or your own digital pictures.</w:t>
            </w:r>
          </w:p>
        </w:tc>
      </w:tr>
    </w:tbl>
    <w:p w:rsidR="00380FE1" w:rsidRPr="00380FE1" w:rsidRDefault="00380FE1" w:rsidP="00380FE1">
      <w:pPr>
        <w:rPr>
          <w:rFonts w:cs="Arial"/>
          <w:color w:val="222222"/>
          <w:sz w:val="24"/>
          <w:szCs w:val="24"/>
        </w:rPr>
      </w:pPr>
      <w:r>
        <w:tab/>
      </w:r>
      <w:r>
        <w:rPr>
          <w:rFonts w:cs="Arial"/>
          <w:noProof/>
          <w:color w:val="0000FF"/>
          <w:sz w:val="24"/>
          <w:szCs w:val="24"/>
        </w:rPr>
        <w:drawing>
          <wp:inline distT="0" distB="0" distL="0" distR="0">
            <wp:extent cx="1499649" cy="1499649"/>
            <wp:effectExtent l="19050" t="0" r="5301" b="0"/>
            <wp:docPr id="47" name="Picture 47" descr="http://t1.gstatic.com/images?q=tbn:ANd9GcSUN6p7o1-4pqh_qFOvkgFviFinbTNZZBi4NBJECPmX5IAmMXQC:raleighhomereviews.com/image_store/uploads/5/0/6/5/3/ar13729094435605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t1.gstatic.com/images?q=tbn:ANd9GcSUN6p7o1-4pqh_qFOvkgFviFinbTNZZBi4NBJECPmX5IAmMXQC:raleighhomereviews.com/image_store/uploads/5/0/6/5/3/ar13729094435605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890" cy="149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5E9" w:rsidRDefault="007745E9" w:rsidP="00380FE1">
      <w:pPr>
        <w:tabs>
          <w:tab w:val="left" w:pos="7050"/>
        </w:tabs>
      </w:pPr>
    </w:p>
    <w:p w:rsidR="00DE05B1" w:rsidRDefault="00DE05B1">
      <w:pPr>
        <w:jc w:val="center"/>
      </w:pPr>
    </w:p>
    <w:p w:rsidR="00DE05B1" w:rsidRDefault="00DE05B1">
      <w:pPr>
        <w:jc w:val="center"/>
      </w:pPr>
    </w:p>
    <w:p w:rsidR="00DE05B1" w:rsidRDefault="00DE05B1">
      <w:pPr>
        <w:jc w:val="center"/>
      </w:pPr>
    </w:p>
    <w:p w:rsidR="007745E9" w:rsidRPr="007745E9" w:rsidRDefault="007745E9" w:rsidP="007745E9"/>
    <w:p w:rsidR="00380FE1" w:rsidRDefault="00380FE1" w:rsidP="007745E9"/>
    <w:p w:rsidR="00380FE1" w:rsidRDefault="00380FE1" w:rsidP="007745E9"/>
    <w:p w:rsidR="00380FE1" w:rsidRDefault="00380FE1" w:rsidP="007745E9"/>
    <w:p w:rsidR="00380FE1" w:rsidRDefault="007913EC" w:rsidP="007745E9">
      <w:r>
        <w:rPr>
          <w:noProof/>
          <w:lang w:eastAsia="zh-TW"/>
        </w:rPr>
        <w:pict>
          <v:shape id="_x0000_s1031" type="#_x0000_t202" style="position:absolute;margin-left:110.8pt;margin-top:-21.25pt;width:298.65pt;height:90.15pt;z-index:251664384;mso-width-relative:margin;mso-height-relative:margin">
            <v:textbox style="mso-next-textbox:#_x0000_s1031">
              <w:txbxContent>
                <w:p w:rsidR="007E2AD6" w:rsidRPr="00BB1B17" w:rsidRDefault="007E2AD6">
                  <w:pPr>
                    <w:rPr>
                      <w:rFonts w:ascii="Calibri" w:hAnsi="Calibri"/>
                      <w:color w:val="7030A0"/>
                      <w:sz w:val="144"/>
                      <w:szCs w:val="144"/>
                    </w:rPr>
                  </w:pPr>
                  <w:r w:rsidRPr="00380FE1">
                    <w:rPr>
                      <w:rFonts w:ascii="Calibri" w:hAnsi="Calibri"/>
                    </w:rPr>
                    <w:t xml:space="preserve">                  </w:t>
                  </w:r>
                  <w:r w:rsidR="00380FE1">
                    <w:rPr>
                      <w:rFonts w:ascii="Calibri" w:hAnsi="Calibri"/>
                    </w:rPr>
                    <w:t xml:space="preserve">  </w:t>
                  </w:r>
                  <w:r w:rsidRPr="00BB1B17">
                    <w:rPr>
                      <w:rFonts w:ascii="Calibri" w:hAnsi="Calibri"/>
                      <w:color w:val="7030A0"/>
                      <w:sz w:val="144"/>
                      <w:szCs w:val="144"/>
                    </w:rPr>
                    <w:t xml:space="preserve">August                                           </w:t>
                  </w:r>
                </w:p>
              </w:txbxContent>
            </v:textbox>
          </v:shape>
        </w:pict>
      </w:r>
    </w:p>
    <w:p w:rsidR="00380FE1" w:rsidRDefault="00380FE1" w:rsidP="007745E9"/>
    <w:p w:rsidR="00380FE1" w:rsidRDefault="00380FE1" w:rsidP="007745E9"/>
    <w:p w:rsidR="00380FE1" w:rsidRDefault="00380FE1" w:rsidP="007745E9"/>
    <w:p w:rsidR="00380FE1" w:rsidRDefault="00380FE1" w:rsidP="007745E9"/>
    <w:p w:rsidR="00671643" w:rsidRDefault="00671643" w:rsidP="007745E9"/>
    <w:p w:rsidR="00671643" w:rsidRDefault="00671643" w:rsidP="007745E9"/>
    <w:p w:rsidR="00671643" w:rsidRDefault="00671643" w:rsidP="007745E9"/>
    <w:p w:rsidR="00671643" w:rsidRDefault="00671643" w:rsidP="007745E9"/>
    <w:p w:rsidR="00671643" w:rsidRDefault="007913EC" w:rsidP="007745E9">
      <w:r>
        <w:rPr>
          <w:noProof/>
          <w:lang w:eastAsia="zh-TW"/>
        </w:rPr>
        <w:pict>
          <v:shape id="_x0000_s1032" type="#_x0000_t202" style="position:absolute;margin-left:13.3pt;margin-top:10.45pt;width:511.55pt;height:88.45pt;z-index:251666432;mso-height-percent:200;mso-height-percent:200;mso-width-relative:margin;mso-height-relative:margin">
            <v:textbox style="mso-next-textbox:#_x0000_s1032;mso-fit-shape-to-text:t">
              <w:txbxContent>
                <w:p w:rsidR="007E2AD6" w:rsidRPr="00BB1B17" w:rsidRDefault="007E2AD6">
                  <w:pPr>
                    <w:rPr>
                      <w:color w:val="0070C0"/>
                    </w:rPr>
                  </w:pPr>
                  <w:r w:rsidRPr="00BB1B17">
                    <w:rPr>
                      <w:color w:val="0070C0"/>
                    </w:rPr>
                    <w:t xml:space="preserve">Answer as many questions as you can for each picture: </w:t>
                  </w:r>
                </w:p>
                <w:p w:rsidR="007E2AD6" w:rsidRPr="00BB1B17" w:rsidRDefault="007E2AD6">
                  <w:pPr>
                    <w:rPr>
                      <w:color w:val="0070C0"/>
                    </w:rPr>
                  </w:pPr>
                  <w:r w:rsidRPr="00BB1B17">
                    <w:rPr>
                      <w:color w:val="0070C0"/>
                    </w:rPr>
                    <w:t>What is it?</w:t>
                  </w:r>
                </w:p>
                <w:p w:rsidR="007E2AD6" w:rsidRPr="00BB1B17" w:rsidRDefault="007E2AD6">
                  <w:pPr>
                    <w:rPr>
                      <w:color w:val="0070C0"/>
                    </w:rPr>
                  </w:pPr>
                  <w:r w:rsidRPr="00BB1B17">
                    <w:rPr>
                      <w:color w:val="0070C0"/>
                    </w:rPr>
                    <w:t>What does it do?</w:t>
                  </w:r>
                </w:p>
                <w:p w:rsidR="007E2AD6" w:rsidRPr="00BB1B17" w:rsidRDefault="007E2AD6">
                  <w:pPr>
                    <w:rPr>
                      <w:color w:val="0070C0"/>
                    </w:rPr>
                  </w:pPr>
                  <w:r w:rsidRPr="00BB1B17">
                    <w:rPr>
                      <w:color w:val="0070C0"/>
                    </w:rPr>
                    <w:t>Where do you see it?</w:t>
                  </w:r>
                </w:p>
                <w:p w:rsidR="007E2AD6" w:rsidRPr="00BB1B17" w:rsidRDefault="007E2AD6">
                  <w:pPr>
                    <w:rPr>
                      <w:color w:val="0070C0"/>
                    </w:rPr>
                  </w:pPr>
                  <w:r w:rsidRPr="00BB1B17">
                    <w:rPr>
                      <w:color w:val="0070C0"/>
                    </w:rPr>
                    <w:t>What is it made of?</w:t>
                  </w:r>
                </w:p>
                <w:p w:rsidR="007E2AD6" w:rsidRPr="00BB1B17" w:rsidRDefault="007E2AD6">
                  <w:pPr>
                    <w:rPr>
                      <w:color w:val="0070C0"/>
                    </w:rPr>
                  </w:pPr>
                  <w:r w:rsidRPr="00BB1B17">
                    <w:rPr>
                      <w:color w:val="0070C0"/>
                    </w:rPr>
                    <w:t>What category is it in?</w:t>
                  </w:r>
                </w:p>
                <w:p w:rsidR="007E2AD6" w:rsidRPr="00BB1B17" w:rsidRDefault="007E2AD6">
                  <w:pPr>
                    <w:rPr>
                      <w:color w:val="0070C0"/>
                    </w:rPr>
                  </w:pPr>
                  <w:r w:rsidRPr="00BB1B17">
                    <w:rPr>
                      <w:color w:val="0070C0"/>
                    </w:rPr>
                    <w:t>Name another item from that same category.</w:t>
                  </w:r>
                </w:p>
              </w:txbxContent>
            </v:textbox>
          </v:shape>
        </w:pict>
      </w:r>
    </w:p>
    <w:p w:rsidR="00671643" w:rsidRDefault="00671643" w:rsidP="007745E9"/>
    <w:p w:rsidR="00671643" w:rsidRDefault="00671643" w:rsidP="007745E9"/>
    <w:p w:rsidR="00671643" w:rsidRDefault="00671643" w:rsidP="007745E9"/>
    <w:p w:rsidR="00671643" w:rsidRDefault="00671643" w:rsidP="007745E9"/>
    <w:tbl>
      <w:tblPr>
        <w:tblpPr w:leftFromText="180" w:rightFromText="180" w:vertAnchor="page" w:horzAnchor="margin" w:tblpY="5035"/>
        <w:tblW w:w="11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01"/>
        <w:gridCol w:w="2201"/>
        <w:gridCol w:w="2201"/>
        <w:gridCol w:w="2201"/>
        <w:gridCol w:w="2201"/>
      </w:tblGrid>
      <w:tr w:rsidR="00671643" w:rsidTr="00A860D5">
        <w:trPr>
          <w:trHeight w:val="440"/>
        </w:trPr>
        <w:tc>
          <w:tcPr>
            <w:tcW w:w="2201" w:type="dxa"/>
          </w:tcPr>
          <w:p w:rsidR="00671643" w:rsidRPr="00BB1B17" w:rsidRDefault="00671643" w:rsidP="00A860D5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5F497A" w:themeColor="accent4" w:themeShade="BF"/>
                <w:sz w:val="28"/>
                <w:szCs w:val="28"/>
              </w:rPr>
            </w:pPr>
            <w:r w:rsidRPr="00BB1B17">
              <w:rPr>
                <w:rFonts w:ascii="Calibri" w:hAnsi="Calibri" w:cs="Noteworthy-Light"/>
                <w:color w:val="5F497A" w:themeColor="accent4" w:themeShade="BF"/>
                <w:sz w:val="28"/>
                <w:szCs w:val="28"/>
              </w:rPr>
              <w:t xml:space="preserve">          Monday</w:t>
            </w:r>
          </w:p>
        </w:tc>
        <w:tc>
          <w:tcPr>
            <w:tcW w:w="2201" w:type="dxa"/>
          </w:tcPr>
          <w:p w:rsidR="00671643" w:rsidRPr="00BB1B17" w:rsidRDefault="00671643" w:rsidP="00A860D5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5F497A" w:themeColor="accent4" w:themeShade="BF"/>
                <w:sz w:val="28"/>
                <w:szCs w:val="28"/>
              </w:rPr>
            </w:pPr>
            <w:r w:rsidRPr="00BB1B17">
              <w:rPr>
                <w:rFonts w:ascii="Calibri" w:hAnsi="Calibri" w:cs="Noteworthy-Light"/>
                <w:color w:val="5F497A" w:themeColor="accent4" w:themeShade="BF"/>
                <w:sz w:val="28"/>
                <w:szCs w:val="28"/>
              </w:rPr>
              <w:t xml:space="preserve">        Tuesday</w:t>
            </w:r>
          </w:p>
        </w:tc>
        <w:tc>
          <w:tcPr>
            <w:tcW w:w="2201" w:type="dxa"/>
          </w:tcPr>
          <w:p w:rsidR="00671643" w:rsidRPr="00BB1B17" w:rsidRDefault="00671643" w:rsidP="00A860D5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5F497A" w:themeColor="accent4" w:themeShade="BF"/>
                <w:sz w:val="28"/>
                <w:szCs w:val="28"/>
              </w:rPr>
            </w:pPr>
            <w:r w:rsidRPr="00BB1B17">
              <w:rPr>
                <w:rFonts w:ascii="Calibri" w:hAnsi="Calibri" w:cs="Noteworthy-Light"/>
                <w:color w:val="5F497A" w:themeColor="accent4" w:themeShade="BF"/>
                <w:sz w:val="28"/>
                <w:szCs w:val="28"/>
              </w:rPr>
              <w:t xml:space="preserve">         Wednesday</w:t>
            </w:r>
          </w:p>
        </w:tc>
        <w:tc>
          <w:tcPr>
            <w:tcW w:w="2201" w:type="dxa"/>
          </w:tcPr>
          <w:p w:rsidR="00671643" w:rsidRPr="00BB1B17" w:rsidRDefault="00671643" w:rsidP="00A860D5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5F497A" w:themeColor="accent4" w:themeShade="BF"/>
                <w:sz w:val="28"/>
                <w:szCs w:val="28"/>
              </w:rPr>
            </w:pPr>
            <w:r w:rsidRPr="00BB1B17">
              <w:rPr>
                <w:rFonts w:ascii="Calibri" w:hAnsi="Calibri" w:cs="Noteworthy-Light"/>
                <w:color w:val="5F497A" w:themeColor="accent4" w:themeShade="BF"/>
                <w:sz w:val="28"/>
                <w:szCs w:val="28"/>
              </w:rPr>
              <w:t xml:space="preserve">      Thursday</w:t>
            </w:r>
          </w:p>
        </w:tc>
        <w:tc>
          <w:tcPr>
            <w:tcW w:w="2201" w:type="dxa"/>
          </w:tcPr>
          <w:p w:rsidR="00671643" w:rsidRPr="00BB1B17" w:rsidRDefault="00671643" w:rsidP="00A860D5">
            <w:pPr>
              <w:autoSpaceDE w:val="0"/>
              <w:autoSpaceDN w:val="0"/>
              <w:adjustRightInd w:val="0"/>
              <w:rPr>
                <w:rFonts w:ascii="Calibri" w:hAnsi="Calibri" w:cs="Noteworthy-Light"/>
                <w:color w:val="5F497A" w:themeColor="accent4" w:themeShade="BF"/>
                <w:sz w:val="28"/>
                <w:szCs w:val="28"/>
              </w:rPr>
            </w:pPr>
            <w:r w:rsidRPr="00BB1B17">
              <w:rPr>
                <w:rFonts w:ascii="Calibri" w:hAnsi="Calibri" w:cs="Noteworthy-Light"/>
                <w:color w:val="5F497A" w:themeColor="accent4" w:themeShade="BF"/>
                <w:sz w:val="28"/>
                <w:szCs w:val="28"/>
              </w:rPr>
              <w:t xml:space="preserve">         Friday</w:t>
            </w:r>
          </w:p>
        </w:tc>
      </w:tr>
      <w:tr w:rsidR="00671643" w:rsidTr="00A860D5">
        <w:trPr>
          <w:trHeight w:val="1780"/>
        </w:trPr>
        <w:tc>
          <w:tcPr>
            <w:tcW w:w="2201" w:type="dxa"/>
          </w:tcPr>
          <w:p w:rsidR="00671643" w:rsidRDefault="00775D35" w:rsidP="00A860D5">
            <w:r>
              <w:t xml:space="preserve"> </w:t>
            </w:r>
            <w:r>
              <w:rPr>
                <w:noProof/>
              </w:rPr>
              <w:t xml:space="preserve"> </w:t>
            </w:r>
            <w:r w:rsidR="004469A5">
              <w:rPr>
                <w:noProof/>
              </w:rPr>
              <w:drawing>
                <wp:inline distT="0" distB="0" distL="0" distR="0">
                  <wp:extent cx="752226" cy="978010"/>
                  <wp:effectExtent l="19050" t="0" r="0" b="0"/>
                  <wp:docPr id="8" name="Picture 7" descr="zip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ipper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64" cy="98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1" w:type="dxa"/>
          </w:tcPr>
          <w:p w:rsidR="00775D35" w:rsidRPr="00775D35" w:rsidRDefault="00775D35" w:rsidP="00775D35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261110" cy="1160890"/>
                  <wp:effectExtent l="19050" t="0" r="0" b="0"/>
                  <wp:docPr id="5" name="Picture 3" descr="http://t3.gstatic.com/images?q=tbn:ANd9GcS766irKv2fvHh_fvS-vD8RrWdi4NRdzwn0ZPQmFdzkGw5pbtWx:files.softicons.com/download/object-icons/violin-icon-by-nishad2m8/ico/violin.ico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t3.gstatic.com/images?q=tbn:ANd9GcS766irKv2fvHh_fvS-vD8RrWdi4NRdzwn0ZPQmFdzkGw5pbtWx:files.softicons.com/download/object-icons/violin-icon-by-nishad2m8/ico/violin.ico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681" cy="1162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775D35" w:rsidRPr="00775D35" w:rsidRDefault="00775D35" w:rsidP="00775D35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43058" cy="1050546"/>
                  <wp:effectExtent l="19050" t="0" r="9442" b="0"/>
                  <wp:docPr id="7" name="Picture 5" descr="http://t1.gstatic.com/images?q=tbn:ANd9GcTs5K1fTujb-Z1_-k12gOgeO5tao__v7E8M6pTeykbheckyl7klLg:www.perfectworldmoney.com/wp-content/uploads/2014/01/student-nurse-clip-art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1.gstatic.com/images?q=tbn:ANd9GcTs5K1fTujb-Z1_-k12gOgeO5tao__v7E8M6pTeykbheckyl7klLg:www.perfectworldmoney.com/wp-content/uploads/2014/01/student-nurse-clip-art.jp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019" cy="1053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775D35" w:rsidP="00A860D5">
            <w:r>
              <w:t xml:space="preserve">                   </w:t>
            </w:r>
          </w:p>
        </w:tc>
        <w:tc>
          <w:tcPr>
            <w:tcW w:w="2201" w:type="dxa"/>
          </w:tcPr>
          <w:p w:rsidR="00671643" w:rsidRDefault="004469A5" w:rsidP="00A860D5">
            <w:r>
              <w:rPr>
                <w:rFonts w:cs="Arial"/>
                <w:noProof/>
                <w:color w:val="0000FF"/>
                <w:sz w:val="27"/>
                <w:szCs w:val="27"/>
              </w:rPr>
              <w:drawing>
                <wp:inline distT="0" distB="0" distL="0" distR="0">
                  <wp:extent cx="895350" cy="978010"/>
                  <wp:effectExtent l="19050" t="0" r="0" b="0"/>
                  <wp:docPr id="9" name="Picture 7" descr="http://t2.gstatic.com/images?q=tbn:ANd9GcRRz43IW2qIfkXGqPBR66pION0u1HCTqqobpYyzSA8oZP1Qjim2:www.clker.com/cliparts/5/i/q/6/o/E/small-baseball-md.pn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t2.gstatic.com/images?q=tbn:ANd9GcRRz43IW2qIfkXGqPBR66pION0u1HCTqqobpYyzSA8oZP1Qjim2:www.clker.com/cliparts/5/i/q/6/o/E/small-baseball-md.pn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478" cy="99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1" w:type="dxa"/>
          </w:tcPr>
          <w:p w:rsidR="004469A5" w:rsidRPr="004469A5" w:rsidRDefault="004469A5" w:rsidP="004469A5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303288" cy="978010"/>
                  <wp:effectExtent l="19050" t="0" r="0" b="0"/>
                  <wp:docPr id="10" name="Picture 10" descr="http://t3.gstatic.com/images?q=tbn:ANd9GcQLxTql_-k15ooUHzR-BXyQ1lD2qSv01vHeku8IYfd6VX16Eg4I:www.easyvectors.com/assets/images/vectors/afbig/2bba9e4363146337ba82fbecec2dde91-pencil-clip-art.jp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t3.gstatic.com/images?q=tbn:ANd9GcQLxTql_-k15ooUHzR-BXyQ1lD2qSv01vHeku8IYfd6VX16Eg4I:www.easyvectors.com/assets/images/vectors/afbig/2bba9e4363146337ba82fbecec2dde91-pencil-clip-art.jp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487" cy="97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</w:tr>
      <w:tr w:rsidR="00671643" w:rsidTr="00A860D5">
        <w:trPr>
          <w:trHeight w:val="1781"/>
        </w:trPr>
        <w:tc>
          <w:tcPr>
            <w:tcW w:w="2201" w:type="dxa"/>
          </w:tcPr>
          <w:p w:rsidR="004469A5" w:rsidRPr="004469A5" w:rsidRDefault="004469A5" w:rsidP="004469A5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90766" cy="952105"/>
                  <wp:effectExtent l="19050" t="0" r="0" b="0"/>
                  <wp:docPr id="12" name="Picture 12" descr="http://t2.gstatic.com/images?q=tbn:ANd9GcTjd5koYb5TPy2dTMDqhtlf_IhYLb3YoSi6xdvC-BNy5SUebPFOmQ:www.i2clipart.com/cliparts/c/c/8/0/clipart-fork-256x256-cc80.pn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t2.gstatic.com/images?q=tbn:ANd9GcTjd5koYb5TPy2dTMDqhtlf_IhYLb3YoSi6xdvC-BNy5SUebPFOmQ:www.i2clipart.com/cliparts/c/c/8/0/clipart-fork-256x256-cc80.pn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340" cy="9584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469A5" w:rsidRPr="004469A5" w:rsidRDefault="004469A5" w:rsidP="004469A5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082371" cy="898497"/>
                  <wp:effectExtent l="19050" t="0" r="3479" b="0"/>
                  <wp:docPr id="14" name="Picture 14" descr="http://t3.gstatic.com/images?q=tbn:ANd9GcS-Z10DJYEPQZAuIsObKOmqvrqQXeG80PWty93WB-GIXjR67J_R:www.i2clipart.com/cliparts/a/e/d/e/clipart-yo-yo-256x256-aede.png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t3.gstatic.com/images?q=tbn:ANd9GcS-Z10DJYEPQZAuIsObKOmqvrqQXeG80PWty93WB-GIXjR67J_R:www.i2clipart.com/cliparts/a/e/d/e/clipart-yo-yo-256x256-aede.png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287" cy="900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469A5" w:rsidRPr="004469A5" w:rsidRDefault="004469A5" w:rsidP="004469A5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color w:val="222222"/>
                <w:sz w:val="24"/>
                <w:szCs w:val="24"/>
              </w:rPr>
              <w:t xml:space="preserve">   </w:t>
            </w: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776081" cy="1105231"/>
                  <wp:effectExtent l="19050" t="0" r="4969" b="0"/>
                  <wp:docPr id="11" name="Picture 16" descr="http://t3.gstatic.com/images?q=tbn:ANd9GcT_lqzB0VBN50TfQueMRR3bmmZ1QNXB-2pHV6Yn39p3jlHTH7YYgg:content.mycutegraphics.com/graphics/letter/vacuum.png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t3.gstatic.com/images?q=tbn:ANd9GcT_lqzB0VBN50TfQueMRR3bmmZ1QNXB-2pHV6Yn39p3jlHTH7YYgg:content.mycutegraphics.com/graphics/letter/vacuum.png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056" cy="1106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color w:val="222222"/>
                <w:sz w:val="24"/>
                <w:szCs w:val="24"/>
              </w:rPr>
              <w:t xml:space="preserve">  </w:t>
            </w:r>
          </w:p>
          <w:p w:rsidR="00671643" w:rsidRDefault="00671643" w:rsidP="00A860D5"/>
        </w:tc>
        <w:tc>
          <w:tcPr>
            <w:tcW w:w="2201" w:type="dxa"/>
          </w:tcPr>
          <w:p w:rsidR="004469A5" w:rsidRPr="004469A5" w:rsidRDefault="004469A5" w:rsidP="004469A5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220623" cy="954156"/>
                  <wp:effectExtent l="19050" t="0" r="0" b="0"/>
                  <wp:docPr id="18" name="Picture 18" descr="http://t1.gstatic.com/images?q=tbn:ANd9GcTHzEYRpZqbZJzletulJw2G72NS4K4wrU5wCiuC4xZyj3ve5ijgMw:www.dailyclipart.net/wp-content/uploads/medium/Food5.jpg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t1.gstatic.com/images?q=tbn:ANd9GcTHzEYRpZqbZJzletulJw2G72NS4K4wrU5wCiuC4xZyj3ve5ijgMw:www.dailyclipart.net/wp-content/uploads/medium/Food5.jpg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750" cy="954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469A5" w:rsidRPr="004469A5" w:rsidRDefault="004469A5" w:rsidP="004469A5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356526" cy="898497"/>
                  <wp:effectExtent l="19050" t="0" r="0" b="0"/>
                  <wp:docPr id="20" name="Picture 20" descr="http://t0.gstatic.com/images?q=tbn:ANd9GcTp-kY6FUT4ffCW8uG0MqXatcV5oIwP9bnSKr5PlQL9TLAoyY6j6Q:www.downloadclipart.net/medium/9457-lounging-lion-clip-art.png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t0.gstatic.com/images?q=tbn:ANd9GcTp-kY6FUT4ffCW8uG0MqXatcV5oIwP9bnSKr5PlQL9TLAoyY6j6Q:www.downloadclipart.net/medium/9457-lounging-lion-clip-art.png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310" cy="9036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</w:tr>
      <w:tr w:rsidR="00671643" w:rsidTr="00A860D5">
        <w:trPr>
          <w:trHeight w:val="1780"/>
        </w:trPr>
        <w:tc>
          <w:tcPr>
            <w:tcW w:w="2201" w:type="dxa"/>
          </w:tcPr>
          <w:p w:rsidR="004469A5" w:rsidRPr="004469A5" w:rsidRDefault="004469A5" w:rsidP="004469A5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305615" cy="897943"/>
                  <wp:effectExtent l="19050" t="0" r="8835" b="0"/>
                  <wp:docPr id="22" name="Picture 22" descr="http://t1.gstatic.com/images?q=tbn:ANd9GcQgYPB97A0-a3SQNRakyOmawoCXNBrxFe7O52eBUs76wJwJcKAlIw:www.clipartlord.com/wp-content/uploads/2013/01/bicycle.png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t1.gstatic.com/images?q=tbn:ANd9GcQgYPB97A0-a3SQNRakyOmawoCXNBrxFe7O52eBUs76wJwJcKAlIw:www.clipartlord.com/wp-content/uploads/2013/01/bicycle.png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947" cy="898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D6378" w:rsidRPr="004D6378" w:rsidRDefault="004D6378" w:rsidP="004D6378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261110" cy="850789"/>
                  <wp:effectExtent l="19050" t="0" r="0" b="0"/>
                  <wp:docPr id="24" name="Picture 24" descr="http://t3.gstatic.com/images?q=tbn:ANd9GcR4rAScPp9k0R0exb6KgaZ1jyJNjGC7nJdlFLAZ1loAd6ybp4fP:www.i2clipart.com/cliparts/f/b/7/f/clipart-shoe-512x512-fb7f.png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t3.gstatic.com/images?q=tbn:ANd9GcR4rAScPp9k0R0exb6KgaZ1jyJNjGC7nJdlFLAZ1loAd6ybp4fP:www.i2clipart.com/cliparts/f/b/7/f/clipart-shoe-512x512-fb7f.png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637" cy="853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D6378" w:rsidRPr="004D6378" w:rsidRDefault="004D6378" w:rsidP="004D6378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144988" cy="1144988"/>
                  <wp:effectExtent l="19050" t="0" r="0" b="0"/>
                  <wp:docPr id="26" name="Picture 26" descr="http://t0.gstatic.com/images?q=tbn:ANd9GcQV3MHU89aq032rJGOOr1SfFlBgrvBjasLvq1HwNyaVe-TJiCqm2g:sr.photos3.fotosearch.com/bthumb/CSP/CSP990/k11220687.jpg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t0.gstatic.com/images?q=tbn:ANd9GcQV3MHU89aq032rJGOOr1SfFlBgrvBjasLvq1HwNyaVe-TJiCqm2g:sr.photos3.fotosearch.com/bthumb/CSP/CSP990/k11220687.jpg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019" cy="1147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D6378" w:rsidRPr="004D6378" w:rsidRDefault="004D6378" w:rsidP="004D6378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078230" cy="1175982"/>
                  <wp:effectExtent l="19050" t="0" r="7620" b="0"/>
                  <wp:docPr id="28" name="Picture 28" descr="http://t1.gstatic.com/images?q=tbn:ANd9GcSFnqdWg2SJFtquYQO2-CNvbkLAAWVCqrN2N_ZTbzc2BuxK5F3m_g:www.clipartsfree.net/vector/large/Pink_T-Shirt_Vector_Clipart.png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t1.gstatic.com/images?q=tbn:ANd9GcSFnqdWg2SJFtquYQO2-CNvbkLAAWVCqrN2N_ZTbzc2BuxK5F3m_g:www.clipartsfree.net/vector/large/Pink_T-Shirt_Vector_Clipart.png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151" cy="11769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D6378" w:rsidRPr="004D6378" w:rsidRDefault="004D6378" w:rsidP="004D6378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65820" cy="1144988"/>
                  <wp:effectExtent l="19050" t="0" r="5730" b="0"/>
                  <wp:docPr id="30" name="Picture 30" descr="http://t1.gstatic.com/images?q=tbn:ANd9GcSgoT_ds9Rw_A-Sx7uoeAoLa7eexToK6QU2NhNQK0tQ6s-rLjk7:www.clker.com/cliparts/4/6/5/3/1329254710787277105Cream%2520Colored%2520Chicken.svg.hi.png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t1.gstatic.com/images?q=tbn:ANd9GcSgoT_ds9Rw_A-Sx7uoeAoLa7eexToK6QU2NhNQK0tQ6s-rLjk7:www.clker.com/cliparts/4/6/5/3/1329254710787277105Cream%2520Colored%2520Chicken.svg.hi.png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187" cy="1150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</w:tr>
      <w:tr w:rsidR="00671643" w:rsidTr="004D6378">
        <w:trPr>
          <w:trHeight w:val="2048"/>
        </w:trPr>
        <w:tc>
          <w:tcPr>
            <w:tcW w:w="2201" w:type="dxa"/>
          </w:tcPr>
          <w:p w:rsidR="004D6378" w:rsidRPr="004D6378" w:rsidRDefault="004D6378" w:rsidP="004D6378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226274" cy="882595"/>
                  <wp:effectExtent l="19050" t="0" r="0" b="0"/>
                  <wp:docPr id="32" name="Picture 32" descr="http://t2.gstatic.com/images?q=tbn:ANd9GcQ2hnK3LRasdPPdiFMlc7qBZeJOB3RDMuS5RTW_eJAaq9VRBAYj1A:openclipart.org/image/2400px/svg_to_png/172886/tikigiki_hammer-tools-006.png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t2.gstatic.com/images?q=tbn:ANd9GcQ2hnK3LRasdPPdiFMlc7qBZeJOB3RDMuS5RTW_eJAaq9VRBAYj1A:openclipart.org/image/2400px/svg_to_png/172886/tikigiki_hammer-tools-006.png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844" cy="88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D6378" w:rsidRPr="004D6378" w:rsidRDefault="004D6378" w:rsidP="004D6378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083006" cy="1083006"/>
                  <wp:effectExtent l="19050" t="0" r="2844" b="0"/>
                  <wp:docPr id="34" name="Picture 34" descr="http://t0.gstatic.com/images?q=tbn:ANd9GcRssB_n3zEaALthjJ86auRGGPZnwkzJcS_uncx23HBQYDhI11NXYA:https://www.kiefer.com/filebin/product_images/Zoom_600x600/600605-acme-thunderer-whistle.jpg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t0.gstatic.com/images?q=tbn:ANd9GcRssB_n3zEaALthjJ86auRGGPZnwkzJcS_uncx23HBQYDhI11NXYA:https://www.kiefer.com/filebin/product_images/Zoom_600x600/600605-acme-thunderer-whistle.jpg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634" cy="1087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D6378" w:rsidRPr="004D6378" w:rsidRDefault="004D6378" w:rsidP="004D6378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847910" cy="1081377"/>
                  <wp:effectExtent l="19050" t="0" r="9340" b="0"/>
                  <wp:docPr id="36" name="Picture 36" descr="http://t1.gstatic.com/images?q=tbn:ANd9GcQ0v1Z5ZgyHbotwVTitIxq92EHvwKQvYZVqXEAenqvQKHknidrAkg:pngimg.com/upload/balloon_PNG579.png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t1.gstatic.com/images?q=tbn:ANd9GcQ0v1Z5ZgyHbotwVTitIxq92EHvwKQvYZVqXEAenqvQKHknidrAkg:pngimg.com/upload/balloon_PNG579.png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461" cy="108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D6378" w:rsidRPr="004D6378" w:rsidRDefault="004D6378" w:rsidP="004D6378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165690" cy="1160890"/>
                  <wp:effectExtent l="19050" t="0" r="0" b="0"/>
                  <wp:docPr id="38" name="Picture 38" descr="http://t3.gstatic.com/images?q=tbn:ANd9GcRwwQilZPHcve_61a-gN_cZeIVBKpJATJ-zGRFyB5PKtitKoCwraA:emilynolin.files.wordpress.com/2013/10/carrot1.jpg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t3.gstatic.com/images?q=tbn:ANd9GcRwwQilZPHcve_61a-gN_cZeIVBKpJATJ-zGRFyB5PKtitKoCwraA:emilynolin.files.wordpress.com/2013/10/carrot1.jpg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250" cy="1162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  <w:tc>
          <w:tcPr>
            <w:tcW w:w="2201" w:type="dxa"/>
          </w:tcPr>
          <w:p w:rsidR="004D6378" w:rsidRPr="004D6378" w:rsidRDefault="004D6378" w:rsidP="004D6378">
            <w:pPr>
              <w:rPr>
                <w:rFonts w:cs="Arial"/>
                <w:color w:val="222222"/>
                <w:sz w:val="24"/>
                <w:szCs w:val="24"/>
              </w:rPr>
            </w:pPr>
            <w:r>
              <w:rPr>
                <w:rFonts w:cs="Arial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1086181" cy="983070"/>
                  <wp:effectExtent l="19050" t="0" r="0" b="0"/>
                  <wp:docPr id="40" name="Picture 40" descr="http://t3.gstatic.com/images?q=tbn:ANd9GcRF14qgPW9NA4rX8XNGpok09FVP7sh-V2S1G6O1pG1QgLVLr6jsWg:www.clipartlord.com/wp-content/uploads/2013/07/basketball4.png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t3.gstatic.com/images?q=tbn:ANd9GcRF14qgPW9NA4rX8XNGpok09FVP7sh-V2S1G6O1pG1QgLVLr6jsWg:www.clipartlord.com/wp-content/uploads/2013/07/basketball4.png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362" cy="981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643" w:rsidRDefault="00671643" w:rsidP="00A860D5"/>
        </w:tc>
      </w:tr>
    </w:tbl>
    <w:p w:rsidR="00671643" w:rsidRPr="007745E9" w:rsidRDefault="00671643" w:rsidP="007745E9"/>
    <w:sectPr w:rsidR="00671643" w:rsidRPr="007745E9" w:rsidSect="005809D1">
      <w:pgSz w:w="12240" w:h="15840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F8A" w:rsidRDefault="009C0F8A" w:rsidP="002C5FC6">
      <w:r>
        <w:separator/>
      </w:r>
    </w:p>
  </w:endnote>
  <w:endnote w:type="continuationSeparator" w:id="0">
    <w:p w:rsidR="009C0F8A" w:rsidRDefault="009C0F8A" w:rsidP="002C5F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eworthy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Goth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F8A" w:rsidRDefault="009C0F8A" w:rsidP="002C5FC6">
      <w:r>
        <w:separator/>
      </w:r>
    </w:p>
  </w:footnote>
  <w:footnote w:type="continuationSeparator" w:id="0">
    <w:p w:rsidR="009C0F8A" w:rsidRDefault="009C0F8A" w:rsidP="002C5F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A4DFD"/>
    <w:rsid w:val="000F5890"/>
    <w:rsid w:val="001F462F"/>
    <w:rsid w:val="002C5FC6"/>
    <w:rsid w:val="002F76A3"/>
    <w:rsid w:val="00341577"/>
    <w:rsid w:val="00380FE1"/>
    <w:rsid w:val="003F28D3"/>
    <w:rsid w:val="0041341A"/>
    <w:rsid w:val="004469A5"/>
    <w:rsid w:val="004A4DFD"/>
    <w:rsid w:val="004B538C"/>
    <w:rsid w:val="004D6378"/>
    <w:rsid w:val="00513455"/>
    <w:rsid w:val="005809D1"/>
    <w:rsid w:val="005A5086"/>
    <w:rsid w:val="00671643"/>
    <w:rsid w:val="007745E9"/>
    <w:rsid w:val="00775D35"/>
    <w:rsid w:val="007913EC"/>
    <w:rsid w:val="007E2AD6"/>
    <w:rsid w:val="009C0F8A"/>
    <w:rsid w:val="00A031D1"/>
    <w:rsid w:val="00A52FA4"/>
    <w:rsid w:val="00AB184D"/>
    <w:rsid w:val="00AF7C64"/>
    <w:rsid w:val="00B634E3"/>
    <w:rsid w:val="00BA1905"/>
    <w:rsid w:val="00BB1B17"/>
    <w:rsid w:val="00C502F4"/>
    <w:rsid w:val="00CE170D"/>
    <w:rsid w:val="00D03E3F"/>
    <w:rsid w:val="00DB364D"/>
    <w:rsid w:val="00DD58A9"/>
    <w:rsid w:val="00DE05B1"/>
    <w:rsid w:val="00E07D76"/>
    <w:rsid w:val="00E11E66"/>
    <w:rsid w:val="00E229EF"/>
    <w:rsid w:val="00E50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9D1"/>
    <w:rPr>
      <w:rFonts w:ascii="Arial" w:hAnsi="Arial"/>
    </w:rPr>
  </w:style>
  <w:style w:type="paragraph" w:styleId="Heading1">
    <w:name w:val="heading 1"/>
    <w:basedOn w:val="Normal"/>
    <w:next w:val="Normal"/>
    <w:qFormat/>
    <w:rsid w:val="005809D1"/>
    <w:pPr>
      <w:keepNext/>
      <w:jc w:val="center"/>
      <w:outlineLvl w:val="0"/>
    </w:pPr>
    <w:rPr>
      <w:b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E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C5F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5FC6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2C5F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5FC6"/>
    <w:rPr>
      <w:rFonts w:ascii="Arial" w:hAnsi="Arial"/>
    </w:rPr>
  </w:style>
  <w:style w:type="table" w:styleId="TableGrid">
    <w:name w:val="Table Grid"/>
    <w:basedOn w:val="TableNormal"/>
    <w:uiPriority w:val="59"/>
    <w:rsid w:val="002C5F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5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1681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42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90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10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71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79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955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18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350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9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6812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1962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45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98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10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97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054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379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3120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46431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259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32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203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747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867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77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0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6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09889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37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93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18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51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34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74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351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18692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92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41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57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066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5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881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132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1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773437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72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099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51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449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205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39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7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490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4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6748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1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71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75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0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170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402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06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9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1169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0568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14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65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1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607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900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097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163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5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0631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6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65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45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51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830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90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303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0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73470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150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37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97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9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097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864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18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321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4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00688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5674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21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78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09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174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93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921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919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16340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33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5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85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031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695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19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8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0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5953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215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74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60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67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47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596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83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3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3229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300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50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852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57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800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441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818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89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0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7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84870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0984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10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40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75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028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54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670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817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7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0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969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7291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49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403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2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975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38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332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466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8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47796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206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03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86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50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720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134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187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27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2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5007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918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9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83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14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298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35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64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94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44097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4632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7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9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82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78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12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37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11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5097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46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8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08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34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490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24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2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077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954346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6702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91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55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04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01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41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71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52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84368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39018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8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57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5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254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553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5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9861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://www.google.com/url?sa=i&amp;rct=j&amp;q=pencil%20clipart&amp;source=images&amp;cd=&amp;cad=rja&amp;uact=8&amp;docid=BjvtPfTzHgYA8M&amp;tbnid=UfAnYYaaVlenXM:&amp;ved=0CAUQjRw&amp;url=http://www.easyvectors.com/browse/other/2bba9e4363146337ba82fbecec2dde91-pencil-clip-art&amp;ei=1z16U_KwMJWwoQTi7IGYDg&amp;bvm=bv.66917471,d.cGU&amp;psig=AFQjCNEFi6TRnDsjWrNH8-uHk1GO9ihEVQ&amp;ust=1400606527762487" TargetMode="External"/><Relationship Id="rId26" Type="http://schemas.openxmlformats.org/officeDocument/2006/relationships/hyperlink" Target="http://www.google.com/url?sa=i&amp;rct=j&amp;q=cherries%20clipart&amp;source=images&amp;cd=&amp;cad=rja&amp;uact=8&amp;docid=bJLrWFS-f--tmM&amp;tbnid=mTRNfry9PkxXuM:&amp;ved=0CAUQjRw&amp;url=http://food-and-drink-pictures.blogspot.com/2010/05/cherries-clipart.html&amp;ei=8T56U_qqLc66oQTJ4YDIBg&amp;bvm=bv.66917471,d.cGU&amp;psig=AFQjCNFXHd0L4tXMKAvk_qIEZcc8ylCXCA&amp;ust=1400606819679014" TargetMode="External"/><Relationship Id="rId39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hyperlink" Target="http://www.google.com/url?sa=i&amp;rct=j&amp;q=jeep%20clipart&amp;source=images&amp;cd=&amp;cad=rja&amp;uact=8&amp;docid=Jyoijer28WYfNM&amp;tbnid=SWTABczw7SWptM:&amp;ved=0CAUQjRw&amp;url=http://www.fotosearch.com/illustration/jeep.html&amp;ei=qj96U5_vB8j8oASPjYDQBw&amp;bvm=bv.66917471,d.cGU&amp;psig=AFQjCNEEmdbQelI8C_tR5NTDXNZz0YSOUg&amp;ust=1400606993202832" TargetMode="External"/><Relationship Id="rId42" Type="http://schemas.openxmlformats.org/officeDocument/2006/relationships/hyperlink" Target="http://www.google.com/url?sa=i&amp;rct=j&amp;q=whistle&amp;source=images&amp;cd=&amp;cad=rja&amp;uact=8&amp;docid=R4xpaqOhoZkt3M&amp;tbnid=ux3sPfCZecTffM:&amp;ved=0CAUQjRw&amp;url=http://www.kiefer.com/lifeguard-whistles-pages-166.php&amp;ei=uEB6U-HQFJLjoATXooH4BQ&amp;bvm=bv.66917471,d.cGU&amp;psig=AFQjCNGIh5FXogGhnhl4_3qXptjWcyJh-w&amp;ust=1400607281185415" TargetMode="External"/><Relationship Id="rId47" Type="http://schemas.openxmlformats.org/officeDocument/2006/relationships/image" Target="media/image21.jpe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ogle.com/url?sa=i&amp;rct=j&amp;q=violin&amp;source=images&amp;cd=&amp;cad=rja&amp;uact=8&amp;docid=VURZLeG5Uvy-LM&amp;tbnid=J6HfgxWHhI1oKM:&amp;ved=0CAUQjRw&amp;url=http://www.softicons.com/object-icons/violin-icon-by-nishad2m8/violin-icon&amp;ei=pi56U72RK9HZoASE1IDwBQ&amp;bvm=bv.66917471,d.cGU&amp;psig=AFQjCNFrY2y7LdcIm40YCHpGmaewya_NJg&amp;ust=1400602574083586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yperlink" Target="http://www.google.com/url?sa=i&amp;rct=j&amp;q=chicken%20clipart&amp;source=images&amp;cd=&amp;cad=rja&amp;uact=8&amp;docid=vpbwM34yfMxNWM&amp;tbnid=EkPd8KNA-w-W_M:&amp;ved=0CAUQjRw&amp;url=http://www.clker.com/clipart-179834.html&amp;ei=G0B6U-PMLJD3oAS3_IHIDw&amp;bvm=bv.66917471,d.cGU&amp;psig=AFQjCNHUG0vthrnmdGuYm1SmOemJSO496Q&amp;ust=1400607121468656" TargetMode="External"/><Relationship Id="rId46" Type="http://schemas.openxmlformats.org/officeDocument/2006/relationships/hyperlink" Target="http://www.google.com/url?sa=i&amp;rct=j&amp;q=carrot&amp;source=images&amp;cd=&amp;cad=rja&amp;uact=8&amp;docid=k7TE965UNnfOYM&amp;tbnid=cQ1nMonD_7phRM:&amp;ved=0CAUQjRw&amp;url=http://emilynolin.com/tag/fate/&amp;ei=b0F6U4_fN4LgoATyj4KoCw&amp;bvm=bv.66917471,d.cGU&amp;psig=AFQjCNEfS1x6GVvC10p0CnfJHB6oYghm2g&amp;ust=140060746465372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oogle.com/imgres?imgurl=http://www.clker.com/cliparts/5/i/q/6/o/E/small-baseball-md.png&amp;imgrefurl=http://www.clker.com/clipart-small-baseball.html&amp;h=300&amp;w=291&amp;tbnid=433GimmyjPrBvM:&amp;zoom=1&amp;q=baseball%20clipart&amp;docid=0ggEjpMo9XCx3M&amp;ei=Vz16U-PoLcXyoATLpILgAQ&amp;tbm=isch&amp;ved=0CFMQMygBMAE&amp;iact=rc&amp;uact=3&amp;dur=223&amp;page=1&amp;start=0&amp;ndsp=28" TargetMode="External"/><Relationship Id="rId20" Type="http://schemas.openxmlformats.org/officeDocument/2006/relationships/hyperlink" Target="http://www.google.com/url?sa=i&amp;rct=j&amp;q=fork%20clipart&amp;source=images&amp;cd=&amp;cad=rja&amp;uact=8&amp;docid=uDz4H6Z8yh8tQM&amp;tbnid=2spKJN3nFxdbHM:&amp;ved=0CAUQjRw&amp;url=http://www.i2clipart.com/clipart-fork-cc80&amp;ei=IT56U6Qwy_WgBIzAgVg&amp;bvm=bv.66917471,d.cGU&amp;psig=AFQjCNHhUbGcYQ9BkBThy3pP4M1_efl_JQ&amp;ust=1400606597227866" TargetMode="External"/><Relationship Id="rId29" Type="http://schemas.openxmlformats.org/officeDocument/2006/relationships/image" Target="media/image12.jpeg"/><Relationship Id="rId41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www.google.com/url?sa=i&amp;rct=j&amp;q=vacuum%20clipart&amp;source=images&amp;cd=&amp;cad=rja&amp;uact=8&amp;docid=53nslu89RrGjYM&amp;tbnid=MKVbIYg3grtgCM:&amp;ved=0CAUQjRw&amp;url=http://www.mycutegraphics.com/graphics/letter/vacuum.html&amp;ei=rD56U8CbLdjaoATxuIDoDw&amp;bvm=bv.66917471,d.cGU&amp;psig=AFQjCNEko714cjFOOA1gy_fgq06omlShjg&amp;ust=1400606750267675" TargetMode="External"/><Relationship Id="rId32" Type="http://schemas.openxmlformats.org/officeDocument/2006/relationships/hyperlink" Target="http://www.google.com/url?sa=i&amp;rct=j&amp;q=shoe%20clipart&amp;source=images&amp;cd=&amp;cad=rja&amp;uact=8&amp;docid=iemWrKfJb2bW6M&amp;tbnid=c2E_XGsN_wLZMM:&amp;ved=0CAUQjRw&amp;url=http://www.i2clipart.com/clipart-shoe-512x512-fb7f&amp;ei=cj96U4ijG8fwoASxnYLYBw&amp;bvm=bv.66917471,d.cGU&amp;psig=AFQjCNHHbseiSmE99nGGmUncvhRKXTG48w&amp;ust=1400606949532924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://www.google.com/url?sa=i&amp;rct=j&amp;q=hammer%20clipart&amp;source=images&amp;cd=&amp;cad=rja&amp;uact=8&amp;docid=DOik3LdAlCaKUM&amp;tbnid=Tjgi1gsc5nqAiM:&amp;ved=0CAUQjRw&amp;url=http://openclipart.org/detail/172886/hammer---tools-6-by-tikigiki-172886&amp;ei=XUB6U7K4Jo_soAT7v4DADA&amp;psig=AFQjCNGNtPcgdWFamKoOib3sJjz6Sv076w&amp;ust=1400607195185255" TargetMode="External"/><Relationship Id="rId45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://www.google.com/url?sa=i&amp;rct=j&amp;q=lion%20clipart&amp;source=images&amp;cd=&amp;cad=rja&amp;uact=8&amp;docid=63Wbkv5olGUb6M&amp;tbnid=Z_fINcwq9-2VBM:&amp;ved=0CAUQjRw&amp;url=http://www.downloadclipart.net/download/9671/lounging-lion-svg&amp;ei=HD96U8OTHciIogTpwoKoAw&amp;bvm=bv.66917471,d.cGU&amp;psig=AFQjCNEVCxlNR9NbNufOjbE4WTyz1tX_sg&amp;ust=1400606867847069" TargetMode="External"/><Relationship Id="rId36" Type="http://schemas.openxmlformats.org/officeDocument/2006/relationships/hyperlink" Target="http://www.google.com/url?sa=i&amp;rct=j&amp;q=shirt%20clipart&amp;source=images&amp;cd=&amp;cad=rja&amp;uact=8&amp;docid=2BP3NHyWNmRk1M&amp;tbnid=uh45Dmb-vopaZM:&amp;ved=0CAUQjRw&amp;url=http://www.clipartsfree.net/tag/shirt.html&amp;ei=8T96U_-vKMP_oQTayYKYBw&amp;bvm=bv.66917471,d.cGU&amp;psig=AFQjCNGyqwgRu5EbFytfzBwdKX_eAhW67w&amp;ust=1400607080403634" TargetMode="External"/><Relationship Id="rId49" Type="http://schemas.openxmlformats.org/officeDocument/2006/relationships/image" Target="media/image22.jpeg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hyperlink" Target="http://www.google.com/url?sa=i&amp;rct=j&amp;q=balloon&amp;source=images&amp;cd=&amp;cad=rja&amp;uact=8&amp;docid=H9dJmPIDSFjtFM&amp;tbnid=uNFJDqCF-myqNM:&amp;ved=0CAUQjRw&amp;url=http://pngimg.com/img/objects/balloon&amp;ei=SEF6U7_LO4i8oQTmhoGIBA&amp;bvm=bv.66917471,d.cGU&amp;psig=AFQjCNGWGP9IyAkJK5lNHjkFDPIPuW3MvQ&amp;ust=140060743205848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/url?sa=i&amp;rct=j&amp;q=fireworks&amp;source=images&amp;cd=&amp;cad=rja&amp;uact=8&amp;docid=NeO70msyMu7W7M&amp;tbnid=wV-BT3nxQuZ6BM:&amp;ved=0CAUQjRw&amp;url=http://raleighhomereviews.com/post/3777051/triangle--nc--4th-of-july-festivities---raleigh--cary--apex-and-beyond&amp;ei=VEx6U6KNNcHdoAT_voAg&amp;bvm=bv.66917471,d.cGU&amp;psig=AFQjCNEFSavP-6C2Pz2ZGitd1aF7wSHi1w&amp;ust=1400610236676367" TargetMode="External"/><Relationship Id="rId14" Type="http://schemas.openxmlformats.org/officeDocument/2006/relationships/hyperlink" Target="http://www.google.com/url?sa=i&amp;rct=j&amp;q=nurse%20clipart&amp;source=images&amp;cd=&amp;cad=rja&amp;uact=8&amp;docid=CshHn4R6TjyGEM&amp;tbnid=jG29d1qSO2BR6M:&amp;ved=0CAUQjRw&amp;url=http://www.perfectworldmoney.com/student-nurse-clip-art/&amp;ei=FS96U6KnN8nIoATq_YDQCw&amp;bvm=bv.66917471,d.cGU&amp;psig=AFQjCNHd4CMHJUDxirMUS5ZPzNTQ79yG1g&amp;ust=1400602713921008" TargetMode="External"/><Relationship Id="rId22" Type="http://schemas.openxmlformats.org/officeDocument/2006/relationships/hyperlink" Target="http://www.google.com/url?sa=i&amp;rct=j&amp;q=yoyo%20clipart&amp;source=images&amp;cd=&amp;cad=rja&amp;uact=8&amp;docid=GgXaKFD6bhb_wM&amp;tbnid=UIHPDQ11xNZXLM:&amp;ved=0CAUQjRw&amp;url=http://www.i2clipart.com/clipart-yo-yo-aede&amp;ei=ZD56U5DPJZPjoASMnoGgBw&amp;bvm=bv.66917471,d.cGU&amp;psig=AFQjCNHJfgjlyWo7e4V1QrHuZLg245HSqQ&amp;ust=1400606649464828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://www.google.com/url?sa=i&amp;rct=j&amp;q=bike%20clipart&amp;source=images&amp;cd=&amp;cad=rja&amp;uact=8&amp;docid=qjAO84URhVSlhM&amp;tbnid=vzQZHzoy9cxo1M:&amp;ved=0CAUQjRw&amp;url=http://www.clipartlord.com/category/transportation-clip-art/bicycle-clip-art/&amp;ei=ST96U_qHPI39oASmxILIDg&amp;bvm=bv.66917471,d.cGU&amp;psig=AFQjCNGSkCkmyy4Kp9FS79Mdueb8EwiJ-g&amp;ust=1400606903987062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9.jpeg"/><Relationship Id="rId48" Type="http://schemas.openxmlformats.org/officeDocument/2006/relationships/hyperlink" Target="http://www.google.com/url?sa=i&amp;rct=j&amp;q=basketball&amp;source=images&amp;cd=&amp;cad=rja&amp;uact=8&amp;docid=pOckt4ZENOsz_M&amp;tbnid=o-TPuTbHCHJT6M:&amp;ved=0CAUQjRw&amp;url=http://www.clipartlord.com/category/sports-clip-art/basketball-clip-art/&amp;ei=lUF6U6XkBpHZoASTrYDIBw&amp;bvm=bv.66917471,d.cGU&amp;psig=AFQjCNEb8Pw4KHYl2IBT1oQYiLE8OVYjxQ&amp;ust=1400607503902524" TargetMode="External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tem\AppData\Roaming\Microsoft\Templates\EdWorld_Cal_Ju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6D27B6-0E1B-47C8-8634-23A51D21C8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DB931E-DC54-45C8-80DD-3982EDF9B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EdWorld_Cal_June.dotx</Template>
  <TotalTime>7</TotalTime>
  <Pages>3</Pages>
  <Words>658</Words>
  <Characters>2909</Characters>
  <Application>Microsoft Office Word</Application>
  <DocSecurity>0</DocSecurity>
  <Lines>297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 of JANUARY</vt:lpstr>
    </vt:vector>
  </TitlesOfParts>
  <Company>Deer Valley USD</Company>
  <LinksUpToDate>false</LinksUpToDate>
  <CharactersWithSpaces>3576</CharactersWithSpaces>
  <SharedDoc>false</SharedDoc>
  <HLinks>
    <vt:vector size="6" baseType="variant">
      <vt:variant>
        <vt:i4>3276899</vt:i4>
      </vt:variant>
      <vt:variant>
        <vt:i4>1024</vt:i4>
      </vt:variant>
      <vt:variant>
        <vt:i4>1025</vt:i4>
      </vt:variant>
      <vt:variant>
        <vt:i4>1</vt:i4>
      </vt:variant>
      <vt:variant>
        <vt:lpwstr>JUN.gif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Language Practice Calendars</dc:title>
  <dc:creator>Bethany Stem</dc:creator>
  <cp:lastModifiedBy>Bethany Stem</cp:lastModifiedBy>
  <cp:revision>5</cp:revision>
  <cp:lastPrinted>2014-05-16T19:49:00Z</cp:lastPrinted>
  <dcterms:created xsi:type="dcterms:W3CDTF">2014-05-19T18:37:00Z</dcterms:created>
  <dcterms:modified xsi:type="dcterms:W3CDTF">2014-05-21T18:13:00Z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TC018755989991</vt:lpwstr>
  </property>
</Properties>
</file>