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D51C6" w14:textId="77777777" w:rsidR="00BE344B" w:rsidRPr="00053135" w:rsidRDefault="00BE344B" w:rsidP="00BE344B"/>
    <w:p w14:paraId="4E5E184D" w14:textId="2439A91C" w:rsidR="00BE344B" w:rsidRDefault="00BE344B" w:rsidP="00626BFE">
      <w:pPr>
        <w:tabs>
          <w:tab w:val="left" w:pos="720"/>
        </w:tabs>
        <w:ind w:left="1440" w:hanging="14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5002F14" w14:textId="6026657D" w:rsidR="00444952" w:rsidRPr="00626BFE" w:rsidRDefault="00444952" w:rsidP="00626BFE">
      <w:pPr>
        <w:tabs>
          <w:tab w:val="left" w:pos="720"/>
        </w:tabs>
        <w:ind w:left="1440" w:hanging="14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Multi-Vendor Award Notice</w:t>
      </w:r>
    </w:p>
    <w:p w14:paraId="4C652B04" w14:textId="7AE435D0" w:rsidR="00053135" w:rsidRPr="00053135" w:rsidRDefault="00053135" w:rsidP="00053135">
      <w:pPr>
        <w:rPr>
          <w:rFonts w:asciiTheme="minorHAnsi" w:hAnsiTheme="minorHAnsi" w:cs="Arial"/>
          <w:sz w:val="22"/>
          <w:szCs w:val="22"/>
        </w:rPr>
      </w:pPr>
    </w:p>
    <w:p w14:paraId="607B92B5" w14:textId="6F80FB42" w:rsid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</w:t>
      </w:r>
      <w:r w:rsidR="00C50833">
        <w:rPr>
          <w:rFonts w:asciiTheme="minorHAnsi" w:hAnsiTheme="minorHAnsi" w:cstheme="minorHAnsi"/>
          <w:sz w:val="22"/>
          <w:szCs w:val="22"/>
        </w:rPr>
        <w:t>ne</w:t>
      </w:r>
      <w:r>
        <w:rPr>
          <w:rFonts w:asciiTheme="minorHAnsi" w:hAnsiTheme="minorHAnsi" w:cstheme="minorHAnsi"/>
          <w:sz w:val="22"/>
          <w:szCs w:val="22"/>
        </w:rPr>
        <w:t xml:space="preserve"> 1</w:t>
      </w:r>
      <w:r w:rsidR="00C50833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, 202</w:t>
      </w:r>
      <w:r w:rsidR="00C50833">
        <w:rPr>
          <w:rFonts w:asciiTheme="minorHAnsi" w:hAnsiTheme="minorHAnsi" w:cstheme="minorHAnsi"/>
          <w:sz w:val="22"/>
          <w:szCs w:val="22"/>
        </w:rPr>
        <w:t>3</w:t>
      </w:r>
    </w:p>
    <w:p w14:paraId="5376F87B" w14:textId="77777777" w:rsid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4D6ADE96" w14:textId="1621B0E0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Thank you for bidding with College Station ISD.  This is to congratulate and inform you that your company has been awarded RF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626BFE">
        <w:rPr>
          <w:rFonts w:asciiTheme="minorHAnsi" w:hAnsiTheme="minorHAnsi" w:cstheme="minorHAnsi"/>
          <w:sz w:val="22"/>
          <w:szCs w:val="22"/>
        </w:rPr>
        <w:t xml:space="preserve"> 2</w:t>
      </w:r>
      <w:r w:rsidR="00C50833">
        <w:rPr>
          <w:rFonts w:asciiTheme="minorHAnsi" w:hAnsiTheme="minorHAnsi" w:cstheme="minorHAnsi"/>
          <w:sz w:val="22"/>
          <w:szCs w:val="22"/>
        </w:rPr>
        <w:t>3</w:t>
      </w:r>
      <w:r w:rsidRPr="00626BFE">
        <w:rPr>
          <w:rFonts w:asciiTheme="minorHAnsi" w:hAnsiTheme="minorHAnsi" w:cstheme="minorHAnsi"/>
          <w:sz w:val="22"/>
          <w:szCs w:val="22"/>
        </w:rPr>
        <w:t>-0</w:t>
      </w:r>
      <w:r w:rsidR="00C50833">
        <w:rPr>
          <w:rFonts w:asciiTheme="minorHAnsi" w:hAnsiTheme="minorHAnsi" w:cstheme="minorHAnsi"/>
          <w:sz w:val="22"/>
          <w:szCs w:val="22"/>
        </w:rPr>
        <w:t>10</w:t>
      </w:r>
      <w:r w:rsidRPr="00626BFE">
        <w:rPr>
          <w:rFonts w:asciiTheme="minorHAnsi" w:hAnsiTheme="minorHAnsi" w:cstheme="minorHAnsi"/>
          <w:sz w:val="22"/>
          <w:szCs w:val="22"/>
        </w:rPr>
        <w:t xml:space="preserve"> - Office Supplies, Equipment, and Furniture.</w:t>
      </w:r>
      <w:r>
        <w:rPr>
          <w:rFonts w:asciiTheme="minorHAnsi" w:hAnsiTheme="minorHAnsi" w:cstheme="minorHAnsi"/>
          <w:sz w:val="22"/>
          <w:szCs w:val="22"/>
        </w:rPr>
        <w:t xml:space="preserve">  The following companies were awarded RFP 2</w:t>
      </w:r>
      <w:r w:rsidR="0044495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-</w:t>
      </w:r>
      <w:r w:rsidR="00444952">
        <w:rPr>
          <w:rFonts w:asciiTheme="minorHAnsi" w:hAnsiTheme="minorHAnsi" w:cstheme="minorHAnsi"/>
          <w:sz w:val="22"/>
          <w:szCs w:val="22"/>
        </w:rPr>
        <w:t>010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09F2AFE" w14:textId="0541285F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02346802" w14:textId="4BBC5920" w:rsidR="00C50833" w:rsidRDefault="00C50833" w:rsidP="00E1341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Contract Paper Group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Gateway Printing &amp; Office </w:t>
      </w:r>
      <w:proofErr w:type="gramStart"/>
      <w:r>
        <w:rPr>
          <w:rFonts w:asciiTheme="minorHAnsi" w:hAnsiTheme="minorHAnsi"/>
          <w:sz w:val="22"/>
          <w:szCs w:val="22"/>
        </w:rPr>
        <w:t>Supply</w:t>
      </w:r>
      <w:r w:rsidR="00E13412">
        <w:rPr>
          <w:rFonts w:asciiTheme="minorHAnsi" w:hAnsiTheme="minorHAnsi"/>
          <w:sz w:val="22"/>
          <w:szCs w:val="22"/>
        </w:rPr>
        <w:t xml:space="preserve">  </w:t>
      </w:r>
      <w:r w:rsidR="00E13412">
        <w:rPr>
          <w:rFonts w:asciiTheme="minorHAnsi" w:hAnsiTheme="minorHAnsi"/>
          <w:sz w:val="22"/>
          <w:szCs w:val="22"/>
        </w:rPr>
        <w:tab/>
      </w:r>
      <w:proofErr w:type="gramEnd"/>
      <w:r>
        <w:rPr>
          <w:rFonts w:asciiTheme="minorHAnsi" w:hAnsiTheme="minorHAnsi"/>
          <w:sz w:val="22"/>
          <w:szCs w:val="22"/>
        </w:rPr>
        <w:t>Liberty Paper</w:t>
      </w:r>
      <w:r>
        <w:rPr>
          <w:rFonts w:asciiTheme="minorHAnsi" w:hAnsiTheme="minorHAnsi"/>
          <w:sz w:val="22"/>
          <w:szCs w:val="22"/>
        </w:rPr>
        <w:tab/>
      </w:r>
      <w:r w:rsidR="00E13412">
        <w:rPr>
          <w:rFonts w:asciiTheme="minorHAnsi" w:hAnsiTheme="minorHAnsi"/>
          <w:sz w:val="22"/>
          <w:szCs w:val="22"/>
        </w:rPr>
        <w:t xml:space="preserve">         </w:t>
      </w:r>
      <w:proofErr w:type="spellStart"/>
      <w:r>
        <w:rPr>
          <w:rFonts w:asciiTheme="minorHAnsi" w:hAnsiTheme="minorHAnsi"/>
          <w:sz w:val="22"/>
          <w:szCs w:val="22"/>
        </w:rPr>
        <w:t>Lindenmeyr</w:t>
      </w:r>
      <w:proofErr w:type="spellEnd"/>
      <w:r>
        <w:rPr>
          <w:rFonts w:asciiTheme="minorHAnsi" w:hAnsiTheme="minorHAnsi"/>
          <w:sz w:val="22"/>
          <w:szCs w:val="22"/>
        </w:rPr>
        <w:t xml:space="preserve"> Munroe</w:t>
      </w:r>
      <w:r w:rsidR="00E13412">
        <w:rPr>
          <w:rFonts w:asciiTheme="minorHAnsi" w:hAnsiTheme="minorHAnsi"/>
          <w:sz w:val="22"/>
          <w:szCs w:val="22"/>
        </w:rPr>
        <w:t xml:space="preserve"> </w:t>
      </w:r>
      <w:r w:rsidR="00E13412">
        <w:rPr>
          <w:rFonts w:asciiTheme="minorHAnsi" w:hAnsiTheme="minorHAnsi"/>
          <w:sz w:val="22"/>
          <w:szCs w:val="22"/>
        </w:rPr>
        <w:tab/>
      </w:r>
      <w:r w:rsidR="00E134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Office Depot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="00E13412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School Specialty, LLC</w:t>
      </w:r>
    </w:p>
    <w:p w14:paraId="2F86CC8D" w14:textId="77777777" w:rsidR="00C50833" w:rsidRDefault="00C50833" w:rsidP="00E13412">
      <w:pPr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Wiltons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OfficeWorks</w:t>
      </w:r>
      <w:proofErr w:type="spellEnd"/>
    </w:p>
    <w:p w14:paraId="17E9FA09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0629E112" w14:textId="4DB24565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The proposal is to supply Office Supplies, Equipment, and Furniture to College Station I.S.D. beginning July 1, 202</w:t>
      </w:r>
      <w:r w:rsidR="00444952">
        <w:rPr>
          <w:rFonts w:asciiTheme="minorHAnsi" w:hAnsiTheme="minorHAnsi" w:cstheme="minorHAnsi"/>
          <w:sz w:val="22"/>
          <w:szCs w:val="22"/>
        </w:rPr>
        <w:t>3</w:t>
      </w:r>
      <w:r w:rsidR="00E32C3A">
        <w:rPr>
          <w:rFonts w:asciiTheme="minorHAnsi" w:hAnsiTheme="minorHAnsi" w:cstheme="minorHAnsi"/>
          <w:sz w:val="22"/>
          <w:szCs w:val="22"/>
        </w:rPr>
        <w:t>,</w:t>
      </w:r>
      <w:r w:rsidRPr="00626BFE">
        <w:rPr>
          <w:rFonts w:asciiTheme="minorHAnsi" w:hAnsiTheme="minorHAnsi" w:cstheme="minorHAnsi"/>
          <w:sz w:val="22"/>
          <w:szCs w:val="22"/>
        </w:rPr>
        <w:t xml:space="preserve"> through June 30, 202</w:t>
      </w:r>
      <w:r w:rsidR="00444952">
        <w:rPr>
          <w:rFonts w:asciiTheme="minorHAnsi" w:hAnsiTheme="minorHAnsi" w:cstheme="minorHAnsi"/>
          <w:sz w:val="22"/>
          <w:szCs w:val="22"/>
        </w:rPr>
        <w:t>4</w:t>
      </w:r>
      <w:r w:rsidR="00E32C3A">
        <w:rPr>
          <w:rFonts w:asciiTheme="minorHAnsi" w:hAnsiTheme="minorHAnsi" w:cstheme="minorHAnsi"/>
          <w:sz w:val="22"/>
          <w:szCs w:val="22"/>
        </w:rPr>
        <w:t>,</w:t>
      </w:r>
      <w:r w:rsidRPr="00626BFE">
        <w:rPr>
          <w:rFonts w:asciiTheme="minorHAnsi" w:hAnsiTheme="minorHAnsi" w:cstheme="minorHAnsi"/>
          <w:sz w:val="22"/>
          <w:szCs w:val="22"/>
        </w:rPr>
        <w:t xml:space="preserve"> with the option to renew this RFP two (2) additional</w:t>
      </w:r>
      <w:r w:rsidR="00444952">
        <w:rPr>
          <w:rFonts w:asciiTheme="minorHAnsi" w:hAnsiTheme="minorHAnsi" w:cstheme="minorHAnsi"/>
          <w:sz w:val="22"/>
          <w:szCs w:val="22"/>
        </w:rPr>
        <w:t xml:space="preserve"> 1-</w:t>
      </w:r>
      <w:r w:rsidRPr="00626BFE">
        <w:rPr>
          <w:rFonts w:asciiTheme="minorHAnsi" w:hAnsiTheme="minorHAnsi" w:cstheme="minorHAnsi"/>
          <w:sz w:val="22"/>
          <w:szCs w:val="22"/>
        </w:rPr>
        <w:t>year</w:t>
      </w:r>
      <w:r w:rsidR="00444952">
        <w:rPr>
          <w:rFonts w:asciiTheme="minorHAnsi" w:hAnsiTheme="minorHAnsi" w:cstheme="minorHAnsi"/>
          <w:sz w:val="22"/>
          <w:szCs w:val="22"/>
        </w:rPr>
        <w:t xml:space="preserve"> term</w:t>
      </w:r>
      <w:r w:rsidRPr="00626BFE">
        <w:rPr>
          <w:rFonts w:asciiTheme="minorHAnsi" w:hAnsiTheme="minorHAnsi" w:cstheme="minorHAnsi"/>
          <w:sz w:val="22"/>
          <w:szCs w:val="22"/>
        </w:rPr>
        <w:t xml:space="preserve">s if agreed upon by both parties </w:t>
      </w:r>
      <w:r w:rsidR="00444952">
        <w:rPr>
          <w:rFonts w:asciiTheme="minorHAnsi" w:hAnsiTheme="minorHAnsi" w:cstheme="minorHAnsi"/>
          <w:sz w:val="22"/>
          <w:szCs w:val="22"/>
        </w:rPr>
        <w:t>9</w:t>
      </w:r>
      <w:r w:rsidRPr="00626BFE">
        <w:rPr>
          <w:rFonts w:asciiTheme="minorHAnsi" w:hAnsiTheme="minorHAnsi" w:cstheme="minorHAnsi"/>
          <w:sz w:val="22"/>
          <w:szCs w:val="22"/>
        </w:rPr>
        <w:t>0 days prior to expiration.</w:t>
      </w:r>
    </w:p>
    <w:p w14:paraId="0FAC330D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5C2F4673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 xml:space="preserve">College Station I.S.D. reserves the right to terminate this agreement at any point of its duration should non-compliance with the terms and conditions, including specified delivery time, become a factor. </w:t>
      </w:r>
    </w:p>
    <w:p w14:paraId="1CAE839E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6DFC1611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Individual purchase orders will be issued for each purchase made by the district. The purchase order number must be listed on the packing slip and invoice.</w:t>
      </w:r>
    </w:p>
    <w:p w14:paraId="7AE789ED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1FA33DC3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Feel free to contact me via email or phone if you have questions or need additional information.</w:t>
      </w:r>
    </w:p>
    <w:p w14:paraId="548534A2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1541200B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Sincerely,</w:t>
      </w:r>
    </w:p>
    <w:p w14:paraId="7B41CC74" w14:textId="77777777" w:rsid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05484F7B" w14:textId="12F7B4D0" w:rsidR="00626BFE" w:rsidRPr="00626BFE" w:rsidRDefault="00626BFE" w:rsidP="00626BFE">
      <w:pPr>
        <w:rPr>
          <w:rFonts w:ascii="Freestyle Script" w:hAnsi="Freestyle Script" w:cstheme="minorHAnsi"/>
          <w:sz w:val="32"/>
          <w:szCs w:val="32"/>
        </w:rPr>
      </w:pPr>
      <w:r w:rsidRPr="00626BFE">
        <w:rPr>
          <w:rFonts w:ascii="Freestyle Script" w:hAnsi="Freestyle Script" w:cstheme="minorHAnsi"/>
          <w:sz w:val="32"/>
          <w:szCs w:val="32"/>
        </w:rPr>
        <w:t>Carmella Shafer</w:t>
      </w:r>
    </w:p>
    <w:p w14:paraId="0B51110C" w14:textId="77777777" w:rsid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</w:p>
    <w:p w14:paraId="7E76FCC4" w14:textId="421DC666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Carmella Shafer, RTSBA</w:t>
      </w:r>
    </w:p>
    <w:p w14:paraId="35CBE2F1" w14:textId="77777777" w:rsidR="00626BFE" w:rsidRPr="00626BFE" w:rsidRDefault="00626BFE" w:rsidP="00626BFE">
      <w:pPr>
        <w:rPr>
          <w:rFonts w:asciiTheme="minorHAnsi" w:hAnsiTheme="minorHAnsi" w:cstheme="minorHAnsi"/>
          <w:sz w:val="22"/>
          <w:szCs w:val="22"/>
        </w:rPr>
      </w:pPr>
      <w:r w:rsidRPr="00626BFE">
        <w:rPr>
          <w:rFonts w:asciiTheme="minorHAnsi" w:hAnsiTheme="minorHAnsi" w:cstheme="minorHAnsi"/>
          <w:sz w:val="22"/>
          <w:szCs w:val="22"/>
        </w:rPr>
        <w:t>Director of Purchasing</w:t>
      </w:r>
    </w:p>
    <w:p w14:paraId="1074D9CA" w14:textId="095A06C5" w:rsidR="00053135" w:rsidRPr="00626BFE" w:rsidRDefault="00626BFE" w:rsidP="00626BFE">
      <w:pPr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26BFE">
        <w:rPr>
          <w:rFonts w:asciiTheme="minorHAnsi" w:hAnsiTheme="minorHAnsi" w:cstheme="minorHAnsi"/>
          <w:sz w:val="22"/>
          <w:szCs w:val="22"/>
        </w:rPr>
        <w:t>Phone (979) 694-5617</w:t>
      </w:r>
    </w:p>
    <w:p w14:paraId="27F99F6B" w14:textId="5A1CA9EF" w:rsidR="00730F4C" w:rsidRPr="00BE344B" w:rsidRDefault="00730F4C" w:rsidP="00E4016C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730F4C" w:rsidRPr="00BE344B" w:rsidSect="00E401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1440" w:bottom="720" w:left="1440" w:header="44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3F0F6" w14:textId="77777777" w:rsidR="001A4E57" w:rsidRDefault="001A4E57">
      <w:r>
        <w:separator/>
      </w:r>
    </w:p>
  </w:endnote>
  <w:endnote w:type="continuationSeparator" w:id="0">
    <w:p w14:paraId="63178EF6" w14:textId="77777777" w:rsidR="001A4E57" w:rsidRDefault="001A4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A003A" w14:textId="77777777" w:rsidR="00390EDD" w:rsidRDefault="00390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57DFD" w14:textId="3702EFCA" w:rsidR="00016F9C" w:rsidRPr="00C5785C" w:rsidRDefault="004C3019" w:rsidP="00016F9C">
    <w:pPr>
      <w:pStyle w:val="Footer"/>
      <w:tabs>
        <w:tab w:val="clear" w:pos="4320"/>
        <w:tab w:val="clear" w:pos="8640"/>
        <w:tab w:val="center" w:pos="5040"/>
        <w:tab w:val="right" w:pos="9900"/>
      </w:tabs>
      <w:rPr>
        <w:rFonts w:ascii="Calibri" w:hAnsi="Calibri"/>
      </w:rPr>
    </w:pPr>
    <w:r w:rsidRPr="00C5785C">
      <w:rPr>
        <w:rFonts w:ascii="Calibri" w:hAnsi="Calibri"/>
        <w:b/>
        <w:noProof/>
      </w:rPr>
      <mc:AlternateContent>
        <mc:Choice Requires="wps">
          <w:drawing>
            <wp:anchor distT="36576" distB="36576" distL="36576" distR="36576" simplePos="0" relativeHeight="251656704" behindDoc="0" locked="0" layoutInCell="1" allowOverlap="1" wp14:anchorId="5AA2D475" wp14:editId="0037F524">
              <wp:simplePos x="0" y="0"/>
              <wp:positionH relativeFrom="column">
                <wp:posOffset>685800</wp:posOffset>
              </wp:positionH>
              <wp:positionV relativeFrom="paragraph">
                <wp:posOffset>2686050</wp:posOffset>
              </wp:positionV>
              <wp:extent cx="6663690" cy="571500"/>
              <wp:effectExtent l="0" t="0" r="3810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369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56EE605" w14:textId="77777777" w:rsidR="008A7702" w:rsidRDefault="008A7702" w:rsidP="008A7702">
                          <w:pP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</w:pP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>1812 welsh Street</w:t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  <w:t>Eddie Coulson, Ed.D.</w:t>
                          </w:r>
                        </w:p>
                        <w:p w14:paraId="7A7B154B" w14:textId="77777777" w:rsidR="008A7702" w:rsidRDefault="008A7702" w:rsidP="008A7702">
                          <w:pP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College Station</w:t>
                              </w:r>
                            </w:smartTag>
                            <w:r>
                              <w:rPr>
                                <w:rFonts w:ascii="Lucida Calligraphy" w:hAnsi="Lucida Calligraphy"/>
                                <w:color w:val="660033"/>
                                <w:sz w:val="16"/>
                                <w:szCs w:val="16"/>
                                <w:lang w:val="en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TX</w:t>
                              </w:r>
                            </w:smartTag>
                            <w:r>
                              <w:rPr>
                                <w:rFonts w:ascii="Lucida Calligraphy" w:hAnsi="Lucida Calligraphy"/>
                                <w:color w:val="660033"/>
                                <w:sz w:val="16"/>
                                <w:szCs w:val="16"/>
                                <w:lang w:val="en"/>
                              </w:rPr>
                              <w:t xml:space="preserve">  </w:t>
                            </w:r>
                            <w:smartTag w:uri="urn:schemas-microsoft-com:office:smarttags" w:element="PostalCode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77840</w:t>
                              </w:r>
                            </w:smartTag>
                          </w:smartTag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  <w:t>Superintendent of Schools</w:t>
                          </w:r>
                        </w:p>
                        <w:p w14:paraId="5EECE963" w14:textId="77777777" w:rsidR="008A7702" w:rsidRDefault="008A7702" w:rsidP="008A7702">
                          <w:pPr>
                            <w:rPr>
                              <w:sz w:val="16"/>
                              <w:szCs w:val="16"/>
                              <w:lang w:val="en"/>
                            </w:rPr>
                          </w:pP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>979-764-5455 FAX 979-764-5535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2D47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54pt;margin-top:211.5pt;width:524.7pt;height:45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" filled="f" stroked="f" insetpen="t">
              <v:textbox inset="2.88pt,2.88pt,2.88pt,2.88pt">
                <w:txbxContent>
                  <w:p w14:paraId="356EE605" w14:textId="77777777" w:rsidR="008A7702" w:rsidRDefault="008A7702" w:rsidP="008A7702">
                    <w:pP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</w:pP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>1812 welsh Street</w:t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  <w:t>Eddie Coulson, Ed.D.</w:t>
                    </w:r>
                  </w:p>
                  <w:p w14:paraId="7A7B154B" w14:textId="77777777" w:rsidR="008A7702" w:rsidRDefault="008A7702" w:rsidP="008A7702">
                    <w:pP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College Station</w:t>
                        </w:r>
                      </w:smartTag>
                      <w:r>
                        <w:rPr>
                          <w:rFonts w:ascii="Lucida Calligraphy" w:hAnsi="Lucida Calligraphy"/>
                          <w:color w:val="660033"/>
                          <w:sz w:val="16"/>
                          <w:szCs w:val="16"/>
                          <w:lang w:val="en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TX</w:t>
                        </w:r>
                      </w:smartTag>
                      <w:r>
                        <w:rPr>
                          <w:rFonts w:ascii="Lucida Calligraphy" w:hAnsi="Lucida Calligraphy"/>
                          <w:color w:val="660033"/>
                          <w:sz w:val="16"/>
                          <w:szCs w:val="16"/>
                          <w:lang w:val="en"/>
                        </w:rPr>
                        <w:t xml:space="preserve">  </w:t>
                      </w:r>
                      <w:smartTag w:uri="urn:schemas-microsoft-com:office:smarttags" w:element="PostalCode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77840</w:t>
                        </w:r>
                      </w:smartTag>
                    </w:smartTag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  <w:t>Superintendent of Schools</w:t>
                    </w:r>
                  </w:p>
                  <w:p w14:paraId="5EECE963" w14:textId="77777777" w:rsidR="008A7702" w:rsidRDefault="008A7702" w:rsidP="008A7702">
                    <w:pPr>
                      <w:rPr>
                        <w:sz w:val="16"/>
                        <w:szCs w:val="16"/>
                        <w:lang w:val="en"/>
                      </w:rPr>
                    </w:pP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>979-764-5455 FAX 979-764-5535</w:t>
                    </w:r>
                  </w:p>
                </w:txbxContent>
              </v:textbox>
            </v:shape>
          </w:pict>
        </mc:Fallback>
      </mc:AlternateContent>
    </w:r>
    <w:r w:rsidRPr="00C5785C">
      <w:rPr>
        <w:rFonts w:ascii="Calibri" w:hAnsi="Calibri"/>
        <w:b/>
        <w:noProof/>
      </w:rPr>
      <mc:AlternateContent>
        <mc:Choice Requires="wps">
          <w:drawing>
            <wp:anchor distT="36576" distB="36576" distL="36576" distR="36576" simplePos="0" relativeHeight="251655680" behindDoc="0" locked="0" layoutInCell="1" allowOverlap="1" wp14:anchorId="33BD8032" wp14:editId="1C280F46">
              <wp:simplePos x="0" y="0"/>
              <wp:positionH relativeFrom="column">
                <wp:posOffset>685800</wp:posOffset>
              </wp:positionH>
              <wp:positionV relativeFrom="paragraph">
                <wp:posOffset>2686050</wp:posOffset>
              </wp:positionV>
              <wp:extent cx="6663690" cy="571500"/>
              <wp:effectExtent l="0" t="0" r="381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369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9026013" w14:textId="77777777" w:rsidR="008A7702" w:rsidRDefault="008A7702" w:rsidP="008A7702">
                          <w:pP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</w:pP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>1812 welsh Street</w:t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  <w:t>Eddie Coulson, Ed.D.</w:t>
                          </w:r>
                        </w:p>
                        <w:p w14:paraId="4B2C9357" w14:textId="77777777" w:rsidR="008A7702" w:rsidRDefault="008A7702" w:rsidP="008A7702">
                          <w:pP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College Station</w:t>
                              </w:r>
                            </w:smartTag>
                            <w:r>
                              <w:rPr>
                                <w:rFonts w:ascii="Lucida Calligraphy" w:hAnsi="Lucida Calligraphy"/>
                                <w:color w:val="660033"/>
                                <w:sz w:val="16"/>
                                <w:szCs w:val="16"/>
                                <w:lang w:val="en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TX</w:t>
                              </w:r>
                            </w:smartTag>
                            <w:r>
                              <w:rPr>
                                <w:rFonts w:ascii="Lucida Calligraphy" w:hAnsi="Lucida Calligraphy"/>
                                <w:color w:val="660033"/>
                                <w:sz w:val="16"/>
                                <w:szCs w:val="16"/>
                                <w:lang w:val="en"/>
                              </w:rPr>
                              <w:t xml:space="preserve">  </w:t>
                            </w:r>
                            <w:smartTag w:uri="urn:schemas-microsoft-com:office:smarttags" w:element="PostalCode">
                              <w:r>
                                <w:rPr>
                                  <w:rFonts w:ascii="Lucida Calligraphy" w:hAnsi="Lucida Calligraphy"/>
                                  <w:color w:val="660033"/>
                                  <w:sz w:val="16"/>
                                  <w:szCs w:val="16"/>
                                  <w:lang w:val="en"/>
                                </w:rPr>
                                <w:t>77840</w:t>
                              </w:r>
                            </w:smartTag>
                          </w:smartTag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</w: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ab/>
                            <w:t>Superintendent of Schools</w:t>
                          </w:r>
                        </w:p>
                        <w:p w14:paraId="081D53AA" w14:textId="77777777" w:rsidR="008A7702" w:rsidRDefault="008A7702" w:rsidP="008A7702">
                          <w:pPr>
                            <w:rPr>
                              <w:sz w:val="16"/>
                              <w:szCs w:val="16"/>
                              <w:lang w:val="en"/>
                            </w:rPr>
                          </w:pPr>
                          <w:r>
                            <w:rPr>
                              <w:rFonts w:ascii="Lucida Calligraphy" w:hAnsi="Lucida Calligraphy"/>
                              <w:color w:val="660033"/>
                              <w:sz w:val="16"/>
                              <w:szCs w:val="16"/>
                              <w:lang w:val="en"/>
                            </w:rPr>
                            <w:t>979-764-5455 FAX 979-764-5535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BD8032" id="Text Box 7" o:spid="_x0000_s1029" type="#_x0000_t202" style="position:absolute;margin-left:54pt;margin-top:211.5pt;width:524.7pt;height:45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" filled="f" stroked="f" insetpen="t">
              <v:textbox inset="2.88pt,2.88pt,2.88pt,2.88pt">
                <w:txbxContent>
                  <w:p w14:paraId="59026013" w14:textId="77777777" w:rsidR="008A7702" w:rsidRDefault="008A7702" w:rsidP="008A7702">
                    <w:pP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</w:pP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>1812 welsh Street</w:t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  <w:t>Eddie Coulson, Ed.D.</w:t>
                    </w:r>
                  </w:p>
                  <w:p w14:paraId="4B2C9357" w14:textId="77777777" w:rsidR="008A7702" w:rsidRDefault="008A7702" w:rsidP="008A7702">
                    <w:pP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College Station</w:t>
                        </w:r>
                      </w:smartTag>
                      <w:r>
                        <w:rPr>
                          <w:rFonts w:ascii="Lucida Calligraphy" w:hAnsi="Lucida Calligraphy"/>
                          <w:color w:val="660033"/>
                          <w:sz w:val="16"/>
                          <w:szCs w:val="16"/>
                          <w:lang w:val="en"/>
                        </w:rPr>
                        <w:t xml:space="preserve">, </w:t>
                      </w:r>
                      <w:smartTag w:uri="urn:schemas-microsoft-com:office:smarttags" w:element="State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TX</w:t>
                        </w:r>
                      </w:smartTag>
                      <w:r>
                        <w:rPr>
                          <w:rFonts w:ascii="Lucida Calligraphy" w:hAnsi="Lucida Calligraphy"/>
                          <w:color w:val="660033"/>
                          <w:sz w:val="16"/>
                          <w:szCs w:val="16"/>
                          <w:lang w:val="en"/>
                        </w:rPr>
                        <w:t xml:space="preserve">  </w:t>
                      </w:r>
                      <w:smartTag w:uri="urn:schemas-microsoft-com:office:smarttags" w:element="PostalCode">
                        <w:r>
                          <w:rPr>
                            <w:rFonts w:ascii="Lucida Calligraphy" w:hAnsi="Lucida Calligraphy"/>
                            <w:color w:val="660033"/>
                            <w:sz w:val="16"/>
                            <w:szCs w:val="16"/>
                            <w:lang w:val="en"/>
                          </w:rPr>
                          <w:t>77840</w:t>
                        </w:r>
                      </w:smartTag>
                    </w:smartTag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</w: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ab/>
                      <w:t>Superintendent of Schools</w:t>
                    </w:r>
                  </w:p>
                  <w:p w14:paraId="081D53AA" w14:textId="77777777" w:rsidR="008A7702" w:rsidRDefault="008A7702" w:rsidP="008A7702">
                    <w:pPr>
                      <w:rPr>
                        <w:sz w:val="16"/>
                        <w:szCs w:val="16"/>
                        <w:lang w:val="en"/>
                      </w:rPr>
                    </w:pPr>
                    <w:r>
                      <w:rPr>
                        <w:rFonts w:ascii="Lucida Calligraphy" w:hAnsi="Lucida Calligraphy"/>
                        <w:color w:val="660033"/>
                        <w:sz w:val="16"/>
                        <w:szCs w:val="16"/>
                        <w:lang w:val="en"/>
                      </w:rPr>
                      <w:t>979-764-5455 FAX 979-764-5535</w:t>
                    </w:r>
                  </w:p>
                </w:txbxContent>
              </v:textbox>
            </v:shape>
          </w:pict>
        </mc:Fallback>
      </mc:AlternateContent>
    </w:r>
    <w:r w:rsidR="00EC0C4D">
      <w:rPr>
        <w:rFonts w:ascii="Calibri" w:hAnsi="Calibri"/>
      </w:rPr>
      <w:t>Carmella Shafer</w:t>
    </w:r>
    <w:r w:rsidR="00707E79">
      <w:rPr>
        <w:rFonts w:ascii="Calibri" w:hAnsi="Calibri"/>
      </w:rPr>
      <w:t xml:space="preserve">, </w:t>
    </w:r>
    <w:r w:rsidR="00EC0C4D">
      <w:rPr>
        <w:rFonts w:ascii="Calibri" w:hAnsi="Calibri"/>
      </w:rPr>
      <w:t>RTSBA</w:t>
    </w:r>
    <w:r w:rsidR="00016F9C" w:rsidRPr="00C5785C">
      <w:rPr>
        <w:rFonts w:ascii="Calibri" w:hAnsi="Calibri"/>
      </w:rPr>
      <w:tab/>
    </w:r>
    <w:r w:rsidR="004E4D94">
      <w:rPr>
        <w:rFonts w:ascii="Calibri" w:hAnsi="Calibri"/>
      </w:rPr>
      <w:t>9304 Rock Prairie Rd.</w:t>
    </w:r>
    <w:r w:rsidR="00016F9C" w:rsidRPr="00C5785C">
      <w:rPr>
        <w:rFonts w:ascii="Calibri" w:hAnsi="Calibri"/>
      </w:rPr>
      <w:tab/>
      <w:t xml:space="preserve">                    </w:t>
    </w:r>
    <w:r w:rsidR="00BE344B">
      <w:rPr>
        <w:rFonts w:ascii="Calibri" w:hAnsi="Calibri"/>
        <w:b/>
      </w:rPr>
      <w:t>Mike Martindale</w:t>
    </w:r>
  </w:p>
  <w:p w14:paraId="01DF2B68" w14:textId="77777777" w:rsidR="00016F9C" w:rsidRPr="00C5785C" w:rsidRDefault="00383402" w:rsidP="00016F9C">
    <w:pPr>
      <w:pStyle w:val="Footer"/>
      <w:tabs>
        <w:tab w:val="clear" w:pos="4320"/>
        <w:tab w:val="clear" w:pos="8640"/>
        <w:tab w:val="center" w:pos="5040"/>
        <w:tab w:val="right" w:pos="9900"/>
      </w:tabs>
      <w:rPr>
        <w:rFonts w:ascii="Calibri" w:hAnsi="Calibri"/>
      </w:rPr>
    </w:pPr>
    <w:r w:rsidRPr="00C5785C">
      <w:rPr>
        <w:rFonts w:ascii="Calibri" w:hAnsi="Calibri"/>
        <w:i/>
      </w:rPr>
      <w:t xml:space="preserve">Director for </w:t>
    </w:r>
    <w:r w:rsidR="00707E79">
      <w:rPr>
        <w:rFonts w:ascii="Calibri" w:hAnsi="Calibri"/>
        <w:i/>
      </w:rPr>
      <w:t>Purchasing</w:t>
    </w:r>
    <w:r w:rsidR="004E4D94">
      <w:rPr>
        <w:rFonts w:ascii="Calibri" w:hAnsi="Calibri"/>
      </w:rPr>
      <w:tab/>
      <w:t>College Station, TX 77845</w:t>
    </w:r>
    <w:r w:rsidR="00016F9C" w:rsidRPr="00C5785C">
      <w:rPr>
        <w:rFonts w:ascii="Calibri" w:hAnsi="Calibri"/>
      </w:rPr>
      <w:tab/>
      <w:t xml:space="preserve">               </w:t>
    </w:r>
    <w:r w:rsidR="00016F9C" w:rsidRPr="00C5785C">
      <w:rPr>
        <w:rFonts w:ascii="Calibri" w:hAnsi="Calibri"/>
        <w:i/>
      </w:rPr>
      <w:t xml:space="preserve">Superintendent of Schools                       </w:t>
    </w:r>
  </w:p>
  <w:p w14:paraId="6990D5BF" w14:textId="0D697158" w:rsidR="00016F9C" w:rsidRPr="00C5785C" w:rsidRDefault="00707E79" w:rsidP="00016F9C">
    <w:pPr>
      <w:pStyle w:val="Footer"/>
      <w:tabs>
        <w:tab w:val="clear" w:pos="4320"/>
        <w:tab w:val="clear" w:pos="8640"/>
        <w:tab w:val="center" w:pos="5040"/>
        <w:tab w:val="right" w:pos="9900"/>
      </w:tabs>
      <w:rPr>
        <w:rFonts w:ascii="Calibri" w:hAnsi="Calibri"/>
      </w:rPr>
    </w:pPr>
    <w:r>
      <w:rPr>
        <w:rFonts w:ascii="Calibri" w:hAnsi="Calibri"/>
      </w:rPr>
      <w:t xml:space="preserve">(979) </w:t>
    </w:r>
    <w:r w:rsidR="000D4E0F">
      <w:rPr>
        <w:rFonts w:ascii="Calibri" w:hAnsi="Calibri"/>
      </w:rPr>
      <w:t>694-5617</w:t>
    </w:r>
    <w:r w:rsidR="00016F9C" w:rsidRPr="00C5785C">
      <w:rPr>
        <w:rFonts w:ascii="Calibri" w:hAnsi="Calibri"/>
      </w:rPr>
      <w:tab/>
      <w:t>979-764-</w:t>
    </w:r>
    <w:r w:rsidR="00785FCD" w:rsidRPr="00C5785C">
      <w:rPr>
        <w:rFonts w:ascii="Calibri" w:hAnsi="Calibri"/>
      </w:rPr>
      <w:t>5400</w:t>
    </w:r>
    <w:r w:rsidR="00F04C5B" w:rsidRPr="00C5785C">
      <w:rPr>
        <w:rFonts w:ascii="Calibri" w:hAnsi="Calibri"/>
      </w:rPr>
      <w:t xml:space="preserve"> -- www.csisd.org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EC6A" w14:textId="77777777" w:rsidR="00390EDD" w:rsidRDefault="00390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582B8" w14:textId="77777777" w:rsidR="001A4E57" w:rsidRDefault="001A4E57">
      <w:r>
        <w:separator/>
      </w:r>
    </w:p>
  </w:footnote>
  <w:footnote w:type="continuationSeparator" w:id="0">
    <w:p w14:paraId="5551DBD5" w14:textId="77777777" w:rsidR="001A4E57" w:rsidRDefault="001A4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963F" w14:textId="77777777" w:rsidR="00390EDD" w:rsidRDefault="00390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C232" w14:textId="1A9851B2" w:rsidR="008A7702" w:rsidRDefault="004C3019" w:rsidP="00F42A50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 wp14:anchorId="76AC6B2D" wp14:editId="730B7BC6">
              <wp:simplePos x="0" y="0"/>
              <wp:positionH relativeFrom="column">
                <wp:posOffset>1209675</wp:posOffset>
              </wp:positionH>
              <wp:positionV relativeFrom="paragraph">
                <wp:posOffset>595630</wp:posOffset>
              </wp:positionV>
              <wp:extent cx="5381625" cy="297815"/>
              <wp:effectExtent l="0" t="0" r="0" b="190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1625" cy="297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7EBC307" w14:textId="77777777" w:rsidR="008A7702" w:rsidRPr="00AC47DB" w:rsidRDefault="008A7702" w:rsidP="00F42A50">
                          <w:pPr>
                            <w:jc w:val="center"/>
                            <w:rPr>
                              <w:rFonts w:ascii="Calibri" w:hAnsi="Calibri"/>
                              <w:sz w:val="28"/>
                              <w:szCs w:val="28"/>
                              <w:lang w:val="en"/>
                            </w:rPr>
                          </w:pPr>
                          <w:r w:rsidRPr="00AC47DB">
                            <w:rPr>
                              <w:rFonts w:ascii="Calibri" w:hAnsi="Calibri"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 xml:space="preserve">Success...each </w:t>
                          </w:r>
                          <w:r w:rsidRPr="00AC47DB"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>life</w:t>
                          </w:r>
                          <w:r w:rsidRPr="00AC47DB">
                            <w:rPr>
                              <w:rFonts w:ascii="Calibri" w:hAnsi="Calibri"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 xml:space="preserve">...each </w:t>
                          </w:r>
                          <w:r w:rsidRPr="00AC47DB"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>day</w:t>
                          </w:r>
                          <w:r w:rsidRPr="00AC47DB">
                            <w:rPr>
                              <w:rFonts w:ascii="Calibri" w:hAnsi="Calibri"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 xml:space="preserve">...each </w:t>
                          </w:r>
                          <w:r w:rsidRPr="00AC47DB">
                            <w:rPr>
                              <w:rFonts w:ascii="Calibri" w:hAnsi="Calibri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  <w:lang w:val="en"/>
                            </w:rPr>
                            <w:t>hour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C6B2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5.25pt;margin-top:46.9pt;width:423.75pt;height:23.45pt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" filled="f" stroked="f" insetpen="t">
              <v:textbox inset="2.88pt,2.88pt,2.88pt,2.88pt">
                <w:txbxContent>
                  <w:p w14:paraId="07EBC307" w14:textId="77777777" w:rsidR="008A7702" w:rsidRPr="00AC47DB" w:rsidRDefault="008A7702" w:rsidP="00F42A50">
                    <w:pPr>
                      <w:jc w:val="center"/>
                      <w:rPr>
                        <w:rFonts w:ascii="Calibri" w:hAnsi="Calibri"/>
                        <w:sz w:val="28"/>
                        <w:szCs w:val="28"/>
                        <w:lang w:val="en"/>
                      </w:rPr>
                    </w:pPr>
                    <w:r w:rsidRPr="00AC47DB">
                      <w:rPr>
                        <w:rFonts w:ascii="Calibri" w:hAnsi="Calibri"/>
                        <w:i/>
                        <w:iCs/>
                        <w:sz w:val="28"/>
                        <w:szCs w:val="28"/>
                        <w:lang w:val="en"/>
                      </w:rPr>
                      <w:t xml:space="preserve">Success...each </w:t>
                    </w:r>
                    <w:r w:rsidRPr="00AC47DB">
                      <w:rPr>
                        <w:rFonts w:ascii="Calibri" w:hAnsi="Calibri"/>
                        <w:b/>
                        <w:bCs/>
                        <w:i/>
                        <w:iCs/>
                        <w:sz w:val="28"/>
                        <w:szCs w:val="28"/>
                        <w:lang w:val="en"/>
                      </w:rPr>
                      <w:t>life</w:t>
                    </w:r>
                    <w:r w:rsidRPr="00AC47DB">
                      <w:rPr>
                        <w:rFonts w:ascii="Calibri" w:hAnsi="Calibri"/>
                        <w:i/>
                        <w:iCs/>
                        <w:sz w:val="28"/>
                        <w:szCs w:val="28"/>
                        <w:lang w:val="en"/>
                      </w:rPr>
                      <w:t xml:space="preserve">...each </w:t>
                    </w:r>
                    <w:r w:rsidRPr="00AC47DB">
                      <w:rPr>
                        <w:rFonts w:ascii="Calibri" w:hAnsi="Calibri"/>
                        <w:b/>
                        <w:bCs/>
                        <w:i/>
                        <w:iCs/>
                        <w:sz w:val="28"/>
                        <w:szCs w:val="28"/>
                        <w:lang w:val="en"/>
                      </w:rPr>
                      <w:t>day</w:t>
                    </w:r>
                    <w:r w:rsidRPr="00AC47DB">
                      <w:rPr>
                        <w:rFonts w:ascii="Calibri" w:hAnsi="Calibri"/>
                        <w:i/>
                        <w:iCs/>
                        <w:sz w:val="28"/>
                        <w:szCs w:val="28"/>
                        <w:lang w:val="en"/>
                      </w:rPr>
                      <w:t xml:space="preserve">...each </w:t>
                    </w:r>
                    <w:r w:rsidRPr="00AC47DB">
                      <w:rPr>
                        <w:rFonts w:ascii="Calibri" w:hAnsi="Calibri"/>
                        <w:b/>
                        <w:bCs/>
                        <w:i/>
                        <w:iCs/>
                        <w:sz w:val="28"/>
                        <w:szCs w:val="28"/>
                        <w:lang w:val="en"/>
                      </w:rPr>
                      <w:t>hour</w:t>
                    </w:r>
                  </w:p>
                </w:txbxContent>
              </v:textbox>
            </v:shape>
          </w:pict>
        </mc:Fallback>
      </mc:AlternateContent>
    </w:r>
    <w:r w:rsidRPr="00AC47DB">
      <w:rPr>
        <w:noProof/>
      </w:rPr>
      <mc:AlternateContent>
        <mc:Choice Requires="wps">
          <w:drawing>
            <wp:anchor distT="36576" distB="36576" distL="36576" distR="36576" simplePos="0" relativeHeight="251659776" behindDoc="0" locked="0" layoutInCell="1" allowOverlap="1" wp14:anchorId="4F988ABE" wp14:editId="779D4354">
              <wp:simplePos x="0" y="0"/>
              <wp:positionH relativeFrom="column">
                <wp:posOffset>1209675</wp:posOffset>
              </wp:positionH>
              <wp:positionV relativeFrom="paragraph">
                <wp:posOffset>530860</wp:posOffset>
              </wp:positionV>
              <wp:extent cx="5381625" cy="3810"/>
              <wp:effectExtent l="19050" t="26035" r="19050" b="27305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81625" cy="381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61D68A" id="Line 5" o:spid="_x0000_s1026" style="position:absolute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95.25pt,41.8pt" to="519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" strokeweight="3pt">
              <v:shadow color="#7f7f7f" opacity=".5" offset="1p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7728" behindDoc="0" locked="0" layoutInCell="1" allowOverlap="1" wp14:anchorId="2A0F7C5B" wp14:editId="371CE536">
              <wp:simplePos x="0" y="0"/>
              <wp:positionH relativeFrom="column">
                <wp:posOffset>1209675</wp:posOffset>
              </wp:positionH>
              <wp:positionV relativeFrom="paragraph">
                <wp:posOffset>149860</wp:posOffset>
              </wp:positionV>
              <wp:extent cx="5372100" cy="400050"/>
              <wp:effectExtent l="0" t="0" r="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D351146" w14:textId="77777777" w:rsidR="008A7702" w:rsidRPr="00AC47DB" w:rsidRDefault="008A7702" w:rsidP="00F42A50">
                          <w:pPr>
                            <w:jc w:val="center"/>
                            <w:rPr>
                              <w:rFonts w:ascii="Calibri" w:hAnsi="Calibri"/>
                              <w:b/>
                              <w:bCs/>
                              <w:sz w:val="36"/>
                              <w:szCs w:val="36"/>
                              <w:lang w:val="en"/>
                            </w:rPr>
                          </w:pPr>
                          <w:r w:rsidRPr="00AC47DB">
                            <w:rPr>
                              <w:rFonts w:ascii="Calibri" w:hAnsi="Calibri"/>
                              <w:b/>
                              <w:bCs/>
                              <w:sz w:val="36"/>
                              <w:szCs w:val="36"/>
                              <w:lang w:val="en"/>
                            </w:rPr>
                            <w:t>College Station Independent School District</w:t>
                          </w:r>
                        </w:p>
                        <w:p w14:paraId="37E482EC" w14:textId="77777777" w:rsidR="008A7702" w:rsidRPr="00AC47DB" w:rsidRDefault="008A7702" w:rsidP="008A7702">
                          <w:pPr>
                            <w:jc w:val="center"/>
                            <w:rPr>
                              <w:rFonts w:ascii="Lucida Calligraphy" w:hAnsi="Lucida Calligraphy"/>
                              <w:i/>
                              <w:iCs/>
                              <w:sz w:val="22"/>
                              <w:szCs w:val="22"/>
                              <w:lang w:val="en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F7C5B" id="Text Box 3" o:spid="_x0000_s1027" type="#_x0000_t202" style="position:absolute;margin-left:95.25pt;margin-top:11.8pt;width:423pt;height:31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" filled="f" stroked="f" insetpen="t">
              <v:textbox inset="2.88pt,2.88pt,2.88pt,2.88pt">
                <w:txbxContent>
                  <w:p w14:paraId="3D351146" w14:textId="77777777" w:rsidR="008A7702" w:rsidRPr="00AC47DB" w:rsidRDefault="008A7702" w:rsidP="00F42A50">
                    <w:pPr>
                      <w:jc w:val="center"/>
                      <w:rPr>
                        <w:rFonts w:ascii="Calibri" w:hAnsi="Calibri"/>
                        <w:b/>
                        <w:bCs/>
                        <w:sz w:val="36"/>
                        <w:szCs w:val="36"/>
                        <w:lang w:val="en"/>
                      </w:rPr>
                    </w:pPr>
                    <w:r w:rsidRPr="00AC47DB">
                      <w:rPr>
                        <w:rFonts w:ascii="Calibri" w:hAnsi="Calibri"/>
                        <w:b/>
                        <w:bCs/>
                        <w:sz w:val="36"/>
                        <w:szCs w:val="36"/>
                        <w:lang w:val="en"/>
                      </w:rPr>
                      <w:t>College Station Independent School District</w:t>
                    </w:r>
                  </w:p>
                  <w:p w14:paraId="37E482EC" w14:textId="77777777" w:rsidR="008A7702" w:rsidRPr="00AC47DB" w:rsidRDefault="008A7702" w:rsidP="008A7702">
                    <w:pPr>
                      <w:jc w:val="center"/>
                      <w:rPr>
                        <w:rFonts w:ascii="Lucida Calligraphy" w:hAnsi="Lucida Calligraphy"/>
                        <w:i/>
                        <w:iCs/>
                        <w:sz w:val="22"/>
                        <w:szCs w:val="22"/>
                        <w:lang w:val="e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F228707" wp14:editId="168C3CA1">
          <wp:extent cx="1104900" cy="11049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EA876" w14:textId="77777777" w:rsidR="00390EDD" w:rsidRDefault="00390E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14150"/>
    <w:multiLevelType w:val="hybridMultilevel"/>
    <w:tmpl w:val="B64AC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46612"/>
    <w:multiLevelType w:val="hybridMultilevel"/>
    <w:tmpl w:val="1876E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382597">
    <w:abstractNumId w:val="1"/>
  </w:num>
  <w:num w:numId="2" w16cid:durableId="649481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yMjM3tTA0NrQwsDBV0lEKTi0uzszPAykwrQUAAFzyaSwAAAA="/>
  </w:docVars>
  <w:rsids>
    <w:rsidRoot w:val="00016F9C"/>
    <w:rsid w:val="00005662"/>
    <w:rsid w:val="00016F9C"/>
    <w:rsid w:val="0002287D"/>
    <w:rsid w:val="0002714E"/>
    <w:rsid w:val="00035485"/>
    <w:rsid w:val="000516E4"/>
    <w:rsid w:val="00052C2A"/>
    <w:rsid w:val="00053135"/>
    <w:rsid w:val="0005691C"/>
    <w:rsid w:val="000659BD"/>
    <w:rsid w:val="00093038"/>
    <w:rsid w:val="000C7959"/>
    <w:rsid w:val="000D4E0F"/>
    <w:rsid w:val="000E442D"/>
    <w:rsid w:val="00100F1F"/>
    <w:rsid w:val="00101635"/>
    <w:rsid w:val="001855C8"/>
    <w:rsid w:val="001A4E57"/>
    <w:rsid w:val="001D0308"/>
    <w:rsid w:val="001F4FC3"/>
    <w:rsid w:val="001F6902"/>
    <w:rsid w:val="00241472"/>
    <w:rsid w:val="00253E14"/>
    <w:rsid w:val="00253FCE"/>
    <w:rsid w:val="002A2E21"/>
    <w:rsid w:val="00383402"/>
    <w:rsid w:val="00390EDD"/>
    <w:rsid w:val="003B1551"/>
    <w:rsid w:val="003B39FD"/>
    <w:rsid w:val="003B7154"/>
    <w:rsid w:val="003C6292"/>
    <w:rsid w:val="003D6BC9"/>
    <w:rsid w:val="00404A9C"/>
    <w:rsid w:val="0041150E"/>
    <w:rsid w:val="0044135A"/>
    <w:rsid w:val="00444952"/>
    <w:rsid w:val="004542FE"/>
    <w:rsid w:val="00467B3F"/>
    <w:rsid w:val="00490FA5"/>
    <w:rsid w:val="00492229"/>
    <w:rsid w:val="00497168"/>
    <w:rsid w:val="00497816"/>
    <w:rsid w:val="004A6490"/>
    <w:rsid w:val="004C3019"/>
    <w:rsid w:val="004D0E19"/>
    <w:rsid w:val="004E4D94"/>
    <w:rsid w:val="004F3E39"/>
    <w:rsid w:val="00553EE6"/>
    <w:rsid w:val="00573C32"/>
    <w:rsid w:val="005C1748"/>
    <w:rsid w:val="005E05DC"/>
    <w:rsid w:val="005F440E"/>
    <w:rsid w:val="0060519C"/>
    <w:rsid w:val="00615D05"/>
    <w:rsid w:val="00617334"/>
    <w:rsid w:val="00626BFE"/>
    <w:rsid w:val="006758D2"/>
    <w:rsid w:val="006C4BE3"/>
    <w:rsid w:val="00707E79"/>
    <w:rsid w:val="007133DA"/>
    <w:rsid w:val="00720581"/>
    <w:rsid w:val="00730F4C"/>
    <w:rsid w:val="007400FD"/>
    <w:rsid w:val="00747CAD"/>
    <w:rsid w:val="00760AB4"/>
    <w:rsid w:val="00785FCD"/>
    <w:rsid w:val="00806A53"/>
    <w:rsid w:val="008328E0"/>
    <w:rsid w:val="00832CD1"/>
    <w:rsid w:val="0084184E"/>
    <w:rsid w:val="00856BBF"/>
    <w:rsid w:val="00864F50"/>
    <w:rsid w:val="008A7702"/>
    <w:rsid w:val="008B24FD"/>
    <w:rsid w:val="008C421E"/>
    <w:rsid w:val="008C4609"/>
    <w:rsid w:val="008E2B9F"/>
    <w:rsid w:val="008F7500"/>
    <w:rsid w:val="0092099F"/>
    <w:rsid w:val="0092586B"/>
    <w:rsid w:val="009D3FDC"/>
    <w:rsid w:val="009F448A"/>
    <w:rsid w:val="00A20263"/>
    <w:rsid w:val="00A3150C"/>
    <w:rsid w:val="00AC47DB"/>
    <w:rsid w:val="00AE6ADF"/>
    <w:rsid w:val="00B40009"/>
    <w:rsid w:val="00B56A6F"/>
    <w:rsid w:val="00B622D6"/>
    <w:rsid w:val="00B7270F"/>
    <w:rsid w:val="00B83A3A"/>
    <w:rsid w:val="00B93803"/>
    <w:rsid w:val="00BC33CE"/>
    <w:rsid w:val="00BE344B"/>
    <w:rsid w:val="00C0065A"/>
    <w:rsid w:val="00C50833"/>
    <w:rsid w:val="00C5785C"/>
    <w:rsid w:val="00C716AA"/>
    <w:rsid w:val="00C721B0"/>
    <w:rsid w:val="00CA70F9"/>
    <w:rsid w:val="00CC52B9"/>
    <w:rsid w:val="00CF458E"/>
    <w:rsid w:val="00D215B5"/>
    <w:rsid w:val="00D35924"/>
    <w:rsid w:val="00D67568"/>
    <w:rsid w:val="00D76412"/>
    <w:rsid w:val="00D82603"/>
    <w:rsid w:val="00D92867"/>
    <w:rsid w:val="00DA412A"/>
    <w:rsid w:val="00DC68EB"/>
    <w:rsid w:val="00DE32D8"/>
    <w:rsid w:val="00DF26D2"/>
    <w:rsid w:val="00E04928"/>
    <w:rsid w:val="00E13412"/>
    <w:rsid w:val="00E329AF"/>
    <w:rsid w:val="00E32C3A"/>
    <w:rsid w:val="00E4016C"/>
    <w:rsid w:val="00E44B1A"/>
    <w:rsid w:val="00E478F9"/>
    <w:rsid w:val="00E55929"/>
    <w:rsid w:val="00E57CEA"/>
    <w:rsid w:val="00E617FB"/>
    <w:rsid w:val="00E6479D"/>
    <w:rsid w:val="00E672CB"/>
    <w:rsid w:val="00EC0C4D"/>
    <w:rsid w:val="00ED10D2"/>
    <w:rsid w:val="00ED7CBC"/>
    <w:rsid w:val="00EE5A78"/>
    <w:rsid w:val="00F04C5B"/>
    <w:rsid w:val="00F42A50"/>
    <w:rsid w:val="00F761B0"/>
    <w:rsid w:val="00F77271"/>
    <w:rsid w:val="00FB6A69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5361"/>
    <o:shapelayout v:ext="edit">
      <o:idmap v:ext="edit" data="1"/>
    </o:shapelayout>
  </w:shapeDefaults>
  <w:decimalSymbol w:val="."/>
  <w:listSeparator w:val=","/>
  <w14:docId w14:val="6FB96E27"/>
  <w15:chartTrackingRefBased/>
  <w15:docId w15:val="{82FFF694-B248-4551-8AE6-423AEE44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BBF"/>
  </w:style>
  <w:style w:type="paragraph" w:styleId="Heading1">
    <w:name w:val="heading 1"/>
    <w:basedOn w:val="Normal"/>
    <w:next w:val="Normal"/>
    <w:link w:val="Heading1Char"/>
    <w:qFormat/>
    <w:rsid w:val="00730F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E3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A77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770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56BBF"/>
    <w:pPr>
      <w:jc w:val="both"/>
    </w:pPr>
    <w:rPr>
      <w:sz w:val="24"/>
      <w:szCs w:val="24"/>
    </w:rPr>
  </w:style>
  <w:style w:type="character" w:customStyle="1" w:styleId="BodyTextChar">
    <w:name w:val="Body Text Char"/>
    <w:link w:val="BodyText"/>
    <w:rsid w:val="00856BBF"/>
    <w:rPr>
      <w:sz w:val="24"/>
      <w:szCs w:val="24"/>
    </w:rPr>
  </w:style>
  <w:style w:type="paragraph" w:styleId="BalloonText">
    <w:name w:val="Balloon Text"/>
    <w:basedOn w:val="Normal"/>
    <w:link w:val="BalloonTextChar"/>
    <w:rsid w:val="00856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56BBF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B40009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30F4C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730F4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1Char">
    <w:name w:val="Heading 1 Char"/>
    <w:link w:val="Heading1"/>
    <w:rsid w:val="00730F4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BE34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672CB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basedOn w:val="DefaultParagraphFont"/>
    <w:rsid w:val="00D675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7568"/>
  </w:style>
  <w:style w:type="character" w:customStyle="1" w:styleId="CommentTextChar">
    <w:name w:val="Comment Text Char"/>
    <w:basedOn w:val="DefaultParagraphFont"/>
    <w:link w:val="CommentText"/>
    <w:rsid w:val="00D67568"/>
  </w:style>
  <w:style w:type="paragraph" w:styleId="CommentSubject">
    <w:name w:val="annotation subject"/>
    <w:basedOn w:val="CommentText"/>
    <w:next w:val="CommentText"/>
    <w:link w:val="CommentSubjectChar"/>
    <w:rsid w:val="00D675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7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williams\My%20Documents\Dr.%20Coulson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Dr. Coulson LETTERHEAD.dot</Template>
  <TotalTime>0</TotalTime>
  <Pages>1</Pages>
  <Words>191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Station ISD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AMCHS</dc:creator>
  <cp:keywords/>
  <cp:lastModifiedBy>Shafer, Carmella</cp:lastModifiedBy>
  <cp:revision>5</cp:revision>
  <cp:lastPrinted>2020-06-02T18:28:00Z</cp:lastPrinted>
  <dcterms:created xsi:type="dcterms:W3CDTF">2023-06-24T19:45:00Z</dcterms:created>
  <dcterms:modified xsi:type="dcterms:W3CDTF">2023-06-24T21:25:00Z</dcterms:modified>
</cp:coreProperties>
</file>