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2EB40" w14:textId="77777777" w:rsidR="00297282" w:rsidRPr="00297282" w:rsidRDefault="00297282">
      <w:pPr>
        <w:pStyle w:val="Title"/>
        <w:rPr>
          <w:rFonts w:ascii="Times New Roman" w:hAnsi="Times New Roman" w:cs="Times New Roman"/>
        </w:rPr>
      </w:pPr>
    </w:p>
    <w:p w14:paraId="0DC7F2B6" w14:textId="77777777" w:rsidR="00297282" w:rsidRPr="00297282" w:rsidRDefault="00297282">
      <w:pPr>
        <w:pStyle w:val="Title"/>
        <w:rPr>
          <w:rFonts w:ascii="Times New Roman" w:hAnsi="Times New Roman" w:cs="Times New Roman"/>
        </w:rPr>
      </w:pPr>
    </w:p>
    <w:p w14:paraId="4AB6D847" w14:textId="77777777" w:rsidR="00AA5C18" w:rsidRPr="00297282" w:rsidRDefault="00AA5C18">
      <w:pPr>
        <w:pStyle w:val="Title"/>
        <w:rPr>
          <w:rFonts w:ascii="Times New Roman" w:hAnsi="Times New Roman" w:cs="Times New Roman"/>
        </w:rPr>
      </w:pPr>
      <w:r w:rsidRPr="00297282">
        <w:rPr>
          <w:rFonts w:ascii="Times New Roman" w:hAnsi="Times New Roman" w:cs="Times New Roman"/>
        </w:rPr>
        <w:t>Real Estate Tax Deferral Voucher</w:t>
      </w:r>
    </w:p>
    <w:p w14:paraId="6394036B" w14:textId="77777777" w:rsidR="00AA5C18" w:rsidRPr="00297282" w:rsidRDefault="00AA5C18">
      <w:pPr>
        <w:jc w:val="center"/>
        <w:rPr>
          <w:b/>
          <w:bCs/>
        </w:rPr>
      </w:pPr>
    </w:p>
    <w:p w14:paraId="405401BA" w14:textId="77777777" w:rsidR="00AA5C18" w:rsidRPr="00297282" w:rsidRDefault="00AA5C18">
      <w:pPr>
        <w:pStyle w:val="Heading1"/>
        <w:tabs>
          <w:tab w:val="left" w:pos="3780"/>
        </w:tabs>
        <w:rPr>
          <w:rFonts w:ascii="Times New Roman" w:hAnsi="Times New Roman"/>
          <w:sz w:val="24"/>
        </w:rPr>
      </w:pPr>
      <w:bookmarkStart w:id="0" w:name="start"/>
      <w:bookmarkEnd w:id="0"/>
      <w:r w:rsidRPr="00297282">
        <w:rPr>
          <w:rFonts w:ascii="Times New Roman" w:hAnsi="Times New Roman"/>
          <w:b/>
          <w:bCs/>
          <w:sz w:val="24"/>
        </w:rPr>
        <w:t>Tax Collector</w:t>
      </w:r>
      <w:r w:rsidRPr="00297282">
        <w:rPr>
          <w:rFonts w:ascii="Times New Roman" w:hAnsi="Times New Roman"/>
          <w:sz w:val="24"/>
        </w:rPr>
        <w:t>:</w:t>
      </w:r>
    </w:p>
    <w:p w14:paraId="71D31EF3" w14:textId="77777777" w:rsidR="00AA5C18" w:rsidRPr="00297282" w:rsidRDefault="00AA5C18">
      <w:pPr>
        <w:pStyle w:val="BodyText"/>
        <w:tabs>
          <w:tab w:val="left" w:pos="3780"/>
        </w:tabs>
        <w:jc w:val="left"/>
        <w:rPr>
          <w:rFonts w:ascii="Times New Roman" w:hAnsi="Times New Roman" w:cs="Times New Roman"/>
          <w:sz w:val="24"/>
        </w:rPr>
      </w:pPr>
      <w:r w:rsidRPr="00297282">
        <w:rPr>
          <w:rFonts w:ascii="Times New Roman" w:hAnsi="Times New Roman" w:cs="Times New Roman"/>
          <w:sz w:val="24"/>
        </w:rPr>
        <w:t>Taxing Authority:</w:t>
      </w:r>
    </w:p>
    <w:p w14:paraId="4B573D13" w14:textId="77777777" w:rsidR="00AA5C18" w:rsidRPr="00297282" w:rsidRDefault="00AA5C18">
      <w:pPr>
        <w:tabs>
          <w:tab w:val="left" w:pos="3780"/>
        </w:tabs>
        <w:rPr>
          <w:b/>
          <w:bCs/>
        </w:rPr>
      </w:pPr>
      <w:r w:rsidRPr="00297282">
        <w:rPr>
          <w:b/>
          <w:bCs/>
        </w:rPr>
        <w:t>Homestead Property ID Number:</w:t>
      </w:r>
    </w:p>
    <w:p w14:paraId="6CCED1D9" w14:textId="77777777" w:rsidR="00AA5C18" w:rsidRPr="00297282" w:rsidRDefault="00AA5C18">
      <w:pPr>
        <w:tabs>
          <w:tab w:val="left" w:pos="3780"/>
        </w:tabs>
        <w:rPr>
          <w:b/>
          <w:bCs/>
        </w:rPr>
      </w:pPr>
      <w:r w:rsidRPr="00297282">
        <w:rPr>
          <w:b/>
          <w:bCs/>
        </w:rPr>
        <w:t>Homestead Property Address:</w:t>
      </w:r>
    </w:p>
    <w:p w14:paraId="55556AC4" w14:textId="77777777" w:rsidR="00AA5C18" w:rsidRPr="00297282" w:rsidRDefault="00AA5C18">
      <w:pPr>
        <w:tabs>
          <w:tab w:val="left" w:pos="3780"/>
        </w:tabs>
        <w:rPr>
          <w:b/>
          <w:bCs/>
        </w:rPr>
      </w:pPr>
      <w:r w:rsidRPr="00297282">
        <w:rPr>
          <w:b/>
          <w:bCs/>
        </w:rPr>
        <w:t>Property Owner/Claimant:</w:t>
      </w:r>
    </w:p>
    <w:p w14:paraId="48EDC1A3" w14:textId="77777777" w:rsidR="00AA5C18" w:rsidRPr="00297282" w:rsidRDefault="00AA5C18">
      <w:pPr>
        <w:tabs>
          <w:tab w:val="left" w:pos="3780"/>
        </w:tabs>
        <w:rPr>
          <w:b/>
          <w:bCs/>
        </w:rPr>
      </w:pPr>
      <w:r w:rsidRPr="00297282">
        <w:rPr>
          <w:b/>
          <w:bCs/>
        </w:rPr>
        <w:t>Claimant Mailing Address:</w:t>
      </w:r>
    </w:p>
    <w:p w14:paraId="642A5B49" w14:textId="77777777" w:rsidR="00AA5C18" w:rsidRPr="00297282" w:rsidRDefault="00AA5C18">
      <w:pPr>
        <w:tabs>
          <w:tab w:val="left" w:pos="3780"/>
        </w:tabs>
        <w:rPr>
          <w:b/>
          <w:bCs/>
        </w:rPr>
      </w:pPr>
      <w:r w:rsidRPr="00297282">
        <w:rPr>
          <w:b/>
          <w:bCs/>
        </w:rPr>
        <w:t>20</w:t>
      </w:r>
      <w:r w:rsidR="00422312" w:rsidRPr="00297282">
        <w:rPr>
          <w:b/>
          <w:bCs/>
        </w:rPr>
        <w:t>18</w:t>
      </w:r>
      <w:r w:rsidRPr="00297282">
        <w:rPr>
          <w:b/>
          <w:bCs/>
        </w:rPr>
        <w:t xml:space="preserve"> Tax Levy (Flat Tax):</w:t>
      </w:r>
    </w:p>
    <w:p w14:paraId="47FCEDE4" w14:textId="77777777" w:rsidR="00AA5C18" w:rsidRPr="00297282" w:rsidRDefault="00AA5C18">
      <w:pPr>
        <w:tabs>
          <w:tab w:val="left" w:pos="3780"/>
        </w:tabs>
        <w:rPr>
          <w:b/>
          <w:bCs/>
        </w:rPr>
      </w:pPr>
      <w:r w:rsidRPr="00297282">
        <w:rPr>
          <w:b/>
          <w:bCs/>
        </w:rPr>
        <w:t>Base Payment:</w:t>
      </w:r>
    </w:p>
    <w:p w14:paraId="4D3F0CA8" w14:textId="77777777" w:rsidR="00AA5C18" w:rsidRPr="00297282" w:rsidRDefault="00AA5C18">
      <w:pPr>
        <w:tabs>
          <w:tab w:val="left" w:pos="3780"/>
        </w:tabs>
        <w:rPr>
          <w:b/>
          <w:bCs/>
        </w:rPr>
      </w:pPr>
      <w:r w:rsidRPr="00297282">
        <w:rPr>
          <w:b/>
          <w:bCs/>
        </w:rPr>
        <w:t>Tax Deferral:</w:t>
      </w:r>
    </w:p>
    <w:p w14:paraId="06D57827" w14:textId="77777777" w:rsidR="00AA5C18" w:rsidRPr="00297282" w:rsidRDefault="00AA5C18">
      <w:pPr>
        <w:tabs>
          <w:tab w:val="left" w:pos="3780"/>
        </w:tabs>
        <w:rPr>
          <w:b/>
          <w:bCs/>
          <w:sz w:val="28"/>
        </w:rPr>
      </w:pPr>
      <w:r w:rsidRPr="00297282">
        <w:rPr>
          <w:b/>
          <w:bCs/>
        </w:rPr>
        <w:t>Date:</w:t>
      </w:r>
    </w:p>
    <w:p w14:paraId="466F31F4" w14:textId="77777777" w:rsidR="00AA5C18" w:rsidRPr="00297282" w:rsidRDefault="00AA5C18">
      <w:pPr>
        <w:jc w:val="both"/>
        <w:rPr>
          <w:b/>
          <w:bCs/>
          <w:sz w:val="28"/>
        </w:rPr>
      </w:pPr>
    </w:p>
    <w:p w14:paraId="32DC49EA" w14:textId="77777777" w:rsidR="00AA5C18" w:rsidRPr="00297282" w:rsidRDefault="00AA5C18">
      <w:pPr>
        <w:jc w:val="both"/>
        <w:rPr>
          <w:sz w:val="22"/>
        </w:rPr>
      </w:pPr>
      <w:r w:rsidRPr="00297282">
        <w:rPr>
          <w:sz w:val="22"/>
        </w:rPr>
        <w:t xml:space="preserve">This real property tax deferral applies to the </w:t>
      </w:r>
      <w:r w:rsidR="00911F7E">
        <w:rPr>
          <w:sz w:val="22"/>
        </w:rPr>
        <w:t xml:space="preserve">July 1, </w:t>
      </w:r>
      <w:proofErr w:type="gramStart"/>
      <w:r w:rsidR="00911F7E">
        <w:rPr>
          <w:sz w:val="22"/>
        </w:rPr>
        <w:t xml:space="preserve">2018 </w:t>
      </w:r>
      <w:r w:rsidRPr="00297282">
        <w:rPr>
          <w:sz w:val="22"/>
        </w:rPr>
        <w:t xml:space="preserve"> real</w:t>
      </w:r>
      <w:proofErr w:type="gramEnd"/>
      <w:r w:rsidRPr="00297282">
        <w:rPr>
          <w:sz w:val="22"/>
        </w:rPr>
        <w:t xml:space="preserve"> property tax levied by the taxing authority indicated above. The amount of tax deferral granted is provided in exchange for a lien against the homestead of the applicant in favor of </w:t>
      </w:r>
      <w:r w:rsidR="00297282" w:rsidRPr="00297282">
        <w:rPr>
          <w:sz w:val="22"/>
        </w:rPr>
        <w:t>Central Dauphin School District</w:t>
      </w:r>
      <w:r w:rsidRPr="00297282">
        <w:rPr>
          <w:sz w:val="22"/>
        </w:rPr>
        <w:t xml:space="preserve"> and shall attach as of the date and in the same manner as other real estate tax liens.  </w:t>
      </w:r>
    </w:p>
    <w:p w14:paraId="480C5B8B" w14:textId="77777777" w:rsidR="00AA5C18" w:rsidRPr="00297282" w:rsidRDefault="00AA5C18">
      <w:pPr>
        <w:jc w:val="both"/>
        <w:rPr>
          <w:sz w:val="18"/>
        </w:rPr>
      </w:pPr>
    </w:p>
    <w:p w14:paraId="1D20AC8E" w14:textId="77777777" w:rsidR="00AA5C18" w:rsidRPr="00297282" w:rsidRDefault="00AA5C18">
      <w:pPr>
        <w:jc w:val="both"/>
        <w:rPr>
          <w:sz w:val="22"/>
        </w:rPr>
      </w:pPr>
      <w:r w:rsidRPr="00297282">
        <w:rPr>
          <w:sz w:val="22"/>
        </w:rPr>
        <w:t>The amount of tax deferred will be reported to the Dauphin County Tax Claim Bureau and will constitute a lien as of the date the base payment is made to the tax collector.</w:t>
      </w:r>
    </w:p>
    <w:p w14:paraId="09887AE3" w14:textId="77777777" w:rsidR="00AA5C18" w:rsidRPr="00297282" w:rsidRDefault="00AA5C18">
      <w:pPr>
        <w:jc w:val="both"/>
        <w:rPr>
          <w:sz w:val="18"/>
        </w:rPr>
      </w:pPr>
    </w:p>
    <w:p w14:paraId="53DF0BE3" w14:textId="77777777" w:rsidR="00AA5C18" w:rsidRPr="00297282" w:rsidRDefault="00AA5C18">
      <w:pPr>
        <w:pStyle w:val="BodyText"/>
        <w:rPr>
          <w:rFonts w:ascii="Times New Roman" w:hAnsi="Times New Roman" w:cs="Times New Roman"/>
          <w:b w:val="0"/>
          <w:bCs w:val="0"/>
          <w:sz w:val="22"/>
        </w:rPr>
      </w:pPr>
      <w:r w:rsidRPr="00297282">
        <w:rPr>
          <w:rFonts w:ascii="Times New Roman" w:hAnsi="Times New Roman" w:cs="Times New Roman"/>
          <w:b w:val="0"/>
          <w:bCs w:val="0"/>
          <w:sz w:val="22"/>
        </w:rPr>
        <w:t>The claimant/property owner is instructed to present this voucher to the tax collector along with the base payment.  If the base payment, along with this voucher, is not presented to the tax collector prior to January 1st, this deferral voucher is null and void and the original amount of the tax levy, including penalty, will be returned as delinquent to the Dauphin County Tax Claim Bureau for collection.  The tax collector is not authorized to accept any partial payment or payment amount other than the base payment shown above.</w:t>
      </w:r>
    </w:p>
    <w:p w14:paraId="2ED7F0DD" w14:textId="77777777" w:rsidR="00AA5C18" w:rsidRPr="00297282" w:rsidRDefault="00AA5C18">
      <w:pPr>
        <w:pStyle w:val="BodyText"/>
        <w:rPr>
          <w:rFonts w:ascii="Times New Roman" w:hAnsi="Times New Roman" w:cs="Times New Roman"/>
          <w:b w:val="0"/>
          <w:bCs w:val="0"/>
          <w:sz w:val="18"/>
        </w:rPr>
      </w:pPr>
    </w:p>
    <w:p w14:paraId="2D400941" w14:textId="77777777" w:rsidR="00AA5C18" w:rsidRPr="00297282" w:rsidRDefault="00AA5C18">
      <w:pPr>
        <w:pStyle w:val="BodyText"/>
        <w:rPr>
          <w:rFonts w:ascii="Times New Roman" w:hAnsi="Times New Roman" w:cs="Times New Roman"/>
          <w:b w:val="0"/>
          <w:bCs w:val="0"/>
          <w:sz w:val="22"/>
        </w:rPr>
      </w:pPr>
      <w:r w:rsidRPr="00297282">
        <w:rPr>
          <w:rFonts w:ascii="Times New Roman" w:hAnsi="Times New Roman" w:cs="Times New Roman"/>
          <w:b w:val="0"/>
          <w:bCs w:val="0"/>
          <w:sz w:val="22"/>
        </w:rPr>
        <w:t>All other real property tax levied and not effected by a tax deferral is payable as billed.</w:t>
      </w:r>
    </w:p>
    <w:p w14:paraId="0CAFDA95" w14:textId="77777777" w:rsidR="00AA5C18" w:rsidRPr="00297282" w:rsidRDefault="00AA5C18">
      <w:pPr>
        <w:pStyle w:val="BodyText"/>
        <w:rPr>
          <w:rFonts w:ascii="Times New Roman" w:hAnsi="Times New Roman" w:cs="Times New Roman"/>
          <w:b w:val="0"/>
          <w:bCs w:val="0"/>
          <w:sz w:val="22"/>
        </w:rPr>
      </w:pPr>
    </w:p>
    <w:p w14:paraId="5161430B" w14:textId="77777777" w:rsidR="00AA5C18" w:rsidRPr="00297282" w:rsidRDefault="00AA5C18">
      <w:pPr>
        <w:pStyle w:val="BodyText"/>
        <w:rPr>
          <w:rFonts w:ascii="Times New Roman" w:hAnsi="Times New Roman" w:cs="Times New Roman"/>
          <w:b w:val="0"/>
          <w:bCs w:val="0"/>
          <w:sz w:val="22"/>
        </w:rPr>
      </w:pPr>
    </w:p>
    <w:p w14:paraId="1B55F0B0" w14:textId="77777777" w:rsidR="00AA5C18" w:rsidRPr="00297282" w:rsidRDefault="00AA5C18">
      <w:pPr>
        <w:jc w:val="both"/>
        <w:rPr>
          <w:sz w:val="16"/>
        </w:rPr>
      </w:pPr>
      <w:r w:rsidRPr="00297282">
        <w:rPr>
          <w:sz w:val="16"/>
        </w:rPr>
        <w:t>_______________________________________</w:t>
      </w:r>
      <w:r w:rsidRPr="00297282">
        <w:rPr>
          <w:sz w:val="16"/>
        </w:rPr>
        <w:tab/>
      </w:r>
      <w:r w:rsidRPr="00297282">
        <w:rPr>
          <w:sz w:val="16"/>
        </w:rPr>
        <w:tab/>
        <w:t>___________________</w:t>
      </w:r>
    </w:p>
    <w:p w14:paraId="4AFF54CC" w14:textId="77777777" w:rsidR="00AA5C18" w:rsidRPr="00297282" w:rsidRDefault="00AA5C18">
      <w:pPr>
        <w:pStyle w:val="Heading4"/>
        <w:rPr>
          <w:rFonts w:ascii="Times New Roman" w:hAnsi="Times New Roman" w:cs="Times New Roman"/>
          <w:i w:val="0"/>
        </w:rPr>
      </w:pPr>
      <w:r w:rsidRPr="00297282">
        <w:rPr>
          <w:rFonts w:ascii="Times New Roman" w:hAnsi="Times New Roman" w:cs="Times New Roman"/>
          <w:i w:val="0"/>
        </w:rPr>
        <w:t>Signature of Voucher Approval</w:t>
      </w:r>
      <w:r w:rsidRPr="00297282">
        <w:rPr>
          <w:rFonts w:ascii="Times New Roman" w:hAnsi="Times New Roman" w:cs="Times New Roman"/>
          <w:i w:val="0"/>
        </w:rPr>
        <w:tab/>
      </w:r>
      <w:r w:rsidRPr="00297282">
        <w:rPr>
          <w:rFonts w:ascii="Times New Roman" w:hAnsi="Times New Roman" w:cs="Times New Roman"/>
          <w:i w:val="0"/>
        </w:rPr>
        <w:tab/>
      </w:r>
      <w:r w:rsidRPr="00297282">
        <w:rPr>
          <w:rFonts w:ascii="Times New Roman" w:hAnsi="Times New Roman" w:cs="Times New Roman"/>
          <w:i w:val="0"/>
        </w:rPr>
        <w:tab/>
      </w:r>
      <w:r w:rsidRPr="00297282">
        <w:rPr>
          <w:rFonts w:ascii="Times New Roman" w:hAnsi="Times New Roman" w:cs="Times New Roman"/>
          <w:i w:val="0"/>
        </w:rPr>
        <w:tab/>
      </w:r>
      <w:r w:rsidR="00297282" w:rsidRPr="00297282">
        <w:rPr>
          <w:rFonts w:ascii="Times New Roman" w:hAnsi="Times New Roman" w:cs="Times New Roman"/>
          <w:i w:val="0"/>
        </w:rPr>
        <w:tab/>
      </w:r>
      <w:r w:rsidRPr="00297282">
        <w:rPr>
          <w:rFonts w:ascii="Times New Roman" w:hAnsi="Times New Roman" w:cs="Times New Roman"/>
          <w:i w:val="0"/>
        </w:rPr>
        <w:t>Date</w:t>
      </w:r>
    </w:p>
    <w:p w14:paraId="4064ED2D" w14:textId="77777777" w:rsidR="00AA5C18" w:rsidRPr="00297282" w:rsidRDefault="00AA5C18"/>
    <w:p w14:paraId="7AEBB3BB" w14:textId="77777777" w:rsidR="00AA5C18" w:rsidRPr="00297282" w:rsidRDefault="00AA5C18"/>
    <w:p w14:paraId="3F5B0BB6" w14:textId="77777777" w:rsidR="00AA5C18" w:rsidRPr="00297282" w:rsidRDefault="00AA5C18">
      <w:pPr>
        <w:jc w:val="both"/>
        <w:rPr>
          <w:sz w:val="22"/>
        </w:rPr>
      </w:pPr>
      <w:r w:rsidRPr="00297282">
        <w:rPr>
          <w:sz w:val="22"/>
        </w:rPr>
        <w:t>I/We hereby acknowledge that by accepting this voucher for the real property tax deferral, that the amount of the tax deferral granted is provided in exchange for a lien against the homestead property identified above in favor of the taxing authority and shall attach as of the date and in the same manner as other real estate tax liens.</w:t>
      </w:r>
    </w:p>
    <w:p w14:paraId="22DD2BD9" w14:textId="77777777" w:rsidR="00AA5C18" w:rsidRPr="00297282" w:rsidRDefault="00AA5C18">
      <w:pPr>
        <w:jc w:val="both"/>
      </w:pPr>
    </w:p>
    <w:p w14:paraId="19E7D86F" w14:textId="77777777" w:rsidR="00AA5C18" w:rsidRPr="00297282" w:rsidRDefault="00AA5C18">
      <w:pPr>
        <w:jc w:val="both"/>
      </w:pPr>
      <w:r w:rsidRPr="00297282">
        <w:t>__________________________</w:t>
      </w:r>
      <w:r w:rsidRPr="00297282">
        <w:tab/>
      </w:r>
      <w:r w:rsidRPr="00297282">
        <w:tab/>
        <w:t>_________________________</w:t>
      </w:r>
      <w:r w:rsidRPr="00297282">
        <w:tab/>
        <w:t>_________</w:t>
      </w:r>
      <w:r w:rsidR="00297282">
        <w:t>___</w:t>
      </w:r>
      <w:r w:rsidRPr="00297282">
        <w:t>_</w:t>
      </w:r>
    </w:p>
    <w:p w14:paraId="6E66E16E" w14:textId="77777777" w:rsidR="00AA5C18" w:rsidRPr="00297282" w:rsidRDefault="00AA5C18">
      <w:pPr>
        <w:pStyle w:val="Heading2"/>
        <w:rPr>
          <w:i w:val="0"/>
          <w:sz w:val="16"/>
        </w:rPr>
      </w:pPr>
      <w:r w:rsidRPr="00297282">
        <w:rPr>
          <w:i w:val="0"/>
          <w:sz w:val="16"/>
        </w:rPr>
        <w:t>Signature of Claimant</w:t>
      </w:r>
      <w:r w:rsidRPr="00297282">
        <w:rPr>
          <w:i w:val="0"/>
          <w:sz w:val="16"/>
        </w:rPr>
        <w:tab/>
      </w:r>
      <w:r w:rsidRPr="00297282">
        <w:rPr>
          <w:i w:val="0"/>
          <w:sz w:val="16"/>
        </w:rPr>
        <w:tab/>
      </w:r>
      <w:r w:rsidRPr="00297282">
        <w:rPr>
          <w:i w:val="0"/>
          <w:sz w:val="16"/>
        </w:rPr>
        <w:tab/>
      </w:r>
      <w:r w:rsidRPr="00297282">
        <w:rPr>
          <w:i w:val="0"/>
          <w:sz w:val="16"/>
        </w:rPr>
        <w:tab/>
      </w:r>
      <w:r w:rsidR="00297282" w:rsidRPr="00297282">
        <w:rPr>
          <w:i w:val="0"/>
          <w:sz w:val="16"/>
        </w:rPr>
        <w:tab/>
      </w:r>
      <w:r w:rsidRPr="00297282">
        <w:rPr>
          <w:i w:val="0"/>
          <w:sz w:val="16"/>
        </w:rPr>
        <w:t>Signature of Claimant</w:t>
      </w:r>
      <w:r w:rsidRPr="00297282">
        <w:rPr>
          <w:i w:val="0"/>
          <w:sz w:val="16"/>
        </w:rPr>
        <w:tab/>
      </w:r>
      <w:r w:rsidRPr="00297282">
        <w:rPr>
          <w:i w:val="0"/>
          <w:sz w:val="16"/>
        </w:rPr>
        <w:tab/>
      </w:r>
      <w:r w:rsidRPr="00297282">
        <w:rPr>
          <w:i w:val="0"/>
          <w:sz w:val="16"/>
        </w:rPr>
        <w:tab/>
      </w:r>
      <w:r w:rsidR="00297282" w:rsidRPr="00297282">
        <w:rPr>
          <w:i w:val="0"/>
          <w:sz w:val="16"/>
        </w:rPr>
        <w:tab/>
      </w:r>
      <w:r w:rsidR="00297282" w:rsidRPr="00297282">
        <w:rPr>
          <w:i w:val="0"/>
          <w:sz w:val="16"/>
        </w:rPr>
        <w:tab/>
        <w:t>D</w:t>
      </w:r>
      <w:r w:rsidRPr="00297282">
        <w:rPr>
          <w:i w:val="0"/>
          <w:sz w:val="16"/>
        </w:rPr>
        <w:t>ate</w:t>
      </w:r>
    </w:p>
    <w:p w14:paraId="7BE32142" w14:textId="77777777" w:rsidR="00AA5C18" w:rsidRPr="00297282" w:rsidRDefault="00AA5C18">
      <w:pPr>
        <w:jc w:val="both"/>
        <w:rPr>
          <w:sz w:val="16"/>
        </w:rPr>
      </w:pPr>
    </w:p>
    <w:p w14:paraId="537FDB2F" w14:textId="77777777" w:rsidR="00AA5C18" w:rsidRPr="00297282" w:rsidRDefault="00AA5C18">
      <w:pPr>
        <w:jc w:val="both"/>
        <w:rPr>
          <w:sz w:val="16"/>
        </w:rPr>
      </w:pPr>
    </w:p>
    <w:p w14:paraId="6B087DCD" w14:textId="77777777" w:rsidR="00AA5C18" w:rsidRPr="00297282" w:rsidRDefault="00AA5C18">
      <w:pPr>
        <w:jc w:val="both"/>
        <w:rPr>
          <w:sz w:val="16"/>
        </w:rPr>
      </w:pPr>
      <w:r w:rsidRPr="00297282">
        <w:rPr>
          <w:sz w:val="16"/>
        </w:rPr>
        <w:t>_______________________________________</w:t>
      </w:r>
      <w:r w:rsidRPr="00297282">
        <w:rPr>
          <w:sz w:val="16"/>
        </w:rPr>
        <w:tab/>
      </w:r>
      <w:r w:rsidRPr="00297282">
        <w:rPr>
          <w:sz w:val="16"/>
        </w:rPr>
        <w:tab/>
        <w:t>___________________</w:t>
      </w:r>
    </w:p>
    <w:p w14:paraId="3FCF189C" w14:textId="77777777" w:rsidR="00AA5C18" w:rsidRPr="00297282" w:rsidRDefault="00AA5C18">
      <w:pPr>
        <w:pStyle w:val="Heading4"/>
        <w:rPr>
          <w:rFonts w:ascii="Times New Roman" w:hAnsi="Times New Roman" w:cs="Times New Roman"/>
          <w:i w:val="0"/>
        </w:rPr>
      </w:pPr>
      <w:r w:rsidRPr="00297282">
        <w:rPr>
          <w:rFonts w:ascii="Times New Roman" w:hAnsi="Times New Roman" w:cs="Times New Roman"/>
          <w:i w:val="0"/>
        </w:rPr>
        <w:t>Signature of Tax Collector</w:t>
      </w:r>
      <w:r w:rsidRPr="00297282">
        <w:rPr>
          <w:rFonts w:ascii="Times New Roman" w:hAnsi="Times New Roman" w:cs="Times New Roman"/>
          <w:i w:val="0"/>
        </w:rPr>
        <w:tab/>
      </w:r>
      <w:r w:rsidRPr="00297282">
        <w:rPr>
          <w:rFonts w:ascii="Times New Roman" w:hAnsi="Times New Roman" w:cs="Times New Roman"/>
          <w:i w:val="0"/>
        </w:rPr>
        <w:tab/>
      </w:r>
      <w:r w:rsidRPr="00297282">
        <w:rPr>
          <w:rFonts w:ascii="Times New Roman" w:hAnsi="Times New Roman" w:cs="Times New Roman"/>
          <w:i w:val="0"/>
        </w:rPr>
        <w:tab/>
      </w:r>
      <w:r w:rsidRPr="00297282">
        <w:rPr>
          <w:rFonts w:ascii="Times New Roman" w:hAnsi="Times New Roman" w:cs="Times New Roman"/>
          <w:i w:val="0"/>
        </w:rPr>
        <w:tab/>
      </w:r>
      <w:r w:rsidR="00297282" w:rsidRPr="00297282">
        <w:rPr>
          <w:rFonts w:ascii="Times New Roman" w:hAnsi="Times New Roman" w:cs="Times New Roman"/>
          <w:i w:val="0"/>
        </w:rPr>
        <w:tab/>
      </w:r>
      <w:r w:rsidRPr="00297282">
        <w:rPr>
          <w:rFonts w:ascii="Times New Roman" w:hAnsi="Times New Roman" w:cs="Times New Roman"/>
          <w:i w:val="0"/>
        </w:rPr>
        <w:t>Date</w:t>
      </w:r>
    </w:p>
    <w:p w14:paraId="06EFEB52" w14:textId="77777777" w:rsidR="00AA5C18" w:rsidRPr="00297282" w:rsidRDefault="00AA5C18">
      <w:pPr>
        <w:jc w:val="both"/>
        <w:rPr>
          <w:sz w:val="16"/>
        </w:rPr>
      </w:pPr>
    </w:p>
    <w:sectPr w:rsidR="00AA5C18" w:rsidRPr="00297282" w:rsidSect="00297282">
      <w:pgSz w:w="12240" w:h="15840"/>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23658" w14:textId="77777777" w:rsidR="00EF0E7A" w:rsidRDefault="00EF0E7A">
      <w:r>
        <w:separator/>
      </w:r>
    </w:p>
  </w:endnote>
  <w:endnote w:type="continuationSeparator" w:id="0">
    <w:p w14:paraId="0E45F7FD" w14:textId="77777777" w:rsidR="00EF0E7A" w:rsidRDefault="00EF0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Bright">
    <w:panose1 w:val="02040602050505020304"/>
    <w:charset w:val="4D"/>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BB966" w14:textId="77777777" w:rsidR="00EF0E7A" w:rsidRDefault="00EF0E7A">
      <w:r>
        <w:separator/>
      </w:r>
    </w:p>
  </w:footnote>
  <w:footnote w:type="continuationSeparator" w:id="0">
    <w:p w14:paraId="3F66E254" w14:textId="77777777" w:rsidR="00EF0E7A" w:rsidRDefault="00EF0E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D0F"/>
    <w:rsid w:val="00297282"/>
    <w:rsid w:val="00422312"/>
    <w:rsid w:val="00431BED"/>
    <w:rsid w:val="004E632F"/>
    <w:rsid w:val="00556D0F"/>
    <w:rsid w:val="0057698A"/>
    <w:rsid w:val="005E001E"/>
    <w:rsid w:val="00875BD6"/>
    <w:rsid w:val="00911F7E"/>
    <w:rsid w:val="00A01FD5"/>
    <w:rsid w:val="00AA5C18"/>
    <w:rsid w:val="00DF6DF5"/>
    <w:rsid w:val="00EF0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C93B2"/>
  <w15:chartTrackingRefBased/>
  <w15:docId w15:val="{B2FA3838-E883-5843-9FEA-C99C2F204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rFonts w:ascii="Lucida Bright" w:hAnsi="Lucida Bright"/>
      <w:sz w:val="40"/>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both"/>
      <w:outlineLvl w:val="3"/>
    </w:pPr>
    <w:rPr>
      <w:rFonts w:ascii="Arial" w:hAnsi="Arial" w:cs="Arial"/>
      <w:i/>
      <w:iCs/>
      <w:sz w:val="16"/>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left="288"/>
    </w:pPr>
    <w:rPr>
      <w:sz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jc w:val="both"/>
    </w:pPr>
    <w:rPr>
      <w:rFonts w:ascii="Arial" w:hAnsi="Arial" w:cs="Arial"/>
      <w:b/>
      <w:bCs/>
      <w:sz w:val="28"/>
      <w:szCs w:val="24"/>
    </w:rPr>
  </w:style>
  <w:style w:type="paragraph" w:styleId="Title">
    <w:name w:val="Title"/>
    <w:basedOn w:val="Normal"/>
    <w:qFormat/>
    <w:pPr>
      <w:jc w:val="center"/>
    </w:pPr>
    <w:rPr>
      <w:rFonts w:ascii="Arial" w:hAnsi="Arial" w:cs="Arial"/>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I:\template97\ta_letter%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I:\template97\ta_letter new.dot</Template>
  <TotalTime>0</TotalTime>
  <Pages>1</Pages>
  <Words>310</Words>
  <Characters>1767</Characters>
  <Application>Microsoft Office Word</Application>
  <DocSecurity>0</DocSecurity>
  <PresentationFormat>11|.DOC</PresentationFormat>
  <Lines>14</Lines>
  <Paragraphs>4</Paragraphs>
  <ScaleCrop>false</ScaleCrop>
  <HeadingPairs>
    <vt:vector size="2" baseType="variant">
      <vt:variant>
        <vt:lpstr>Title</vt:lpstr>
      </vt:variant>
      <vt:variant>
        <vt:i4>1</vt:i4>
      </vt:variant>
    </vt:vector>
  </HeadingPairs>
  <TitlesOfParts>
    <vt:vector size="1" baseType="lpstr">
      <vt:lpstr>TAX DEFERRAL VOUCHER (L0763701).DOC</vt:lpstr>
    </vt:vector>
  </TitlesOfParts>
  <Company>Central Dauphin School District</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 DEFERRAL VOUCHER (L0763701).DOC</dc:title>
  <dc:subject/>
  <dc:creator>showe</dc:creator>
  <cp:keywords/>
  <cp:lastModifiedBy>O'Neill, Irene</cp:lastModifiedBy>
  <cp:revision>2</cp:revision>
  <cp:lastPrinted>2003-03-18T13:14:00Z</cp:lastPrinted>
  <dcterms:created xsi:type="dcterms:W3CDTF">2024-05-28T16:49:00Z</dcterms:created>
  <dcterms:modified xsi:type="dcterms:W3CDTF">2024-05-28T16:49:00Z</dcterms:modified>
</cp:coreProperties>
</file>