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83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and patient contact information"/>
      </w:tblPr>
      <w:tblGrid>
        <w:gridCol w:w="1122"/>
        <w:gridCol w:w="493"/>
        <w:gridCol w:w="631"/>
        <w:gridCol w:w="989"/>
        <w:gridCol w:w="432"/>
        <w:gridCol w:w="20"/>
        <w:gridCol w:w="1312"/>
        <w:gridCol w:w="41"/>
        <w:gridCol w:w="1291"/>
        <w:gridCol w:w="1319"/>
        <w:gridCol w:w="13"/>
        <w:gridCol w:w="2777"/>
        <w:gridCol w:w="354"/>
        <w:gridCol w:w="3965"/>
      </w:tblGrid>
      <w:tr w:rsidR="00731804" w14:paraId="29BEED32" w14:textId="77777777" w:rsidTr="000E08F2">
        <w:trPr>
          <w:gridAfter w:val="1"/>
          <w:wAfter w:w="3965" w:type="dxa"/>
          <w:trHeight w:val="360"/>
        </w:trPr>
        <w:tc>
          <w:tcPr>
            <w:tcW w:w="10794" w:type="dxa"/>
            <w:gridSpan w:val="13"/>
            <w:vAlign w:val="center"/>
          </w:tcPr>
          <w:p w14:paraId="37288D3B" w14:textId="2CC1ED9F" w:rsidR="00731804" w:rsidRPr="0019510B" w:rsidRDefault="00FB1CE1" w:rsidP="00731804">
            <w:pPr>
              <w:pStyle w:val="Contactinformation"/>
              <w:tabs>
                <w:tab w:val="left" w:pos="0"/>
              </w:tabs>
              <w:jc w:val="left"/>
              <w:rPr>
                <w:rFonts w:ascii="Georgia" w:hAnsi="Georgia"/>
                <w:b/>
                <w:i w:val="0"/>
              </w:rPr>
            </w:pPr>
            <w:r w:rsidRPr="0019510B">
              <w:rPr>
                <w:rFonts w:ascii="Georgia" w:hAnsi="Georgia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3360" behindDoc="1" locked="0" layoutInCell="1" allowOverlap="1" wp14:anchorId="09CE3B8E" wp14:editId="386A123E">
                  <wp:simplePos x="0" y="0"/>
                  <wp:positionH relativeFrom="column">
                    <wp:posOffset>5076825</wp:posOffset>
                  </wp:positionH>
                  <wp:positionV relativeFrom="paragraph">
                    <wp:posOffset>-373380</wp:posOffset>
                  </wp:positionV>
                  <wp:extent cx="1390650" cy="984250"/>
                  <wp:effectExtent l="0" t="0" r="0" b="635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placeholde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315D">
              <w:rPr>
                <w:rFonts w:ascii="Georgia" w:hAnsi="Georgia"/>
                <w:b/>
                <w:i w:val="0"/>
                <w:sz w:val="20"/>
              </w:rPr>
              <w:t>202</w:t>
            </w:r>
            <w:r w:rsidR="003104F3">
              <w:rPr>
                <w:rFonts w:ascii="Georgia" w:hAnsi="Georgia"/>
                <w:b/>
                <w:i w:val="0"/>
                <w:sz w:val="20"/>
              </w:rPr>
              <w:t>3</w:t>
            </w:r>
            <w:r w:rsidR="002F315D">
              <w:rPr>
                <w:rFonts w:ascii="Georgia" w:hAnsi="Georgia"/>
                <w:b/>
                <w:i w:val="0"/>
                <w:sz w:val="20"/>
              </w:rPr>
              <w:t>-202</w:t>
            </w:r>
            <w:r w:rsidR="003104F3">
              <w:rPr>
                <w:rFonts w:ascii="Georgia" w:hAnsi="Georgia"/>
                <w:b/>
                <w:i w:val="0"/>
                <w:sz w:val="20"/>
              </w:rPr>
              <w:t>4</w:t>
            </w:r>
            <w:r w:rsidR="00731804" w:rsidRPr="0019510B">
              <w:rPr>
                <w:rFonts w:ascii="Georgia" w:hAnsi="Georgia"/>
                <w:b/>
                <w:i w:val="0"/>
                <w:sz w:val="20"/>
              </w:rPr>
              <w:t xml:space="preserve"> Sutherland High School</w:t>
            </w:r>
          </w:p>
        </w:tc>
      </w:tr>
      <w:tr w:rsidR="00731804" w14:paraId="404E7129" w14:textId="77777777" w:rsidTr="000E08F2">
        <w:trPr>
          <w:gridAfter w:val="1"/>
          <w:wAfter w:w="3965" w:type="dxa"/>
          <w:trHeight w:val="60"/>
        </w:trPr>
        <w:tc>
          <w:tcPr>
            <w:tcW w:w="10794" w:type="dxa"/>
            <w:gridSpan w:val="13"/>
            <w:vAlign w:val="bottom"/>
          </w:tcPr>
          <w:p w14:paraId="1C9E6C0F" w14:textId="27E2AF42" w:rsidR="00731804" w:rsidRPr="0019510B" w:rsidRDefault="00731804">
            <w:pPr>
              <w:pStyle w:val="Heading1"/>
              <w:rPr>
                <w:rFonts w:ascii="Georgia" w:hAnsi="Georgia"/>
              </w:rPr>
            </w:pPr>
            <w:r w:rsidRPr="0019510B">
              <w:rPr>
                <w:rFonts w:ascii="Georgia" w:hAnsi="Georgia"/>
              </w:rPr>
              <w:t>SUPERFAN T-Shirt Order Form</w:t>
            </w:r>
          </w:p>
          <w:p w14:paraId="04A44D93" w14:textId="77777777" w:rsidR="00731804" w:rsidRDefault="00731804">
            <w:pPr>
              <w:pStyle w:val="Heading3"/>
            </w:pPr>
          </w:p>
          <w:p w14:paraId="2E40B6E0" w14:textId="304ADE31" w:rsidR="00731804" w:rsidRPr="0019510B" w:rsidRDefault="00731804" w:rsidP="005D2A40">
            <w:pPr>
              <w:jc w:val="both"/>
              <w:rPr>
                <w:rFonts w:ascii="Georgia" w:hAnsi="Georgia"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>Please complete this orde</w:t>
            </w:r>
            <w:r w:rsidR="00627650" w:rsidRPr="0019510B">
              <w:rPr>
                <w:rFonts w:ascii="Georgia" w:hAnsi="Georgia"/>
                <w:sz w:val="22"/>
              </w:rPr>
              <w:t>r form and turn it into the Counseling</w:t>
            </w:r>
            <w:r w:rsidRPr="0019510B">
              <w:rPr>
                <w:rFonts w:ascii="Georgia" w:hAnsi="Georgia"/>
                <w:sz w:val="22"/>
              </w:rPr>
              <w:t xml:space="preserve"> Office by </w:t>
            </w:r>
            <w:r w:rsidR="00441FB8">
              <w:rPr>
                <w:rFonts w:ascii="Georgia" w:hAnsi="Georgia"/>
                <w:b/>
                <w:sz w:val="22"/>
                <w:u w:val="single"/>
              </w:rPr>
              <w:t>Thursday</w:t>
            </w:r>
            <w:r w:rsidR="002F315D">
              <w:rPr>
                <w:rFonts w:ascii="Georgia" w:hAnsi="Georgia"/>
                <w:b/>
                <w:sz w:val="22"/>
                <w:u w:val="single"/>
              </w:rPr>
              <w:t xml:space="preserve">, </w:t>
            </w:r>
            <w:r w:rsidR="00AB39FE">
              <w:rPr>
                <w:rFonts w:ascii="Georgia" w:hAnsi="Georgia"/>
                <w:b/>
                <w:sz w:val="22"/>
                <w:u w:val="single"/>
              </w:rPr>
              <w:t xml:space="preserve">November </w:t>
            </w:r>
            <w:r w:rsidR="00441FB8">
              <w:rPr>
                <w:rFonts w:ascii="Georgia" w:hAnsi="Georgia"/>
                <w:b/>
                <w:sz w:val="22"/>
                <w:u w:val="single"/>
              </w:rPr>
              <w:t>9</w:t>
            </w:r>
            <w:r w:rsidR="00AB39FE" w:rsidRPr="00AB39FE">
              <w:rPr>
                <w:rFonts w:ascii="Georgia" w:hAnsi="Georgia"/>
                <w:b/>
                <w:sz w:val="22"/>
                <w:u w:val="single"/>
                <w:vertAlign w:val="superscript"/>
              </w:rPr>
              <w:t>th</w:t>
            </w:r>
            <w:r w:rsidR="00AB39FE">
              <w:rPr>
                <w:rFonts w:ascii="Georgia" w:hAnsi="Georgia"/>
                <w:b/>
                <w:sz w:val="22"/>
                <w:u w:val="single"/>
              </w:rPr>
              <w:t xml:space="preserve"> </w:t>
            </w:r>
            <w:r w:rsidRPr="0019510B">
              <w:rPr>
                <w:rFonts w:ascii="Georgia" w:hAnsi="Georgia"/>
                <w:b/>
                <w:sz w:val="22"/>
                <w:u w:val="single"/>
              </w:rPr>
              <w:t>with your payment</w:t>
            </w:r>
            <w:r w:rsidR="003C1470" w:rsidRPr="0019510B">
              <w:rPr>
                <w:rFonts w:ascii="Georgia" w:hAnsi="Georgia"/>
                <w:sz w:val="22"/>
              </w:rPr>
              <w:t xml:space="preserve">. The </w:t>
            </w:r>
            <w:r w:rsidR="002F315D">
              <w:rPr>
                <w:rFonts w:ascii="Georgia" w:hAnsi="Georgia"/>
                <w:sz w:val="22"/>
              </w:rPr>
              <w:t>202</w:t>
            </w:r>
            <w:r w:rsidR="00AB39FE">
              <w:rPr>
                <w:rFonts w:ascii="Georgia" w:hAnsi="Georgia"/>
                <w:sz w:val="22"/>
              </w:rPr>
              <w:t>3</w:t>
            </w:r>
            <w:r w:rsidR="00234337" w:rsidRPr="0019510B">
              <w:rPr>
                <w:rFonts w:ascii="Georgia" w:hAnsi="Georgia"/>
                <w:sz w:val="22"/>
              </w:rPr>
              <w:t xml:space="preserve"> </w:t>
            </w:r>
            <w:r w:rsidR="003C1470" w:rsidRPr="0019510B">
              <w:rPr>
                <w:rFonts w:ascii="Georgia" w:hAnsi="Georgia"/>
                <w:sz w:val="22"/>
              </w:rPr>
              <w:t>shirts are navy</w:t>
            </w:r>
            <w:r w:rsidRPr="0019510B">
              <w:rPr>
                <w:rFonts w:ascii="Georgia" w:hAnsi="Georgia"/>
                <w:sz w:val="22"/>
              </w:rPr>
              <w:t xml:space="preserve"> </w:t>
            </w:r>
            <w:r w:rsidR="003C1470" w:rsidRPr="0019510B">
              <w:rPr>
                <w:rFonts w:ascii="Georgia" w:hAnsi="Georgia"/>
                <w:sz w:val="22"/>
              </w:rPr>
              <w:t xml:space="preserve">blue </w:t>
            </w:r>
            <w:r w:rsidRPr="0019510B">
              <w:rPr>
                <w:rFonts w:ascii="Georgia" w:hAnsi="Georgia"/>
                <w:sz w:val="22"/>
              </w:rPr>
              <w:t>with the S</w:t>
            </w:r>
            <w:r w:rsidR="003C1470" w:rsidRPr="0019510B">
              <w:rPr>
                <w:rFonts w:ascii="Georgia" w:hAnsi="Georgia"/>
                <w:sz w:val="22"/>
              </w:rPr>
              <w:t>UPERFAN logo and writing in gold</w:t>
            </w:r>
            <w:r w:rsidRPr="0019510B">
              <w:rPr>
                <w:rFonts w:ascii="Georgia" w:hAnsi="Georgia"/>
                <w:sz w:val="22"/>
              </w:rPr>
              <w:t>. There will</w:t>
            </w:r>
            <w:r w:rsidR="00627650" w:rsidRPr="0019510B">
              <w:rPr>
                <w:rFonts w:ascii="Georgia" w:hAnsi="Georgia"/>
                <w:sz w:val="22"/>
              </w:rPr>
              <w:t xml:space="preserve"> be a box designated in the </w:t>
            </w:r>
            <w:r w:rsidR="00627650" w:rsidRPr="0019510B">
              <w:rPr>
                <w:rFonts w:ascii="Georgia" w:hAnsi="Georgia"/>
                <w:b/>
                <w:sz w:val="22"/>
                <w:u w:val="single"/>
              </w:rPr>
              <w:t>Counseling</w:t>
            </w:r>
            <w:r w:rsidRPr="0019510B">
              <w:rPr>
                <w:rFonts w:ascii="Georgia" w:hAnsi="Georgia"/>
                <w:b/>
                <w:sz w:val="22"/>
                <w:u w:val="single"/>
              </w:rPr>
              <w:t xml:space="preserve"> Office</w:t>
            </w:r>
            <w:r w:rsidRPr="0019510B">
              <w:rPr>
                <w:rFonts w:ascii="Georgia" w:hAnsi="Georgia"/>
                <w:sz w:val="22"/>
              </w:rPr>
              <w:t xml:space="preserve"> for you to place your order form and payment </w:t>
            </w:r>
            <w:r w:rsidRPr="0019510B">
              <w:rPr>
                <w:rFonts w:ascii="Georgia" w:hAnsi="Georgia"/>
                <w:sz w:val="22"/>
                <w:u w:val="single"/>
              </w:rPr>
              <w:t>in an envelope</w:t>
            </w:r>
            <w:r w:rsidRPr="0019510B">
              <w:rPr>
                <w:rFonts w:ascii="Georgia" w:hAnsi="Georgia"/>
                <w:sz w:val="22"/>
              </w:rPr>
              <w:t xml:space="preserve">. No orders will be accepted after that day. NO EXCEPTIONS! </w:t>
            </w:r>
            <w:r w:rsidRPr="0019510B">
              <w:rPr>
                <w:rFonts w:ascii="Georgia" w:hAnsi="Georgia"/>
                <w:b/>
                <w:sz w:val="22"/>
              </w:rPr>
              <w:t xml:space="preserve">Incomplete forms will </w:t>
            </w:r>
            <w:r w:rsidRPr="0019510B">
              <w:rPr>
                <w:rFonts w:ascii="Georgia" w:hAnsi="Georgia"/>
                <w:b/>
                <w:sz w:val="22"/>
                <w:u w:val="single"/>
              </w:rPr>
              <w:t>not</w:t>
            </w:r>
            <w:r w:rsidRPr="0019510B">
              <w:rPr>
                <w:rFonts w:ascii="Georgia" w:hAnsi="Georgia"/>
                <w:b/>
                <w:sz w:val="22"/>
              </w:rPr>
              <w:t xml:space="preserve"> be accepted</w:t>
            </w:r>
            <w:r w:rsidRPr="0019510B">
              <w:rPr>
                <w:rFonts w:ascii="Georgia" w:hAnsi="Georgia"/>
                <w:sz w:val="22"/>
              </w:rPr>
              <w:t>.</w:t>
            </w:r>
            <w:r w:rsidR="00A755F8" w:rsidRPr="0019510B">
              <w:rPr>
                <w:rFonts w:ascii="Georgia" w:hAnsi="Georgia"/>
                <w:sz w:val="22"/>
              </w:rPr>
              <w:t xml:space="preserve"> All sales are final</w:t>
            </w:r>
            <w:r w:rsidRPr="0019510B">
              <w:rPr>
                <w:rFonts w:ascii="Georgia" w:hAnsi="Georgia"/>
                <w:sz w:val="22"/>
              </w:rPr>
              <w:t>. Please listen carefully to homeroom announcements for more details regarding the delivery date.</w:t>
            </w:r>
          </w:p>
          <w:p w14:paraId="03B48B3E" w14:textId="77777777" w:rsidR="00731804" w:rsidRDefault="00731804" w:rsidP="005E148A">
            <w:pPr>
              <w:pStyle w:val="Contactinformation"/>
              <w:rPr>
                <w:noProof/>
                <w:lang w:eastAsia="en-US"/>
              </w:rPr>
            </w:pPr>
          </w:p>
        </w:tc>
      </w:tr>
      <w:tr w:rsidR="0009516A" w:rsidRPr="0019510B" w14:paraId="67442C90" w14:textId="77777777" w:rsidTr="00121DDC">
        <w:trPr>
          <w:gridAfter w:val="2"/>
          <w:wAfter w:w="4319" w:type="dxa"/>
          <w:trHeight w:val="675"/>
        </w:trPr>
        <w:tc>
          <w:tcPr>
            <w:tcW w:w="1615" w:type="dxa"/>
            <w:gridSpan w:val="2"/>
            <w:vAlign w:val="center"/>
          </w:tcPr>
          <w:p w14:paraId="1C580F1C" w14:textId="77777777" w:rsidR="0009516A" w:rsidRPr="0019510B" w:rsidRDefault="0009516A" w:rsidP="00E74CED">
            <w:pPr>
              <w:rPr>
                <w:rFonts w:ascii="Georgia" w:eastAsiaTheme="majorEastAsia" w:hAnsi="Georgia" w:cstheme="majorBidi"/>
                <w:bCs/>
                <w:sz w:val="22"/>
                <w:szCs w:val="22"/>
              </w:rPr>
            </w:pPr>
            <w:r w:rsidRPr="0019510B">
              <w:rPr>
                <w:rFonts w:ascii="Georgia" w:eastAsiaTheme="majorEastAsia" w:hAnsi="Georgia" w:cstheme="majorBidi"/>
                <w:bCs/>
                <w:sz w:val="22"/>
                <w:szCs w:val="22"/>
              </w:rPr>
              <w:t>Name:</w:t>
            </w:r>
          </w:p>
        </w:tc>
        <w:tc>
          <w:tcPr>
            <w:tcW w:w="8825" w:type="dxa"/>
            <w:gridSpan w:val="10"/>
            <w:vAlign w:val="bottom"/>
          </w:tcPr>
          <w:p w14:paraId="79485725" w14:textId="77777777" w:rsidR="0009516A" w:rsidRPr="0019510B" w:rsidRDefault="009E71CC" w:rsidP="0009516A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pict w14:anchorId="76D7E02E">
                <v:rect id="_x0000_i1025" style="width:0;height:1.5pt" o:hrstd="t" o:hr="t" fillcolor="#a0a0a0" stroked="f"/>
              </w:pict>
            </w:r>
          </w:p>
        </w:tc>
      </w:tr>
      <w:tr w:rsidR="00B1139F" w:rsidRPr="0019510B" w14:paraId="3CCDB060" w14:textId="77777777" w:rsidTr="00A47306">
        <w:trPr>
          <w:gridAfter w:val="2"/>
          <w:wAfter w:w="4319" w:type="dxa"/>
          <w:trHeight w:val="630"/>
        </w:trPr>
        <w:tc>
          <w:tcPr>
            <w:tcW w:w="2246" w:type="dxa"/>
            <w:gridSpan w:val="3"/>
            <w:vAlign w:val="center"/>
          </w:tcPr>
          <w:p w14:paraId="0BDF54F7" w14:textId="3E999AB1" w:rsidR="00B1139F" w:rsidRPr="0019510B" w:rsidRDefault="00B81F69" w:rsidP="00B1139F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</w:t>
            </w:r>
            <w:r w:rsidRPr="00B81F69">
              <w:rPr>
                <w:rFonts w:ascii="Georgia" w:hAnsi="Georgia"/>
                <w:sz w:val="22"/>
                <w:szCs w:val="22"/>
                <w:vertAlign w:val="superscript"/>
              </w:rPr>
              <w:t>nd</w:t>
            </w:r>
            <w:r>
              <w:rPr>
                <w:rFonts w:ascii="Georgia" w:hAnsi="Georgia"/>
                <w:sz w:val="22"/>
                <w:szCs w:val="22"/>
              </w:rPr>
              <w:t xml:space="preserve"> Period</w:t>
            </w:r>
            <w:r w:rsidR="00B02734" w:rsidRPr="0019510B">
              <w:rPr>
                <w:rFonts w:ascii="Georgia" w:hAnsi="Georgia"/>
                <w:sz w:val="22"/>
                <w:szCs w:val="22"/>
              </w:rPr>
              <w:t xml:space="preserve"> Teacher:</w:t>
            </w:r>
          </w:p>
        </w:tc>
        <w:tc>
          <w:tcPr>
            <w:tcW w:w="8194" w:type="dxa"/>
            <w:gridSpan w:val="9"/>
            <w:vAlign w:val="bottom"/>
          </w:tcPr>
          <w:p w14:paraId="11CB3C1C" w14:textId="77777777" w:rsidR="00B1139F" w:rsidRPr="0019510B" w:rsidRDefault="009E71CC" w:rsidP="00A473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pict w14:anchorId="52C02DAF">
                <v:rect id="_x0000_i1026" style="width:0;height:1.5pt" o:hrstd="t" o:hr="t" fillcolor="#a0a0a0" stroked="f"/>
              </w:pict>
            </w:r>
          </w:p>
        </w:tc>
      </w:tr>
      <w:tr w:rsidR="00687806" w:rsidRPr="0019510B" w14:paraId="4C48E246" w14:textId="77777777" w:rsidTr="00121DDC">
        <w:trPr>
          <w:trHeight w:val="540"/>
        </w:trPr>
        <w:tc>
          <w:tcPr>
            <w:tcW w:w="1122" w:type="dxa"/>
            <w:vAlign w:val="center"/>
          </w:tcPr>
          <w:p w14:paraId="39F4212D" w14:textId="77777777" w:rsidR="00687806" w:rsidRPr="0019510B" w:rsidRDefault="00687806" w:rsidP="00687806">
            <w:pPr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Quantity:</w:t>
            </w:r>
          </w:p>
        </w:tc>
        <w:tc>
          <w:tcPr>
            <w:tcW w:w="2113" w:type="dxa"/>
            <w:gridSpan w:val="3"/>
            <w:vAlign w:val="center"/>
          </w:tcPr>
          <w:p w14:paraId="65A98E11" w14:textId="77777777" w:rsidR="00687806" w:rsidRPr="0019510B" w:rsidRDefault="009E71CC" w:rsidP="00687806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pict w14:anchorId="31A57ED9">
                <v:rect id="_x0000_i1027" style="width:0;height:1.5pt" o:hrstd="t" o:hr="t" fillcolor="#a0a0a0" stroked="f"/>
              </w:pict>
            </w:r>
          </w:p>
        </w:tc>
        <w:tc>
          <w:tcPr>
            <w:tcW w:w="7205" w:type="dxa"/>
            <w:gridSpan w:val="8"/>
            <w:vAlign w:val="bottom"/>
          </w:tcPr>
          <w:p w14:paraId="34BC1065" w14:textId="77777777" w:rsidR="00687806" w:rsidRPr="0019510B" w:rsidRDefault="00687806" w:rsidP="00687806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319" w:type="dxa"/>
            <w:gridSpan w:val="2"/>
            <w:vAlign w:val="center"/>
          </w:tcPr>
          <w:p w14:paraId="2DCDD3F3" w14:textId="77777777" w:rsidR="00687806" w:rsidRPr="0019510B" w:rsidRDefault="00687806" w:rsidP="00687806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687806" w:rsidRPr="0019510B" w14:paraId="0476C03F" w14:textId="77777777" w:rsidTr="00380F27">
        <w:trPr>
          <w:gridAfter w:val="2"/>
          <w:wAfter w:w="4319" w:type="dxa"/>
          <w:trHeight w:val="441"/>
        </w:trPr>
        <w:tc>
          <w:tcPr>
            <w:tcW w:w="2246" w:type="dxa"/>
            <w:gridSpan w:val="3"/>
            <w:vAlign w:val="center"/>
          </w:tcPr>
          <w:p w14:paraId="1D5C3C4D" w14:textId="77777777" w:rsidR="00A872ED" w:rsidRDefault="00A872ED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</w:p>
          <w:p w14:paraId="231D7ED5" w14:textId="356FCEC5" w:rsidR="00687806" w:rsidRPr="0019510B" w:rsidRDefault="00B0102B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Shirt #1 Size</w:t>
            </w:r>
            <w:r w:rsidR="00D52167" w:rsidRPr="0019510B">
              <w:rPr>
                <w:rFonts w:ascii="Georgia" w:hAnsi="Georgia"/>
                <w:sz w:val="22"/>
                <w:szCs w:val="22"/>
              </w:rPr>
              <w:t>:</w:t>
            </w:r>
          </w:p>
          <w:p w14:paraId="3D977E55" w14:textId="77777777" w:rsidR="00687806" w:rsidRPr="0019510B" w:rsidRDefault="00D52167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(</w:t>
            </w:r>
            <w:proofErr w:type="gramStart"/>
            <w:r w:rsidRPr="0019510B">
              <w:rPr>
                <w:rFonts w:ascii="Georgia" w:hAnsi="Georgia"/>
                <w:sz w:val="22"/>
                <w:szCs w:val="22"/>
              </w:rPr>
              <w:t>circle</w:t>
            </w:r>
            <w:proofErr w:type="gramEnd"/>
            <w:r w:rsidRPr="0019510B">
              <w:rPr>
                <w:rFonts w:ascii="Georgia" w:hAnsi="Georgia"/>
                <w:sz w:val="22"/>
                <w:szCs w:val="22"/>
              </w:rPr>
              <w:t xml:space="preserve"> one)</w:t>
            </w:r>
          </w:p>
        </w:tc>
        <w:tc>
          <w:tcPr>
            <w:tcW w:w="1421" w:type="dxa"/>
            <w:gridSpan w:val="2"/>
            <w:vAlign w:val="center"/>
          </w:tcPr>
          <w:p w14:paraId="77D64B42" w14:textId="77777777" w:rsidR="00687806" w:rsidRPr="0019510B" w:rsidRDefault="00687806" w:rsidP="00687806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S</w:t>
            </w:r>
          </w:p>
        </w:tc>
        <w:tc>
          <w:tcPr>
            <w:tcW w:w="1332" w:type="dxa"/>
            <w:gridSpan w:val="2"/>
            <w:vAlign w:val="center"/>
          </w:tcPr>
          <w:p w14:paraId="73120EA5" w14:textId="77777777" w:rsidR="00687806" w:rsidRPr="0019510B" w:rsidRDefault="00687806" w:rsidP="00687806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M</w:t>
            </w:r>
          </w:p>
        </w:tc>
        <w:tc>
          <w:tcPr>
            <w:tcW w:w="1332" w:type="dxa"/>
            <w:gridSpan w:val="2"/>
            <w:vAlign w:val="center"/>
          </w:tcPr>
          <w:p w14:paraId="16C8D0E5" w14:textId="77777777" w:rsidR="00687806" w:rsidRPr="0019510B" w:rsidRDefault="00687806" w:rsidP="00687806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L</w:t>
            </w:r>
          </w:p>
        </w:tc>
        <w:tc>
          <w:tcPr>
            <w:tcW w:w="1332" w:type="dxa"/>
            <w:gridSpan w:val="2"/>
            <w:vAlign w:val="center"/>
          </w:tcPr>
          <w:p w14:paraId="3102ABE5" w14:textId="77777777" w:rsidR="00687806" w:rsidRPr="0019510B" w:rsidRDefault="00687806" w:rsidP="00687806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XL</w:t>
            </w:r>
          </w:p>
        </w:tc>
        <w:tc>
          <w:tcPr>
            <w:tcW w:w="2777" w:type="dxa"/>
            <w:vAlign w:val="center"/>
          </w:tcPr>
          <w:p w14:paraId="4E894DB4" w14:textId="77777777" w:rsidR="00687806" w:rsidRPr="0019510B" w:rsidRDefault="00687806" w:rsidP="00687806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2XL</w:t>
            </w:r>
          </w:p>
        </w:tc>
      </w:tr>
      <w:tr w:rsidR="00687806" w:rsidRPr="0019510B" w14:paraId="19D62CD4" w14:textId="77777777" w:rsidTr="00380F27">
        <w:trPr>
          <w:gridAfter w:val="2"/>
          <w:wAfter w:w="4319" w:type="dxa"/>
          <w:trHeight w:val="630"/>
        </w:trPr>
        <w:tc>
          <w:tcPr>
            <w:tcW w:w="3235" w:type="dxa"/>
            <w:gridSpan w:val="4"/>
            <w:vAlign w:val="center"/>
          </w:tcPr>
          <w:p w14:paraId="5AB9D9CC" w14:textId="77777777" w:rsidR="00687806" w:rsidRPr="0019510B" w:rsidRDefault="00687806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 xml:space="preserve">Shirt </w:t>
            </w:r>
            <w:r w:rsidR="00B0102B" w:rsidRPr="0019510B">
              <w:rPr>
                <w:rFonts w:ascii="Georgia" w:hAnsi="Georgia"/>
                <w:sz w:val="22"/>
                <w:szCs w:val="22"/>
              </w:rPr>
              <w:t>#1 Name</w:t>
            </w:r>
            <w:r w:rsidRPr="0019510B">
              <w:rPr>
                <w:rFonts w:ascii="Georgia" w:hAnsi="Georgia"/>
                <w:sz w:val="22"/>
                <w:szCs w:val="22"/>
              </w:rPr>
              <w:t xml:space="preserve"> (print clearly)</w:t>
            </w:r>
          </w:p>
        </w:tc>
        <w:tc>
          <w:tcPr>
            <w:tcW w:w="7205" w:type="dxa"/>
            <w:gridSpan w:val="8"/>
            <w:vAlign w:val="bottom"/>
          </w:tcPr>
          <w:p w14:paraId="26E547B2" w14:textId="77777777" w:rsidR="00380F27" w:rsidRPr="0019510B" w:rsidRDefault="00380F27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</w:p>
          <w:p w14:paraId="44FC304F" w14:textId="77777777" w:rsidR="00687806" w:rsidRPr="0019510B" w:rsidRDefault="009E71CC" w:rsidP="00687806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pict w14:anchorId="3500105E">
                <v:rect id="_x0000_i1028" style="width:0;height:1.5pt" o:hrstd="t" o:hr="t" fillcolor="#a0a0a0" stroked="f"/>
              </w:pict>
            </w:r>
          </w:p>
        </w:tc>
      </w:tr>
      <w:tr w:rsidR="00D52167" w:rsidRPr="0019510B" w14:paraId="7AA6E20E" w14:textId="77777777" w:rsidTr="00380F27">
        <w:trPr>
          <w:gridAfter w:val="2"/>
          <w:wAfter w:w="4319" w:type="dxa"/>
          <w:trHeight w:val="441"/>
        </w:trPr>
        <w:tc>
          <w:tcPr>
            <w:tcW w:w="2246" w:type="dxa"/>
            <w:gridSpan w:val="3"/>
            <w:vAlign w:val="center"/>
          </w:tcPr>
          <w:p w14:paraId="414887B5" w14:textId="77777777" w:rsidR="00A872ED" w:rsidRDefault="00A872ED" w:rsidP="00D52167">
            <w:pPr>
              <w:pStyle w:val="NoSpacing"/>
              <w:rPr>
                <w:rFonts w:ascii="Georgia" w:hAnsi="Georgia"/>
                <w:sz w:val="22"/>
                <w:szCs w:val="22"/>
              </w:rPr>
            </w:pPr>
          </w:p>
          <w:p w14:paraId="48828A98" w14:textId="6AAB1B70" w:rsidR="00D52167" w:rsidRPr="0019510B" w:rsidRDefault="00D52167" w:rsidP="00D52167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 xml:space="preserve">Shirt </w:t>
            </w:r>
            <w:r w:rsidR="00B0102B" w:rsidRPr="0019510B">
              <w:rPr>
                <w:rFonts w:ascii="Georgia" w:hAnsi="Georgia"/>
                <w:sz w:val="22"/>
                <w:szCs w:val="22"/>
              </w:rPr>
              <w:t xml:space="preserve">#2 </w:t>
            </w:r>
            <w:r w:rsidRPr="0019510B">
              <w:rPr>
                <w:rFonts w:ascii="Georgia" w:hAnsi="Georgia"/>
                <w:sz w:val="22"/>
                <w:szCs w:val="22"/>
              </w:rPr>
              <w:t>Size:</w:t>
            </w:r>
          </w:p>
          <w:p w14:paraId="530BD14B" w14:textId="77777777" w:rsidR="00D52167" w:rsidRPr="0019510B" w:rsidRDefault="00D52167" w:rsidP="00D52167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(</w:t>
            </w:r>
            <w:proofErr w:type="gramStart"/>
            <w:r w:rsidRPr="0019510B">
              <w:rPr>
                <w:rFonts w:ascii="Georgia" w:hAnsi="Georgia"/>
                <w:sz w:val="22"/>
                <w:szCs w:val="22"/>
              </w:rPr>
              <w:t>circle</w:t>
            </w:r>
            <w:proofErr w:type="gramEnd"/>
            <w:r w:rsidRPr="0019510B">
              <w:rPr>
                <w:rFonts w:ascii="Georgia" w:hAnsi="Georgia"/>
                <w:sz w:val="22"/>
                <w:szCs w:val="22"/>
              </w:rPr>
              <w:t xml:space="preserve"> one)</w:t>
            </w:r>
          </w:p>
        </w:tc>
        <w:tc>
          <w:tcPr>
            <w:tcW w:w="1441" w:type="dxa"/>
            <w:gridSpan w:val="3"/>
            <w:vAlign w:val="center"/>
          </w:tcPr>
          <w:p w14:paraId="07690F8E" w14:textId="77777777" w:rsidR="00D52167" w:rsidRPr="0019510B" w:rsidRDefault="00D52167" w:rsidP="00D52167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S</w:t>
            </w:r>
          </w:p>
        </w:tc>
        <w:tc>
          <w:tcPr>
            <w:tcW w:w="1353" w:type="dxa"/>
            <w:gridSpan w:val="2"/>
            <w:vAlign w:val="center"/>
          </w:tcPr>
          <w:p w14:paraId="64865DE0" w14:textId="77777777" w:rsidR="00D52167" w:rsidRPr="0019510B" w:rsidRDefault="00D52167" w:rsidP="00D52167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M</w:t>
            </w:r>
          </w:p>
        </w:tc>
        <w:tc>
          <w:tcPr>
            <w:tcW w:w="1291" w:type="dxa"/>
            <w:vAlign w:val="center"/>
          </w:tcPr>
          <w:p w14:paraId="11CC496C" w14:textId="77777777" w:rsidR="00D52167" w:rsidRPr="0019510B" w:rsidRDefault="00D52167" w:rsidP="00D52167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L</w:t>
            </w:r>
          </w:p>
        </w:tc>
        <w:tc>
          <w:tcPr>
            <w:tcW w:w="1319" w:type="dxa"/>
            <w:vAlign w:val="center"/>
          </w:tcPr>
          <w:p w14:paraId="65296F0D" w14:textId="77777777" w:rsidR="00D52167" w:rsidRPr="0019510B" w:rsidRDefault="00D52167" w:rsidP="00D52167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XL</w:t>
            </w:r>
          </w:p>
        </w:tc>
        <w:tc>
          <w:tcPr>
            <w:tcW w:w="2790" w:type="dxa"/>
            <w:gridSpan w:val="2"/>
            <w:vAlign w:val="center"/>
          </w:tcPr>
          <w:p w14:paraId="0196361F" w14:textId="77777777" w:rsidR="00D52167" w:rsidRPr="0019510B" w:rsidRDefault="00D52167" w:rsidP="00D52167">
            <w:pPr>
              <w:pStyle w:val="NoSpacing"/>
              <w:jc w:val="center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2XL</w:t>
            </w:r>
          </w:p>
        </w:tc>
      </w:tr>
      <w:tr w:rsidR="00D52167" w:rsidRPr="0019510B" w14:paraId="596EE97C" w14:textId="77777777" w:rsidTr="00806DEA">
        <w:trPr>
          <w:gridAfter w:val="2"/>
          <w:wAfter w:w="4319" w:type="dxa"/>
          <w:trHeight w:val="630"/>
        </w:trPr>
        <w:tc>
          <w:tcPr>
            <w:tcW w:w="3235" w:type="dxa"/>
            <w:gridSpan w:val="4"/>
            <w:vAlign w:val="center"/>
          </w:tcPr>
          <w:p w14:paraId="6F3B2606" w14:textId="77777777" w:rsidR="00D52167" w:rsidRPr="0019510B" w:rsidRDefault="00D52167" w:rsidP="00806DEA">
            <w:pPr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 xml:space="preserve">Shirt </w:t>
            </w:r>
            <w:r w:rsidR="00B0102B" w:rsidRPr="0019510B">
              <w:rPr>
                <w:rFonts w:ascii="Georgia" w:hAnsi="Georgia"/>
                <w:sz w:val="22"/>
                <w:szCs w:val="22"/>
              </w:rPr>
              <w:t>#2 Name</w:t>
            </w:r>
            <w:r w:rsidR="00806DEA" w:rsidRPr="0019510B">
              <w:rPr>
                <w:rFonts w:ascii="Georgia" w:hAnsi="Georgia"/>
                <w:sz w:val="22"/>
                <w:szCs w:val="22"/>
              </w:rPr>
              <w:t xml:space="preserve"> (print </w:t>
            </w:r>
            <w:proofErr w:type="gramStart"/>
            <w:r w:rsidR="00806DEA" w:rsidRPr="0019510B">
              <w:rPr>
                <w:rFonts w:ascii="Georgia" w:hAnsi="Georgia"/>
                <w:sz w:val="22"/>
                <w:szCs w:val="22"/>
              </w:rPr>
              <w:t>clearly)</w:t>
            </w:r>
            <w:r w:rsidRPr="0019510B">
              <w:rPr>
                <w:rFonts w:ascii="Georgia" w:hAnsi="Georgia"/>
                <w:sz w:val="22"/>
                <w:szCs w:val="22"/>
              </w:rPr>
              <w:t>*</w:t>
            </w:r>
            <w:proofErr w:type="gramEnd"/>
          </w:p>
        </w:tc>
        <w:tc>
          <w:tcPr>
            <w:tcW w:w="7205" w:type="dxa"/>
            <w:gridSpan w:val="8"/>
            <w:vAlign w:val="bottom"/>
          </w:tcPr>
          <w:p w14:paraId="4B2EB1FC" w14:textId="77777777" w:rsidR="00D52167" w:rsidRPr="0019510B" w:rsidRDefault="009E71CC" w:rsidP="00D52167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pict w14:anchorId="5E80AF34">
                <v:rect id="_x0000_i1029" style="width:0;height:1.5pt" o:hrstd="t" o:hr="t" fillcolor="#a0a0a0" stroked="f"/>
              </w:pict>
            </w:r>
          </w:p>
        </w:tc>
      </w:tr>
      <w:tr w:rsidR="00D52167" w:rsidRPr="0019510B" w14:paraId="687A6519" w14:textId="77777777" w:rsidTr="00380F27">
        <w:trPr>
          <w:gridAfter w:val="2"/>
          <w:wAfter w:w="4319" w:type="dxa"/>
          <w:trHeight w:val="441"/>
        </w:trPr>
        <w:tc>
          <w:tcPr>
            <w:tcW w:w="10440" w:type="dxa"/>
            <w:gridSpan w:val="12"/>
            <w:vAlign w:val="center"/>
          </w:tcPr>
          <w:p w14:paraId="1485B4EB" w14:textId="3E9AD402" w:rsidR="00D52167" w:rsidRPr="0019510B" w:rsidRDefault="00D52167" w:rsidP="00D52167">
            <w:pPr>
              <w:pStyle w:val="NoSpacing"/>
              <w:rPr>
                <w:rFonts w:ascii="Georgia" w:hAnsi="Georgia"/>
                <w:sz w:val="22"/>
                <w:szCs w:val="22"/>
              </w:rPr>
            </w:pPr>
            <w:r w:rsidRPr="0019510B">
              <w:rPr>
                <w:rFonts w:ascii="Georgia" w:hAnsi="Georgia"/>
                <w:sz w:val="22"/>
                <w:szCs w:val="22"/>
              </w:rPr>
              <w:t>*(only if purchasing a second shirt, will not be used as alternate name choice if 1</w:t>
            </w:r>
            <w:r w:rsidRPr="0019510B">
              <w:rPr>
                <w:rFonts w:ascii="Georgia" w:hAnsi="Georgia"/>
                <w:sz w:val="22"/>
                <w:szCs w:val="22"/>
                <w:vertAlign w:val="superscript"/>
              </w:rPr>
              <w:t>st</w:t>
            </w:r>
            <w:r w:rsidRPr="0019510B">
              <w:rPr>
                <w:rFonts w:ascii="Georgia" w:hAnsi="Georgia"/>
                <w:sz w:val="22"/>
                <w:szCs w:val="22"/>
              </w:rPr>
              <w:t xml:space="preserve"> name requested is not accepted)</w:t>
            </w:r>
          </w:p>
        </w:tc>
      </w:tr>
    </w:tbl>
    <w:p w14:paraId="3A856618" w14:textId="34158E9D" w:rsidR="00110464" w:rsidRPr="0019510B" w:rsidRDefault="00110464">
      <w:pPr>
        <w:rPr>
          <w:rStyle w:val="Strong"/>
          <w:rFonts w:ascii="Georgia" w:hAnsi="Georgia"/>
          <w:sz w:val="22"/>
          <w:szCs w:val="22"/>
          <w:u w:val="single"/>
        </w:rPr>
      </w:pPr>
    </w:p>
    <w:p w14:paraId="2AAA83C8" w14:textId="4D648E3A" w:rsidR="00D26288" w:rsidRDefault="00D26288" w:rsidP="00D26288">
      <w:pPr>
        <w:pBdr>
          <w:bottom w:val="single" w:sz="12" w:space="1" w:color="auto"/>
        </w:pBdr>
        <w:jc w:val="both"/>
        <w:rPr>
          <w:rStyle w:val="Strong"/>
          <w:rFonts w:ascii="Georgia" w:hAnsi="Georgia"/>
          <w:b w:val="0"/>
          <w:sz w:val="22"/>
          <w:szCs w:val="22"/>
        </w:rPr>
      </w:pPr>
      <w:r w:rsidRPr="0019510B">
        <w:rPr>
          <w:rStyle w:val="Strong"/>
          <w:rFonts w:ascii="Georgia" w:hAnsi="Georgia"/>
          <w:b w:val="0"/>
          <w:sz w:val="22"/>
          <w:szCs w:val="22"/>
        </w:rPr>
        <w:t xml:space="preserve">*** Your name must be appropriate </w:t>
      </w:r>
      <w:r w:rsidR="00234337" w:rsidRPr="0019510B">
        <w:rPr>
          <w:rStyle w:val="Strong"/>
          <w:rFonts w:ascii="Georgia" w:hAnsi="Georgia"/>
          <w:b w:val="0"/>
          <w:sz w:val="22"/>
          <w:szCs w:val="22"/>
        </w:rPr>
        <w:t>for all home and away athletic events</w:t>
      </w:r>
      <w:r w:rsidRPr="0019510B">
        <w:rPr>
          <w:rStyle w:val="Strong"/>
          <w:rFonts w:ascii="Georgia" w:hAnsi="Georgia"/>
          <w:b w:val="0"/>
          <w:sz w:val="22"/>
          <w:szCs w:val="22"/>
        </w:rPr>
        <w:t xml:space="preserve">. </w:t>
      </w:r>
      <w:r w:rsidRPr="0019510B">
        <w:rPr>
          <w:rStyle w:val="Strong"/>
          <w:rFonts w:ascii="Georgia" w:hAnsi="Georgia"/>
          <w:i/>
          <w:sz w:val="22"/>
          <w:szCs w:val="22"/>
          <w:u w:val="single"/>
        </w:rPr>
        <w:t>NO INITIALS OR ACRONYMS WILL BE ACCEPTED.</w:t>
      </w:r>
      <w:r w:rsidRPr="0019510B">
        <w:rPr>
          <w:rStyle w:val="Strong"/>
          <w:rFonts w:ascii="Georgia" w:hAnsi="Georgia"/>
          <w:b w:val="0"/>
          <w:sz w:val="22"/>
          <w:szCs w:val="22"/>
        </w:rPr>
        <w:t xml:space="preserve"> The Su</w:t>
      </w:r>
      <w:r w:rsidR="00436803" w:rsidRPr="0019510B">
        <w:rPr>
          <w:rStyle w:val="Strong"/>
          <w:rFonts w:ascii="Georgia" w:hAnsi="Georgia"/>
          <w:b w:val="0"/>
          <w:sz w:val="22"/>
          <w:szCs w:val="22"/>
        </w:rPr>
        <w:t>therland Administration Team</w:t>
      </w:r>
      <w:r w:rsidRPr="0019510B">
        <w:rPr>
          <w:rStyle w:val="Strong"/>
          <w:rFonts w:ascii="Georgia" w:hAnsi="Georgia"/>
          <w:b w:val="0"/>
          <w:sz w:val="22"/>
          <w:szCs w:val="22"/>
        </w:rPr>
        <w:t xml:space="preserve"> reserves the right to reject any names found to be inappropriate in nature. You will </w:t>
      </w:r>
      <w:r w:rsidR="00CA03E8" w:rsidRPr="0019510B">
        <w:rPr>
          <w:rStyle w:val="Strong"/>
          <w:rFonts w:ascii="Georgia" w:hAnsi="Georgia"/>
          <w:b w:val="0"/>
          <w:sz w:val="22"/>
          <w:szCs w:val="22"/>
        </w:rPr>
        <w:t xml:space="preserve">be contacted </w:t>
      </w:r>
      <w:r w:rsidRPr="0019510B">
        <w:rPr>
          <w:rStyle w:val="Strong"/>
          <w:rFonts w:ascii="Georgia" w:hAnsi="Georgia"/>
          <w:b w:val="0"/>
          <w:sz w:val="22"/>
          <w:szCs w:val="22"/>
        </w:rPr>
        <w:t>if your shir</w:t>
      </w:r>
      <w:r w:rsidR="00234337" w:rsidRPr="0019510B">
        <w:rPr>
          <w:rStyle w:val="Strong"/>
          <w:rFonts w:ascii="Georgia" w:hAnsi="Georgia"/>
          <w:b w:val="0"/>
          <w:sz w:val="22"/>
          <w:szCs w:val="22"/>
        </w:rPr>
        <w:t xml:space="preserve">t name has been </w:t>
      </w:r>
      <w:proofErr w:type="gramStart"/>
      <w:r w:rsidR="00234337" w:rsidRPr="0019510B">
        <w:rPr>
          <w:rStyle w:val="Strong"/>
          <w:rFonts w:ascii="Georgia" w:hAnsi="Georgia"/>
          <w:b w:val="0"/>
          <w:sz w:val="22"/>
          <w:szCs w:val="22"/>
        </w:rPr>
        <w:t>rejected.</w:t>
      </w:r>
      <w:r w:rsidRPr="0019510B">
        <w:rPr>
          <w:rStyle w:val="Strong"/>
          <w:rFonts w:ascii="Georgia" w:hAnsi="Georgia"/>
          <w:b w:val="0"/>
          <w:sz w:val="22"/>
          <w:szCs w:val="22"/>
        </w:rPr>
        <w:t>*</w:t>
      </w:r>
      <w:proofErr w:type="gramEnd"/>
      <w:r w:rsidRPr="0019510B">
        <w:rPr>
          <w:rStyle w:val="Strong"/>
          <w:rFonts w:ascii="Georgia" w:hAnsi="Georgia"/>
          <w:b w:val="0"/>
          <w:sz w:val="22"/>
          <w:szCs w:val="22"/>
        </w:rPr>
        <w:t>**</w:t>
      </w:r>
    </w:p>
    <w:p w14:paraId="25B12B2D" w14:textId="1C9A56E6" w:rsidR="00DB56EA" w:rsidRDefault="00DB56EA" w:rsidP="00D26288">
      <w:pPr>
        <w:pBdr>
          <w:bottom w:val="single" w:sz="12" w:space="1" w:color="auto"/>
        </w:pBdr>
        <w:jc w:val="both"/>
        <w:rPr>
          <w:rStyle w:val="Strong"/>
          <w:rFonts w:ascii="Georgia" w:hAnsi="Georgia"/>
          <w:b w:val="0"/>
          <w:sz w:val="22"/>
          <w:szCs w:val="22"/>
        </w:rPr>
      </w:pPr>
    </w:p>
    <w:p w14:paraId="68046428" w14:textId="77777777" w:rsidR="00DB56EA" w:rsidRPr="0019510B" w:rsidRDefault="00DB56EA" w:rsidP="00D26288">
      <w:pPr>
        <w:pBdr>
          <w:bottom w:val="single" w:sz="12" w:space="1" w:color="auto"/>
        </w:pBdr>
        <w:jc w:val="both"/>
        <w:rPr>
          <w:rStyle w:val="Strong"/>
          <w:rFonts w:ascii="Georgia" w:hAnsi="Georgia"/>
          <w:b w:val="0"/>
          <w:sz w:val="22"/>
          <w:szCs w:val="22"/>
        </w:rPr>
      </w:pPr>
    </w:p>
    <w:p w14:paraId="1E63571A" w14:textId="08599740" w:rsidR="00DB56EA" w:rsidRDefault="00DB56EA">
      <w:pPr>
        <w:rPr>
          <w:rStyle w:val="Strong"/>
          <w:rFonts w:ascii="Georgia" w:hAnsi="Georgia"/>
          <w:sz w:val="22"/>
          <w:szCs w:val="22"/>
          <w:u w:val="single"/>
        </w:rPr>
      </w:pPr>
    </w:p>
    <w:p w14:paraId="700C14A4" w14:textId="77777777" w:rsidR="00DB56EA" w:rsidRPr="0019510B" w:rsidRDefault="00DB56EA">
      <w:pPr>
        <w:rPr>
          <w:rStyle w:val="Strong"/>
          <w:rFonts w:ascii="Georgia" w:hAnsi="Georgia"/>
          <w:sz w:val="22"/>
          <w:szCs w:val="22"/>
          <w:u w:val="single"/>
        </w:rPr>
      </w:pPr>
    </w:p>
    <w:p w14:paraId="7221D972" w14:textId="1BA94EDA" w:rsidR="00F46E77" w:rsidRPr="0019510B" w:rsidRDefault="00110464">
      <w:pPr>
        <w:rPr>
          <w:rStyle w:val="Strong"/>
          <w:rFonts w:ascii="Georgia" w:hAnsi="Georgia"/>
          <w:sz w:val="22"/>
          <w:u w:val="single"/>
        </w:rPr>
      </w:pPr>
      <w:r w:rsidRPr="0019510B">
        <w:rPr>
          <w:rStyle w:val="Strong"/>
          <w:rFonts w:ascii="Georgia" w:hAnsi="Georgia"/>
          <w:sz w:val="22"/>
          <w:u w:val="single"/>
        </w:rPr>
        <w:t>Payment: $</w:t>
      </w:r>
      <w:r w:rsidR="00621306">
        <w:rPr>
          <w:rStyle w:val="Strong"/>
          <w:rFonts w:ascii="Georgia" w:hAnsi="Georgia"/>
          <w:sz w:val="22"/>
          <w:u w:val="single"/>
        </w:rPr>
        <w:t>20</w:t>
      </w:r>
      <w:r w:rsidRPr="0019510B">
        <w:rPr>
          <w:rStyle w:val="Strong"/>
          <w:rFonts w:ascii="Georgia" w:hAnsi="Georgia"/>
          <w:sz w:val="22"/>
          <w:u w:val="single"/>
        </w:rPr>
        <w:t xml:space="preserve"> per shirt</w:t>
      </w:r>
    </w:p>
    <w:tbl>
      <w:tblPr>
        <w:tblW w:w="471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ype of request"/>
      </w:tblPr>
      <w:tblGrid>
        <w:gridCol w:w="1710"/>
        <w:gridCol w:w="8464"/>
      </w:tblGrid>
      <w:tr w:rsidR="00CA1ED9" w:rsidRPr="0019510B" w14:paraId="6D001A3D" w14:textId="77777777" w:rsidTr="00CA1ED9">
        <w:trPr>
          <w:trHeight w:val="396"/>
        </w:trPr>
        <w:tc>
          <w:tcPr>
            <w:tcW w:w="1710" w:type="dxa"/>
            <w:vAlign w:val="center"/>
          </w:tcPr>
          <w:p w14:paraId="179FEF1D" w14:textId="77777777" w:rsidR="00CA1ED9" w:rsidRPr="0019510B" w:rsidRDefault="00CA1ED9" w:rsidP="00CA1ED9">
            <w:pPr>
              <w:ind w:left="360" w:hanging="360"/>
              <w:rPr>
                <w:rFonts w:ascii="Georgia" w:hAnsi="Georgia"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>Total Payment:</w:t>
            </w:r>
          </w:p>
        </w:tc>
        <w:tc>
          <w:tcPr>
            <w:tcW w:w="8464" w:type="dxa"/>
          </w:tcPr>
          <w:p w14:paraId="6DA4F962" w14:textId="77777777" w:rsidR="00CA1ED9" w:rsidRPr="0019510B" w:rsidRDefault="00CA1ED9" w:rsidP="00CB4172">
            <w:pPr>
              <w:rPr>
                <w:rFonts w:ascii="Georgia" w:hAnsi="Georgia"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>$_____________</w:t>
            </w:r>
          </w:p>
        </w:tc>
      </w:tr>
      <w:tr w:rsidR="00110464" w:rsidRPr="0019510B" w14:paraId="1D406AB0" w14:textId="77777777" w:rsidTr="00CA1ED9">
        <w:trPr>
          <w:trHeight w:val="396"/>
        </w:trPr>
        <w:tc>
          <w:tcPr>
            <w:tcW w:w="1710" w:type="dxa"/>
            <w:vAlign w:val="center"/>
          </w:tcPr>
          <w:p w14:paraId="37FB76E5" w14:textId="77777777" w:rsidR="00F46E77" w:rsidRPr="0019510B" w:rsidRDefault="00110464" w:rsidP="00CB4172">
            <w:pPr>
              <w:pStyle w:val="ListParagraph"/>
              <w:rPr>
                <w:rFonts w:ascii="Georgia" w:hAnsi="Georgia"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>Cash</w:t>
            </w:r>
          </w:p>
        </w:tc>
        <w:tc>
          <w:tcPr>
            <w:tcW w:w="8464" w:type="dxa"/>
          </w:tcPr>
          <w:p w14:paraId="450CF5D9" w14:textId="77777777" w:rsidR="00110464" w:rsidRPr="0019510B" w:rsidRDefault="00110464" w:rsidP="00CB4172">
            <w:pPr>
              <w:rPr>
                <w:rFonts w:ascii="Georgia" w:hAnsi="Georgia"/>
                <w:sz w:val="22"/>
              </w:rPr>
            </w:pPr>
          </w:p>
        </w:tc>
      </w:tr>
      <w:tr w:rsidR="00110464" w:rsidRPr="0019510B" w14:paraId="461E8DC0" w14:textId="77777777" w:rsidTr="00CA1ED9">
        <w:trPr>
          <w:trHeight w:val="270"/>
        </w:trPr>
        <w:tc>
          <w:tcPr>
            <w:tcW w:w="1710" w:type="dxa"/>
          </w:tcPr>
          <w:p w14:paraId="4B49A825" w14:textId="77777777" w:rsidR="00110464" w:rsidRPr="0019510B" w:rsidRDefault="00110464">
            <w:pPr>
              <w:pStyle w:val="ListParagraph"/>
              <w:rPr>
                <w:rFonts w:ascii="Georgia" w:hAnsi="Georgia"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>Check</w:t>
            </w:r>
          </w:p>
        </w:tc>
        <w:tc>
          <w:tcPr>
            <w:tcW w:w="8464" w:type="dxa"/>
          </w:tcPr>
          <w:p w14:paraId="63C474D9" w14:textId="77777777" w:rsidR="00CB4172" w:rsidRPr="0019510B" w:rsidRDefault="00110464" w:rsidP="00CB4172">
            <w:pPr>
              <w:pStyle w:val="ListParagraph"/>
              <w:numPr>
                <w:ilvl w:val="0"/>
                <w:numId w:val="0"/>
              </w:numPr>
              <w:ind w:left="360"/>
              <w:rPr>
                <w:rFonts w:ascii="Georgia" w:hAnsi="Georgia"/>
                <w:b/>
                <w:sz w:val="22"/>
              </w:rPr>
            </w:pPr>
            <w:r w:rsidRPr="0019510B">
              <w:rPr>
                <w:rFonts w:ascii="Georgia" w:hAnsi="Georgia"/>
                <w:sz w:val="22"/>
              </w:rPr>
              <w:t xml:space="preserve">All checks made out to </w:t>
            </w:r>
            <w:r w:rsidRPr="0019510B">
              <w:rPr>
                <w:rFonts w:ascii="Georgia" w:hAnsi="Georgia"/>
                <w:b/>
                <w:sz w:val="22"/>
              </w:rPr>
              <w:t>SHS Student Council</w:t>
            </w:r>
          </w:p>
          <w:p w14:paraId="02C387C5" w14:textId="77777777" w:rsidR="004828DC" w:rsidRPr="0019510B" w:rsidRDefault="004828DC" w:rsidP="00CB4172">
            <w:pPr>
              <w:pStyle w:val="ListParagraph"/>
              <w:numPr>
                <w:ilvl w:val="0"/>
                <w:numId w:val="0"/>
              </w:numPr>
              <w:ind w:left="360"/>
              <w:rPr>
                <w:rFonts w:ascii="Georgia" w:hAnsi="Georgia"/>
                <w:b/>
                <w:sz w:val="22"/>
              </w:rPr>
            </w:pPr>
          </w:p>
          <w:p w14:paraId="223C495D" w14:textId="77777777" w:rsidR="004828DC" w:rsidRPr="0019510B" w:rsidRDefault="004828DC" w:rsidP="00CB4172">
            <w:pPr>
              <w:pStyle w:val="ListParagraph"/>
              <w:numPr>
                <w:ilvl w:val="0"/>
                <w:numId w:val="0"/>
              </w:numPr>
              <w:ind w:left="360"/>
              <w:rPr>
                <w:rFonts w:ascii="Georgia" w:hAnsi="Georgia"/>
                <w:b/>
                <w:sz w:val="22"/>
              </w:rPr>
            </w:pPr>
          </w:p>
          <w:p w14:paraId="7DD7427C" w14:textId="77777777" w:rsidR="004828DC" w:rsidRPr="0019510B" w:rsidRDefault="004828DC" w:rsidP="00CB4172">
            <w:pPr>
              <w:pStyle w:val="ListParagraph"/>
              <w:numPr>
                <w:ilvl w:val="0"/>
                <w:numId w:val="0"/>
              </w:numPr>
              <w:ind w:left="360"/>
              <w:rPr>
                <w:rFonts w:ascii="Georgia" w:hAnsi="Georgia"/>
                <w:b/>
                <w:sz w:val="22"/>
              </w:rPr>
            </w:pPr>
          </w:p>
        </w:tc>
      </w:tr>
    </w:tbl>
    <w:p w14:paraId="1D30DE96" w14:textId="77777777" w:rsidR="002D3EF1" w:rsidRDefault="002D3EF1" w:rsidP="00952300">
      <w:pPr>
        <w:spacing w:before="0" w:after="200" w:line="276" w:lineRule="auto"/>
      </w:pPr>
    </w:p>
    <w:sectPr w:rsidR="002D3E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7B6FA" w14:textId="77777777" w:rsidR="00A8375A" w:rsidRDefault="00A8375A">
      <w:pPr>
        <w:spacing w:before="0"/>
      </w:pPr>
      <w:r>
        <w:separator/>
      </w:r>
    </w:p>
  </w:endnote>
  <w:endnote w:type="continuationSeparator" w:id="0">
    <w:p w14:paraId="715030BC" w14:textId="77777777" w:rsidR="00A8375A" w:rsidRDefault="00A837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A84F" w14:textId="77777777" w:rsidR="0079402C" w:rsidRDefault="007940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6F7D" w14:textId="77777777" w:rsidR="000F0932" w:rsidRPr="004828DC" w:rsidRDefault="000F0932" w:rsidP="000F0932">
    <w:pPr>
      <w:pStyle w:val="Footer"/>
      <w:jc w:val="center"/>
      <w:rPr>
        <w:b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B1F0" w14:textId="77777777" w:rsidR="0079402C" w:rsidRDefault="007940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7CE3C" w14:textId="77777777" w:rsidR="00A8375A" w:rsidRDefault="00A8375A">
      <w:pPr>
        <w:spacing w:before="0"/>
      </w:pPr>
      <w:r>
        <w:separator/>
      </w:r>
    </w:p>
  </w:footnote>
  <w:footnote w:type="continuationSeparator" w:id="0">
    <w:p w14:paraId="7D9D4144" w14:textId="77777777" w:rsidR="00A8375A" w:rsidRDefault="00A8375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A2EA3" w14:textId="77777777" w:rsidR="0079402C" w:rsidRDefault="007940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CC83" w14:textId="77777777" w:rsidR="0079402C" w:rsidRDefault="007940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3CD2" w14:textId="77777777" w:rsidR="0079402C" w:rsidRDefault="007940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6E13"/>
    <w:multiLevelType w:val="hybridMultilevel"/>
    <w:tmpl w:val="17B84416"/>
    <w:lvl w:ilvl="0" w:tplc="608C6A30">
      <w:start w:val="1"/>
      <w:numFmt w:val="bullet"/>
      <w:pStyle w:val="ListParagraph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615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48A"/>
    <w:rsid w:val="0009516A"/>
    <w:rsid w:val="000A5007"/>
    <w:rsid w:val="000E08F2"/>
    <w:rsid w:val="000F0932"/>
    <w:rsid w:val="00110464"/>
    <w:rsid w:val="00121DDC"/>
    <w:rsid w:val="0019510B"/>
    <w:rsid w:val="00215528"/>
    <w:rsid w:val="00234337"/>
    <w:rsid w:val="002D3EF1"/>
    <w:rsid w:val="002F315D"/>
    <w:rsid w:val="003104F3"/>
    <w:rsid w:val="00380F27"/>
    <w:rsid w:val="00381000"/>
    <w:rsid w:val="003810FE"/>
    <w:rsid w:val="003C1470"/>
    <w:rsid w:val="00436803"/>
    <w:rsid w:val="00441FB8"/>
    <w:rsid w:val="004828DC"/>
    <w:rsid w:val="005C5038"/>
    <w:rsid w:val="005D2A40"/>
    <w:rsid w:val="005E148A"/>
    <w:rsid w:val="00621306"/>
    <w:rsid w:val="00627650"/>
    <w:rsid w:val="00663D02"/>
    <w:rsid w:val="00682998"/>
    <w:rsid w:val="00687806"/>
    <w:rsid w:val="006C16A5"/>
    <w:rsid w:val="006D16B6"/>
    <w:rsid w:val="006E50EF"/>
    <w:rsid w:val="00725CA9"/>
    <w:rsid w:val="00731804"/>
    <w:rsid w:val="0079402C"/>
    <w:rsid w:val="00795A10"/>
    <w:rsid w:val="007D1140"/>
    <w:rsid w:val="00806DEA"/>
    <w:rsid w:val="0090552D"/>
    <w:rsid w:val="00952300"/>
    <w:rsid w:val="009C21E4"/>
    <w:rsid w:val="009E71CC"/>
    <w:rsid w:val="00A47306"/>
    <w:rsid w:val="00A755F8"/>
    <w:rsid w:val="00A8375A"/>
    <w:rsid w:val="00A872ED"/>
    <w:rsid w:val="00AB39FE"/>
    <w:rsid w:val="00B0102B"/>
    <w:rsid w:val="00B02734"/>
    <w:rsid w:val="00B1139F"/>
    <w:rsid w:val="00B33D80"/>
    <w:rsid w:val="00B81F69"/>
    <w:rsid w:val="00C14DB7"/>
    <w:rsid w:val="00C24518"/>
    <w:rsid w:val="00C3564F"/>
    <w:rsid w:val="00C632F6"/>
    <w:rsid w:val="00C95718"/>
    <w:rsid w:val="00CA03E8"/>
    <w:rsid w:val="00CA1ED9"/>
    <w:rsid w:val="00CB1371"/>
    <w:rsid w:val="00CB4172"/>
    <w:rsid w:val="00D26288"/>
    <w:rsid w:val="00D52167"/>
    <w:rsid w:val="00D5630F"/>
    <w:rsid w:val="00D729DF"/>
    <w:rsid w:val="00DB56EA"/>
    <w:rsid w:val="00DC468F"/>
    <w:rsid w:val="00E74CED"/>
    <w:rsid w:val="00F46E77"/>
    <w:rsid w:val="00FB1CE1"/>
    <w:rsid w:val="00FD0BCD"/>
    <w:rsid w:val="00FE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2"/>
    </o:shapelayout>
  </w:shapeDefaults>
  <w:decimalSymbol w:val="."/>
  <w:listSeparator w:val=","/>
  <w14:docId w14:val="4DE3BB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0" w:line="240" w:lineRule="auto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pacing w:before="0"/>
      <w:outlineLvl w:val="1"/>
    </w:pPr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0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18"/>
      <w:szCs w:val="18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numPr>
        <w:numId w:val="1"/>
      </w:numPr>
      <w:spacing w:before="0"/>
    </w:pPr>
  </w:style>
  <w:style w:type="character" w:styleId="Emphasis">
    <w:name w:val="Emphasis"/>
    <w:basedOn w:val="DefaultParagraphFont"/>
    <w:uiPriority w:val="1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18"/>
      <w:szCs w:val="18"/>
    </w:rPr>
  </w:style>
  <w:style w:type="paragraph" w:customStyle="1" w:styleId="Contactinformation">
    <w:name w:val="Contact information"/>
    <w:basedOn w:val="Normal"/>
    <w:uiPriority w:val="1"/>
    <w:qFormat/>
    <w:pPr>
      <w:spacing w:before="0"/>
      <w:jc w:val="right"/>
    </w:pPr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EF"/>
    <w:pPr>
      <w:spacing w:before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093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0F093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F0932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0F09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'rourke%20jessica\AppData\Roaming\Microsoft\Templates\HIPAA%20privacy%20rights%20request%20form.dotx" TargetMode="External"/></Relationships>
</file>

<file path=word/theme/theme1.xml><?xml version="1.0" encoding="utf-8"?>
<a:theme xmlns:a="http://schemas.openxmlformats.org/drawingml/2006/main" name="HIPAA privacy rights request form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AB66B1041464E9EB67A20228997F8" ma:contentTypeVersion="13" ma:contentTypeDescription="Create a new document." ma:contentTypeScope="" ma:versionID="72047985b5f077b8dd606b9b9b5d517d">
  <xsd:schema xmlns:xsd="http://www.w3.org/2001/XMLSchema" xmlns:xs="http://www.w3.org/2001/XMLSchema" xmlns:p="http://schemas.microsoft.com/office/2006/metadata/properties" xmlns:ns3="9f8a858c-e2af-4ecd-bd09-a33dd23c6c4e" xmlns:ns4="501feab8-53d2-4b75-a5b8-e112cd4fba86" targetNamespace="http://schemas.microsoft.com/office/2006/metadata/properties" ma:root="true" ma:fieldsID="7023b720f4fa6fe3ac062247df2c2599" ns3:_="" ns4:_="">
    <xsd:import namespace="9f8a858c-e2af-4ecd-bd09-a33dd23c6c4e"/>
    <xsd:import namespace="501feab8-53d2-4b75-a5b8-e112cd4fba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858c-e2af-4ecd-bd09-a33dd23c6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feab8-53d2-4b75-a5b8-e112cd4fba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D56C5E-BF11-42C3-B37E-82E471158A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7D6D5A-1C6A-46BC-822F-D8C467B4B0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DC986-DECF-48DA-B5F7-1B5E41BB6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a858c-e2af-4ecd-bd09-a33dd23c6c4e"/>
    <ds:schemaRef ds:uri="501feab8-53d2-4b75-a5b8-e112cd4fb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HIPAA privacy rights request form</Template>
  <TotalTime>0</TotalTime>
  <Pages>1</Pages>
  <Words>196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2023-10-30T19:18:00Z</dcterms:created>
  <dcterms:modified xsi:type="dcterms:W3CDTF">2023-10-30T19:18:00Z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TC039876049991</vt:lpwstr>
  </property>
  <property fmtid="{D5CDD505-2E9C-101B-9397-08002B2CF9AE}" pid="3" name="ContentTypeId">
    <vt:lpwstr>0x0101004ACAB66B1041464E9EB67A20228997F8</vt:lpwstr>
  </property>
</Properties>
</file>