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53319" w14:textId="4F5A398D" w:rsidR="00681B7D" w:rsidRPr="009A3CB6" w:rsidRDefault="0067396F" w:rsidP="0067396F">
      <w:pPr>
        <w:spacing w:before="117"/>
        <w:rPr>
          <w:rFonts w:ascii="Cambria" w:hAnsi="Cambria" w:cs="Arial"/>
          <w:w w:val="115"/>
        </w:rPr>
      </w:pPr>
      <w:r w:rsidRPr="009A3CB6">
        <w:rPr>
          <w:rFonts w:ascii="Cambria" w:hAnsi="Cambria" w:cs="Arial"/>
          <w:w w:val="115"/>
        </w:rPr>
        <w:t xml:space="preserve"> </w:t>
      </w:r>
      <w:r w:rsidR="00D75F8A" w:rsidRPr="009A3CB6">
        <w:rPr>
          <w:rFonts w:ascii="Cambria" w:hAnsi="Cambria" w:cs="Arial"/>
          <w:w w:val="115"/>
        </w:rPr>
        <w:t xml:space="preserve">School Health Advisory Council </w:t>
      </w:r>
      <w:r w:rsidR="00A91B36" w:rsidRPr="009A3CB6">
        <w:rPr>
          <w:rFonts w:ascii="Cambria" w:hAnsi="Cambria" w:cs="Arial"/>
          <w:w w:val="115"/>
        </w:rPr>
        <w:t xml:space="preserve">Special Meeting Minutes </w:t>
      </w:r>
      <w:r w:rsidR="00145327" w:rsidRPr="009A3CB6">
        <w:rPr>
          <w:rFonts w:ascii="Cambria" w:hAnsi="Cambria" w:cs="Arial"/>
          <w:w w:val="115"/>
        </w:rPr>
        <w:t>0</w:t>
      </w:r>
      <w:r w:rsidR="00C41E02">
        <w:rPr>
          <w:rFonts w:ascii="Cambria" w:hAnsi="Cambria" w:cs="Arial"/>
          <w:w w:val="115"/>
        </w:rPr>
        <w:t>2/26</w:t>
      </w:r>
      <w:r w:rsidR="00145327" w:rsidRPr="009A3CB6">
        <w:rPr>
          <w:rFonts w:ascii="Cambria" w:hAnsi="Cambria" w:cs="Arial"/>
          <w:w w:val="115"/>
        </w:rPr>
        <w:t>/24</w:t>
      </w:r>
    </w:p>
    <w:p w14:paraId="46F6229E" w14:textId="36209341" w:rsidR="007C1669" w:rsidRPr="009A3CB6" w:rsidRDefault="007C1669" w:rsidP="0003225F">
      <w:pPr>
        <w:spacing w:before="117"/>
        <w:ind w:left="107"/>
        <w:rPr>
          <w:rFonts w:ascii="Cambria" w:hAnsi="Cambria" w:cs="Arial"/>
          <w:w w:val="115"/>
        </w:rPr>
      </w:pPr>
      <w:r w:rsidRPr="009A3CB6">
        <w:rPr>
          <w:rFonts w:ascii="Cambria" w:hAnsi="Cambria" w:cs="Arial"/>
          <w:w w:val="115"/>
        </w:rPr>
        <w:t xml:space="preserve">Meeting start time – </w:t>
      </w:r>
      <w:r w:rsidR="008C12BE" w:rsidRPr="009A3CB6">
        <w:rPr>
          <w:rFonts w:ascii="Cambria" w:hAnsi="Cambria" w:cs="Arial"/>
          <w:w w:val="115"/>
        </w:rPr>
        <w:t>4:4</w:t>
      </w:r>
      <w:r w:rsidR="00690F9B">
        <w:rPr>
          <w:rFonts w:ascii="Cambria" w:hAnsi="Cambria" w:cs="Arial"/>
          <w:w w:val="115"/>
        </w:rPr>
        <w:t>8</w:t>
      </w:r>
      <w:r w:rsidRPr="009A3CB6">
        <w:rPr>
          <w:rFonts w:ascii="Cambria" w:hAnsi="Cambria" w:cs="Arial"/>
          <w:w w:val="115"/>
        </w:rPr>
        <w:t xml:space="preserve"> p.m.</w:t>
      </w:r>
    </w:p>
    <w:p w14:paraId="6B9AEDC0" w14:textId="77777777" w:rsidR="00CD19F8" w:rsidRPr="009A3CB6" w:rsidRDefault="00CD19F8" w:rsidP="00CD19F8">
      <w:pPr>
        <w:spacing w:before="117"/>
        <w:ind w:left="107"/>
        <w:jc w:val="center"/>
        <w:rPr>
          <w:rFonts w:ascii="Cambria" w:hAnsi="Cambria" w:cs="Arial"/>
          <w:w w:val="115"/>
        </w:rPr>
      </w:pPr>
    </w:p>
    <w:p w14:paraId="319FBD3C" w14:textId="77777777" w:rsidR="007C1669" w:rsidRPr="009A3CB6" w:rsidRDefault="00C93ED6" w:rsidP="00CD19F8">
      <w:pPr>
        <w:pStyle w:val="Heading1"/>
        <w:spacing w:after="120" w:line="240" w:lineRule="auto"/>
        <w:rPr>
          <w:rFonts w:ascii="Cambria" w:hAnsi="Cambria" w:cs="Arial"/>
          <w:b/>
          <w:sz w:val="22"/>
          <w:szCs w:val="22"/>
          <w:u w:val="none"/>
        </w:rPr>
      </w:pPr>
      <w:bookmarkStart w:id="0" w:name="_Hlk99631757"/>
      <w:r w:rsidRPr="009A3CB6">
        <w:rPr>
          <w:rFonts w:ascii="Cambria" w:hAnsi="Cambria" w:cs="Arial"/>
          <w:b/>
          <w:w w:val="105"/>
          <w:sz w:val="22"/>
          <w:szCs w:val="22"/>
        </w:rPr>
        <w:t>Opening Statements:</w:t>
      </w:r>
    </w:p>
    <w:bookmarkEnd w:id="0"/>
    <w:p w14:paraId="582B8295" w14:textId="342A4DBE" w:rsidR="006646F6" w:rsidRPr="009A3CB6" w:rsidRDefault="006646F6" w:rsidP="0010599B">
      <w:pPr>
        <w:pStyle w:val="ListParagraph"/>
        <w:numPr>
          <w:ilvl w:val="0"/>
          <w:numId w:val="1"/>
        </w:numPr>
        <w:spacing w:after="120"/>
        <w:contextualSpacing/>
        <w:rPr>
          <w:rFonts w:ascii="Cambria" w:hAnsi="Cambria"/>
        </w:rPr>
      </w:pPr>
      <w:r w:rsidRPr="009A3CB6">
        <w:rPr>
          <w:rFonts w:ascii="Cambria" w:hAnsi="Cambria"/>
        </w:rPr>
        <w:t xml:space="preserve">Meeting called to order by </w:t>
      </w:r>
      <w:r w:rsidR="008C12BE" w:rsidRPr="009A3CB6">
        <w:rPr>
          <w:rFonts w:ascii="Cambria" w:hAnsi="Cambria"/>
        </w:rPr>
        <w:t xml:space="preserve">Sara </w:t>
      </w:r>
      <w:r w:rsidR="00352385" w:rsidRPr="009A3CB6">
        <w:rPr>
          <w:rFonts w:ascii="Cambria" w:hAnsi="Cambria"/>
        </w:rPr>
        <w:t>Humphrey,</w:t>
      </w:r>
      <w:r w:rsidR="008C12BE" w:rsidRPr="009A3CB6">
        <w:rPr>
          <w:rFonts w:ascii="Cambria" w:hAnsi="Cambria"/>
        </w:rPr>
        <w:t xml:space="preserve"> KISD Healthcare </w:t>
      </w:r>
      <w:r w:rsidR="00717D49" w:rsidRPr="009A3CB6">
        <w:rPr>
          <w:rFonts w:ascii="Cambria" w:hAnsi="Cambria"/>
        </w:rPr>
        <w:t xml:space="preserve">Coordinator </w:t>
      </w:r>
      <w:r w:rsidRPr="009A3CB6">
        <w:rPr>
          <w:rFonts w:ascii="Cambria" w:hAnsi="Cambria"/>
        </w:rPr>
        <w:t xml:space="preserve"> </w:t>
      </w:r>
    </w:p>
    <w:p w14:paraId="029FDB2B" w14:textId="28A45ACE" w:rsidR="008546E4" w:rsidRPr="009A3CB6" w:rsidRDefault="008546E4" w:rsidP="0010599B">
      <w:pPr>
        <w:pStyle w:val="ListParagraph"/>
        <w:numPr>
          <w:ilvl w:val="0"/>
          <w:numId w:val="1"/>
        </w:numPr>
        <w:spacing w:after="120"/>
        <w:contextualSpacing/>
        <w:rPr>
          <w:rFonts w:ascii="Cambria" w:hAnsi="Cambria"/>
        </w:rPr>
      </w:pPr>
      <w:r w:rsidRPr="009A3CB6">
        <w:rPr>
          <w:rFonts w:ascii="Cambria" w:hAnsi="Cambria"/>
        </w:rPr>
        <w:t xml:space="preserve">Prior meeting minutes were presented: </w:t>
      </w:r>
    </w:p>
    <w:p w14:paraId="6E53BCCE" w14:textId="0E116D74" w:rsidR="008546E4" w:rsidRPr="009A3CB6" w:rsidRDefault="00352385" w:rsidP="00590270">
      <w:pPr>
        <w:pStyle w:val="ListParagraph"/>
        <w:numPr>
          <w:ilvl w:val="1"/>
          <w:numId w:val="1"/>
        </w:numPr>
        <w:spacing w:after="120"/>
        <w:contextualSpacing/>
        <w:rPr>
          <w:rFonts w:ascii="Cambria" w:hAnsi="Cambria"/>
        </w:rPr>
      </w:pPr>
      <w:r w:rsidRPr="009A3CB6">
        <w:rPr>
          <w:rFonts w:ascii="Cambria" w:hAnsi="Cambria"/>
        </w:rPr>
        <w:t>This m</w:t>
      </w:r>
      <w:r w:rsidR="008546E4" w:rsidRPr="009A3CB6">
        <w:rPr>
          <w:rFonts w:ascii="Cambria" w:hAnsi="Cambria"/>
        </w:rPr>
        <w:t>eeting</w:t>
      </w:r>
      <w:r w:rsidRPr="009A3CB6">
        <w:rPr>
          <w:rFonts w:ascii="Cambria" w:hAnsi="Cambria"/>
        </w:rPr>
        <w:t>’s</w:t>
      </w:r>
      <w:r w:rsidR="008546E4" w:rsidRPr="009A3CB6">
        <w:rPr>
          <w:rFonts w:ascii="Cambria" w:hAnsi="Cambria"/>
        </w:rPr>
        <w:t xml:space="preserve"> minutes will need to be voted and approved during the next meeting. </w:t>
      </w:r>
    </w:p>
    <w:p w14:paraId="3B8DFEDD" w14:textId="49732C21" w:rsidR="008546E4" w:rsidRPr="009A3CB6" w:rsidRDefault="008546E4" w:rsidP="008B4E7D">
      <w:pPr>
        <w:pStyle w:val="Heading1"/>
        <w:spacing w:after="120" w:line="240" w:lineRule="auto"/>
        <w:rPr>
          <w:rFonts w:ascii="Cambria" w:hAnsi="Cambria" w:cs="Arial"/>
          <w:bCs/>
          <w:w w:val="105"/>
          <w:sz w:val="22"/>
          <w:szCs w:val="22"/>
          <w:u w:val="none"/>
        </w:rPr>
      </w:pPr>
      <w:r w:rsidRPr="009A3CB6">
        <w:rPr>
          <w:rFonts w:ascii="Cambria" w:hAnsi="Cambria" w:cs="Arial"/>
          <w:b/>
          <w:w w:val="105"/>
          <w:sz w:val="22"/>
          <w:szCs w:val="22"/>
        </w:rPr>
        <w:t>Welcome</w:t>
      </w:r>
      <w:r w:rsidR="000F0C72" w:rsidRPr="009A3CB6">
        <w:rPr>
          <w:rFonts w:ascii="Cambria" w:hAnsi="Cambria" w:cs="Arial"/>
          <w:b/>
          <w:w w:val="105"/>
          <w:sz w:val="22"/>
          <w:szCs w:val="22"/>
        </w:rPr>
        <w:t>-</w:t>
      </w:r>
      <w:r w:rsidR="00145327" w:rsidRPr="009A3CB6">
        <w:rPr>
          <w:rFonts w:ascii="Cambria" w:hAnsi="Cambria" w:cs="Arial"/>
          <w:b/>
          <w:w w:val="105"/>
          <w:sz w:val="22"/>
          <w:szCs w:val="22"/>
        </w:rPr>
        <w:t>Discussed Roles</w:t>
      </w:r>
      <w:r w:rsidR="000F0C72" w:rsidRPr="009A3CB6">
        <w:rPr>
          <w:rFonts w:ascii="Cambria" w:hAnsi="Cambria" w:cs="Arial"/>
          <w:b/>
          <w:w w:val="105"/>
          <w:sz w:val="22"/>
          <w:szCs w:val="22"/>
        </w:rPr>
        <w:t>:</w:t>
      </w:r>
      <w:r w:rsidR="006F636B">
        <w:rPr>
          <w:rFonts w:ascii="Cambria" w:hAnsi="Cambria" w:cs="Arial"/>
          <w:b/>
          <w:w w:val="105"/>
          <w:sz w:val="22"/>
          <w:szCs w:val="22"/>
        </w:rPr>
        <w:t xml:space="preserve"> </w:t>
      </w:r>
      <w:r w:rsidRPr="009A3CB6">
        <w:rPr>
          <w:rFonts w:ascii="Cambria" w:hAnsi="Cambria" w:cs="Arial"/>
          <w:bCs/>
          <w:w w:val="105"/>
          <w:sz w:val="22"/>
          <w:szCs w:val="22"/>
          <w:u w:val="none"/>
        </w:rPr>
        <w:t>SHAC roles were described:</w:t>
      </w:r>
    </w:p>
    <w:p w14:paraId="182BAB11" w14:textId="1EAFF3AC" w:rsidR="008546E4" w:rsidRPr="009A3CB6" w:rsidRDefault="008546E4" w:rsidP="008546E4">
      <w:pPr>
        <w:pStyle w:val="Heading1"/>
        <w:numPr>
          <w:ilvl w:val="1"/>
          <w:numId w:val="1"/>
        </w:numPr>
        <w:rPr>
          <w:rFonts w:ascii="Cambria" w:hAnsi="Cambria" w:cs="Arial"/>
          <w:bCs/>
          <w:w w:val="105"/>
          <w:sz w:val="22"/>
          <w:szCs w:val="22"/>
          <w:u w:val="none"/>
        </w:rPr>
      </w:pPr>
      <w:r w:rsidRPr="009A3CB6">
        <w:rPr>
          <w:rFonts w:ascii="Cambria" w:hAnsi="Cambria" w:cs="Arial"/>
          <w:bCs/>
          <w:w w:val="105"/>
          <w:sz w:val="22"/>
          <w:szCs w:val="22"/>
          <w:u w:val="none"/>
        </w:rPr>
        <w:t>Chair, Co-Chair, and Secretary roles were described:</w:t>
      </w:r>
    </w:p>
    <w:p w14:paraId="1C468B7A" w14:textId="33008F5A" w:rsidR="00814800" w:rsidRPr="009A3CB6" w:rsidRDefault="008546E4" w:rsidP="00352385">
      <w:pPr>
        <w:pStyle w:val="Heading1"/>
        <w:numPr>
          <w:ilvl w:val="2"/>
          <w:numId w:val="1"/>
        </w:numPr>
        <w:rPr>
          <w:rFonts w:ascii="Cambria" w:hAnsi="Cambria" w:cs="Arial"/>
          <w:bCs/>
          <w:w w:val="105"/>
          <w:sz w:val="22"/>
          <w:szCs w:val="22"/>
          <w:u w:val="none"/>
        </w:rPr>
      </w:pPr>
      <w:r w:rsidRPr="009A3CB6">
        <w:rPr>
          <w:rFonts w:ascii="Cambria" w:hAnsi="Cambria" w:cs="Arial"/>
          <w:bCs/>
          <w:w w:val="105"/>
          <w:sz w:val="22"/>
          <w:szCs w:val="22"/>
          <w:u w:val="none"/>
        </w:rPr>
        <w:t xml:space="preserve">Nominations and voting will need to </w:t>
      </w:r>
      <w:r w:rsidR="000F0C72" w:rsidRPr="009A3CB6">
        <w:rPr>
          <w:rFonts w:ascii="Cambria" w:hAnsi="Cambria" w:cs="Arial"/>
          <w:bCs/>
          <w:w w:val="105"/>
          <w:sz w:val="22"/>
          <w:szCs w:val="22"/>
          <w:u w:val="none"/>
        </w:rPr>
        <w:t>take place during the next SHAC meeting for the above roles since there were not enough members during this meeting</w:t>
      </w:r>
      <w:r w:rsidR="00352385" w:rsidRPr="009A3CB6">
        <w:rPr>
          <w:rFonts w:ascii="Cambria" w:hAnsi="Cambria" w:cs="Arial"/>
          <w:bCs/>
          <w:w w:val="105"/>
          <w:sz w:val="22"/>
          <w:szCs w:val="22"/>
          <w:u w:val="none"/>
        </w:rPr>
        <w:t>.</w:t>
      </w:r>
      <w:r w:rsidR="00145327" w:rsidRPr="009A3CB6">
        <w:rPr>
          <w:rFonts w:ascii="Cambria" w:hAnsi="Cambria" w:cs="Arial"/>
          <w:bCs/>
          <w:w w:val="105"/>
          <w:sz w:val="22"/>
          <w:szCs w:val="22"/>
          <w:u w:val="none"/>
        </w:rPr>
        <w:t xml:space="preserve"> Tentatively: Sara Humphrey Chair, Jennifer Andrews-Cox Co-Chair, Daphne Hunt Secretary </w:t>
      </w:r>
    </w:p>
    <w:p w14:paraId="568A94BD" w14:textId="26F55FB4" w:rsidR="00145327" w:rsidRPr="009A3CB6" w:rsidRDefault="008B4E7D" w:rsidP="00352385">
      <w:pPr>
        <w:pStyle w:val="Heading1"/>
        <w:numPr>
          <w:ilvl w:val="2"/>
          <w:numId w:val="1"/>
        </w:numPr>
        <w:rPr>
          <w:rFonts w:ascii="Cambria" w:hAnsi="Cambria" w:cs="Arial"/>
          <w:bCs/>
          <w:w w:val="105"/>
          <w:sz w:val="22"/>
          <w:szCs w:val="22"/>
          <w:u w:val="none"/>
        </w:rPr>
      </w:pPr>
      <w:r>
        <w:rPr>
          <w:rFonts w:ascii="Cambria" w:hAnsi="Cambria" w:cs="Arial"/>
          <w:bCs/>
          <w:w w:val="105"/>
          <w:sz w:val="22"/>
          <w:szCs w:val="22"/>
          <w:u w:val="none"/>
        </w:rPr>
        <w:t xml:space="preserve">Discussed ways to try to get better engagement in order to have a successful vote for </w:t>
      </w:r>
      <w:r w:rsidR="006F636B">
        <w:rPr>
          <w:rFonts w:ascii="Cambria" w:hAnsi="Cambria" w:cs="Arial"/>
          <w:bCs/>
          <w:w w:val="105"/>
          <w:sz w:val="22"/>
          <w:szCs w:val="22"/>
          <w:u w:val="none"/>
        </w:rPr>
        <w:t>roles.</w:t>
      </w:r>
    </w:p>
    <w:p w14:paraId="22C1B281" w14:textId="77777777" w:rsidR="002C6E6B" w:rsidRPr="009A3CB6" w:rsidRDefault="002C6E6B" w:rsidP="002C6E6B">
      <w:pPr>
        <w:pStyle w:val="Heading1"/>
        <w:spacing w:after="40" w:line="240" w:lineRule="auto"/>
        <w:ind w:left="821"/>
        <w:rPr>
          <w:rFonts w:ascii="Cambria" w:hAnsi="Cambria" w:cs="Arial"/>
          <w:bCs/>
          <w:w w:val="105"/>
          <w:sz w:val="22"/>
          <w:szCs w:val="22"/>
          <w:u w:val="none"/>
        </w:rPr>
      </w:pPr>
    </w:p>
    <w:p w14:paraId="31FBF084" w14:textId="6B53D513" w:rsidR="002C6E6B" w:rsidRPr="009A3CB6" w:rsidRDefault="002C6E6B" w:rsidP="002C6E6B">
      <w:pPr>
        <w:pStyle w:val="Heading1"/>
        <w:spacing w:after="120" w:line="240" w:lineRule="auto"/>
        <w:ind w:left="101"/>
        <w:rPr>
          <w:rFonts w:ascii="Cambria" w:hAnsi="Cambria" w:cs="Arial"/>
          <w:b/>
          <w:w w:val="105"/>
          <w:sz w:val="22"/>
          <w:szCs w:val="22"/>
        </w:rPr>
      </w:pPr>
      <w:r w:rsidRPr="009A3CB6">
        <w:rPr>
          <w:rFonts w:ascii="Cambria" w:hAnsi="Cambria" w:cs="Arial"/>
          <w:b/>
          <w:w w:val="105"/>
          <w:sz w:val="22"/>
          <w:szCs w:val="22"/>
        </w:rPr>
        <w:t xml:space="preserve">District Vaping Education: </w:t>
      </w:r>
    </w:p>
    <w:p w14:paraId="734D32EE" w14:textId="6D97AC07" w:rsidR="008B4E7D" w:rsidRPr="008B4E7D" w:rsidRDefault="008B4E7D" w:rsidP="008B4E7D">
      <w:pPr>
        <w:pStyle w:val="ListParagraph"/>
        <w:widowControl/>
        <w:numPr>
          <w:ilvl w:val="0"/>
          <w:numId w:val="13"/>
        </w:numPr>
        <w:autoSpaceDE/>
        <w:autoSpaceDN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4E7D">
        <w:rPr>
          <w:rFonts w:ascii="Times New Roman" w:eastAsia="Times New Roman" w:hAnsi="Times New Roman" w:cs="Times New Roman"/>
          <w:sz w:val="24"/>
          <w:szCs w:val="24"/>
        </w:rPr>
        <w:t xml:space="preserve">Previous vaping presentation recap: Hoped for more </w:t>
      </w:r>
      <w:r w:rsidR="006F636B" w:rsidRPr="008B4E7D">
        <w:rPr>
          <w:rFonts w:ascii="Times New Roman" w:eastAsia="Times New Roman" w:hAnsi="Times New Roman" w:cs="Times New Roman"/>
          <w:sz w:val="24"/>
          <w:szCs w:val="24"/>
        </w:rPr>
        <w:t>in-depth</w:t>
      </w:r>
      <w:r w:rsidRPr="008B4E7D">
        <w:rPr>
          <w:rFonts w:ascii="Times New Roman" w:eastAsia="Times New Roman" w:hAnsi="Times New Roman" w:cs="Times New Roman"/>
          <w:sz w:val="24"/>
          <w:szCs w:val="24"/>
        </w:rPr>
        <w:t xml:space="preserve"> education in terms of Cop for vaping education- </w:t>
      </w:r>
      <w:r w:rsidR="006F636B" w:rsidRPr="008B4E7D">
        <w:rPr>
          <w:rFonts w:ascii="Times New Roman" w:eastAsia="Times New Roman" w:hAnsi="Times New Roman" w:cs="Times New Roman"/>
          <w:sz w:val="24"/>
          <w:szCs w:val="24"/>
        </w:rPr>
        <w:t>$5,000.</w:t>
      </w:r>
    </w:p>
    <w:p w14:paraId="73A7C3BA" w14:textId="49E57896" w:rsidR="008B4E7D" w:rsidRPr="008B4E7D" w:rsidRDefault="008B4E7D" w:rsidP="008B4E7D">
      <w:pPr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Follow-up from</w:t>
      </w:r>
      <w:r w:rsidRPr="008B4E7D">
        <w:rPr>
          <w:rFonts w:ascii="Times New Roman" w:eastAsia="Times New Roman" w:hAnsi="Times New Roman" w:cs="Times New Roman"/>
          <w:sz w:val="24"/>
          <w:szCs w:val="24"/>
        </w:rPr>
        <w:t xml:space="preserve"> Arlington for this education- Arlington is so large that they have their own group that is hired solely for Arlington's </w:t>
      </w:r>
      <w:r w:rsidR="006F636B" w:rsidRPr="008B4E7D">
        <w:rPr>
          <w:rFonts w:ascii="Times New Roman" w:eastAsia="Times New Roman" w:hAnsi="Times New Roman" w:cs="Times New Roman"/>
          <w:sz w:val="24"/>
          <w:szCs w:val="24"/>
        </w:rPr>
        <w:t>education.</w:t>
      </w:r>
    </w:p>
    <w:p w14:paraId="060CACBC" w14:textId="77777777" w:rsidR="008B4E7D" w:rsidRPr="008B4E7D" w:rsidRDefault="008B4E7D" w:rsidP="008B4E7D">
      <w:pPr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Bringing in education to study hall</w:t>
      </w:r>
    </w:p>
    <w:p w14:paraId="2F4B6D02" w14:textId="19B3A5A1" w:rsidR="008B4E7D" w:rsidRPr="008B4E7D" w:rsidRDefault="008B4E7D" w:rsidP="008B4E7D">
      <w:pPr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American Lung Association- Course for </w:t>
      </w:r>
      <w:r w:rsidR="006F636B"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nurses</w:t>
      </w: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 to become </w:t>
      </w:r>
      <w:r w:rsidR="006F636B"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educators.</w:t>
      </w:r>
    </w:p>
    <w:p w14:paraId="7BA1AEDA" w14:textId="6D02169F" w:rsidR="008B4E7D" w:rsidRPr="008B4E7D" w:rsidRDefault="008B4E7D" w:rsidP="008B4E7D">
      <w:pPr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Grants that help to buy detectors, not so much </w:t>
      </w:r>
      <w:r w:rsidR="006F636B"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education.</w:t>
      </w:r>
    </w:p>
    <w:p w14:paraId="6F0B4415" w14:textId="0FCBEAE4" w:rsidR="008B4E7D" w:rsidRPr="008B4E7D" w:rsidRDefault="008B4E7D" w:rsidP="008B4E7D">
      <w:pPr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Better education for parents - </w:t>
      </w: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Majority of students caught vaping has proved to be students whose parents are aware/supply the vapes for their student</w:t>
      </w:r>
      <w:r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. </w:t>
      </w: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Have sent out multiple letters to parents that state the regulations and required DAEP time for student’s caught vaping or with vape on </w:t>
      </w:r>
      <w:r w:rsidR="006F636B"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person.</w:t>
      </w:r>
    </w:p>
    <w:p w14:paraId="1E3FD9AF" w14:textId="0569D481" w:rsidR="008B4E7D" w:rsidRDefault="008B4E7D" w:rsidP="008B4E7D">
      <w:pPr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Start education</w:t>
      </w:r>
      <w:r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 on vapes sooner,</w:t>
      </w: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 Junior High schools</w:t>
      </w:r>
      <w:r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 or even </w:t>
      </w:r>
      <w:r w:rsidR="006F636B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earlier.</w:t>
      </w:r>
    </w:p>
    <w:p w14:paraId="31C984FB" w14:textId="77777777" w:rsidR="008B4E7D" w:rsidRDefault="008B4E7D" w:rsidP="008B4E7D">
      <w:pPr>
        <w:widowControl/>
        <w:autoSpaceDE/>
        <w:autoSpaceDN/>
        <w:spacing w:after="160" w:line="259" w:lineRule="auto"/>
        <w:ind w:left="720"/>
        <w:contextualSpacing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</w:p>
    <w:p w14:paraId="4994D30F" w14:textId="73449156" w:rsidR="008B4E7D" w:rsidRPr="009A3CB6" w:rsidRDefault="008B4E7D" w:rsidP="008B4E7D">
      <w:pPr>
        <w:pStyle w:val="Heading1"/>
        <w:spacing w:after="120" w:line="240" w:lineRule="auto"/>
        <w:ind w:left="0"/>
        <w:rPr>
          <w:rFonts w:ascii="Cambria" w:hAnsi="Cambria" w:cs="Arial"/>
          <w:b/>
          <w:w w:val="105"/>
          <w:sz w:val="22"/>
          <w:szCs w:val="22"/>
        </w:rPr>
      </w:pPr>
      <w:r>
        <w:rPr>
          <w:rFonts w:ascii="Cambria" w:hAnsi="Cambria" w:cs="Arial"/>
          <w:b/>
          <w:w w:val="105"/>
          <w:sz w:val="22"/>
          <w:szCs w:val="22"/>
        </w:rPr>
        <w:t>Hot and Cold Guidelines</w:t>
      </w:r>
      <w:r w:rsidRPr="009A3CB6">
        <w:rPr>
          <w:rFonts w:ascii="Cambria" w:hAnsi="Cambria" w:cs="Arial"/>
          <w:b/>
          <w:w w:val="105"/>
          <w:sz w:val="22"/>
          <w:szCs w:val="22"/>
        </w:rPr>
        <w:t>:</w:t>
      </w:r>
    </w:p>
    <w:p w14:paraId="2D239A50" w14:textId="48E2253B" w:rsidR="008B4E7D" w:rsidRPr="008B4E7D" w:rsidRDefault="008B4E7D" w:rsidP="008B4E7D">
      <w:pPr>
        <w:widowControl/>
        <w:numPr>
          <w:ilvl w:val="0"/>
          <w:numId w:val="14"/>
        </w:numPr>
        <w:autoSpaceDE/>
        <w:autoSpaceDN/>
        <w:spacing w:after="160" w:line="259" w:lineRule="auto"/>
        <w:contextualSpacing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Nurse hub contained document from around 2015 with information on temperature </w:t>
      </w:r>
      <w:r w:rsidR="006F636B"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guidelines.</w:t>
      </w:r>
    </w:p>
    <w:p w14:paraId="42B8F66D" w14:textId="5CFED006" w:rsidR="008B4E7D" w:rsidRPr="008B4E7D" w:rsidRDefault="008B4E7D" w:rsidP="008B4E7D">
      <w:pPr>
        <w:widowControl/>
        <w:numPr>
          <w:ilvl w:val="0"/>
          <w:numId w:val="14"/>
        </w:numPr>
        <w:autoSpaceDE/>
        <w:autoSpaceDN/>
        <w:spacing w:after="160" w:line="259" w:lineRule="auto"/>
        <w:contextualSpacing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Athletics at high school stated they follow UIL </w:t>
      </w:r>
      <w:r w:rsidR="006F636B"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guidelines.</w:t>
      </w:r>
    </w:p>
    <w:p w14:paraId="4CD28E43" w14:textId="30C4BB99" w:rsidR="008B4E7D" w:rsidRPr="008B4E7D" w:rsidRDefault="008B4E7D" w:rsidP="008B4E7D">
      <w:pPr>
        <w:widowControl/>
        <w:numPr>
          <w:ilvl w:val="0"/>
          <w:numId w:val="14"/>
        </w:numPr>
        <w:autoSpaceDE/>
        <w:autoSpaceDN/>
        <w:spacing w:after="160" w:line="259" w:lineRule="auto"/>
        <w:contextualSpacing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Old guidelines </w:t>
      </w:r>
      <w:r w:rsidR="006F636B"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say,</w:t>
      </w: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 “Middle School” and KJH now merged with 6</w:t>
      </w: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:vertAlign w:val="superscript"/>
          <w14:ligatures w14:val="standardContextual"/>
        </w:rPr>
        <w:t>th</w:t>
      </w: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 grade too, what group would 6</w:t>
      </w: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:vertAlign w:val="superscript"/>
          <w14:ligatures w14:val="standardContextual"/>
        </w:rPr>
        <w:t>th</w:t>
      </w: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 fall under</w:t>
      </w:r>
    </w:p>
    <w:p w14:paraId="2812C7E6" w14:textId="78266307" w:rsidR="008B4E7D" w:rsidRPr="008B4E7D" w:rsidRDefault="008B4E7D" w:rsidP="008B4E7D">
      <w:pPr>
        <w:widowControl/>
        <w:numPr>
          <w:ilvl w:val="0"/>
          <w:numId w:val="14"/>
        </w:numPr>
        <w:autoSpaceDE/>
        <w:autoSpaceDN/>
        <w:spacing w:after="160" w:line="259" w:lineRule="auto"/>
        <w:contextualSpacing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New revised guidelines for new school grades- Potentially update to match more </w:t>
      </w:r>
      <w:r w:rsidR="006C52D7"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similarly</w:t>
      </w:r>
      <w:r w:rsidRPr="008B4E7D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 to Lake Worth’s</w:t>
      </w:r>
    </w:p>
    <w:p w14:paraId="68911FBA" w14:textId="77777777" w:rsidR="0095774E" w:rsidRPr="009A3CB6" w:rsidRDefault="0095774E" w:rsidP="0095774E">
      <w:pPr>
        <w:pStyle w:val="Heading1"/>
        <w:spacing w:after="40" w:line="240" w:lineRule="auto"/>
        <w:ind w:left="821"/>
        <w:rPr>
          <w:rFonts w:ascii="Cambria" w:hAnsi="Cambria" w:cs="Arial"/>
          <w:bCs/>
          <w:w w:val="105"/>
          <w:sz w:val="22"/>
          <w:szCs w:val="22"/>
          <w:u w:val="none"/>
        </w:rPr>
      </w:pPr>
    </w:p>
    <w:p w14:paraId="44BD6580" w14:textId="77777777" w:rsidR="007C1669" w:rsidRPr="009A3CB6" w:rsidRDefault="007C1669" w:rsidP="00611BBE">
      <w:pPr>
        <w:pStyle w:val="Heading1"/>
        <w:spacing w:after="120" w:line="240" w:lineRule="auto"/>
        <w:ind w:left="0"/>
        <w:rPr>
          <w:rFonts w:ascii="Cambria" w:hAnsi="Cambria" w:cs="Arial"/>
          <w:b/>
          <w:w w:val="105"/>
          <w:sz w:val="22"/>
          <w:szCs w:val="22"/>
        </w:rPr>
      </w:pPr>
      <w:r w:rsidRPr="009A3CB6">
        <w:rPr>
          <w:rFonts w:ascii="Cambria" w:hAnsi="Cambria" w:cs="Arial"/>
          <w:b/>
          <w:w w:val="105"/>
          <w:sz w:val="22"/>
          <w:szCs w:val="22"/>
        </w:rPr>
        <w:t>Closing Remarks</w:t>
      </w:r>
      <w:r w:rsidR="005C3DF9" w:rsidRPr="009A3CB6">
        <w:rPr>
          <w:rFonts w:ascii="Cambria" w:hAnsi="Cambria" w:cs="Arial"/>
          <w:b/>
          <w:w w:val="105"/>
          <w:sz w:val="22"/>
          <w:szCs w:val="22"/>
        </w:rPr>
        <w:t>/Q&amp;A</w:t>
      </w:r>
      <w:r w:rsidRPr="009A3CB6">
        <w:rPr>
          <w:rFonts w:ascii="Cambria" w:hAnsi="Cambria" w:cs="Arial"/>
          <w:b/>
          <w:w w:val="105"/>
          <w:sz w:val="22"/>
          <w:szCs w:val="22"/>
        </w:rPr>
        <w:t>:</w:t>
      </w:r>
    </w:p>
    <w:p w14:paraId="1A985C1C" w14:textId="4E44F147" w:rsidR="0044799C" w:rsidRPr="009A3CB6" w:rsidRDefault="0044799C" w:rsidP="0095774E">
      <w:pPr>
        <w:pStyle w:val="Heading1"/>
        <w:numPr>
          <w:ilvl w:val="0"/>
          <w:numId w:val="3"/>
        </w:numPr>
        <w:spacing w:line="240" w:lineRule="auto"/>
        <w:rPr>
          <w:rFonts w:ascii="Cambria" w:hAnsi="Cambria" w:cstheme="minorHAnsi"/>
          <w:w w:val="115"/>
          <w:sz w:val="22"/>
          <w:szCs w:val="22"/>
        </w:rPr>
      </w:pPr>
      <w:r w:rsidRPr="009A3CB6">
        <w:rPr>
          <w:rFonts w:ascii="Cambria" w:hAnsi="Cambria" w:cs="Arial"/>
          <w:w w:val="105"/>
          <w:sz w:val="22"/>
          <w:szCs w:val="22"/>
          <w:u w:val="none"/>
        </w:rPr>
        <w:t>Sara Humphrey</w:t>
      </w:r>
      <w:r w:rsidR="00BC1933" w:rsidRPr="009A3CB6">
        <w:rPr>
          <w:rFonts w:ascii="Cambria" w:hAnsi="Cambria" w:cs="Arial"/>
          <w:w w:val="105"/>
          <w:sz w:val="22"/>
          <w:szCs w:val="22"/>
          <w:u w:val="none"/>
        </w:rPr>
        <w:t xml:space="preserve"> will </w:t>
      </w:r>
      <w:r w:rsidRPr="009A3CB6">
        <w:rPr>
          <w:rFonts w:ascii="Cambria" w:hAnsi="Cambria" w:cs="Arial"/>
          <w:w w:val="105"/>
          <w:sz w:val="22"/>
          <w:szCs w:val="22"/>
          <w:u w:val="none"/>
        </w:rPr>
        <w:t>gather information</w:t>
      </w:r>
      <w:r w:rsidR="006C52D7">
        <w:rPr>
          <w:rFonts w:ascii="Cambria" w:hAnsi="Cambria" w:cs="Arial"/>
          <w:w w:val="105"/>
          <w:sz w:val="22"/>
          <w:szCs w:val="22"/>
          <w:u w:val="none"/>
        </w:rPr>
        <w:t xml:space="preserve"> Heat and Cold Guidelines, create updated version for next meeting</w:t>
      </w:r>
      <w:r w:rsidRPr="009A3CB6">
        <w:rPr>
          <w:rFonts w:ascii="Cambria" w:hAnsi="Cambria" w:cs="Arial"/>
          <w:w w:val="105"/>
          <w:sz w:val="22"/>
          <w:szCs w:val="22"/>
          <w:u w:val="none"/>
        </w:rPr>
        <w:t xml:space="preserve">. </w:t>
      </w:r>
      <w:r w:rsidR="006C52D7">
        <w:rPr>
          <w:rFonts w:ascii="Cambria" w:hAnsi="Cambria" w:cs="Arial"/>
          <w:w w:val="105"/>
          <w:sz w:val="22"/>
          <w:szCs w:val="22"/>
          <w:u w:val="none"/>
        </w:rPr>
        <w:t>Old guidelines will be posted with minutes in order to allow for email feedback (hunphreys@kisdtx.net.</w:t>
      </w:r>
    </w:p>
    <w:p w14:paraId="46A32E29" w14:textId="2CAB398F" w:rsidR="00145327" w:rsidRPr="009A3CB6" w:rsidRDefault="006C52D7" w:rsidP="0095774E">
      <w:pPr>
        <w:pStyle w:val="Heading1"/>
        <w:numPr>
          <w:ilvl w:val="0"/>
          <w:numId w:val="3"/>
        </w:numPr>
        <w:rPr>
          <w:rFonts w:ascii="Cambria" w:hAnsi="Cambria" w:cs="Arial"/>
          <w:w w:val="105"/>
          <w:sz w:val="22"/>
          <w:szCs w:val="22"/>
          <w:u w:val="none"/>
        </w:rPr>
      </w:pPr>
      <w:r>
        <w:rPr>
          <w:rFonts w:ascii="Cambria" w:hAnsi="Cambria" w:cs="Arial"/>
          <w:w w:val="105"/>
          <w:sz w:val="22"/>
          <w:szCs w:val="22"/>
          <w:u w:val="none"/>
        </w:rPr>
        <w:t xml:space="preserve">Next </w:t>
      </w:r>
      <w:r w:rsidR="00145327" w:rsidRPr="009A3CB6">
        <w:rPr>
          <w:rFonts w:ascii="Cambria" w:hAnsi="Cambria" w:cs="Arial"/>
          <w:w w:val="105"/>
          <w:sz w:val="22"/>
          <w:szCs w:val="22"/>
          <w:u w:val="none"/>
        </w:rPr>
        <w:t xml:space="preserve">meeting </w:t>
      </w:r>
      <w:r>
        <w:rPr>
          <w:rFonts w:ascii="Cambria" w:hAnsi="Cambria" w:cs="Arial"/>
          <w:w w:val="105"/>
          <w:sz w:val="22"/>
          <w:szCs w:val="22"/>
          <w:u w:val="none"/>
        </w:rPr>
        <w:t>will be on May 6th</w:t>
      </w:r>
      <w:r w:rsidR="00145327" w:rsidRPr="009A3CB6">
        <w:rPr>
          <w:rFonts w:ascii="Cambria" w:hAnsi="Cambria" w:cs="Arial"/>
          <w:w w:val="105"/>
          <w:sz w:val="22"/>
          <w:szCs w:val="22"/>
          <w:u w:val="none"/>
        </w:rPr>
        <w:t>. Sara Humphrey will send an email with the confirmed time. Spread word to parents to attempt to increase participation in future SHAC meetings.</w:t>
      </w:r>
    </w:p>
    <w:p w14:paraId="6E3632AC" w14:textId="77777777" w:rsidR="008065B5" w:rsidRPr="009A3CB6" w:rsidRDefault="008065B5" w:rsidP="008065B5">
      <w:pPr>
        <w:pStyle w:val="Heading1"/>
        <w:ind w:left="1080"/>
        <w:rPr>
          <w:rFonts w:ascii="Cambria" w:hAnsi="Cambria" w:cs="Arial"/>
          <w:w w:val="105"/>
          <w:sz w:val="22"/>
          <w:szCs w:val="22"/>
          <w:u w:val="none"/>
        </w:rPr>
      </w:pPr>
    </w:p>
    <w:p w14:paraId="76290413" w14:textId="0BF3AE6B" w:rsidR="009D2C7C" w:rsidRPr="009A3CB6" w:rsidRDefault="007C1669">
      <w:pPr>
        <w:rPr>
          <w:rFonts w:ascii="Cambria" w:hAnsi="Cambria" w:cstheme="minorHAnsi"/>
        </w:rPr>
      </w:pPr>
      <w:r w:rsidRPr="009A3CB6">
        <w:rPr>
          <w:rFonts w:ascii="Cambria" w:hAnsi="Cambria" w:cstheme="minorHAnsi"/>
          <w:w w:val="115"/>
        </w:rPr>
        <w:t xml:space="preserve">– </w:t>
      </w:r>
      <w:r w:rsidR="00321BA4" w:rsidRPr="009A3CB6">
        <w:rPr>
          <w:rFonts w:ascii="Cambria" w:hAnsi="Cambria" w:cstheme="minorHAnsi"/>
          <w:w w:val="115"/>
        </w:rPr>
        <w:t>5</w:t>
      </w:r>
      <w:r w:rsidR="00145327" w:rsidRPr="009A3CB6">
        <w:rPr>
          <w:rFonts w:ascii="Cambria" w:hAnsi="Cambria" w:cstheme="minorHAnsi"/>
          <w:w w:val="115"/>
        </w:rPr>
        <w:t>:</w:t>
      </w:r>
      <w:r w:rsidR="0096007A">
        <w:rPr>
          <w:rFonts w:ascii="Cambria" w:hAnsi="Cambria" w:cstheme="minorHAnsi"/>
          <w:w w:val="115"/>
        </w:rPr>
        <w:t>1</w:t>
      </w:r>
      <w:r w:rsidR="006C52D7">
        <w:rPr>
          <w:rFonts w:ascii="Cambria" w:hAnsi="Cambria" w:cstheme="minorHAnsi"/>
          <w:w w:val="115"/>
        </w:rPr>
        <w:t>4</w:t>
      </w:r>
      <w:r w:rsidRPr="009A3CB6">
        <w:rPr>
          <w:rFonts w:ascii="Cambria" w:hAnsi="Cambria" w:cstheme="minorHAnsi"/>
          <w:w w:val="115"/>
        </w:rPr>
        <w:t xml:space="preserve"> p.m. </w:t>
      </w:r>
      <w:r w:rsidR="00321BA4" w:rsidRPr="009A3CB6">
        <w:rPr>
          <w:rFonts w:ascii="Cambria" w:hAnsi="Cambria" w:cstheme="minorHAnsi"/>
          <w:w w:val="115"/>
        </w:rPr>
        <w:t xml:space="preserve">Meeting adjourned per </w:t>
      </w:r>
      <w:r w:rsidR="0044799C" w:rsidRPr="009A3CB6">
        <w:rPr>
          <w:rFonts w:ascii="Cambria" w:hAnsi="Cambria" w:cstheme="minorHAnsi"/>
          <w:w w:val="115"/>
        </w:rPr>
        <w:t>Sara</w:t>
      </w:r>
    </w:p>
    <w:sectPr w:rsidR="009D2C7C" w:rsidRPr="009A3CB6" w:rsidSect="009B11F1">
      <w:headerReference w:type="default" r:id="rId7"/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2AB64" w14:textId="77777777" w:rsidR="009B11F1" w:rsidRDefault="009B11F1" w:rsidP="0067396F">
      <w:r>
        <w:separator/>
      </w:r>
    </w:p>
  </w:endnote>
  <w:endnote w:type="continuationSeparator" w:id="0">
    <w:p w14:paraId="034B5B00" w14:textId="77777777" w:rsidR="009B11F1" w:rsidRDefault="009B11F1" w:rsidP="00673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A5244" w14:textId="77777777" w:rsidR="009B11F1" w:rsidRDefault="009B11F1" w:rsidP="0067396F">
      <w:r>
        <w:separator/>
      </w:r>
    </w:p>
  </w:footnote>
  <w:footnote w:type="continuationSeparator" w:id="0">
    <w:p w14:paraId="47DE049C" w14:textId="77777777" w:rsidR="009B11F1" w:rsidRDefault="009B11F1" w:rsidP="00673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2A7C1" w14:textId="77777777" w:rsidR="0067396F" w:rsidRDefault="0067396F" w:rsidP="0067396F">
    <w:pPr>
      <w:pStyle w:val="Header"/>
      <w:jc w:val="center"/>
    </w:pPr>
    <w:r>
      <w:rPr>
        <w:noProof/>
      </w:rPr>
      <w:drawing>
        <wp:inline distT="0" distB="0" distL="0" distR="0" wp14:anchorId="4E8DC210" wp14:editId="2F5AAE44">
          <wp:extent cx="4389120" cy="667512"/>
          <wp:effectExtent l="0" t="0" r="0" b="0"/>
          <wp:docPr id="4" name="Picture 4" descr="https://www.kennedaleisd.net/cms/lib/TX21000356/Centricity/Domain/42/FINAL%20MLR_LOGO%20TAGLINE_GRE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kennedaleisd.net/cms/lib/TX21000356/Centricity/Domain/42/FINAL%20MLR_LOGO%20TAGLINE_GREEN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9120" cy="6675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AA71A0" w14:textId="77777777" w:rsidR="0067396F" w:rsidRDefault="006739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B5520"/>
    <w:multiLevelType w:val="hybridMultilevel"/>
    <w:tmpl w:val="1460ED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933FBE"/>
    <w:multiLevelType w:val="hybridMultilevel"/>
    <w:tmpl w:val="2EF01F22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247D1656"/>
    <w:multiLevelType w:val="hybridMultilevel"/>
    <w:tmpl w:val="0D805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D411B"/>
    <w:multiLevelType w:val="hybridMultilevel"/>
    <w:tmpl w:val="D47876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6E1BD2"/>
    <w:multiLevelType w:val="hybridMultilevel"/>
    <w:tmpl w:val="A3B83D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9277FF"/>
    <w:multiLevelType w:val="hybridMultilevel"/>
    <w:tmpl w:val="A630F8F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" w15:restartNumberingAfterBreak="0">
    <w:nsid w:val="53662D50"/>
    <w:multiLevelType w:val="hybridMultilevel"/>
    <w:tmpl w:val="34F63794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7" w15:restartNumberingAfterBreak="0">
    <w:nsid w:val="593F0781"/>
    <w:multiLevelType w:val="hybridMultilevel"/>
    <w:tmpl w:val="2BBA0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C187E"/>
    <w:multiLevelType w:val="hybridMultilevel"/>
    <w:tmpl w:val="E6340EFA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 w15:restartNumberingAfterBreak="0">
    <w:nsid w:val="5F156C9B"/>
    <w:multiLevelType w:val="hybridMultilevel"/>
    <w:tmpl w:val="683C4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35DDD"/>
    <w:multiLevelType w:val="hybridMultilevel"/>
    <w:tmpl w:val="8BA48AB2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547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1" w15:restartNumberingAfterBreak="0">
    <w:nsid w:val="6A76105D"/>
    <w:multiLevelType w:val="hybridMultilevel"/>
    <w:tmpl w:val="F134F822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2" w15:restartNumberingAfterBreak="0">
    <w:nsid w:val="6D06532F"/>
    <w:multiLevelType w:val="hybridMultilevel"/>
    <w:tmpl w:val="CE60DC94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47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3" w15:restartNumberingAfterBreak="0">
    <w:nsid w:val="7C94016C"/>
    <w:multiLevelType w:val="hybridMultilevel"/>
    <w:tmpl w:val="65AE3038"/>
    <w:lvl w:ilvl="0" w:tplc="04090001">
      <w:start w:val="1"/>
      <w:numFmt w:val="bullet"/>
      <w:lvlText w:val=""/>
      <w:lvlJc w:val="left"/>
      <w:pPr>
        <w:ind w:left="4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num w:numId="1" w16cid:durableId="453713224">
    <w:abstractNumId w:val="9"/>
  </w:num>
  <w:num w:numId="2" w16cid:durableId="399405232">
    <w:abstractNumId w:val="5"/>
  </w:num>
  <w:num w:numId="3" w16cid:durableId="540017336">
    <w:abstractNumId w:val="3"/>
  </w:num>
  <w:num w:numId="4" w16cid:durableId="1415198485">
    <w:abstractNumId w:val="1"/>
  </w:num>
  <w:num w:numId="5" w16cid:durableId="1471049865">
    <w:abstractNumId w:val="8"/>
  </w:num>
  <w:num w:numId="6" w16cid:durableId="1502234763">
    <w:abstractNumId w:val="4"/>
  </w:num>
  <w:num w:numId="7" w16cid:durableId="1035884260">
    <w:abstractNumId w:val="0"/>
  </w:num>
  <w:num w:numId="8" w16cid:durableId="1898973940">
    <w:abstractNumId w:val="13"/>
  </w:num>
  <w:num w:numId="9" w16cid:durableId="1622027855">
    <w:abstractNumId w:val="6"/>
  </w:num>
  <w:num w:numId="10" w16cid:durableId="1474954582">
    <w:abstractNumId w:val="10"/>
  </w:num>
  <w:num w:numId="11" w16cid:durableId="307789354">
    <w:abstractNumId w:val="12"/>
  </w:num>
  <w:num w:numId="12" w16cid:durableId="383065396">
    <w:abstractNumId w:val="11"/>
  </w:num>
  <w:num w:numId="13" w16cid:durableId="1051658544">
    <w:abstractNumId w:val="2"/>
  </w:num>
  <w:num w:numId="14" w16cid:durableId="1036952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447"/>
    <w:rsid w:val="00005722"/>
    <w:rsid w:val="00022630"/>
    <w:rsid w:val="0003225F"/>
    <w:rsid w:val="000331C9"/>
    <w:rsid w:val="000402B3"/>
    <w:rsid w:val="000414F4"/>
    <w:rsid w:val="0004486C"/>
    <w:rsid w:val="000568CE"/>
    <w:rsid w:val="000B2A30"/>
    <w:rsid w:val="000B7F8C"/>
    <w:rsid w:val="000D6EB3"/>
    <w:rsid w:val="000F0C72"/>
    <w:rsid w:val="000F4984"/>
    <w:rsid w:val="0010599B"/>
    <w:rsid w:val="00133110"/>
    <w:rsid w:val="00144065"/>
    <w:rsid w:val="00145327"/>
    <w:rsid w:val="001A6030"/>
    <w:rsid w:val="001B1A72"/>
    <w:rsid w:val="00204BEE"/>
    <w:rsid w:val="00207507"/>
    <w:rsid w:val="00236BA4"/>
    <w:rsid w:val="002431FA"/>
    <w:rsid w:val="00262A76"/>
    <w:rsid w:val="00276F71"/>
    <w:rsid w:val="002B5C45"/>
    <w:rsid w:val="002B6BC3"/>
    <w:rsid w:val="002B7E8A"/>
    <w:rsid w:val="002C3E67"/>
    <w:rsid w:val="002C6E6B"/>
    <w:rsid w:val="002D0DFF"/>
    <w:rsid w:val="002D2444"/>
    <w:rsid w:val="002D69A8"/>
    <w:rsid w:val="002E696F"/>
    <w:rsid w:val="002F0370"/>
    <w:rsid w:val="003215DD"/>
    <w:rsid w:val="00321BA4"/>
    <w:rsid w:val="00333362"/>
    <w:rsid w:val="0033461E"/>
    <w:rsid w:val="00344DC3"/>
    <w:rsid w:val="00352385"/>
    <w:rsid w:val="003C118E"/>
    <w:rsid w:val="003C53E1"/>
    <w:rsid w:val="00420978"/>
    <w:rsid w:val="0044799C"/>
    <w:rsid w:val="00452900"/>
    <w:rsid w:val="004879CB"/>
    <w:rsid w:val="00496F98"/>
    <w:rsid w:val="004D0295"/>
    <w:rsid w:val="004E1D91"/>
    <w:rsid w:val="004E71BA"/>
    <w:rsid w:val="00515584"/>
    <w:rsid w:val="00516BBD"/>
    <w:rsid w:val="0056312A"/>
    <w:rsid w:val="00586E46"/>
    <w:rsid w:val="00590270"/>
    <w:rsid w:val="005C0D4A"/>
    <w:rsid w:val="005C3DF9"/>
    <w:rsid w:val="005E4046"/>
    <w:rsid w:val="0060077A"/>
    <w:rsid w:val="00601987"/>
    <w:rsid w:val="00611BBE"/>
    <w:rsid w:val="00646BCD"/>
    <w:rsid w:val="006516E0"/>
    <w:rsid w:val="006646F6"/>
    <w:rsid w:val="006675E9"/>
    <w:rsid w:val="0067396F"/>
    <w:rsid w:val="00681B7D"/>
    <w:rsid w:val="00690F9B"/>
    <w:rsid w:val="006C52D7"/>
    <w:rsid w:val="006C5D36"/>
    <w:rsid w:val="006F636B"/>
    <w:rsid w:val="00717D49"/>
    <w:rsid w:val="00741771"/>
    <w:rsid w:val="0074752F"/>
    <w:rsid w:val="00761D0A"/>
    <w:rsid w:val="00766998"/>
    <w:rsid w:val="007808DD"/>
    <w:rsid w:val="007A62A6"/>
    <w:rsid w:val="007B3A8A"/>
    <w:rsid w:val="007C1669"/>
    <w:rsid w:val="007D7351"/>
    <w:rsid w:val="007E310E"/>
    <w:rsid w:val="007F4876"/>
    <w:rsid w:val="008065B5"/>
    <w:rsid w:val="00814800"/>
    <w:rsid w:val="00847A42"/>
    <w:rsid w:val="008546E4"/>
    <w:rsid w:val="00870082"/>
    <w:rsid w:val="00873B09"/>
    <w:rsid w:val="00895942"/>
    <w:rsid w:val="008970D0"/>
    <w:rsid w:val="008B4E7D"/>
    <w:rsid w:val="008C12BE"/>
    <w:rsid w:val="008C5E63"/>
    <w:rsid w:val="00926447"/>
    <w:rsid w:val="0093088C"/>
    <w:rsid w:val="0095774E"/>
    <w:rsid w:val="0096007A"/>
    <w:rsid w:val="0096357D"/>
    <w:rsid w:val="009A3CB6"/>
    <w:rsid w:val="009A43FF"/>
    <w:rsid w:val="009B11F1"/>
    <w:rsid w:val="009B28E1"/>
    <w:rsid w:val="009D2C7C"/>
    <w:rsid w:val="009D5612"/>
    <w:rsid w:val="009E3EC4"/>
    <w:rsid w:val="00A3783A"/>
    <w:rsid w:val="00A462ED"/>
    <w:rsid w:val="00A54F24"/>
    <w:rsid w:val="00A91B36"/>
    <w:rsid w:val="00AB489D"/>
    <w:rsid w:val="00AD4E90"/>
    <w:rsid w:val="00B02BB5"/>
    <w:rsid w:val="00B50AA8"/>
    <w:rsid w:val="00B516D7"/>
    <w:rsid w:val="00B54C60"/>
    <w:rsid w:val="00B56379"/>
    <w:rsid w:val="00B7687E"/>
    <w:rsid w:val="00B8283F"/>
    <w:rsid w:val="00BC1933"/>
    <w:rsid w:val="00BD7228"/>
    <w:rsid w:val="00BF22D0"/>
    <w:rsid w:val="00BF5E21"/>
    <w:rsid w:val="00C06A0C"/>
    <w:rsid w:val="00C12175"/>
    <w:rsid w:val="00C24FB8"/>
    <w:rsid w:val="00C41E02"/>
    <w:rsid w:val="00C5124C"/>
    <w:rsid w:val="00C5542E"/>
    <w:rsid w:val="00C93ED6"/>
    <w:rsid w:val="00CB27E9"/>
    <w:rsid w:val="00CC298D"/>
    <w:rsid w:val="00CD19F8"/>
    <w:rsid w:val="00D07794"/>
    <w:rsid w:val="00D31FF9"/>
    <w:rsid w:val="00D36195"/>
    <w:rsid w:val="00D44CD1"/>
    <w:rsid w:val="00D53CD6"/>
    <w:rsid w:val="00D75F8A"/>
    <w:rsid w:val="00DA3028"/>
    <w:rsid w:val="00DC542C"/>
    <w:rsid w:val="00DD1D18"/>
    <w:rsid w:val="00E22B98"/>
    <w:rsid w:val="00E3452D"/>
    <w:rsid w:val="00F16133"/>
    <w:rsid w:val="00F16764"/>
    <w:rsid w:val="00F5123A"/>
    <w:rsid w:val="00F6082F"/>
    <w:rsid w:val="00F8608A"/>
    <w:rsid w:val="00F93B41"/>
    <w:rsid w:val="00FA5A1E"/>
    <w:rsid w:val="00FD45D9"/>
    <w:rsid w:val="00FF186E"/>
    <w:rsid w:val="00FF4FE1"/>
    <w:rsid w:val="00FF6BF0"/>
    <w:rsid w:val="00FF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ABC9D"/>
  <w15:chartTrackingRefBased/>
  <w15:docId w15:val="{8B270728-B3F3-4929-82D3-9D175DF4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669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paragraph" w:styleId="Heading1">
    <w:name w:val="heading 1"/>
    <w:basedOn w:val="Normal"/>
    <w:link w:val="Heading1Char"/>
    <w:uiPriority w:val="9"/>
    <w:qFormat/>
    <w:rsid w:val="007C1669"/>
    <w:pPr>
      <w:spacing w:line="250" w:lineRule="exact"/>
      <w:ind w:left="107"/>
      <w:outlineLvl w:val="0"/>
    </w:pPr>
    <w:rPr>
      <w:rFonts w:ascii="Lucida Sans" w:eastAsia="Lucida Sans" w:hAnsi="Lucida Sans" w:cs="Lucida Sans"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669"/>
    <w:rPr>
      <w:rFonts w:ascii="Lucida Sans" w:eastAsia="Lucida Sans" w:hAnsi="Lucida Sans" w:cs="Lucida Sans"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7C1669"/>
    <w:pPr>
      <w:ind w:left="827" w:hanging="360"/>
    </w:pPr>
  </w:style>
  <w:style w:type="character" w:customStyle="1" w:styleId="BodyTextChar">
    <w:name w:val="Body Text Char"/>
    <w:basedOn w:val="DefaultParagraphFont"/>
    <w:link w:val="BodyText"/>
    <w:uiPriority w:val="1"/>
    <w:rsid w:val="007C1669"/>
    <w:rPr>
      <w:rFonts w:ascii="Arial Unicode MS" w:eastAsia="Arial Unicode MS" w:hAnsi="Arial Unicode MS" w:cs="Arial Unicode MS"/>
    </w:rPr>
  </w:style>
  <w:style w:type="paragraph" w:styleId="ListParagraph">
    <w:name w:val="List Paragraph"/>
    <w:basedOn w:val="Normal"/>
    <w:uiPriority w:val="1"/>
    <w:qFormat/>
    <w:rsid w:val="007C1669"/>
    <w:pPr>
      <w:ind w:left="827" w:hanging="360"/>
    </w:pPr>
  </w:style>
  <w:style w:type="paragraph" w:styleId="Header">
    <w:name w:val="header"/>
    <w:basedOn w:val="Normal"/>
    <w:link w:val="HeaderChar"/>
    <w:uiPriority w:val="99"/>
    <w:unhideWhenUsed/>
    <w:rsid w:val="006739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96F"/>
    <w:rPr>
      <w:rFonts w:ascii="Arial Unicode MS" w:eastAsia="Arial Unicode MS" w:hAnsi="Arial Unicode MS" w:cs="Arial Unicode MS"/>
    </w:rPr>
  </w:style>
  <w:style w:type="paragraph" w:styleId="Footer">
    <w:name w:val="footer"/>
    <w:basedOn w:val="Normal"/>
    <w:link w:val="FooterChar"/>
    <w:uiPriority w:val="99"/>
    <w:unhideWhenUsed/>
    <w:rsid w:val="006739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96F"/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veza\Desktop\SHAC%20MEETING%20SPECIAL%20MEETING%20MINUTES%20JUNE%2023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SHAC MEETING SPECIAL MEETING MINUTES JUNE 23</Template>
  <TotalTime>29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Kennedale ISD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CHAVEZ, ARACELI</dc:creator>
  <cp:keywords/>
  <dc:description/>
  <cp:lastModifiedBy>HUMPHREY, SARA</cp:lastModifiedBy>
  <cp:revision>5</cp:revision>
  <cp:lastPrinted>2022-04-12T20:39:00Z</cp:lastPrinted>
  <dcterms:created xsi:type="dcterms:W3CDTF">2024-03-07T16:31:00Z</dcterms:created>
  <dcterms:modified xsi:type="dcterms:W3CDTF">2024-03-07T17:00:00Z</dcterms:modified>
</cp:coreProperties>
</file>