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E9F64" w14:textId="77777777" w:rsidR="00E76E56" w:rsidRPr="00E76E56" w:rsidRDefault="00E76E56" w:rsidP="00E76E56">
      <w:pPr>
        <w:shd w:val="clear" w:color="auto" w:fill="FFFFFF"/>
        <w:ind w:left="-720" w:right="-720"/>
        <w:jc w:val="center"/>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sz w:val="28"/>
          <w:szCs w:val="28"/>
          <w14:ligatures w14:val="none"/>
        </w:rPr>
        <w:t>Agenda - KHS PPO Meeting</w:t>
      </w:r>
    </w:p>
    <w:p w14:paraId="1F959BDE" w14:textId="77777777" w:rsidR="00E76E56" w:rsidRPr="00E76E56" w:rsidRDefault="00E76E56" w:rsidP="00E76E56">
      <w:pPr>
        <w:shd w:val="clear" w:color="auto" w:fill="FFFFFF"/>
        <w:ind w:left="-720" w:right="-720"/>
        <w:jc w:val="center"/>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sz w:val="28"/>
          <w:szCs w:val="28"/>
          <w14:ligatures w14:val="none"/>
        </w:rPr>
        <w:t>November 14, 2023</w:t>
      </w:r>
    </w:p>
    <w:p w14:paraId="498953A3" w14:textId="77777777" w:rsidR="00E76E56" w:rsidRPr="00E76E56" w:rsidRDefault="00E76E56" w:rsidP="00E76E56">
      <w:pPr>
        <w:shd w:val="clear" w:color="auto" w:fill="FFFFFF"/>
        <w:ind w:left="-72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1. </w:t>
      </w:r>
      <w:r w:rsidRPr="00E76E56">
        <w:rPr>
          <w:rFonts w:ascii="Arial" w:eastAsia="Times New Roman" w:hAnsi="Arial" w:cs="Arial"/>
          <w:b/>
          <w:bCs/>
          <w:color w:val="000000"/>
          <w:kern w:val="0"/>
          <w14:ligatures w14:val="none"/>
        </w:rPr>
        <w:t>Welcome &amp; Introductions</w:t>
      </w:r>
    </w:p>
    <w:p w14:paraId="345A72B3" w14:textId="77777777" w:rsidR="00E76E56" w:rsidRDefault="00E76E56" w:rsidP="00E76E56">
      <w:pPr>
        <w:shd w:val="clear" w:color="auto" w:fill="FFFFFF"/>
        <w:ind w:left="-720" w:right="-720"/>
        <w:rPr>
          <w:rFonts w:ascii="Arial" w:eastAsia="Times New Roman" w:hAnsi="Arial" w:cs="Arial"/>
          <w:color w:val="000000"/>
          <w:kern w:val="0"/>
          <w14:ligatures w14:val="none"/>
        </w:rPr>
      </w:pPr>
      <w:r w:rsidRPr="00E76E56">
        <w:rPr>
          <w:rFonts w:ascii="Arial" w:eastAsia="Times New Roman" w:hAnsi="Arial" w:cs="Arial"/>
          <w:color w:val="000000"/>
          <w:kern w:val="0"/>
          <w14:ligatures w14:val="none"/>
        </w:rPr>
        <w:t>2. </w:t>
      </w:r>
      <w:r w:rsidRPr="00E76E56">
        <w:rPr>
          <w:rFonts w:ascii="Arial" w:eastAsia="Times New Roman" w:hAnsi="Arial" w:cs="Arial"/>
          <w:b/>
          <w:bCs/>
          <w:color w:val="000000"/>
          <w:kern w:val="0"/>
          <w14:ligatures w14:val="none"/>
        </w:rPr>
        <w:t>Principal’s Report and Parent Q &amp; A </w:t>
      </w:r>
      <w:r w:rsidRPr="00E76E56">
        <w:rPr>
          <w:rFonts w:ascii="Arial" w:eastAsia="Times New Roman" w:hAnsi="Arial" w:cs="Arial"/>
          <w:color w:val="000000"/>
          <w:kern w:val="0"/>
          <w14:ligatures w14:val="none"/>
        </w:rPr>
        <w:t>- Dr. Seth Harrell (KHS Principal)</w:t>
      </w:r>
    </w:p>
    <w:p w14:paraId="200DA3FB" w14:textId="22355BE2" w:rsidR="008233FA" w:rsidRDefault="008233FA"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-Hosted a new student social and it went well.  PPO provided snacks.</w:t>
      </w:r>
    </w:p>
    <w:p w14:paraId="0CD1BAF9" w14:textId="5257237A" w:rsidR="008233FA" w:rsidRDefault="008233FA"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-PT Conferences</w:t>
      </w:r>
      <w:r w:rsidR="00D750DD">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PPO provided food.</w:t>
      </w:r>
      <w:r w:rsidR="00D750DD">
        <w:rPr>
          <w:rFonts w:ascii="Arial" w:eastAsia="Times New Roman" w:hAnsi="Arial" w:cs="Arial"/>
          <w:color w:val="000000"/>
          <w:kern w:val="0"/>
          <w14:ligatures w14:val="none"/>
        </w:rPr>
        <w:t xml:space="preserve">  Those went well.</w:t>
      </w:r>
    </w:p>
    <w:p w14:paraId="5B53E715" w14:textId="7B3B5712" w:rsidR="008233FA" w:rsidRDefault="008233FA"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-7</w:t>
      </w:r>
      <w:r w:rsidRPr="008233FA">
        <w:rPr>
          <w:rFonts w:ascii="Arial" w:eastAsia="Times New Roman" w:hAnsi="Arial" w:cs="Arial"/>
          <w:color w:val="000000"/>
          <w:kern w:val="0"/>
          <w:vertAlign w:val="superscript"/>
          <w14:ligatures w14:val="none"/>
        </w:rPr>
        <w:t>th</w:t>
      </w:r>
      <w:r>
        <w:rPr>
          <w:rFonts w:ascii="Arial" w:eastAsia="Times New Roman" w:hAnsi="Arial" w:cs="Arial"/>
          <w:color w:val="000000"/>
          <w:kern w:val="0"/>
          <w14:ligatures w14:val="none"/>
        </w:rPr>
        <w:t xml:space="preserve"> and 8</w:t>
      </w:r>
      <w:r w:rsidRPr="008233FA">
        <w:rPr>
          <w:rFonts w:ascii="Arial" w:eastAsia="Times New Roman" w:hAnsi="Arial" w:cs="Arial"/>
          <w:color w:val="000000"/>
          <w:kern w:val="0"/>
          <w:vertAlign w:val="superscript"/>
          <w14:ligatures w14:val="none"/>
        </w:rPr>
        <w:t>th</w:t>
      </w:r>
      <w:r>
        <w:rPr>
          <w:rFonts w:ascii="Arial" w:eastAsia="Times New Roman" w:hAnsi="Arial" w:cs="Arial"/>
          <w:color w:val="000000"/>
          <w:kern w:val="0"/>
          <w14:ligatures w14:val="none"/>
        </w:rPr>
        <w:t xml:space="preserve"> grade night.  Highlight things that Kirkwood does well and things that families need to hear.  Involved the teachers and had families walk around campus.  </w:t>
      </w:r>
      <w:r w:rsidR="00D750DD">
        <w:rPr>
          <w:rFonts w:ascii="Arial" w:eastAsia="Times New Roman" w:hAnsi="Arial" w:cs="Arial"/>
          <w:color w:val="000000"/>
          <w:kern w:val="0"/>
          <w14:ligatures w14:val="none"/>
        </w:rPr>
        <w:t>It was a KHS showcase night.</w:t>
      </w:r>
    </w:p>
    <w:p w14:paraId="2E2030A3" w14:textId="2ECF1320" w:rsidR="00D750DD" w:rsidRDefault="00D750DD"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-Friendship Dance at Webster:  Lots of discussion in social media.  Controversy was around not enough tickets and students were not interested.  Had extra tickets when it was </w:t>
      </w:r>
      <w:proofErr w:type="gramStart"/>
      <w:r>
        <w:rPr>
          <w:rFonts w:ascii="Arial" w:eastAsia="Times New Roman" w:hAnsi="Arial" w:cs="Arial"/>
          <w:color w:val="000000"/>
          <w:kern w:val="0"/>
          <w14:ligatures w14:val="none"/>
        </w:rPr>
        <w:t>opened up</w:t>
      </w:r>
      <w:proofErr w:type="gramEnd"/>
      <w:r>
        <w:rPr>
          <w:rFonts w:ascii="Arial" w:eastAsia="Times New Roman" w:hAnsi="Arial" w:cs="Arial"/>
          <w:color w:val="000000"/>
          <w:kern w:val="0"/>
          <w14:ligatures w14:val="none"/>
        </w:rPr>
        <w:t xml:space="preserve"> to all grade levels and still selling tickets at the end of the week.  We are looking at more social opportunities for the students at KHS.  The school is exploring possible dances or something else that can be provided.  Students feel that most things take place first semester and then not much second semester.  It will be good to look at a balance to make sure that students are connected and motivated for school.</w:t>
      </w:r>
    </w:p>
    <w:p w14:paraId="755A8B0B" w14:textId="309A0167" w:rsidR="00D750DD" w:rsidRDefault="00D750DD"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-Scheduling and enrollment process will be pushed back until January.  There is a new person creating the master schedule/enrollment.  Students will be in their second semester classes when looking at schedules.</w:t>
      </w:r>
    </w:p>
    <w:p w14:paraId="422C3804" w14:textId="72D4DA20" w:rsidR="00D750DD" w:rsidRDefault="00D750DD"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-Turkey Day:  Hall decorations and judging next Tuesday.</w:t>
      </w:r>
    </w:p>
    <w:p w14:paraId="5372053F" w14:textId="46E9AB7E" w:rsidR="00D750DD" w:rsidRDefault="00D750DD"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-Construction:  Some things have been pushed back.  The hallway was supposed to be completed on 11/13 but waiting on handrails to be installed.  The northeast building will have access in December.  Anticipate being in that building by second semester. </w:t>
      </w:r>
    </w:p>
    <w:p w14:paraId="74E5AB5B" w14:textId="487C1922" w:rsidR="00165CE4" w:rsidRDefault="00165CE4"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-Students were in a parking lot for an hour to make sure that the gas was deemed ok by Spire.</w:t>
      </w:r>
    </w:p>
    <w:p w14:paraId="44E0CD73" w14:textId="27D59418" w:rsidR="00D750DD" w:rsidRDefault="00D750DD"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-Fields:</w:t>
      </w:r>
      <w:r w:rsidR="00165CE4">
        <w:rPr>
          <w:rFonts w:ascii="Arial" w:eastAsia="Times New Roman" w:hAnsi="Arial" w:cs="Arial"/>
          <w:color w:val="000000"/>
          <w:kern w:val="0"/>
          <w14:ligatures w14:val="none"/>
        </w:rPr>
        <w:t xml:space="preserve"> One was supposed to be completed by Turkey Day.  </w:t>
      </w:r>
      <w:r>
        <w:rPr>
          <w:rFonts w:ascii="Arial" w:eastAsia="Times New Roman" w:hAnsi="Arial" w:cs="Arial"/>
          <w:color w:val="000000"/>
          <w:kern w:val="0"/>
          <w14:ligatures w14:val="none"/>
        </w:rPr>
        <w:t xml:space="preserve"> </w:t>
      </w:r>
    </w:p>
    <w:p w14:paraId="16703BEA" w14:textId="77777777" w:rsidR="008233FA" w:rsidRDefault="008233FA" w:rsidP="00E76E56">
      <w:pPr>
        <w:shd w:val="clear" w:color="auto" w:fill="FFFFFF"/>
        <w:ind w:left="-720" w:right="-720"/>
        <w:rPr>
          <w:rFonts w:ascii="Arial" w:eastAsia="Times New Roman" w:hAnsi="Arial" w:cs="Arial"/>
          <w:color w:val="000000"/>
          <w:kern w:val="0"/>
          <w14:ligatures w14:val="none"/>
        </w:rPr>
      </w:pPr>
    </w:p>
    <w:p w14:paraId="1438AB73" w14:textId="77777777" w:rsidR="008233FA" w:rsidRPr="00E76E56" w:rsidRDefault="008233FA" w:rsidP="00E76E56">
      <w:pPr>
        <w:shd w:val="clear" w:color="auto" w:fill="FFFFFF"/>
        <w:ind w:left="-720" w:right="-720"/>
        <w:rPr>
          <w:rFonts w:ascii="Arial" w:eastAsia="Times New Roman" w:hAnsi="Arial" w:cs="Arial"/>
          <w:color w:val="000000"/>
          <w:kern w:val="0"/>
          <w:sz w:val="22"/>
          <w:szCs w:val="22"/>
          <w14:ligatures w14:val="none"/>
        </w:rPr>
      </w:pPr>
    </w:p>
    <w:p w14:paraId="0CEF18BE" w14:textId="77777777" w:rsidR="00E76E56" w:rsidRDefault="00E76E56" w:rsidP="00E76E56">
      <w:pPr>
        <w:shd w:val="clear" w:color="auto" w:fill="FFFFFF"/>
        <w:ind w:left="-720" w:right="-720"/>
        <w:rPr>
          <w:rFonts w:ascii="Arial" w:eastAsia="Times New Roman" w:hAnsi="Arial" w:cs="Arial"/>
          <w:color w:val="000000"/>
          <w:kern w:val="0"/>
          <w14:ligatures w14:val="none"/>
        </w:rPr>
      </w:pPr>
      <w:r w:rsidRPr="00E76E56">
        <w:rPr>
          <w:rFonts w:ascii="Arial" w:eastAsia="Times New Roman" w:hAnsi="Arial" w:cs="Arial"/>
          <w:color w:val="000000"/>
          <w:kern w:val="0"/>
          <w14:ligatures w14:val="none"/>
        </w:rPr>
        <w:t>3. </w:t>
      </w:r>
      <w:r w:rsidRPr="00E76E56">
        <w:rPr>
          <w:rFonts w:ascii="Arial" w:eastAsia="Times New Roman" w:hAnsi="Arial" w:cs="Arial"/>
          <w:b/>
          <w:bCs/>
          <w:color w:val="000000"/>
          <w:kern w:val="0"/>
          <w14:ligatures w14:val="none"/>
        </w:rPr>
        <w:t>Counseling Department Report and Parent Q &amp; A</w:t>
      </w:r>
      <w:r w:rsidRPr="00E76E56">
        <w:rPr>
          <w:rFonts w:ascii="Arial" w:eastAsia="Times New Roman" w:hAnsi="Arial" w:cs="Arial"/>
          <w:color w:val="000000"/>
          <w:kern w:val="0"/>
          <w14:ligatures w14:val="none"/>
        </w:rPr>
        <w:t> - Abby Peterson (KHS College Counselor)</w:t>
      </w:r>
    </w:p>
    <w:p w14:paraId="57A7C8C8" w14:textId="7A5EF6B1" w:rsidR="00165CE4" w:rsidRDefault="00165CE4"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-St. Louis CAPS program.  Three areas of study: engineering and technology, global business, medical bioscience.  Internship and </w:t>
      </w:r>
      <w:r w:rsidR="00CD1F87">
        <w:rPr>
          <w:rFonts w:ascii="Arial" w:eastAsia="Times New Roman" w:hAnsi="Arial" w:cs="Arial"/>
          <w:color w:val="000000"/>
          <w:kern w:val="0"/>
          <w14:ligatures w14:val="none"/>
        </w:rPr>
        <w:t>real-world</w:t>
      </w:r>
      <w:r>
        <w:rPr>
          <w:rFonts w:ascii="Arial" w:eastAsia="Times New Roman" w:hAnsi="Arial" w:cs="Arial"/>
          <w:color w:val="000000"/>
          <w:kern w:val="0"/>
          <w14:ligatures w14:val="none"/>
        </w:rPr>
        <w:t xml:space="preserve"> experiences in these areas of study.  There is an application process that just </w:t>
      </w:r>
      <w:proofErr w:type="gramStart"/>
      <w:r>
        <w:rPr>
          <w:rFonts w:ascii="Arial" w:eastAsia="Times New Roman" w:hAnsi="Arial" w:cs="Arial"/>
          <w:color w:val="000000"/>
          <w:kern w:val="0"/>
          <w14:ligatures w14:val="none"/>
        </w:rPr>
        <w:t>opened up</w:t>
      </w:r>
      <w:proofErr w:type="gramEnd"/>
      <w:r>
        <w:rPr>
          <w:rFonts w:ascii="Arial" w:eastAsia="Times New Roman" w:hAnsi="Arial" w:cs="Arial"/>
          <w:color w:val="000000"/>
          <w:kern w:val="0"/>
          <w14:ligatures w14:val="none"/>
        </w:rPr>
        <w:t>.  These are for senior year to help determine what to do in the future.  There are many high schools that participate in CAPS.  Not all students get into CAPS who apply.  For example, students spend a ½ day at Mercy South or St. Clair Hospital.  They work with the MDs first semester and then zone in second semester to show what they have learned.  There is a lot of teamwork required and presentations.  Student engineers work with real world engineers.  Students work alongside these professionals and have a good idea of what they want to do and why they want to do it.  They get 3 hours of an elective credit.</w:t>
      </w:r>
      <w:r w:rsidR="00CD1F87">
        <w:rPr>
          <w:rFonts w:ascii="Arial" w:eastAsia="Times New Roman" w:hAnsi="Arial" w:cs="Arial"/>
          <w:color w:val="000000"/>
          <w:kern w:val="0"/>
          <w14:ligatures w14:val="none"/>
        </w:rPr>
        <w:t xml:space="preserve">  Students </w:t>
      </w:r>
      <w:proofErr w:type="gramStart"/>
      <w:r w:rsidR="00CD1F87">
        <w:rPr>
          <w:rFonts w:ascii="Arial" w:eastAsia="Times New Roman" w:hAnsi="Arial" w:cs="Arial"/>
          <w:color w:val="000000"/>
          <w:kern w:val="0"/>
          <w14:ligatures w14:val="none"/>
        </w:rPr>
        <w:t>have to</w:t>
      </w:r>
      <w:proofErr w:type="gramEnd"/>
      <w:r w:rsidR="00CD1F87">
        <w:rPr>
          <w:rFonts w:ascii="Arial" w:eastAsia="Times New Roman" w:hAnsi="Arial" w:cs="Arial"/>
          <w:color w:val="000000"/>
          <w:kern w:val="0"/>
          <w14:ligatures w14:val="none"/>
        </w:rPr>
        <w:t xml:space="preserve"> get to there and from there on their own.  CAPS is a full year program.  There is an info session on 11/30/23 coming up.  Students who have done CAPS have gotten into programs easier due to their experience.</w:t>
      </w:r>
    </w:p>
    <w:p w14:paraId="426FF702" w14:textId="77777777" w:rsidR="00CD1F87" w:rsidRDefault="00CD1F87" w:rsidP="00E76E56">
      <w:pPr>
        <w:shd w:val="clear" w:color="auto" w:fill="FFFFFF"/>
        <w:ind w:left="-720" w:right="-720"/>
        <w:rPr>
          <w:rFonts w:ascii="Arial" w:eastAsia="Times New Roman" w:hAnsi="Arial" w:cs="Arial"/>
          <w:color w:val="000000"/>
          <w:kern w:val="0"/>
          <w14:ligatures w14:val="none"/>
        </w:rPr>
      </w:pPr>
    </w:p>
    <w:p w14:paraId="352D22C2" w14:textId="1AECAD1C" w:rsidR="008233FA" w:rsidRDefault="00165CE4" w:rsidP="00E76E56">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-South County Tech High School.  It has 24 different areas of study</w:t>
      </w:r>
      <w:r w:rsidR="00CD1F87">
        <w:rPr>
          <w:rFonts w:ascii="Arial" w:eastAsia="Times New Roman" w:hAnsi="Arial" w:cs="Arial"/>
          <w:color w:val="000000"/>
          <w:kern w:val="0"/>
          <w14:ligatures w14:val="none"/>
        </w:rPr>
        <w:t xml:space="preserve"> (cosmetology, welding, </w:t>
      </w:r>
      <w:proofErr w:type="spellStart"/>
      <w:r w:rsidR="00CD1F87">
        <w:rPr>
          <w:rFonts w:ascii="Arial" w:eastAsia="Times New Roman" w:hAnsi="Arial" w:cs="Arial"/>
          <w:color w:val="000000"/>
          <w:kern w:val="0"/>
          <w14:ligatures w14:val="none"/>
        </w:rPr>
        <w:t>ect</w:t>
      </w:r>
      <w:proofErr w:type="spellEnd"/>
      <w:r w:rsidR="00CD1F87">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Attendance and GPA are important when applying.  Sophomores apply and interview in January.  There are websites and links sent to PPO and will be shared.  KHS provides transportation to </w:t>
      </w:r>
      <w:r w:rsidR="00CD1F87">
        <w:rPr>
          <w:rFonts w:ascii="Arial" w:eastAsia="Times New Roman" w:hAnsi="Arial" w:cs="Arial"/>
          <w:color w:val="000000"/>
          <w:kern w:val="0"/>
          <w14:ligatures w14:val="none"/>
        </w:rPr>
        <w:t xml:space="preserve">Tech and receive elective credit.  </w:t>
      </w:r>
    </w:p>
    <w:p w14:paraId="1EE8F103" w14:textId="77777777" w:rsidR="008233FA" w:rsidRPr="00E76E56" w:rsidRDefault="008233FA" w:rsidP="00E76E56">
      <w:pPr>
        <w:shd w:val="clear" w:color="auto" w:fill="FFFFFF"/>
        <w:ind w:left="-720" w:right="-720"/>
        <w:rPr>
          <w:rFonts w:ascii="Arial" w:eastAsia="Times New Roman" w:hAnsi="Arial" w:cs="Arial"/>
          <w:color w:val="000000"/>
          <w:kern w:val="0"/>
          <w:sz w:val="22"/>
          <w:szCs w:val="22"/>
          <w14:ligatures w14:val="none"/>
        </w:rPr>
      </w:pPr>
    </w:p>
    <w:p w14:paraId="4B94F116" w14:textId="77777777" w:rsidR="00E76E56" w:rsidRPr="00E76E56" w:rsidRDefault="00E76E56" w:rsidP="00E76E56">
      <w:pPr>
        <w:shd w:val="clear" w:color="auto" w:fill="FFFFFF"/>
        <w:ind w:left="-72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4. </w:t>
      </w:r>
      <w:r w:rsidRPr="00E76E56">
        <w:rPr>
          <w:rFonts w:ascii="Arial" w:eastAsia="Times New Roman" w:hAnsi="Arial" w:cs="Arial"/>
          <w:b/>
          <w:bCs/>
          <w:color w:val="000000"/>
          <w:kern w:val="0"/>
          <w14:ligatures w14:val="none"/>
        </w:rPr>
        <w:t>PPO Report</w:t>
      </w:r>
      <w:r w:rsidRPr="00E76E56">
        <w:rPr>
          <w:rFonts w:ascii="Arial" w:eastAsia="Times New Roman" w:hAnsi="Arial" w:cs="Arial"/>
          <w:color w:val="000000"/>
          <w:kern w:val="0"/>
          <w14:ligatures w14:val="none"/>
        </w:rPr>
        <w:t> </w:t>
      </w:r>
      <w:r w:rsidRPr="00E76E56">
        <w:rPr>
          <w:rFonts w:ascii="Arial" w:eastAsia="Times New Roman" w:hAnsi="Arial" w:cs="Arial"/>
          <w:b/>
          <w:bCs/>
          <w:color w:val="000000"/>
          <w:kern w:val="0"/>
          <w14:ligatures w14:val="none"/>
        </w:rPr>
        <w:t>&amp; Parent Input </w:t>
      </w:r>
      <w:r w:rsidRPr="00E76E56">
        <w:rPr>
          <w:rFonts w:ascii="Arial" w:eastAsia="Times New Roman" w:hAnsi="Arial" w:cs="Arial"/>
          <w:color w:val="000000"/>
          <w:kern w:val="0"/>
          <w14:ligatures w14:val="none"/>
        </w:rPr>
        <w:t>- Stephanie Schmidt (President) &amp; Amy Kielbasa (Secretary)</w:t>
      </w:r>
    </w:p>
    <w:p w14:paraId="2BF1BE72" w14:textId="77777777" w:rsidR="00E76E56" w:rsidRPr="00E76E56" w:rsidRDefault="00E76E56" w:rsidP="00E76E56">
      <w:pPr>
        <w:numPr>
          <w:ilvl w:val="0"/>
          <w:numId w:val="1"/>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Review of Minutes from September 2023 Meeting, Vote to Approve</w:t>
      </w:r>
    </w:p>
    <w:p w14:paraId="7423F301" w14:textId="397D69F5" w:rsidR="00E76E56" w:rsidRPr="00E76E56" w:rsidRDefault="00E76E56" w:rsidP="00E76E56">
      <w:pPr>
        <w:numPr>
          <w:ilvl w:val="0"/>
          <w:numId w:val="1"/>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lastRenderedPageBreak/>
        <w:t>Report on PPO Events - New Student Social</w:t>
      </w:r>
      <w:r w:rsidR="00CD1F87">
        <w:rPr>
          <w:rFonts w:ascii="Arial" w:eastAsia="Times New Roman" w:hAnsi="Arial" w:cs="Arial"/>
          <w:color w:val="000000"/>
          <w:kern w:val="0"/>
          <w14:ligatures w14:val="none"/>
        </w:rPr>
        <w:t xml:space="preserve"> (good energy and students felt welcomed)</w:t>
      </w:r>
      <w:r w:rsidRPr="00E76E56">
        <w:rPr>
          <w:rFonts w:ascii="Arial" w:eastAsia="Times New Roman" w:hAnsi="Arial" w:cs="Arial"/>
          <w:color w:val="000000"/>
          <w:kern w:val="0"/>
          <w14:ligatures w14:val="none"/>
        </w:rPr>
        <w:t>, Introducing KHS Night</w:t>
      </w:r>
    </w:p>
    <w:p w14:paraId="222E542B" w14:textId="77777777" w:rsidR="00E76E56" w:rsidRPr="00E76E56" w:rsidRDefault="00E76E56" w:rsidP="00E76E56">
      <w:pPr>
        <w:numPr>
          <w:ilvl w:val="0"/>
          <w:numId w:val="1"/>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Parent Input: </w:t>
      </w:r>
    </w:p>
    <w:p w14:paraId="665FB130" w14:textId="77777777" w:rsidR="00E76E56" w:rsidRPr="00E76E56" w:rsidRDefault="00E76E56" w:rsidP="00E76E56">
      <w:pPr>
        <w:numPr>
          <w:ilvl w:val="0"/>
          <w:numId w:val="2"/>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How do you think we are doing so far?  What could we do differently?</w:t>
      </w:r>
    </w:p>
    <w:p w14:paraId="001D67CA" w14:textId="77777777" w:rsidR="00E76E56" w:rsidRPr="00AA2DD0" w:rsidRDefault="00E76E56" w:rsidP="00E76E56">
      <w:pPr>
        <w:numPr>
          <w:ilvl w:val="0"/>
          <w:numId w:val="2"/>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What would you like to learn from PPO social media &amp; newsletters?</w:t>
      </w:r>
    </w:p>
    <w:p w14:paraId="38E3FBAD" w14:textId="2920993B" w:rsidR="00AA2DD0" w:rsidRPr="00AA2DD0" w:rsidRDefault="00AA2DD0" w:rsidP="00AA2DD0">
      <w:pPr>
        <w:pStyle w:val="ListParagraph"/>
        <w:numPr>
          <w:ilvl w:val="0"/>
          <w:numId w:val="13"/>
        </w:numPr>
        <w:shd w:val="clear" w:color="auto" w:fill="FFFFFF"/>
        <w:ind w:righ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Venmo: limited time to use it and </w:t>
      </w:r>
    </w:p>
    <w:p w14:paraId="7114AB33" w14:textId="77777777" w:rsidR="008233FA" w:rsidRPr="00E76E56" w:rsidRDefault="008233FA" w:rsidP="008233FA">
      <w:pPr>
        <w:shd w:val="clear" w:color="auto" w:fill="FFFFFF"/>
        <w:ind w:right="-720"/>
        <w:rPr>
          <w:rFonts w:ascii="Arial" w:eastAsia="Times New Roman" w:hAnsi="Arial" w:cs="Arial"/>
          <w:color w:val="000000"/>
          <w:kern w:val="0"/>
          <w:sz w:val="22"/>
          <w:szCs w:val="22"/>
          <w14:ligatures w14:val="none"/>
        </w:rPr>
      </w:pPr>
    </w:p>
    <w:p w14:paraId="032372B3" w14:textId="77777777" w:rsidR="00E76E56" w:rsidRPr="00E76E56" w:rsidRDefault="00E76E56" w:rsidP="00E76E56">
      <w:pPr>
        <w:shd w:val="clear" w:color="auto" w:fill="FFFFFF"/>
        <w:ind w:left="-72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4. </w:t>
      </w:r>
      <w:r w:rsidRPr="00E76E56">
        <w:rPr>
          <w:rFonts w:ascii="Arial" w:eastAsia="Times New Roman" w:hAnsi="Arial" w:cs="Arial"/>
          <w:b/>
          <w:bCs/>
          <w:color w:val="000000"/>
          <w:kern w:val="0"/>
          <w14:ligatures w14:val="none"/>
        </w:rPr>
        <w:t>Treasurer’s Report</w:t>
      </w:r>
      <w:r w:rsidRPr="00E76E56">
        <w:rPr>
          <w:rFonts w:ascii="Arial" w:eastAsia="Times New Roman" w:hAnsi="Arial" w:cs="Arial"/>
          <w:color w:val="000000"/>
          <w:kern w:val="0"/>
          <w14:ligatures w14:val="none"/>
        </w:rPr>
        <w:t xml:space="preserve"> - Brad </w:t>
      </w:r>
      <w:proofErr w:type="spellStart"/>
      <w:r w:rsidRPr="00E76E56">
        <w:rPr>
          <w:rFonts w:ascii="Arial" w:eastAsia="Times New Roman" w:hAnsi="Arial" w:cs="Arial"/>
          <w:color w:val="000000"/>
          <w:kern w:val="0"/>
          <w14:ligatures w14:val="none"/>
        </w:rPr>
        <w:t>Landsbaum</w:t>
      </w:r>
      <w:proofErr w:type="spellEnd"/>
      <w:r w:rsidRPr="00E76E56">
        <w:rPr>
          <w:rFonts w:ascii="Arial" w:eastAsia="Times New Roman" w:hAnsi="Arial" w:cs="Arial"/>
          <w:color w:val="000000"/>
          <w:kern w:val="0"/>
          <w14:ligatures w14:val="none"/>
        </w:rPr>
        <w:t xml:space="preserve"> (Treasurer)</w:t>
      </w:r>
    </w:p>
    <w:p w14:paraId="01F3E6FE" w14:textId="0AC18D04" w:rsidR="00E76E56" w:rsidRPr="00E76E56" w:rsidRDefault="00E76E56" w:rsidP="00E76E56">
      <w:pPr>
        <w:numPr>
          <w:ilvl w:val="0"/>
          <w:numId w:val="3"/>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Overview of Current Finances</w:t>
      </w:r>
      <w:r w:rsidR="00AA2DD0">
        <w:rPr>
          <w:rFonts w:ascii="Arial" w:eastAsia="Times New Roman" w:hAnsi="Arial" w:cs="Arial"/>
          <w:color w:val="000000"/>
          <w:kern w:val="0"/>
          <w14:ligatures w14:val="none"/>
        </w:rPr>
        <w:t>: $40,00 in main account</w:t>
      </w:r>
    </w:p>
    <w:p w14:paraId="04F15557" w14:textId="77777777" w:rsidR="00E76E56" w:rsidRPr="00AA2DD0" w:rsidRDefault="00E76E56" w:rsidP="00E76E56">
      <w:pPr>
        <w:numPr>
          <w:ilvl w:val="0"/>
          <w:numId w:val="3"/>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Review of 2023-2024 Budget, Q &amp; A</w:t>
      </w:r>
    </w:p>
    <w:p w14:paraId="723B4EAF" w14:textId="2A79E0C7" w:rsidR="00AA2DD0" w:rsidRPr="008233FA" w:rsidRDefault="00AA2DD0" w:rsidP="00E76E56">
      <w:pPr>
        <w:numPr>
          <w:ilvl w:val="0"/>
          <w:numId w:val="3"/>
        </w:numPr>
        <w:shd w:val="clear" w:color="auto" w:fill="FFFFFF"/>
        <w:ind w:left="108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Taking $12,000 out of the reserve</w:t>
      </w:r>
    </w:p>
    <w:p w14:paraId="1DFEC235" w14:textId="77777777" w:rsidR="008233FA" w:rsidRPr="00E76E56" w:rsidRDefault="008233FA" w:rsidP="008233FA">
      <w:pPr>
        <w:shd w:val="clear" w:color="auto" w:fill="FFFFFF"/>
        <w:ind w:right="-720"/>
        <w:rPr>
          <w:rFonts w:ascii="Arial" w:eastAsia="Times New Roman" w:hAnsi="Arial" w:cs="Arial"/>
          <w:color w:val="000000"/>
          <w:kern w:val="0"/>
          <w:sz w:val="22"/>
          <w:szCs w:val="22"/>
          <w14:ligatures w14:val="none"/>
        </w:rPr>
      </w:pPr>
    </w:p>
    <w:p w14:paraId="39638B3D" w14:textId="77777777" w:rsidR="00E76E56" w:rsidRPr="00E76E56" w:rsidRDefault="00E76E56" w:rsidP="00E76E56">
      <w:pPr>
        <w:shd w:val="clear" w:color="auto" w:fill="FFFFFF"/>
        <w:ind w:left="-72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5. </w:t>
      </w:r>
      <w:r w:rsidRPr="00E76E56">
        <w:rPr>
          <w:rFonts w:ascii="Arial" w:eastAsia="Times New Roman" w:hAnsi="Arial" w:cs="Arial"/>
          <w:b/>
          <w:bCs/>
          <w:color w:val="000000"/>
          <w:kern w:val="0"/>
          <w14:ligatures w14:val="none"/>
        </w:rPr>
        <w:t>Class Officer Reports &amp; Grade Level Parent Opportunities</w:t>
      </w:r>
    </w:p>
    <w:p w14:paraId="3AE16DD4" w14:textId="77777777" w:rsidR="00E76E56" w:rsidRPr="00E76E56" w:rsidRDefault="00E76E56" w:rsidP="00E76E56">
      <w:pPr>
        <w:numPr>
          <w:ilvl w:val="0"/>
          <w:numId w:val="4"/>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14:ligatures w14:val="none"/>
        </w:rPr>
        <w:t>Freshmen</w:t>
      </w:r>
      <w:r w:rsidRPr="00E76E56">
        <w:rPr>
          <w:rFonts w:ascii="Arial" w:eastAsia="Times New Roman" w:hAnsi="Arial" w:cs="Arial"/>
          <w:color w:val="000000"/>
          <w:kern w:val="0"/>
          <w14:ligatures w14:val="none"/>
        </w:rPr>
        <w:t xml:space="preserve"> - Summer </w:t>
      </w:r>
      <w:proofErr w:type="spellStart"/>
      <w:r w:rsidRPr="00E76E56">
        <w:rPr>
          <w:rFonts w:ascii="Arial" w:eastAsia="Times New Roman" w:hAnsi="Arial" w:cs="Arial"/>
          <w:color w:val="000000"/>
          <w:kern w:val="0"/>
          <w14:ligatures w14:val="none"/>
        </w:rPr>
        <w:t>Kirgan</w:t>
      </w:r>
      <w:proofErr w:type="spellEnd"/>
      <w:r w:rsidRPr="00E76E56">
        <w:rPr>
          <w:rFonts w:ascii="Arial" w:eastAsia="Times New Roman" w:hAnsi="Arial" w:cs="Arial"/>
          <w:color w:val="000000"/>
          <w:kern w:val="0"/>
          <w14:ligatures w14:val="none"/>
        </w:rPr>
        <w:t>-Kent (Class Rep) &amp; Courtney Rawlins (Hospitality Chair)</w:t>
      </w:r>
    </w:p>
    <w:p w14:paraId="753F24E5" w14:textId="7C3D0E88" w:rsidR="00E76E56" w:rsidRPr="00E76E56" w:rsidRDefault="00E76E56" w:rsidP="00E76E56">
      <w:pPr>
        <w:numPr>
          <w:ilvl w:val="0"/>
          <w:numId w:val="5"/>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Report from Grapevine Fundraiser</w:t>
      </w:r>
      <w:r w:rsidR="00AA2DD0">
        <w:rPr>
          <w:rFonts w:ascii="Arial" w:eastAsia="Times New Roman" w:hAnsi="Arial" w:cs="Arial"/>
          <w:color w:val="000000"/>
          <w:kern w:val="0"/>
          <w14:ligatures w14:val="none"/>
        </w:rPr>
        <w:t xml:space="preserve">: fun raised $3000 for AGP, around </w:t>
      </w:r>
      <w:proofErr w:type="gramStart"/>
      <w:r w:rsidR="00AA2DD0">
        <w:rPr>
          <w:rFonts w:ascii="Arial" w:eastAsia="Times New Roman" w:hAnsi="Arial" w:cs="Arial"/>
          <w:color w:val="000000"/>
          <w:kern w:val="0"/>
          <w14:ligatures w14:val="none"/>
        </w:rPr>
        <w:t>$4000</w:t>
      </w:r>
      <w:proofErr w:type="gramEnd"/>
    </w:p>
    <w:p w14:paraId="12775EF4" w14:textId="77777777" w:rsidR="00E76E56" w:rsidRPr="00E76E56" w:rsidRDefault="00E76E56" w:rsidP="00E76E56">
      <w:pPr>
        <w:numPr>
          <w:ilvl w:val="0"/>
          <w:numId w:val="5"/>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Possible Spring Fundraiser (9th/10th Dance)</w:t>
      </w:r>
    </w:p>
    <w:p w14:paraId="08827090" w14:textId="45D06C6D" w:rsidR="00E76E56" w:rsidRPr="00E76E56" w:rsidRDefault="00E76E56" w:rsidP="00E76E56">
      <w:pPr>
        <w:numPr>
          <w:ilvl w:val="0"/>
          <w:numId w:val="6"/>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14:ligatures w14:val="none"/>
        </w:rPr>
        <w:t>Sophomores</w:t>
      </w:r>
      <w:r w:rsidRPr="00E76E56">
        <w:rPr>
          <w:rFonts w:ascii="Arial" w:eastAsia="Times New Roman" w:hAnsi="Arial" w:cs="Arial"/>
          <w:color w:val="000000"/>
          <w:kern w:val="0"/>
          <w14:ligatures w14:val="none"/>
        </w:rPr>
        <w:t> -Sam Codd (Class Treasurer) for Michelle Whitson (Class Rep)</w:t>
      </w:r>
    </w:p>
    <w:p w14:paraId="0F250774" w14:textId="219AB8DD" w:rsidR="00E76E56" w:rsidRPr="00E76E56" w:rsidRDefault="00E76E56" w:rsidP="00E76E56">
      <w:pPr>
        <w:numPr>
          <w:ilvl w:val="0"/>
          <w:numId w:val="7"/>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Report from Plant Sales Fundraiser</w:t>
      </w:r>
      <w:r w:rsidR="00AA2DD0">
        <w:rPr>
          <w:rFonts w:ascii="Arial" w:eastAsia="Times New Roman" w:hAnsi="Arial" w:cs="Arial"/>
          <w:color w:val="000000"/>
          <w:kern w:val="0"/>
          <w14:ligatures w14:val="none"/>
        </w:rPr>
        <w:t xml:space="preserve">, raised $1800 in the fall, current account is a little of </w:t>
      </w:r>
      <w:proofErr w:type="gramStart"/>
      <w:r w:rsidR="00AA2DD0">
        <w:rPr>
          <w:rFonts w:ascii="Arial" w:eastAsia="Times New Roman" w:hAnsi="Arial" w:cs="Arial"/>
          <w:color w:val="000000"/>
          <w:kern w:val="0"/>
          <w14:ligatures w14:val="none"/>
        </w:rPr>
        <w:t>$7,000</w:t>
      </w:r>
      <w:proofErr w:type="gramEnd"/>
    </w:p>
    <w:p w14:paraId="1A9B9707" w14:textId="540480BD" w:rsidR="00E76E56" w:rsidRPr="00E76E56" w:rsidRDefault="00E76E56" w:rsidP="00E76E56">
      <w:pPr>
        <w:numPr>
          <w:ilvl w:val="0"/>
          <w:numId w:val="7"/>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 xml:space="preserve">Upcoming Exam Kit </w:t>
      </w:r>
      <w:r w:rsidR="008233FA" w:rsidRPr="00E76E56">
        <w:rPr>
          <w:rFonts w:ascii="Arial" w:eastAsia="Times New Roman" w:hAnsi="Arial" w:cs="Arial"/>
          <w:color w:val="000000"/>
          <w:kern w:val="0"/>
          <w14:ligatures w14:val="none"/>
        </w:rPr>
        <w:t>Fundrais</w:t>
      </w:r>
      <w:r w:rsidR="008233FA">
        <w:rPr>
          <w:rFonts w:ascii="Arial" w:eastAsia="Times New Roman" w:hAnsi="Arial" w:cs="Arial"/>
          <w:color w:val="000000"/>
          <w:kern w:val="0"/>
          <w14:ligatures w14:val="none"/>
        </w:rPr>
        <w:t>er</w:t>
      </w:r>
      <w:r w:rsidR="00AA2DD0">
        <w:rPr>
          <w:rFonts w:ascii="Arial" w:eastAsia="Times New Roman" w:hAnsi="Arial" w:cs="Arial"/>
          <w:color w:val="000000"/>
          <w:kern w:val="0"/>
          <w14:ligatures w14:val="none"/>
        </w:rPr>
        <w:t xml:space="preserve">, delivered to </w:t>
      </w:r>
      <w:proofErr w:type="gramStart"/>
      <w:r w:rsidR="00AA2DD0">
        <w:rPr>
          <w:rFonts w:ascii="Arial" w:eastAsia="Times New Roman" w:hAnsi="Arial" w:cs="Arial"/>
          <w:color w:val="000000"/>
          <w:kern w:val="0"/>
          <w14:ligatures w14:val="none"/>
        </w:rPr>
        <w:t>homerooms</w:t>
      </w:r>
      <w:proofErr w:type="gramEnd"/>
    </w:p>
    <w:p w14:paraId="5DFDAF9F" w14:textId="77777777" w:rsidR="00E76E56" w:rsidRPr="00E76E56" w:rsidRDefault="00E76E56" w:rsidP="00E76E56">
      <w:pPr>
        <w:numPr>
          <w:ilvl w:val="0"/>
          <w:numId w:val="8"/>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14:ligatures w14:val="none"/>
        </w:rPr>
        <w:t>Juniors</w:t>
      </w:r>
      <w:r w:rsidRPr="00E76E56">
        <w:rPr>
          <w:rFonts w:ascii="Arial" w:eastAsia="Times New Roman" w:hAnsi="Arial" w:cs="Arial"/>
          <w:color w:val="000000"/>
          <w:kern w:val="0"/>
          <w14:ligatures w14:val="none"/>
        </w:rPr>
        <w:t> - Brian Klein (Class Rep)</w:t>
      </w:r>
    </w:p>
    <w:p w14:paraId="68475CEC" w14:textId="3207035A" w:rsidR="00E76E56" w:rsidRPr="00E76E56" w:rsidRDefault="00E76E56" w:rsidP="00E76E56">
      <w:pPr>
        <w:numPr>
          <w:ilvl w:val="0"/>
          <w:numId w:val="9"/>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Turkey Day Tent-for-10 Fundraiser - Sales open now, winner drawn 11/20</w:t>
      </w:r>
      <w:r w:rsidR="00AA2DD0">
        <w:rPr>
          <w:rFonts w:ascii="Arial" w:eastAsia="Times New Roman" w:hAnsi="Arial" w:cs="Arial"/>
          <w:color w:val="000000"/>
          <w:kern w:val="0"/>
          <w14:ligatures w14:val="none"/>
        </w:rPr>
        <w:t>/23</w:t>
      </w:r>
      <w:r w:rsidRPr="00E76E56">
        <w:rPr>
          <w:rFonts w:ascii="Arial" w:eastAsia="Times New Roman" w:hAnsi="Arial" w:cs="Arial"/>
          <w:color w:val="000000"/>
          <w:kern w:val="0"/>
          <w14:ligatures w14:val="none"/>
        </w:rPr>
        <w:t>.</w:t>
      </w:r>
      <w:r w:rsidR="00AA2DD0">
        <w:rPr>
          <w:rFonts w:ascii="Arial" w:eastAsia="Times New Roman" w:hAnsi="Arial" w:cs="Arial"/>
          <w:color w:val="000000"/>
          <w:kern w:val="0"/>
          <w14:ligatures w14:val="none"/>
        </w:rPr>
        <w:t xml:space="preserve">  You can buy a raffle ticket through </w:t>
      </w:r>
      <w:proofErr w:type="spellStart"/>
      <w:r w:rsidR="00AA2DD0">
        <w:rPr>
          <w:rFonts w:ascii="Arial" w:eastAsia="Times New Roman" w:hAnsi="Arial" w:cs="Arial"/>
          <w:color w:val="000000"/>
          <w:kern w:val="0"/>
          <w14:ligatures w14:val="none"/>
        </w:rPr>
        <w:t>MySchoolBucks</w:t>
      </w:r>
      <w:proofErr w:type="spellEnd"/>
      <w:r w:rsidR="00AA2DD0">
        <w:rPr>
          <w:rFonts w:ascii="Arial" w:eastAsia="Times New Roman" w:hAnsi="Arial" w:cs="Arial"/>
          <w:color w:val="000000"/>
          <w:kern w:val="0"/>
          <w14:ligatures w14:val="none"/>
        </w:rPr>
        <w:t xml:space="preserve"> or send in a bid for the blind </w:t>
      </w:r>
      <w:proofErr w:type="gramStart"/>
      <w:r w:rsidR="00AA2DD0">
        <w:rPr>
          <w:rFonts w:ascii="Arial" w:eastAsia="Times New Roman" w:hAnsi="Arial" w:cs="Arial"/>
          <w:color w:val="000000"/>
          <w:kern w:val="0"/>
          <w14:ligatures w14:val="none"/>
        </w:rPr>
        <w:t>bid</w:t>
      </w:r>
      <w:proofErr w:type="gramEnd"/>
    </w:p>
    <w:p w14:paraId="14C4B4BC" w14:textId="5E224BA3" w:rsidR="00E76E56" w:rsidRPr="00E76E56" w:rsidRDefault="00E76E56" w:rsidP="00E76E56">
      <w:pPr>
        <w:numPr>
          <w:ilvl w:val="0"/>
          <w:numId w:val="9"/>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 xml:space="preserve">Trivia Night - </w:t>
      </w:r>
      <w:r w:rsidR="00AA2DD0">
        <w:rPr>
          <w:rFonts w:ascii="Arial" w:eastAsia="Times New Roman" w:hAnsi="Arial" w:cs="Arial"/>
          <w:color w:val="000000"/>
          <w:kern w:val="0"/>
          <w14:ligatures w14:val="none"/>
        </w:rPr>
        <w:t>0</w:t>
      </w:r>
      <w:r w:rsidRPr="00E76E56">
        <w:rPr>
          <w:rFonts w:ascii="Arial" w:eastAsia="Times New Roman" w:hAnsi="Arial" w:cs="Arial"/>
          <w:color w:val="000000"/>
          <w:kern w:val="0"/>
          <w14:ligatures w14:val="none"/>
        </w:rPr>
        <w:t>2/10</w:t>
      </w:r>
      <w:r w:rsidR="00AA2DD0">
        <w:rPr>
          <w:rFonts w:ascii="Arial" w:eastAsia="Times New Roman" w:hAnsi="Arial" w:cs="Arial"/>
          <w:color w:val="000000"/>
          <w:kern w:val="0"/>
          <w14:ligatures w14:val="none"/>
        </w:rPr>
        <w:t>/24</w:t>
      </w:r>
      <w:r w:rsidRPr="00E76E56">
        <w:rPr>
          <w:rFonts w:ascii="Arial" w:eastAsia="Times New Roman" w:hAnsi="Arial" w:cs="Arial"/>
          <w:color w:val="000000"/>
          <w:kern w:val="0"/>
          <w14:ligatures w14:val="none"/>
        </w:rPr>
        <w:t xml:space="preserve"> from 7-10 pm at Ursuline Academy.  </w:t>
      </w:r>
      <w:r w:rsidR="00AA2DD0">
        <w:rPr>
          <w:rFonts w:ascii="Arial" w:eastAsia="Times New Roman" w:hAnsi="Arial" w:cs="Arial"/>
          <w:color w:val="000000"/>
          <w:kern w:val="0"/>
          <w14:ligatures w14:val="none"/>
        </w:rPr>
        <w:t xml:space="preserve">Tickets go on sale at 9 a.m. on 11/29/23.  </w:t>
      </w:r>
      <w:r w:rsidRPr="00E76E56">
        <w:rPr>
          <w:rFonts w:ascii="Arial" w:eastAsia="Times New Roman" w:hAnsi="Arial" w:cs="Arial"/>
          <w:color w:val="000000"/>
          <w:kern w:val="0"/>
          <w14:ligatures w14:val="none"/>
        </w:rPr>
        <w:t>Next mtg 11/15</w:t>
      </w:r>
      <w:r w:rsidR="00AA2DD0">
        <w:rPr>
          <w:rFonts w:ascii="Arial" w:eastAsia="Times New Roman" w:hAnsi="Arial" w:cs="Arial"/>
          <w:color w:val="000000"/>
          <w:kern w:val="0"/>
          <w14:ligatures w14:val="none"/>
        </w:rPr>
        <w:t xml:space="preserve">/23 at 7p.m.  Doing rentals with </w:t>
      </w:r>
      <w:proofErr w:type="spellStart"/>
      <w:r w:rsidR="00AA2DD0">
        <w:rPr>
          <w:rFonts w:ascii="Arial" w:eastAsia="Times New Roman" w:hAnsi="Arial" w:cs="Arial"/>
          <w:color w:val="000000"/>
          <w:kern w:val="0"/>
          <w14:ligatures w14:val="none"/>
        </w:rPr>
        <w:t>Keysor</w:t>
      </w:r>
      <w:proofErr w:type="spellEnd"/>
      <w:r w:rsidR="00AA2DD0">
        <w:rPr>
          <w:rFonts w:ascii="Arial" w:eastAsia="Times New Roman" w:hAnsi="Arial" w:cs="Arial"/>
          <w:color w:val="000000"/>
          <w:kern w:val="0"/>
          <w14:ligatures w14:val="none"/>
        </w:rPr>
        <w:t xml:space="preserve"> to save money.</w:t>
      </w:r>
      <w:r w:rsidRPr="00E76E56">
        <w:rPr>
          <w:rFonts w:ascii="Arial" w:eastAsia="Times New Roman" w:hAnsi="Arial" w:cs="Arial"/>
          <w:color w:val="000000"/>
          <w:kern w:val="0"/>
          <w14:ligatures w14:val="none"/>
        </w:rPr>
        <w:t> </w:t>
      </w:r>
    </w:p>
    <w:p w14:paraId="59565275" w14:textId="53D04F99" w:rsidR="00E76E56" w:rsidRPr="00E76E56" w:rsidRDefault="00E76E56" w:rsidP="00E76E56">
      <w:pPr>
        <w:numPr>
          <w:ilvl w:val="0"/>
          <w:numId w:val="10"/>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14:ligatures w14:val="none"/>
        </w:rPr>
        <w:t>Seniors </w:t>
      </w:r>
      <w:r w:rsidRPr="00E76E56">
        <w:rPr>
          <w:rFonts w:ascii="Arial" w:eastAsia="Times New Roman" w:hAnsi="Arial" w:cs="Arial"/>
          <w:color w:val="000000"/>
          <w:kern w:val="0"/>
          <w14:ligatures w14:val="none"/>
        </w:rPr>
        <w:t xml:space="preserve">-Jennifer </w:t>
      </w:r>
      <w:proofErr w:type="spellStart"/>
      <w:r w:rsidRPr="00E76E56">
        <w:rPr>
          <w:rFonts w:ascii="Arial" w:eastAsia="Times New Roman" w:hAnsi="Arial" w:cs="Arial"/>
          <w:color w:val="000000"/>
          <w:kern w:val="0"/>
          <w14:ligatures w14:val="none"/>
        </w:rPr>
        <w:t>Spohr</w:t>
      </w:r>
      <w:proofErr w:type="spellEnd"/>
      <w:r w:rsidRPr="00E76E56">
        <w:rPr>
          <w:rFonts w:ascii="Arial" w:eastAsia="Times New Roman" w:hAnsi="Arial" w:cs="Arial"/>
          <w:color w:val="000000"/>
          <w:kern w:val="0"/>
          <w14:ligatures w14:val="none"/>
        </w:rPr>
        <w:t xml:space="preserve"> (Class Treasurer) &amp; Colleen Whittaker (After Grad Party Chair)</w:t>
      </w:r>
      <w:r w:rsidR="00AA2DD0">
        <w:rPr>
          <w:rFonts w:ascii="Arial" w:eastAsia="Times New Roman" w:hAnsi="Arial" w:cs="Arial"/>
          <w:color w:val="000000"/>
          <w:kern w:val="0"/>
          <w14:ligatures w14:val="none"/>
        </w:rPr>
        <w:t>, have sub committees set and will finalize the theme.  PPO will be buying items for AGP.</w:t>
      </w:r>
    </w:p>
    <w:p w14:paraId="5FA63B41" w14:textId="77777777" w:rsidR="00E76E56" w:rsidRPr="008233FA" w:rsidRDefault="00E76E56" w:rsidP="00E76E56">
      <w:pPr>
        <w:numPr>
          <w:ilvl w:val="0"/>
          <w:numId w:val="11"/>
        </w:numPr>
        <w:shd w:val="clear" w:color="auto" w:fill="FFFFFF"/>
        <w:ind w:left="171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After Grad Party (AGP) - 5/11/24 from 10:30 pm - 3 am at KHS</w:t>
      </w:r>
    </w:p>
    <w:p w14:paraId="67232559" w14:textId="77777777" w:rsidR="008233FA" w:rsidRPr="00E76E56" w:rsidRDefault="008233FA" w:rsidP="008233FA">
      <w:pPr>
        <w:shd w:val="clear" w:color="auto" w:fill="FFFFFF"/>
        <w:ind w:right="-720"/>
        <w:rPr>
          <w:rFonts w:ascii="Arial" w:eastAsia="Times New Roman" w:hAnsi="Arial" w:cs="Arial"/>
          <w:color w:val="000000"/>
          <w:kern w:val="0"/>
          <w:sz w:val="22"/>
          <w:szCs w:val="22"/>
          <w14:ligatures w14:val="none"/>
        </w:rPr>
      </w:pPr>
    </w:p>
    <w:p w14:paraId="073C03E9" w14:textId="1A0C9A7D" w:rsidR="00E76E56" w:rsidRPr="00E76E56" w:rsidRDefault="00E76E56" w:rsidP="00E76E56">
      <w:pPr>
        <w:shd w:val="clear" w:color="auto" w:fill="FFFFFF"/>
        <w:ind w:left="-720" w:right="-720"/>
        <w:rPr>
          <w:rFonts w:ascii="Arial" w:eastAsia="Times New Roman" w:hAnsi="Arial" w:cs="Arial"/>
          <w:color w:val="000000"/>
          <w:kern w:val="0"/>
          <w:sz w:val="22"/>
          <w:szCs w:val="22"/>
          <w14:ligatures w14:val="none"/>
        </w:rPr>
      </w:pPr>
      <w:r w:rsidRPr="00E76E56">
        <w:rPr>
          <w:rFonts w:ascii="Arial" w:eastAsia="Times New Roman" w:hAnsi="Arial" w:cs="Arial"/>
          <w:color w:val="000000"/>
          <w:kern w:val="0"/>
          <w14:ligatures w14:val="none"/>
        </w:rPr>
        <w:t>6. </w:t>
      </w:r>
      <w:r w:rsidRPr="00E76E56">
        <w:rPr>
          <w:rFonts w:ascii="Arial" w:eastAsia="Times New Roman" w:hAnsi="Arial" w:cs="Arial"/>
          <w:b/>
          <w:bCs/>
          <w:color w:val="000000"/>
          <w:kern w:val="0"/>
          <w14:ligatures w14:val="none"/>
        </w:rPr>
        <w:t xml:space="preserve">Committee Reports </w:t>
      </w:r>
      <w:r w:rsidRPr="00E76E56">
        <w:rPr>
          <w:rFonts w:ascii="Arial" w:eastAsia="Times New Roman" w:hAnsi="Arial" w:cs="Arial"/>
          <w:color w:val="000000"/>
          <w:kern w:val="0"/>
          <w14:ligatures w14:val="none"/>
        </w:rPr>
        <w:t>- Samantha Codd</w:t>
      </w:r>
    </w:p>
    <w:p w14:paraId="246EA636" w14:textId="6EA6D9BD" w:rsidR="00E76E56" w:rsidRPr="00E76E56" w:rsidRDefault="00E76E56" w:rsidP="00E76E56">
      <w:pPr>
        <w:numPr>
          <w:ilvl w:val="0"/>
          <w:numId w:val="12"/>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222222"/>
          <w:kern w:val="0"/>
          <w14:ligatures w14:val="none"/>
        </w:rPr>
        <w:t>Pioneer Pride School Store - Kirsten Sturdy</w:t>
      </w:r>
      <w:r w:rsidR="002409EF">
        <w:rPr>
          <w:rFonts w:ascii="Arial" w:eastAsia="Times New Roman" w:hAnsi="Arial" w:cs="Arial"/>
          <w:color w:val="222222"/>
          <w:kern w:val="0"/>
          <w14:ligatures w14:val="none"/>
        </w:rPr>
        <w:t>: There is an online store right now that you can be purchased online that is not in the store.</w:t>
      </w:r>
    </w:p>
    <w:p w14:paraId="43EB31AB" w14:textId="4773EE9D" w:rsidR="00E76E56" w:rsidRPr="00E76E56" w:rsidRDefault="00E76E56" w:rsidP="00E76E56">
      <w:pPr>
        <w:numPr>
          <w:ilvl w:val="0"/>
          <w:numId w:val="12"/>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222222"/>
          <w:kern w:val="0"/>
          <w14:ligatures w14:val="none"/>
        </w:rPr>
        <w:t xml:space="preserve">Staff Appreciation - Karen </w:t>
      </w:r>
      <w:proofErr w:type="spellStart"/>
      <w:r w:rsidRPr="00E76E56">
        <w:rPr>
          <w:rFonts w:ascii="Arial" w:eastAsia="Times New Roman" w:hAnsi="Arial" w:cs="Arial"/>
          <w:color w:val="222222"/>
          <w:kern w:val="0"/>
          <w14:ligatures w14:val="none"/>
        </w:rPr>
        <w:t>Ganschaw</w:t>
      </w:r>
      <w:proofErr w:type="spellEnd"/>
      <w:r w:rsidR="002409EF">
        <w:rPr>
          <w:rFonts w:ascii="Arial" w:eastAsia="Times New Roman" w:hAnsi="Arial" w:cs="Arial"/>
          <w:color w:val="222222"/>
          <w:kern w:val="0"/>
          <w14:ligatures w14:val="none"/>
        </w:rPr>
        <w:t>: Had soup and potato bar last week and staff was happy.  There is a sign-up for holiday cookies to be delivered on 12/07/2023.  Random draw for gift cards from local businesses for staff.  For December (1</w:t>
      </w:r>
      <w:r w:rsidR="002409EF" w:rsidRPr="002409EF">
        <w:rPr>
          <w:rFonts w:ascii="Arial" w:eastAsia="Times New Roman" w:hAnsi="Arial" w:cs="Arial"/>
          <w:color w:val="222222"/>
          <w:kern w:val="0"/>
          <w:vertAlign w:val="superscript"/>
          <w14:ligatures w14:val="none"/>
        </w:rPr>
        <w:t>st</w:t>
      </w:r>
      <w:r w:rsidR="002409EF">
        <w:rPr>
          <w:rFonts w:ascii="Arial" w:eastAsia="Times New Roman" w:hAnsi="Arial" w:cs="Arial"/>
          <w:color w:val="222222"/>
          <w:kern w:val="0"/>
          <w14:ligatures w14:val="none"/>
        </w:rPr>
        <w:t xml:space="preserve"> to finals) two staff members will be chosen a day for gift cards.</w:t>
      </w:r>
    </w:p>
    <w:p w14:paraId="30DD54F9" w14:textId="135E608B" w:rsidR="00E76E56" w:rsidRPr="00E76E56" w:rsidRDefault="00E76E56" w:rsidP="00E76E56">
      <w:pPr>
        <w:numPr>
          <w:ilvl w:val="0"/>
          <w:numId w:val="12"/>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222222"/>
          <w:kern w:val="0"/>
          <w14:ligatures w14:val="none"/>
        </w:rPr>
        <w:t>Kirkwood School District Foundation (KSDF) - Stephanie Schmidt for Meredith Byers</w:t>
      </w:r>
      <w:r w:rsidR="002409EF">
        <w:rPr>
          <w:rFonts w:ascii="Arial" w:eastAsia="Times New Roman" w:hAnsi="Arial" w:cs="Arial"/>
          <w:color w:val="222222"/>
          <w:kern w:val="0"/>
          <w14:ligatures w14:val="none"/>
        </w:rPr>
        <w:t>: Chili Bowl has 200 tickets left.  They want adult and student volunteers.  Next week on Wednesday there are students and parent volunteer opportunities.  At Chili Bowl they will be selling t-shirts and doing a raffle for Sky High travel.  The ticket can be used domestic or internationally.  They are doing sponsorships this year.  If they do a $100 donation then have a table tent that can advertise something.</w:t>
      </w:r>
    </w:p>
    <w:p w14:paraId="3611A4DB" w14:textId="2CBAE349" w:rsidR="00E76E56" w:rsidRPr="008233FA" w:rsidRDefault="00E76E56" w:rsidP="00E76E56">
      <w:pPr>
        <w:numPr>
          <w:ilvl w:val="0"/>
          <w:numId w:val="12"/>
        </w:numPr>
        <w:shd w:val="clear" w:color="auto" w:fill="FFFFFF"/>
        <w:ind w:left="1080" w:right="-720"/>
        <w:rPr>
          <w:rFonts w:ascii="Arial" w:eastAsia="Times New Roman" w:hAnsi="Arial" w:cs="Arial"/>
          <w:color w:val="000000"/>
          <w:kern w:val="0"/>
          <w:sz w:val="22"/>
          <w:szCs w:val="22"/>
          <w14:ligatures w14:val="none"/>
        </w:rPr>
      </w:pPr>
      <w:r w:rsidRPr="00E76E56">
        <w:rPr>
          <w:rFonts w:ascii="Arial" w:eastAsia="Times New Roman" w:hAnsi="Arial" w:cs="Arial"/>
          <w:color w:val="222222"/>
          <w:kern w:val="0"/>
          <w14:ligatures w14:val="none"/>
        </w:rPr>
        <w:lastRenderedPageBreak/>
        <w:t>Parent Volunteer Opportunities at KHS - Samantha Codd</w:t>
      </w:r>
      <w:r w:rsidR="002409EF">
        <w:rPr>
          <w:rFonts w:ascii="Arial" w:eastAsia="Times New Roman" w:hAnsi="Arial" w:cs="Arial"/>
          <w:color w:val="222222"/>
          <w:kern w:val="0"/>
          <w14:ligatures w14:val="none"/>
        </w:rPr>
        <w:t>.  In the spring beautification will need volunteers.</w:t>
      </w:r>
    </w:p>
    <w:p w14:paraId="601E3574" w14:textId="77777777" w:rsidR="008233FA" w:rsidRPr="00E76E56" w:rsidRDefault="008233FA" w:rsidP="008233FA">
      <w:pPr>
        <w:shd w:val="clear" w:color="auto" w:fill="FFFFFF"/>
        <w:ind w:right="-720"/>
        <w:rPr>
          <w:rFonts w:ascii="Arial" w:eastAsia="Times New Roman" w:hAnsi="Arial" w:cs="Arial"/>
          <w:color w:val="000000"/>
          <w:kern w:val="0"/>
          <w:sz w:val="22"/>
          <w:szCs w:val="22"/>
          <w14:ligatures w14:val="none"/>
        </w:rPr>
      </w:pPr>
    </w:p>
    <w:p w14:paraId="5DEE3B93" w14:textId="77777777" w:rsidR="00E76E56" w:rsidRPr="00E76E56" w:rsidRDefault="00E76E56" w:rsidP="00E76E56">
      <w:pPr>
        <w:shd w:val="clear" w:color="auto" w:fill="FFFFFF"/>
        <w:ind w:left="-450" w:right="-720" w:hanging="270"/>
        <w:rPr>
          <w:rFonts w:ascii="Arial" w:eastAsia="Times New Roman" w:hAnsi="Arial" w:cs="Arial"/>
          <w:color w:val="000000"/>
          <w:kern w:val="0"/>
          <w:sz w:val="22"/>
          <w:szCs w:val="22"/>
          <w14:ligatures w14:val="none"/>
        </w:rPr>
      </w:pPr>
      <w:r w:rsidRPr="00E76E56">
        <w:rPr>
          <w:rFonts w:ascii="Arial" w:eastAsia="Times New Roman" w:hAnsi="Arial" w:cs="Arial"/>
          <w:color w:val="222222"/>
          <w:kern w:val="0"/>
          <w14:ligatures w14:val="none"/>
        </w:rPr>
        <w:t>7.  </w:t>
      </w:r>
      <w:r w:rsidRPr="00E76E56">
        <w:rPr>
          <w:rFonts w:ascii="Arial" w:eastAsia="Times New Roman" w:hAnsi="Arial" w:cs="Arial"/>
          <w:b/>
          <w:bCs/>
          <w:color w:val="222222"/>
          <w:kern w:val="0"/>
          <w14:ligatures w14:val="none"/>
        </w:rPr>
        <w:t>New / Unfinished Business</w:t>
      </w:r>
      <w:r w:rsidRPr="00E76E56">
        <w:rPr>
          <w:rFonts w:ascii="Arial" w:eastAsia="Times New Roman" w:hAnsi="Arial" w:cs="Arial"/>
          <w:color w:val="222222"/>
          <w:kern w:val="0"/>
          <w14:ligatures w14:val="none"/>
        </w:rPr>
        <w:t> - Anyone?</w:t>
      </w:r>
    </w:p>
    <w:p w14:paraId="17706453" w14:textId="77777777" w:rsidR="00E76E56" w:rsidRPr="00E76E56" w:rsidRDefault="00E76E56" w:rsidP="00E76E56">
      <w:pPr>
        <w:shd w:val="clear" w:color="auto" w:fill="FFFFFF"/>
        <w:ind w:left="-720" w:right="-720"/>
        <w:jc w:val="center"/>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14:ligatures w14:val="none"/>
        </w:rPr>
        <w:t>Next PPO Meeting</w:t>
      </w:r>
    </w:p>
    <w:p w14:paraId="4DC58989" w14:textId="77777777" w:rsidR="00E76E56" w:rsidRPr="00E76E56" w:rsidRDefault="00E76E56" w:rsidP="00E76E56">
      <w:pPr>
        <w:shd w:val="clear" w:color="auto" w:fill="FFFFFF"/>
        <w:ind w:left="-720" w:right="-720"/>
        <w:jc w:val="center"/>
        <w:rPr>
          <w:rFonts w:ascii="Arial" w:eastAsia="Times New Roman" w:hAnsi="Arial" w:cs="Arial"/>
          <w:color w:val="000000"/>
          <w:kern w:val="0"/>
          <w:sz w:val="22"/>
          <w:szCs w:val="22"/>
          <w14:ligatures w14:val="none"/>
        </w:rPr>
      </w:pPr>
      <w:r w:rsidRPr="00E76E56">
        <w:rPr>
          <w:rFonts w:ascii="Arial" w:eastAsia="Times New Roman" w:hAnsi="Arial" w:cs="Arial"/>
          <w:b/>
          <w:bCs/>
          <w:color w:val="000000"/>
          <w:kern w:val="0"/>
          <w14:ligatures w14:val="none"/>
        </w:rPr>
        <w:t>Thursday, February 8, 2024. 6:30-7:30 pm in the KHS Library.</w:t>
      </w:r>
    </w:p>
    <w:p w14:paraId="2E3A2E41" w14:textId="77777777" w:rsidR="000F49CD" w:rsidRDefault="000F49CD"/>
    <w:sectPr w:rsidR="000F49CD" w:rsidSect="00AB3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076A5"/>
    <w:multiLevelType w:val="multilevel"/>
    <w:tmpl w:val="C5A4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714C2"/>
    <w:multiLevelType w:val="multilevel"/>
    <w:tmpl w:val="0F06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D6CE1"/>
    <w:multiLevelType w:val="multilevel"/>
    <w:tmpl w:val="9978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0E2599"/>
    <w:multiLevelType w:val="multilevel"/>
    <w:tmpl w:val="161E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8210F"/>
    <w:multiLevelType w:val="multilevel"/>
    <w:tmpl w:val="C35C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272B1"/>
    <w:multiLevelType w:val="multilevel"/>
    <w:tmpl w:val="8054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7A5A84"/>
    <w:multiLevelType w:val="multilevel"/>
    <w:tmpl w:val="6E34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F8250E"/>
    <w:multiLevelType w:val="multilevel"/>
    <w:tmpl w:val="887C6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8050A"/>
    <w:multiLevelType w:val="multilevel"/>
    <w:tmpl w:val="E948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7251FC"/>
    <w:multiLevelType w:val="multilevel"/>
    <w:tmpl w:val="EDDC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DD7906"/>
    <w:multiLevelType w:val="multilevel"/>
    <w:tmpl w:val="7C066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D167A5"/>
    <w:multiLevelType w:val="multilevel"/>
    <w:tmpl w:val="C57E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D70EDF"/>
    <w:multiLevelType w:val="hybridMultilevel"/>
    <w:tmpl w:val="FC34005C"/>
    <w:lvl w:ilvl="0" w:tplc="687CF1EE">
      <w:start w:val="3"/>
      <w:numFmt w:val="bullet"/>
      <w:lvlText w:val="-"/>
      <w:lvlJc w:val="left"/>
      <w:pPr>
        <w:ind w:left="1080" w:hanging="360"/>
      </w:pPr>
      <w:rPr>
        <w:rFonts w:ascii="Arial" w:eastAsia="Times New Roman" w:hAnsi="Arial" w:cs="Aria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03958248">
    <w:abstractNumId w:val="8"/>
  </w:num>
  <w:num w:numId="2" w16cid:durableId="2033870211">
    <w:abstractNumId w:val="11"/>
  </w:num>
  <w:num w:numId="3" w16cid:durableId="1433892769">
    <w:abstractNumId w:val="3"/>
  </w:num>
  <w:num w:numId="4" w16cid:durableId="1527207779">
    <w:abstractNumId w:val="4"/>
  </w:num>
  <w:num w:numId="5" w16cid:durableId="242182800">
    <w:abstractNumId w:val="2"/>
  </w:num>
  <w:num w:numId="6" w16cid:durableId="1204439206">
    <w:abstractNumId w:val="9"/>
  </w:num>
  <w:num w:numId="7" w16cid:durableId="127405059">
    <w:abstractNumId w:val="6"/>
  </w:num>
  <w:num w:numId="8" w16cid:durableId="1872258412">
    <w:abstractNumId w:val="10"/>
  </w:num>
  <w:num w:numId="9" w16cid:durableId="1246303456">
    <w:abstractNumId w:val="1"/>
  </w:num>
  <w:num w:numId="10" w16cid:durableId="1678926352">
    <w:abstractNumId w:val="0"/>
  </w:num>
  <w:num w:numId="11" w16cid:durableId="1354916044">
    <w:abstractNumId w:val="7"/>
  </w:num>
  <w:num w:numId="12" w16cid:durableId="429551229">
    <w:abstractNumId w:val="5"/>
  </w:num>
  <w:num w:numId="13" w16cid:durableId="7941766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3FA"/>
    <w:rsid w:val="000F49CD"/>
    <w:rsid w:val="001610E2"/>
    <w:rsid w:val="00165CE4"/>
    <w:rsid w:val="002409EF"/>
    <w:rsid w:val="00607558"/>
    <w:rsid w:val="008233FA"/>
    <w:rsid w:val="00AA2DD0"/>
    <w:rsid w:val="00AB33EE"/>
    <w:rsid w:val="00B973FB"/>
    <w:rsid w:val="00CD1F87"/>
    <w:rsid w:val="00D750DD"/>
    <w:rsid w:val="00DC4B08"/>
    <w:rsid w:val="00E76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703A34"/>
  <w15:chartTrackingRefBased/>
  <w15:docId w15:val="{CFBB9F75-17EC-3047-8E0D-C947B1EC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6E56"/>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76E56"/>
  </w:style>
  <w:style w:type="paragraph" w:styleId="ListParagraph">
    <w:name w:val="List Paragraph"/>
    <w:basedOn w:val="Normal"/>
    <w:uiPriority w:val="34"/>
    <w:qFormat/>
    <w:rsid w:val="00AA2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64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mykielbasa/Desktop/KHS%20PPO/11.14.23%20PPO%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11.14.23 PPO Agenda.dotx</Template>
  <TotalTime>74</TotalTime>
  <Pages>3</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Kielbasa</dc:creator>
  <cp:keywords/>
  <dc:description/>
  <cp:lastModifiedBy>Amy Kielbasa</cp:lastModifiedBy>
  <cp:revision>2</cp:revision>
  <cp:lastPrinted>2023-11-14T18:59:00Z</cp:lastPrinted>
  <dcterms:created xsi:type="dcterms:W3CDTF">2023-11-15T00:19:00Z</dcterms:created>
  <dcterms:modified xsi:type="dcterms:W3CDTF">2024-01-26T17:03:00Z</dcterms:modified>
</cp:coreProperties>
</file>