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9C6" w:rsidRPr="005C5F09" w:rsidRDefault="00A459C6" w:rsidP="004E52B7">
      <w:pPr>
        <w:jc w:val="center"/>
        <w:rPr>
          <w:rFonts w:ascii="Arial" w:hAnsi="Arial" w:cs="Arial"/>
          <w:b/>
          <w:sz w:val="28"/>
          <w:szCs w:val="28"/>
        </w:rPr>
      </w:pPr>
      <w:r w:rsidRPr="005C5F09">
        <w:rPr>
          <w:rFonts w:ascii="Arial" w:hAnsi="Arial" w:cs="Arial"/>
          <w:b/>
          <w:sz w:val="28"/>
          <w:szCs w:val="28"/>
        </w:rPr>
        <w:t xml:space="preserve">SER IEP Forms Progress Reports </w:t>
      </w:r>
      <w:r w:rsidRPr="00F12D45">
        <w:rPr>
          <w:rFonts w:ascii="Arial" w:hAnsi="Arial" w:cs="Arial"/>
          <w:b/>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69pt">
            <v:imagedata r:id="rId7" o:title=""/>
          </v:shape>
        </w:pict>
      </w:r>
    </w:p>
    <w:p w:rsidR="00A459C6" w:rsidRDefault="00A459C6" w:rsidP="00676B1E">
      <w:pPr>
        <w:ind w:left="3600"/>
        <w:rPr>
          <w:rFonts w:ascii="Arial" w:hAnsi="Arial" w:cs="Arial"/>
          <w:b/>
          <w:sz w:val="28"/>
          <w:szCs w:val="28"/>
        </w:rPr>
      </w:pPr>
    </w:p>
    <w:p w:rsidR="00A459C6" w:rsidRPr="005C5F09" w:rsidRDefault="00A459C6" w:rsidP="0068449C">
      <w:pPr>
        <w:jc w:val="center"/>
        <w:rPr>
          <w:rFonts w:ascii="Arial" w:hAnsi="Arial" w:cs="Arial"/>
          <w:b/>
          <w:sz w:val="28"/>
          <w:szCs w:val="28"/>
        </w:rPr>
      </w:pPr>
    </w:p>
    <w:p w:rsidR="00A459C6" w:rsidRPr="005C5F09" w:rsidRDefault="00A459C6">
      <w:pPr>
        <w:rPr>
          <w:rFonts w:ascii="Arial" w:hAnsi="Arial" w:cs="Arial"/>
        </w:rPr>
      </w:pPr>
    </w:p>
    <w:p w:rsidR="00A459C6" w:rsidRDefault="00A459C6">
      <w:pPr>
        <w:rPr>
          <w:rFonts w:ascii="Arial" w:hAnsi="Arial" w:cs="Arial"/>
        </w:rPr>
      </w:pPr>
      <w:r>
        <w:rPr>
          <w:rFonts w:ascii="Arial" w:hAnsi="Arial" w:cs="Arial"/>
        </w:rPr>
        <w:t>How to Begin the Progress Report Process—</w:t>
      </w:r>
    </w:p>
    <w:p w:rsidR="00A459C6" w:rsidRPr="005C5F09" w:rsidRDefault="00A459C6">
      <w:pPr>
        <w:rPr>
          <w:rFonts w:ascii="Arial" w:hAnsi="Arial" w:cs="Arial"/>
        </w:rPr>
      </w:pPr>
      <w:r w:rsidRPr="005C5F09">
        <w:rPr>
          <w:rFonts w:ascii="Arial" w:hAnsi="Arial" w:cs="Arial"/>
        </w:rPr>
        <w:t xml:space="preserve">Log into the SER Production Site at </w:t>
      </w:r>
      <w:hyperlink r:id="rId8" w:history="1">
        <w:r w:rsidRPr="005C5F09">
          <w:rPr>
            <w:rStyle w:val="Hyperlink"/>
            <w:rFonts w:ascii="Arial" w:hAnsi="Arial" w:cs="Arial"/>
          </w:rPr>
          <w:t>https://serp.doe.louisiana.gov/ser</w:t>
        </w:r>
      </w:hyperlink>
    </w:p>
    <w:p w:rsidR="00A459C6" w:rsidRPr="005C5F09" w:rsidRDefault="00A459C6">
      <w:pPr>
        <w:rPr>
          <w:rFonts w:ascii="Arial" w:hAnsi="Arial" w:cs="Arial"/>
        </w:rPr>
      </w:pPr>
      <w:r w:rsidRPr="005C5F09">
        <w:rPr>
          <w:rFonts w:ascii="Arial" w:hAnsi="Arial" w:cs="Arial"/>
        </w:rPr>
        <w:t>Enter SER User ID number and Password</w:t>
      </w:r>
    </w:p>
    <w:p w:rsidR="00A459C6" w:rsidRPr="005C5F09" w:rsidRDefault="00A459C6">
      <w:pPr>
        <w:rPr>
          <w:rFonts w:ascii="Arial" w:hAnsi="Arial" w:cs="Arial"/>
        </w:rPr>
      </w:pPr>
      <w:r w:rsidRPr="005C5F09">
        <w:rPr>
          <w:rFonts w:ascii="Arial" w:hAnsi="Arial" w:cs="Arial"/>
        </w:rPr>
        <w:t>Enter Student’s Name</w:t>
      </w:r>
    </w:p>
    <w:p w:rsidR="00A459C6" w:rsidRPr="005C5F09" w:rsidRDefault="00A459C6">
      <w:pPr>
        <w:rPr>
          <w:rFonts w:ascii="Arial" w:hAnsi="Arial" w:cs="Arial"/>
        </w:rPr>
      </w:pPr>
      <w:r w:rsidRPr="005C5F09">
        <w:rPr>
          <w:rFonts w:ascii="Arial" w:hAnsi="Arial" w:cs="Arial"/>
        </w:rPr>
        <w:t>Click on Search</w:t>
      </w:r>
    </w:p>
    <w:p w:rsidR="00A459C6" w:rsidRDefault="00A459C6">
      <w:pPr>
        <w:rPr>
          <w:rFonts w:ascii="Arial" w:hAnsi="Arial" w:cs="Arial"/>
        </w:rPr>
      </w:pPr>
      <w:r w:rsidRPr="005C5F09">
        <w:rPr>
          <w:rFonts w:ascii="Arial" w:hAnsi="Arial" w:cs="Arial"/>
        </w:rPr>
        <w:t>Confirm Correct Student (dob</w:t>
      </w:r>
      <w:r>
        <w:rPr>
          <w:rFonts w:ascii="Arial" w:hAnsi="Arial" w:cs="Arial"/>
        </w:rPr>
        <w:t xml:space="preserve"> etc.,</w:t>
      </w:r>
      <w:r w:rsidRPr="005C5F09">
        <w:rPr>
          <w:rFonts w:ascii="Arial" w:hAnsi="Arial" w:cs="Arial"/>
        </w:rPr>
        <w:t>)</w:t>
      </w:r>
    </w:p>
    <w:p w:rsidR="00A459C6" w:rsidRDefault="00A459C6">
      <w:pPr>
        <w:rPr>
          <w:rFonts w:ascii="Arial" w:hAnsi="Arial" w:cs="Arial"/>
        </w:rPr>
      </w:pPr>
    </w:p>
    <w:p w:rsidR="00A459C6" w:rsidRDefault="00A459C6" w:rsidP="005C5F09">
      <w:pPr>
        <w:rPr>
          <w:rFonts w:ascii="Arial" w:hAnsi="Arial" w:cs="Arial"/>
        </w:rPr>
      </w:pPr>
      <w:r w:rsidRPr="005C5F09">
        <w:rPr>
          <w:rFonts w:ascii="Arial" w:hAnsi="Arial" w:cs="Arial"/>
        </w:rPr>
        <w:t>Open up the student’s current IEP for which you are reporting progress. (You do not amend the IEP to use the SER IEP Forms Progress Reports.)</w:t>
      </w:r>
    </w:p>
    <w:p w:rsidR="00A459C6" w:rsidRDefault="00A459C6" w:rsidP="005C5F09">
      <w:pPr>
        <w:rPr>
          <w:rFonts w:ascii="Arial" w:hAnsi="Arial" w:cs="Arial"/>
        </w:rPr>
      </w:pPr>
      <w:r>
        <w:rPr>
          <w:rFonts w:ascii="Arial" w:hAnsi="Arial" w:cs="Arial"/>
        </w:rPr>
        <w:t>Click on the drop down menu beside 1.Transition Services.  If Progress Reports is displayed, click on Progress Reports.  Select the Goal to Edit Progress and proceed.</w:t>
      </w:r>
    </w:p>
    <w:p w:rsidR="00A459C6" w:rsidRPr="005C5F09" w:rsidRDefault="00A459C6">
      <w:pPr>
        <w:rPr>
          <w:rFonts w:ascii="Arial" w:hAnsi="Arial" w:cs="Arial"/>
        </w:rPr>
      </w:pPr>
      <w:r>
        <w:rPr>
          <w:rFonts w:ascii="Arial" w:hAnsi="Arial" w:cs="Arial"/>
        </w:rPr>
        <w:t>If Progress Report forms have not been added proceed to the following step.</w:t>
      </w:r>
    </w:p>
    <w:p w:rsidR="00A459C6" w:rsidRPr="005C5F09" w:rsidRDefault="00A459C6">
      <w:pPr>
        <w:rPr>
          <w:rFonts w:ascii="Arial" w:hAnsi="Arial" w:cs="Arial"/>
        </w:rPr>
      </w:pPr>
      <w:r w:rsidRPr="005C5F09">
        <w:rPr>
          <w:rFonts w:ascii="Arial" w:hAnsi="Arial" w:cs="Arial"/>
        </w:rPr>
        <w:t>In the upper right hand corner of the IEP display click on the blue “add/delete IEP forms</w:t>
      </w:r>
      <w:r>
        <w:rPr>
          <w:rFonts w:ascii="Arial" w:hAnsi="Arial" w:cs="Arial"/>
        </w:rPr>
        <w:t xml:space="preserve"> to IEP</w:t>
      </w:r>
      <w:r w:rsidRPr="00C60274">
        <w:rPr>
          <w:rFonts w:ascii="Arial" w:hAnsi="Arial" w:cs="Arial"/>
          <w:b/>
        </w:rPr>
        <w:t>”. Note: If Progress Report Forms have already been added, skip to page 9.</w:t>
      </w:r>
    </w:p>
    <w:p w:rsidR="00A459C6" w:rsidRPr="005C5F09" w:rsidRDefault="00A459C6">
      <w:pPr>
        <w:rPr>
          <w:rFonts w:ascii="Arial" w:hAnsi="Arial" w:cs="Arial"/>
        </w:rPr>
      </w:pPr>
      <w:r w:rsidRPr="00F12D45">
        <w:rPr>
          <w:rFonts w:ascii="Arial" w:hAnsi="Arial" w:cs="Arial"/>
        </w:rPr>
        <w:pict>
          <v:shape id="_x0000_i1026" type="#_x0000_t75" style="width:461.25pt;height:365.25pt">
            <v:imagedata r:id="rId9" o:title=""/>
          </v:shape>
        </w:pict>
      </w:r>
    </w:p>
    <w:p w:rsidR="00A459C6" w:rsidRDefault="00A459C6">
      <w:pPr>
        <w:rPr>
          <w:rFonts w:ascii="Arial" w:hAnsi="Arial" w:cs="Arial"/>
        </w:rPr>
      </w:pPr>
    </w:p>
    <w:p w:rsidR="00A459C6" w:rsidRPr="005C5F09" w:rsidRDefault="00A459C6">
      <w:pPr>
        <w:rPr>
          <w:rFonts w:ascii="Arial" w:hAnsi="Arial" w:cs="Arial"/>
        </w:rPr>
      </w:pPr>
    </w:p>
    <w:p w:rsidR="00A459C6" w:rsidRDefault="00A459C6">
      <w:pPr>
        <w:rPr>
          <w:rFonts w:ascii="Arial" w:hAnsi="Arial" w:cs="Arial"/>
        </w:rPr>
      </w:pPr>
      <w:r>
        <w:rPr>
          <w:rFonts w:ascii="Arial" w:hAnsi="Arial" w:cs="Arial"/>
        </w:rPr>
        <w:t>C</w:t>
      </w:r>
      <w:r w:rsidRPr="005C5F09">
        <w:rPr>
          <w:rFonts w:ascii="Arial" w:hAnsi="Arial" w:cs="Arial"/>
        </w:rPr>
        <w:t>heck the box next to Progress Reports.  Click on “Save.”</w:t>
      </w:r>
    </w:p>
    <w:p w:rsidR="00A459C6" w:rsidRPr="005C5F09" w:rsidRDefault="00A459C6">
      <w:pPr>
        <w:rPr>
          <w:rFonts w:ascii="Arial" w:hAnsi="Arial" w:cs="Arial"/>
        </w:rPr>
      </w:pPr>
      <w:r>
        <w:rPr>
          <w:rFonts w:ascii="Arial" w:hAnsi="Arial" w:cs="Arial"/>
        </w:rPr>
        <w:t>Once the Progress Report form has been added and saved on the IEP, this step will not have to be repeated for this IEP. (Do not add Progress Reports until the IEP has been made official and sent to SER.)</w:t>
      </w:r>
    </w:p>
    <w:p w:rsidR="00A459C6" w:rsidRDefault="00A459C6">
      <w:pPr>
        <w:rPr>
          <w:rFonts w:ascii="Arial" w:hAnsi="Arial" w:cs="Arial"/>
        </w:rPr>
      </w:pPr>
      <w:r w:rsidRPr="00F12D45">
        <w:rPr>
          <w:rFonts w:ascii="Arial" w:hAnsi="Arial" w:cs="Arial"/>
        </w:rPr>
        <w:pict>
          <v:shape id="_x0000_i1027" type="#_x0000_t75" style="width:338.25pt;height:253.5pt">
            <v:imagedata r:id="rId10" o:title=""/>
          </v:shape>
        </w:pict>
      </w:r>
    </w:p>
    <w:p w:rsidR="00A459C6" w:rsidRDefault="00A459C6">
      <w:pPr>
        <w:rPr>
          <w:rFonts w:ascii="Arial" w:hAnsi="Arial" w:cs="Arial"/>
        </w:rPr>
      </w:pPr>
    </w:p>
    <w:p w:rsidR="00A459C6" w:rsidRPr="005C5F09" w:rsidRDefault="00A459C6">
      <w:pPr>
        <w:rPr>
          <w:rFonts w:ascii="Arial" w:hAnsi="Arial" w:cs="Arial"/>
        </w:rPr>
      </w:pPr>
      <w:r w:rsidRPr="005C5F09">
        <w:rPr>
          <w:rFonts w:ascii="Arial" w:hAnsi="Arial" w:cs="Arial"/>
        </w:rPr>
        <w:t>The SER IEP Form you have opened will be displayed.  Click on the drop down box of IEP forms (Transition, GSI, Instruction…) and locate “Progress Reports.”</w:t>
      </w:r>
    </w:p>
    <w:p w:rsidR="00A459C6" w:rsidRPr="005C5F09" w:rsidRDefault="00A459C6">
      <w:pPr>
        <w:rPr>
          <w:rFonts w:ascii="Arial" w:hAnsi="Arial" w:cs="Arial"/>
        </w:rPr>
      </w:pPr>
      <w:r w:rsidRPr="005C5F09">
        <w:rPr>
          <w:rFonts w:ascii="Arial" w:hAnsi="Arial" w:cs="Arial"/>
        </w:rPr>
        <w:t>Click on “Progress Reports.”</w:t>
      </w:r>
    </w:p>
    <w:p w:rsidR="00A459C6" w:rsidRDefault="00A459C6">
      <w:pPr>
        <w:rPr>
          <w:rFonts w:ascii="Arial" w:hAnsi="Arial" w:cs="Arial"/>
        </w:rPr>
      </w:pPr>
      <w:r w:rsidRPr="005C5F09">
        <w:rPr>
          <w:rFonts w:ascii="Arial" w:hAnsi="Arial" w:cs="Arial"/>
        </w:rPr>
        <w:t xml:space="preserve"> </w:t>
      </w:r>
      <w:r w:rsidRPr="00F12D45">
        <w:rPr>
          <w:rFonts w:ascii="Arial" w:hAnsi="Arial" w:cs="Arial"/>
        </w:rPr>
        <w:pict>
          <v:shape id="_x0000_i1028" type="#_x0000_t75" style="width:399pt;height:299.25pt">
            <v:imagedata r:id="rId11" o:title=""/>
          </v:shape>
        </w:pict>
      </w:r>
    </w:p>
    <w:p w:rsidR="00A459C6" w:rsidRDefault="00A459C6">
      <w:pPr>
        <w:rPr>
          <w:rFonts w:ascii="Arial" w:hAnsi="Arial" w:cs="Arial"/>
        </w:rPr>
      </w:pPr>
    </w:p>
    <w:p w:rsidR="00A459C6" w:rsidRDefault="00A459C6">
      <w:pPr>
        <w:rPr>
          <w:rFonts w:ascii="Arial" w:hAnsi="Arial" w:cs="Arial"/>
        </w:rPr>
      </w:pPr>
    </w:p>
    <w:p w:rsidR="00A459C6" w:rsidRDefault="00A459C6">
      <w:pPr>
        <w:rPr>
          <w:rFonts w:ascii="Arial" w:hAnsi="Arial" w:cs="Arial"/>
        </w:rPr>
      </w:pPr>
    </w:p>
    <w:p w:rsidR="00A459C6" w:rsidRPr="005C5F09" w:rsidRDefault="00A459C6">
      <w:pPr>
        <w:rPr>
          <w:rFonts w:ascii="Arial" w:hAnsi="Arial" w:cs="Arial"/>
        </w:rPr>
      </w:pPr>
      <w:r w:rsidRPr="005C5F09">
        <w:rPr>
          <w:rFonts w:ascii="Arial" w:hAnsi="Arial" w:cs="Arial"/>
        </w:rPr>
        <w:t>Enter Baseline Data if this is the first reporting period for the Goal.</w:t>
      </w:r>
    </w:p>
    <w:p w:rsidR="00A459C6" w:rsidRPr="005C5F09" w:rsidRDefault="00A459C6">
      <w:pPr>
        <w:rPr>
          <w:rFonts w:ascii="Arial" w:hAnsi="Arial" w:cs="Arial"/>
        </w:rPr>
      </w:pPr>
      <w:r w:rsidRPr="005C5F09">
        <w:rPr>
          <w:rFonts w:ascii="Arial" w:hAnsi="Arial" w:cs="Arial"/>
        </w:rPr>
        <w:t xml:space="preserve">Baseline data is basic information (where the student is performing as identified in the academic </w:t>
      </w:r>
      <w:r>
        <w:rPr>
          <w:rFonts w:ascii="Arial" w:hAnsi="Arial" w:cs="Arial"/>
        </w:rPr>
        <w:t>a</w:t>
      </w:r>
      <w:r w:rsidRPr="005C5F09">
        <w:rPr>
          <w:rFonts w:ascii="Arial" w:hAnsi="Arial" w:cs="Arial"/>
        </w:rPr>
        <w:t>chievement and functional performance section on the instruction plan) gathered before instruction begins.  Baseline Data is used later to p</w:t>
      </w:r>
      <w:r>
        <w:rPr>
          <w:rFonts w:ascii="Arial" w:hAnsi="Arial" w:cs="Arial"/>
        </w:rPr>
        <w:t>rovide a comparison to assess instructional impact and progress monitoring.</w:t>
      </w:r>
      <w:r w:rsidRPr="005C5F09">
        <w:rPr>
          <w:rFonts w:ascii="Arial" w:hAnsi="Arial" w:cs="Arial"/>
        </w:rPr>
        <w:t xml:space="preserve">  </w:t>
      </w:r>
    </w:p>
    <w:p w:rsidR="00A459C6" w:rsidRPr="005C5F09" w:rsidRDefault="00A459C6">
      <w:pPr>
        <w:rPr>
          <w:rFonts w:ascii="Arial" w:hAnsi="Arial" w:cs="Arial"/>
        </w:rPr>
      </w:pPr>
      <w:r>
        <w:rPr>
          <w:rFonts w:ascii="Arial" w:hAnsi="Arial" w:cs="Arial"/>
        </w:rPr>
        <w:t>*</w:t>
      </w:r>
      <w:r w:rsidRPr="005C5F09">
        <w:rPr>
          <w:rFonts w:ascii="Arial" w:hAnsi="Arial" w:cs="Arial"/>
        </w:rPr>
        <w:t>Baseline Data is not applicable for Gifted/Talented IEPs</w:t>
      </w:r>
      <w:r>
        <w:rPr>
          <w:rFonts w:ascii="Arial" w:hAnsi="Arial" w:cs="Arial"/>
        </w:rPr>
        <w:t>.</w:t>
      </w:r>
    </w:p>
    <w:p w:rsidR="00A459C6" w:rsidRPr="005C5F09" w:rsidRDefault="00A459C6">
      <w:pPr>
        <w:rPr>
          <w:rFonts w:ascii="Arial" w:hAnsi="Arial" w:cs="Arial"/>
        </w:rPr>
      </w:pPr>
      <w:r w:rsidRPr="00F12D45">
        <w:rPr>
          <w:rFonts w:ascii="Arial" w:hAnsi="Arial" w:cs="Arial"/>
        </w:rPr>
        <w:pict>
          <v:shape id="_x0000_i1029" type="#_x0000_t75" style="width:330pt;height:247.5pt">
            <v:imagedata r:id="rId12" o:title=""/>
          </v:shape>
        </w:pict>
      </w:r>
    </w:p>
    <w:p w:rsidR="00A459C6" w:rsidRDefault="00A459C6">
      <w:pPr>
        <w:rPr>
          <w:rFonts w:ascii="Arial" w:hAnsi="Arial" w:cs="Arial"/>
        </w:rPr>
      </w:pPr>
    </w:p>
    <w:p w:rsidR="00A459C6" w:rsidRDefault="00A459C6">
      <w:pPr>
        <w:rPr>
          <w:rFonts w:ascii="Arial" w:hAnsi="Arial" w:cs="Arial"/>
        </w:rPr>
      </w:pPr>
      <w:r>
        <w:rPr>
          <w:rFonts w:ascii="Arial" w:hAnsi="Arial" w:cs="Arial"/>
        </w:rPr>
        <w:t>Data you cannot change i.e. not available for edit that is pulled from the Instructional Plan and automatically displayed on the Progress Report Form for informational purposes—Educational Need Area, Goal, Content Area (if applicable), Method of Measurement, Additional Methods of Measurement (if applicable), Date Goal Achieved (if applicable), and Short-Term Objectives/Benchmarks (if applicable.)</w:t>
      </w:r>
    </w:p>
    <w:p w:rsidR="00A459C6" w:rsidRDefault="00A459C6">
      <w:pPr>
        <w:rPr>
          <w:rFonts w:ascii="Arial" w:hAnsi="Arial" w:cs="Arial"/>
        </w:rPr>
      </w:pPr>
      <w:r>
        <w:rPr>
          <w:rFonts w:ascii="Arial" w:hAnsi="Arial" w:cs="Arial"/>
        </w:rPr>
        <w:t>A Progress Report is generated for each Goal with or without Short-term objectives on the Instructional Plan in the IEP.</w:t>
      </w:r>
    </w:p>
    <w:p w:rsidR="00A459C6" w:rsidRPr="005C5F09" w:rsidRDefault="00A459C6">
      <w:pPr>
        <w:rPr>
          <w:rFonts w:ascii="Arial" w:hAnsi="Arial" w:cs="Arial"/>
        </w:rPr>
      </w:pPr>
      <w:r w:rsidRPr="00F12D45">
        <w:rPr>
          <w:rFonts w:ascii="Arial" w:hAnsi="Arial" w:cs="Arial"/>
        </w:rPr>
        <w:pict>
          <v:shape id="_x0000_i1030" type="#_x0000_t75" style="width:284.25pt;height:213pt">
            <v:imagedata r:id="rId13" o:title=""/>
          </v:shape>
        </w:pict>
      </w:r>
    </w:p>
    <w:p w:rsidR="00A459C6" w:rsidRDefault="00A459C6">
      <w:pPr>
        <w:rPr>
          <w:rFonts w:ascii="Arial" w:hAnsi="Arial" w:cs="Arial"/>
        </w:rPr>
      </w:pPr>
    </w:p>
    <w:p w:rsidR="00A459C6" w:rsidRDefault="00A459C6">
      <w:pPr>
        <w:rPr>
          <w:rFonts w:ascii="Arial" w:hAnsi="Arial" w:cs="Arial"/>
        </w:rPr>
      </w:pPr>
    </w:p>
    <w:p w:rsidR="00A459C6" w:rsidRDefault="00A459C6">
      <w:pPr>
        <w:rPr>
          <w:rFonts w:ascii="Arial" w:hAnsi="Arial" w:cs="Arial"/>
        </w:rPr>
      </w:pPr>
    </w:p>
    <w:p w:rsidR="00A459C6" w:rsidRPr="005C5F09" w:rsidRDefault="00A459C6">
      <w:pPr>
        <w:rPr>
          <w:rFonts w:ascii="Arial" w:hAnsi="Arial" w:cs="Arial"/>
        </w:rPr>
      </w:pPr>
    </w:p>
    <w:p w:rsidR="00A459C6" w:rsidRPr="005C5F09" w:rsidRDefault="00A459C6">
      <w:pPr>
        <w:rPr>
          <w:rFonts w:ascii="Arial" w:hAnsi="Arial" w:cs="Arial"/>
        </w:rPr>
      </w:pPr>
      <w:r w:rsidRPr="005C5F09">
        <w:rPr>
          <w:rFonts w:ascii="Arial" w:hAnsi="Arial" w:cs="Arial"/>
        </w:rPr>
        <w:t>Select date for Reporting Period (date of the end of the 9 week period)</w:t>
      </w:r>
      <w:r>
        <w:rPr>
          <w:rFonts w:ascii="Arial" w:hAnsi="Arial" w:cs="Arial"/>
        </w:rPr>
        <w:t>.</w:t>
      </w:r>
    </w:p>
    <w:p w:rsidR="00A459C6" w:rsidRPr="005C5F09" w:rsidRDefault="00A459C6">
      <w:pPr>
        <w:rPr>
          <w:rFonts w:ascii="Arial" w:hAnsi="Arial" w:cs="Arial"/>
        </w:rPr>
      </w:pPr>
      <w:r w:rsidRPr="00F12D45">
        <w:rPr>
          <w:rFonts w:ascii="Arial" w:hAnsi="Arial" w:cs="Arial"/>
        </w:rPr>
        <w:pict>
          <v:shape id="_x0000_i1031" type="#_x0000_t75" style="width:345.75pt;height:259.5pt">
            <v:imagedata r:id="rId14" o:title=""/>
          </v:shape>
        </w:pict>
      </w:r>
    </w:p>
    <w:p w:rsidR="00A459C6" w:rsidRDefault="00A459C6">
      <w:pPr>
        <w:rPr>
          <w:rFonts w:ascii="Arial" w:hAnsi="Arial" w:cs="Arial"/>
        </w:rPr>
      </w:pPr>
    </w:p>
    <w:p w:rsidR="00A459C6" w:rsidRDefault="00A459C6">
      <w:pPr>
        <w:rPr>
          <w:rFonts w:ascii="Arial" w:hAnsi="Arial" w:cs="Arial"/>
        </w:rPr>
      </w:pPr>
    </w:p>
    <w:p w:rsidR="00A459C6" w:rsidRPr="00412107" w:rsidRDefault="00A459C6">
      <w:pPr>
        <w:rPr>
          <w:rFonts w:ascii="Arial" w:hAnsi="Arial" w:cs="Arial"/>
          <w:i/>
        </w:rPr>
      </w:pPr>
      <w:r w:rsidRPr="005C5F09">
        <w:rPr>
          <w:rFonts w:ascii="Arial" w:hAnsi="Arial" w:cs="Arial"/>
        </w:rPr>
        <w:t>Indicate Progress Towards Goal</w:t>
      </w:r>
      <w:r>
        <w:rPr>
          <w:rFonts w:ascii="Arial" w:hAnsi="Arial" w:cs="Arial"/>
        </w:rPr>
        <w:t xml:space="preserve"> using drop down choices.</w:t>
      </w:r>
    </w:p>
    <w:p w:rsidR="00A459C6" w:rsidRPr="00412107" w:rsidRDefault="00A459C6">
      <w:pPr>
        <w:rPr>
          <w:rFonts w:ascii="Arial" w:hAnsi="Arial" w:cs="Arial"/>
          <w:i/>
        </w:rPr>
      </w:pPr>
      <w:r w:rsidRPr="00412107">
        <w:rPr>
          <w:rFonts w:ascii="Arial" w:hAnsi="Arial" w:cs="Arial"/>
          <w:i/>
        </w:rPr>
        <w:t>NA=Not Addressed</w:t>
      </w:r>
    </w:p>
    <w:p w:rsidR="00A459C6" w:rsidRPr="00412107" w:rsidRDefault="00A459C6">
      <w:pPr>
        <w:rPr>
          <w:rFonts w:ascii="Arial" w:hAnsi="Arial" w:cs="Arial"/>
          <w:i/>
        </w:rPr>
      </w:pPr>
      <w:r>
        <w:rPr>
          <w:rFonts w:ascii="Arial" w:hAnsi="Arial" w:cs="Arial"/>
          <w:i/>
        </w:rPr>
        <w:t>IP= Insu</w:t>
      </w:r>
      <w:r w:rsidRPr="00412107">
        <w:rPr>
          <w:rFonts w:ascii="Arial" w:hAnsi="Arial" w:cs="Arial"/>
          <w:i/>
        </w:rPr>
        <w:t>fficient Progress—Skill/behavior is not on target toward achieving goal</w:t>
      </w:r>
    </w:p>
    <w:p w:rsidR="00A459C6" w:rsidRPr="00412107" w:rsidRDefault="00A459C6">
      <w:pPr>
        <w:rPr>
          <w:rFonts w:ascii="Arial" w:hAnsi="Arial" w:cs="Arial"/>
          <w:i/>
        </w:rPr>
      </w:pPr>
      <w:r w:rsidRPr="00412107">
        <w:rPr>
          <w:rFonts w:ascii="Arial" w:hAnsi="Arial" w:cs="Arial"/>
          <w:i/>
        </w:rPr>
        <w:t>SP=Sufficient Progress—Skill/behavior is on target toward achieving goal</w:t>
      </w:r>
    </w:p>
    <w:p w:rsidR="00A459C6" w:rsidRPr="00412107" w:rsidRDefault="00A459C6">
      <w:pPr>
        <w:rPr>
          <w:rFonts w:ascii="Arial" w:hAnsi="Arial" w:cs="Arial"/>
          <w:i/>
        </w:rPr>
      </w:pPr>
      <w:r w:rsidRPr="00412107">
        <w:rPr>
          <w:rFonts w:ascii="Arial" w:hAnsi="Arial" w:cs="Arial"/>
          <w:i/>
        </w:rPr>
        <w:t>A=Achieved—Skill/behavior is demonstrated consistently over time</w:t>
      </w:r>
    </w:p>
    <w:p w:rsidR="00A459C6" w:rsidRPr="005C5F09" w:rsidRDefault="00A459C6">
      <w:pPr>
        <w:rPr>
          <w:rFonts w:ascii="Arial" w:hAnsi="Arial" w:cs="Arial"/>
        </w:rPr>
      </w:pPr>
      <w:r w:rsidRPr="00412107">
        <w:rPr>
          <w:rFonts w:ascii="Arial" w:hAnsi="Arial" w:cs="Arial"/>
          <w:i/>
        </w:rPr>
        <w:t>G=Generalized—Skill/Behavior is generalized and transferable</w:t>
      </w:r>
    </w:p>
    <w:p w:rsidR="00A459C6" w:rsidRPr="005C5F09" w:rsidRDefault="00A459C6">
      <w:pPr>
        <w:rPr>
          <w:rFonts w:ascii="Arial" w:hAnsi="Arial" w:cs="Arial"/>
        </w:rPr>
      </w:pPr>
      <w:r w:rsidRPr="00F12D45">
        <w:rPr>
          <w:rFonts w:ascii="Arial" w:hAnsi="Arial" w:cs="Arial"/>
        </w:rPr>
        <w:pict>
          <v:shape id="_x0000_i1032" type="#_x0000_t75" style="width:345.75pt;height:259.5pt">
            <v:imagedata r:id="rId15" o:title=""/>
          </v:shape>
        </w:pict>
      </w:r>
    </w:p>
    <w:p w:rsidR="00A459C6" w:rsidRDefault="00A459C6">
      <w:pPr>
        <w:rPr>
          <w:rFonts w:ascii="Arial" w:hAnsi="Arial" w:cs="Arial"/>
        </w:rPr>
      </w:pPr>
    </w:p>
    <w:p w:rsidR="00A459C6" w:rsidRDefault="00A459C6">
      <w:pPr>
        <w:rPr>
          <w:rFonts w:ascii="Arial" w:hAnsi="Arial" w:cs="Arial"/>
        </w:rPr>
      </w:pPr>
    </w:p>
    <w:p w:rsidR="00A459C6" w:rsidRDefault="00A459C6">
      <w:pPr>
        <w:rPr>
          <w:rFonts w:ascii="Arial" w:hAnsi="Arial" w:cs="Arial"/>
        </w:rPr>
      </w:pPr>
    </w:p>
    <w:p w:rsidR="00A459C6" w:rsidRPr="005C5F09" w:rsidRDefault="00A459C6">
      <w:pPr>
        <w:rPr>
          <w:rFonts w:ascii="Arial" w:hAnsi="Arial" w:cs="Arial"/>
        </w:rPr>
      </w:pPr>
      <w:r>
        <w:rPr>
          <w:rFonts w:ascii="Arial" w:hAnsi="Arial" w:cs="Arial"/>
        </w:rPr>
        <w:t>If insufficient progress reason is needed, select from drop down box.</w:t>
      </w:r>
    </w:p>
    <w:p w:rsidR="00A459C6" w:rsidRDefault="00A459C6">
      <w:pPr>
        <w:rPr>
          <w:rFonts w:ascii="Arial" w:hAnsi="Arial" w:cs="Arial"/>
        </w:rPr>
      </w:pPr>
      <w:r w:rsidRPr="00F12D45">
        <w:rPr>
          <w:rFonts w:ascii="Arial" w:hAnsi="Arial" w:cs="Arial"/>
        </w:rPr>
        <w:pict>
          <v:shape id="_x0000_i1033" type="#_x0000_t75" style="width:369pt;height:276.75pt">
            <v:imagedata r:id="rId16" o:title=""/>
          </v:shape>
        </w:pict>
      </w:r>
    </w:p>
    <w:p w:rsidR="00A459C6" w:rsidRDefault="00A459C6">
      <w:pPr>
        <w:rPr>
          <w:rFonts w:ascii="Arial" w:hAnsi="Arial" w:cs="Arial"/>
        </w:rPr>
      </w:pPr>
    </w:p>
    <w:p w:rsidR="00A459C6" w:rsidRPr="005C5F09" w:rsidRDefault="00A459C6">
      <w:pPr>
        <w:rPr>
          <w:rFonts w:ascii="Arial" w:hAnsi="Arial" w:cs="Arial"/>
        </w:rPr>
      </w:pPr>
      <w:r w:rsidRPr="005C5F09">
        <w:rPr>
          <w:rFonts w:ascii="Arial" w:hAnsi="Arial" w:cs="Arial"/>
        </w:rPr>
        <w:t>Indicate if c</w:t>
      </w:r>
      <w:r>
        <w:rPr>
          <w:rFonts w:ascii="Arial" w:hAnsi="Arial" w:cs="Arial"/>
        </w:rPr>
        <w:t>onversation with parent</w:t>
      </w:r>
      <w:r w:rsidRPr="005C5F09">
        <w:rPr>
          <w:rFonts w:ascii="Arial" w:hAnsi="Arial" w:cs="Arial"/>
        </w:rPr>
        <w:t xml:space="preserve"> needed by checking box.  If a conversation with the parent is needed it is the teacher’s</w:t>
      </w:r>
      <w:r>
        <w:rPr>
          <w:rFonts w:ascii="Arial" w:hAnsi="Arial" w:cs="Arial"/>
        </w:rPr>
        <w:t>/service provider’s</w:t>
      </w:r>
      <w:r w:rsidRPr="005C5F09">
        <w:rPr>
          <w:rFonts w:ascii="Arial" w:hAnsi="Arial" w:cs="Arial"/>
        </w:rPr>
        <w:t xml:space="preserve"> responsibility to follow up on contacting the parent.</w:t>
      </w:r>
      <w:r>
        <w:rPr>
          <w:rFonts w:ascii="Arial" w:hAnsi="Arial" w:cs="Arial"/>
        </w:rPr>
        <w:t xml:space="preserve"> </w:t>
      </w:r>
      <w:r w:rsidRPr="00F12D45">
        <w:rPr>
          <w:rFonts w:ascii="Arial" w:hAnsi="Arial" w:cs="Arial"/>
        </w:rPr>
        <w:pict>
          <v:shape id="_x0000_i1034" type="#_x0000_t75" style="width:407.25pt;height:305.25pt">
            <v:imagedata r:id="rId17" o:title=""/>
          </v:shape>
        </w:pict>
      </w:r>
    </w:p>
    <w:p w:rsidR="00A459C6" w:rsidRDefault="00A459C6">
      <w:pPr>
        <w:rPr>
          <w:rFonts w:ascii="Arial" w:hAnsi="Arial" w:cs="Arial"/>
        </w:rPr>
      </w:pPr>
    </w:p>
    <w:p w:rsidR="00A459C6" w:rsidRDefault="00A459C6">
      <w:pPr>
        <w:rPr>
          <w:rFonts w:ascii="Arial" w:hAnsi="Arial" w:cs="Arial"/>
        </w:rPr>
      </w:pPr>
    </w:p>
    <w:p w:rsidR="00A459C6" w:rsidRPr="005C5F09" w:rsidRDefault="00A459C6">
      <w:pPr>
        <w:rPr>
          <w:rFonts w:ascii="Arial" w:hAnsi="Arial" w:cs="Arial"/>
        </w:rPr>
      </w:pPr>
      <w:r w:rsidRPr="005C5F09">
        <w:rPr>
          <w:rFonts w:ascii="Arial" w:hAnsi="Arial" w:cs="Arial"/>
        </w:rPr>
        <w:t>Enter current data.  Current data shows how much progress the student has made since the baseline data was gathered and is reflected in the choice the teacher/ser</w:t>
      </w:r>
      <w:r>
        <w:rPr>
          <w:rFonts w:ascii="Arial" w:hAnsi="Arial" w:cs="Arial"/>
        </w:rPr>
        <w:t>vice provider indicated in Progress t</w:t>
      </w:r>
      <w:r w:rsidRPr="005C5F09">
        <w:rPr>
          <w:rFonts w:ascii="Arial" w:hAnsi="Arial" w:cs="Arial"/>
        </w:rPr>
        <w:t>owards Goals.</w:t>
      </w:r>
      <w:r>
        <w:rPr>
          <w:rFonts w:ascii="Arial" w:hAnsi="Arial" w:cs="Arial"/>
        </w:rPr>
        <w:t xml:space="preserve"> DO NOT LEAVE BLANK. If all text space is used, SER will create an addendum page.</w:t>
      </w:r>
    </w:p>
    <w:p w:rsidR="00A459C6" w:rsidRPr="005C5F09" w:rsidRDefault="00A459C6">
      <w:pPr>
        <w:rPr>
          <w:rFonts w:ascii="Arial" w:hAnsi="Arial" w:cs="Arial"/>
        </w:rPr>
      </w:pPr>
      <w:r w:rsidRPr="00F12D45">
        <w:rPr>
          <w:rFonts w:ascii="Arial" w:hAnsi="Arial" w:cs="Arial"/>
        </w:rPr>
        <w:pict>
          <v:shape id="_x0000_i1035" type="#_x0000_t75" style="width:376.5pt;height:282pt">
            <v:imagedata r:id="rId18" o:title=""/>
          </v:shape>
        </w:pict>
      </w:r>
    </w:p>
    <w:p w:rsidR="00A459C6" w:rsidRPr="005C5F09" w:rsidRDefault="00A459C6">
      <w:pPr>
        <w:rPr>
          <w:rFonts w:ascii="Arial" w:hAnsi="Arial" w:cs="Arial"/>
        </w:rPr>
      </w:pPr>
    </w:p>
    <w:p w:rsidR="00A459C6" w:rsidRPr="005C5F09" w:rsidRDefault="00A459C6">
      <w:pPr>
        <w:rPr>
          <w:rFonts w:ascii="Arial" w:hAnsi="Arial" w:cs="Arial"/>
        </w:rPr>
      </w:pPr>
      <w:r w:rsidRPr="005C5F09">
        <w:rPr>
          <w:rFonts w:ascii="Arial" w:hAnsi="Arial" w:cs="Arial"/>
        </w:rPr>
        <w:t xml:space="preserve">Enter any needed </w:t>
      </w:r>
      <w:r>
        <w:rPr>
          <w:rFonts w:ascii="Arial" w:hAnsi="Arial" w:cs="Arial"/>
        </w:rPr>
        <w:t>c</w:t>
      </w:r>
      <w:r w:rsidRPr="005C5F09">
        <w:rPr>
          <w:rFonts w:ascii="Arial" w:hAnsi="Arial" w:cs="Arial"/>
        </w:rPr>
        <w:t>omments</w:t>
      </w:r>
      <w:r>
        <w:rPr>
          <w:rFonts w:ascii="Arial" w:hAnsi="Arial" w:cs="Arial"/>
        </w:rPr>
        <w:t xml:space="preserve">. DO NOT LEAVE BLANK. If all text space is used, SER will create an addendum page. </w:t>
      </w:r>
      <w:r w:rsidRPr="00F12D45">
        <w:rPr>
          <w:rFonts w:ascii="Arial" w:hAnsi="Arial" w:cs="Arial"/>
        </w:rPr>
        <w:pict>
          <v:shape id="_x0000_i1036" type="#_x0000_t75" style="width:391.5pt;height:294pt">
            <v:imagedata r:id="rId19" o:title=""/>
          </v:shape>
        </w:pict>
      </w:r>
    </w:p>
    <w:p w:rsidR="00A459C6" w:rsidRPr="005C5F09" w:rsidRDefault="00A459C6">
      <w:pPr>
        <w:rPr>
          <w:rFonts w:ascii="Arial" w:hAnsi="Arial" w:cs="Arial"/>
        </w:rPr>
      </w:pPr>
    </w:p>
    <w:p w:rsidR="00A459C6" w:rsidRPr="007351D5" w:rsidRDefault="00A459C6">
      <w:pPr>
        <w:rPr>
          <w:rFonts w:ascii="Arial" w:hAnsi="Arial" w:cs="Arial"/>
        </w:rPr>
      </w:pPr>
      <w:r>
        <w:rPr>
          <w:rFonts w:ascii="Arial" w:hAnsi="Arial" w:cs="Arial"/>
        </w:rPr>
        <w:t>Enter Teacher’s name.  Any teacher/service provider</w:t>
      </w:r>
      <w:r w:rsidRPr="005C5F09">
        <w:rPr>
          <w:rFonts w:ascii="Arial" w:hAnsi="Arial" w:cs="Arial"/>
        </w:rPr>
        <w:t xml:space="preserve"> responsible for implementing a goal on the instruction plan may add information on the progress report</w:t>
      </w:r>
      <w:r w:rsidRPr="00B137B3">
        <w:rPr>
          <w:rFonts w:ascii="Arial" w:hAnsi="Arial" w:cs="Arial"/>
          <w:b/>
        </w:rPr>
        <w:t xml:space="preserve">.  </w:t>
      </w:r>
      <w:r>
        <w:rPr>
          <w:rFonts w:ascii="Arial" w:hAnsi="Arial" w:cs="Arial"/>
          <w:b/>
        </w:rPr>
        <w:t xml:space="preserve">Caution, do not delete any information another teacher/service provider has entered. </w:t>
      </w:r>
      <w:r>
        <w:rPr>
          <w:rFonts w:ascii="Arial" w:hAnsi="Arial" w:cs="Arial"/>
        </w:rPr>
        <w:t xml:space="preserve">After printing the progress report, the teacher/service provider must sign his/her name on the signature line. </w:t>
      </w:r>
    </w:p>
    <w:p w:rsidR="00A459C6" w:rsidRPr="005C5F09" w:rsidRDefault="00A459C6">
      <w:pPr>
        <w:rPr>
          <w:rFonts w:ascii="Arial" w:hAnsi="Arial" w:cs="Arial"/>
        </w:rPr>
      </w:pPr>
      <w:r w:rsidRPr="00F12D45">
        <w:rPr>
          <w:rFonts w:ascii="Arial" w:hAnsi="Arial" w:cs="Arial"/>
        </w:rPr>
        <w:pict>
          <v:shape id="_x0000_i1037" type="#_x0000_t75" style="width:369pt;height:276.75pt">
            <v:imagedata r:id="rId20" o:title=""/>
          </v:shape>
        </w:pict>
      </w:r>
    </w:p>
    <w:p w:rsidR="00A459C6" w:rsidRPr="005C5F09" w:rsidRDefault="00A459C6">
      <w:pPr>
        <w:rPr>
          <w:rFonts w:ascii="Arial" w:hAnsi="Arial" w:cs="Arial"/>
        </w:rPr>
      </w:pPr>
    </w:p>
    <w:p w:rsidR="00A459C6" w:rsidRPr="005C5F09" w:rsidRDefault="00A459C6">
      <w:pPr>
        <w:rPr>
          <w:rFonts w:ascii="Arial" w:hAnsi="Arial" w:cs="Arial"/>
        </w:rPr>
      </w:pPr>
    </w:p>
    <w:p w:rsidR="00A459C6" w:rsidRPr="005C5F09" w:rsidRDefault="00A459C6">
      <w:pPr>
        <w:rPr>
          <w:rFonts w:ascii="Arial" w:hAnsi="Arial" w:cs="Arial"/>
        </w:rPr>
      </w:pPr>
      <w:r w:rsidRPr="005C5F09">
        <w:rPr>
          <w:rFonts w:ascii="Arial" w:hAnsi="Arial" w:cs="Arial"/>
        </w:rPr>
        <w:t xml:space="preserve">Enter Date sent to Parent.  Progress Reports </w:t>
      </w:r>
      <w:r>
        <w:rPr>
          <w:rFonts w:ascii="Arial" w:hAnsi="Arial" w:cs="Arial"/>
        </w:rPr>
        <w:t xml:space="preserve">must be sent to the parent at the same time as </w:t>
      </w:r>
      <w:r w:rsidRPr="005C5F09">
        <w:rPr>
          <w:rFonts w:ascii="Arial" w:hAnsi="Arial" w:cs="Arial"/>
        </w:rPr>
        <w:t>Report Cards.</w:t>
      </w:r>
      <w:r>
        <w:rPr>
          <w:rFonts w:ascii="Arial" w:hAnsi="Arial" w:cs="Arial"/>
        </w:rPr>
        <w:t xml:space="preserve"> (Date Sent must be entered to SAVE the Progress Report.)</w:t>
      </w:r>
    </w:p>
    <w:p w:rsidR="00A459C6" w:rsidRPr="005C5F09" w:rsidRDefault="00A459C6">
      <w:pPr>
        <w:rPr>
          <w:rFonts w:ascii="Arial" w:hAnsi="Arial" w:cs="Arial"/>
        </w:rPr>
      </w:pPr>
      <w:r w:rsidRPr="00F12D45">
        <w:rPr>
          <w:rFonts w:ascii="Arial" w:hAnsi="Arial" w:cs="Arial"/>
        </w:rPr>
        <w:pict>
          <v:shape id="_x0000_i1038" type="#_x0000_t75" style="width:369pt;height:276.75pt">
            <v:imagedata r:id="rId21" o:title=""/>
          </v:shape>
        </w:pict>
      </w:r>
    </w:p>
    <w:p w:rsidR="00A459C6" w:rsidRPr="005C5F09" w:rsidRDefault="00A459C6">
      <w:pPr>
        <w:rPr>
          <w:rFonts w:ascii="Arial" w:hAnsi="Arial" w:cs="Arial"/>
        </w:rPr>
      </w:pPr>
    </w:p>
    <w:p w:rsidR="00A459C6" w:rsidRPr="005C5F09" w:rsidRDefault="00A459C6" w:rsidP="00EC49B9">
      <w:pPr>
        <w:rPr>
          <w:rFonts w:ascii="Arial" w:hAnsi="Arial" w:cs="Arial"/>
        </w:rPr>
      </w:pPr>
    </w:p>
    <w:p w:rsidR="00A459C6" w:rsidRDefault="00A459C6" w:rsidP="009B617A">
      <w:pPr>
        <w:rPr>
          <w:rFonts w:ascii="Arial" w:hAnsi="Arial" w:cs="Arial"/>
        </w:rPr>
      </w:pPr>
    </w:p>
    <w:p w:rsidR="00A459C6" w:rsidRPr="005C5F09" w:rsidRDefault="00A459C6" w:rsidP="009B617A">
      <w:pPr>
        <w:rPr>
          <w:rFonts w:ascii="Arial" w:hAnsi="Arial" w:cs="Arial"/>
        </w:rPr>
      </w:pPr>
      <w:r>
        <w:rPr>
          <w:rFonts w:ascii="Arial" w:hAnsi="Arial" w:cs="Arial"/>
        </w:rPr>
        <w:t>A progress report is generated for each goal with or without short-term objectives on the Instructional Plan in the IEP.  The “Edit Progress” link next to an Instructional Plan Goal switches between the progress reports and displays the information from the Instructional Plan.  Click on “Edit Progress” for the progress form to be displayed for each Educational Need Area.</w:t>
      </w:r>
    </w:p>
    <w:p w:rsidR="00A459C6" w:rsidRPr="005C5F09" w:rsidRDefault="00A459C6" w:rsidP="00EC49B9">
      <w:pPr>
        <w:ind w:firstLine="720"/>
        <w:rPr>
          <w:rFonts w:ascii="Arial" w:hAnsi="Arial" w:cs="Arial"/>
        </w:rPr>
      </w:pPr>
      <w:r w:rsidRPr="00F12D45">
        <w:rPr>
          <w:rFonts w:ascii="Arial" w:hAnsi="Arial" w:cs="Arial"/>
        </w:rPr>
        <w:pict>
          <v:shape id="_x0000_i1039" type="#_x0000_t75" style="width:353.25pt;height:264.75pt">
            <v:imagedata r:id="rId22" o:title=""/>
          </v:shape>
        </w:pict>
      </w:r>
    </w:p>
    <w:p w:rsidR="00A459C6" w:rsidRDefault="00A459C6" w:rsidP="00EA46CC">
      <w:pPr>
        <w:rPr>
          <w:rFonts w:ascii="Arial" w:hAnsi="Arial" w:cs="Arial"/>
        </w:rPr>
      </w:pPr>
    </w:p>
    <w:p w:rsidR="00A459C6" w:rsidRDefault="00A459C6" w:rsidP="00EA46CC">
      <w:pPr>
        <w:rPr>
          <w:rFonts w:ascii="Arial" w:hAnsi="Arial" w:cs="Arial"/>
        </w:rPr>
      </w:pPr>
    </w:p>
    <w:p w:rsidR="00A459C6" w:rsidRPr="005C5F09" w:rsidRDefault="00A459C6" w:rsidP="00EA46CC">
      <w:pPr>
        <w:rPr>
          <w:rFonts w:ascii="Arial" w:hAnsi="Arial" w:cs="Arial"/>
        </w:rPr>
      </w:pPr>
      <w:r>
        <w:rPr>
          <w:rFonts w:ascii="Arial" w:hAnsi="Arial" w:cs="Arial"/>
        </w:rPr>
        <w:t>Enter baseline data and follow other steps as indicated in previous directions.</w:t>
      </w:r>
    </w:p>
    <w:p w:rsidR="00A459C6" w:rsidRPr="005C5F09" w:rsidRDefault="00A459C6" w:rsidP="00EC49B9">
      <w:pPr>
        <w:ind w:firstLine="720"/>
        <w:rPr>
          <w:rFonts w:ascii="Arial" w:hAnsi="Arial" w:cs="Arial"/>
        </w:rPr>
      </w:pPr>
      <w:r w:rsidRPr="00F12D45">
        <w:rPr>
          <w:rFonts w:ascii="Arial" w:hAnsi="Arial" w:cs="Arial"/>
        </w:rPr>
        <w:pict>
          <v:shape id="_x0000_i1040" type="#_x0000_t75" style="width:376.5pt;height:282pt">
            <v:imagedata r:id="rId23" o:title=""/>
          </v:shape>
        </w:pict>
      </w:r>
    </w:p>
    <w:p w:rsidR="00A459C6" w:rsidRPr="005C5F09" w:rsidRDefault="00A459C6" w:rsidP="00EC49B9">
      <w:pPr>
        <w:ind w:firstLine="720"/>
        <w:rPr>
          <w:rFonts w:ascii="Arial" w:hAnsi="Arial" w:cs="Arial"/>
        </w:rPr>
      </w:pPr>
    </w:p>
    <w:p w:rsidR="00A459C6" w:rsidRDefault="00A459C6" w:rsidP="00EC49B9">
      <w:pPr>
        <w:ind w:firstLine="720"/>
        <w:rPr>
          <w:rFonts w:ascii="Arial" w:hAnsi="Arial" w:cs="Arial"/>
        </w:rPr>
      </w:pPr>
    </w:p>
    <w:p w:rsidR="00A459C6" w:rsidRDefault="00A459C6" w:rsidP="00EC49B9">
      <w:pPr>
        <w:ind w:firstLine="720"/>
        <w:rPr>
          <w:rFonts w:ascii="Arial" w:hAnsi="Arial" w:cs="Arial"/>
        </w:rPr>
      </w:pPr>
    </w:p>
    <w:p w:rsidR="00A459C6" w:rsidRDefault="00A459C6" w:rsidP="00EC49B9">
      <w:pPr>
        <w:ind w:firstLine="720"/>
        <w:rPr>
          <w:rFonts w:ascii="Arial" w:hAnsi="Arial" w:cs="Arial"/>
        </w:rPr>
      </w:pPr>
    </w:p>
    <w:p w:rsidR="00A459C6" w:rsidRPr="005C5F09" w:rsidRDefault="00A459C6" w:rsidP="00EA46CC">
      <w:pPr>
        <w:rPr>
          <w:rFonts w:ascii="Arial" w:hAnsi="Arial" w:cs="Arial"/>
        </w:rPr>
      </w:pPr>
      <w:r w:rsidRPr="00F12D45">
        <w:rPr>
          <w:rFonts w:ascii="Arial" w:hAnsi="Arial" w:cs="Arial"/>
          <w:b/>
        </w:rPr>
        <w:pict>
          <v:shape id="_x0000_i1041" type="#_x0000_t75" style="width:60.75pt;height:54pt">
            <v:imagedata r:id="rId24" o:title=""/>
          </v:shape>
        </w:pict>
      </w:r>
      <w:r w:rsidRPr="00C60274">
        <w:rPr>
          <w:rFonts w:ascii="Arial" w:hAnsi="Arial" w:cs="Arial"/>
          <w:b/>
        </w:rPr>
        <w:t>For each reporting period, click on the “ADD NEW” tab</w:t>
      </w:r>
      <w:r>
        <w:rPr>
          <w:rFonts w:ascii="Arial" w:hAnsi="Arial" w:cs="Arial"/>
        </w:rPr>
        <w:t>.  Do not delete the previous dates/comments etc. to enter the “next” progress information. Enter Progress Information for each Goal. You do not re-enter Baseline data. Enter progress information. Remember SER Progress Reports are cumulative with the IEP.  They will show each progress reporting period for that IEP when you print.</w:t>
      </w:r>
    </w:p>
    <w:p w:rsidR="00A459C6" w:rsidRDefault="00A459C6" w:rsidP="00EA46CC">
      <w:pPr>
        <w:rPr>
          <w:rFonts w:ascii="Arial" w:hAnsi="Arial" w:cs="Arial"/>
        </w:rPr>
      </w:pPr>
      <w:r w:rsidRPr="00F12D45">
        <w:rPr>
          <w:rFonts w:ascii="Arial" w:hAnsi="Arial" w:cs="Arial"/>
        </w:rPr>
        <w:pict>
          <v:shape id="_x0000_i1042" type="#_x0000_t75" style="width:399pt;height:299.25pt">
            <v:imagedata r:id="rId25" o:title=""/>
          </v:shape>
        </w:pict>
      </w:r>
    </w:p>
    <w:p w:rsidR="00A459C6" w:rsidRDefault="00A459C6" w:rsidP="00EA46CC">
      <w:pPr>
        <w:rPr>
          <w:rFonts w:ascii="Arial" w:hAnsi="Arial" w:cs="Arial"/>
        </w:rPr>
      </w:pPr>
    </w:p>
    <w:p w:rsidR="00A459C6" w:rsidRDefault="00A459C6" w:rsidP="00EA46CC">
      <w:pPr>
        <w:rPr>
          <w:rFonts w:ascii="Arial" w:hAnsi="Arial" w:cs="Arial"/>
        </w:rPr>
      </w:pPr>
    </w:p>
    <w:p w:rsidR="00A459C6" w:rsidRDefault="00A459C6" w:rsidP="00EA46CC">
      <w:pPr>
        <w:rPr>
          <w:b/>
        </w:rPr>
      </w:pPr>
      <w:r w:rsidRPr="00F12D45">
        <w:rPr>
          <w:rFonts w:ascii="Arial" w:hAnsi="Arial" w:cs="Arial"/>
        </w:rPr>
        <w:pict>
          <v:shape id="_x0000_i1043" type="#_x0000_t75" style="width:45pt;height:51.75pt">
            <v:imagedata r:id="rId26" o:title=""/>
          </v:shape>
        </w:pict>
      </w:r>
      <w:r w:rsidRPr="00BB6E9A">
        <w:rPr>
          <w:rFonts w:ascii="Arial" w:hAnsi="Arial" w:cs="Arial"/>
          <w:b/>
          <w:sz w:val="20"/>
          <w:szCs w:val="20"/>
          <w:u w:val="single"/>
        </w:rPr>
        <w:t>Throughout each step of adding information to the Progress Report, click on “save”.</w:t>
      </w:r>
      <w:r w:rsidRPr="007F14FD">
        <w:rPr>
          <w:b/>
        </w:rPr>
        <w:t xml:space="preserve"> </w:t>
      </w:r>
    </w:p>
    <w:p w:rsidR="00A459C6" w:rsidRDefault="00A459C6" w:rsidP="00EA46CC">
      <w:pPr>
        <w:rPr>
          <w:b/>
        </w:rPr>
      </w:pPr>
    </w:p>
    <w:p w:rsidR="00A459C6" w:rsidRDefault="00A459C6" w:rsidP="00EA46CC">
      <w:pPr>
        <w:rPr>
          <w:b/>
        </w:rPr>
      </w:pPr>
    </w:p>
    <w:p w:rsidR="00A459C6" w:rsidRDefault="00A459C6" w:rsidP="00EA46CC">
      <w:pPr>
        <w:rPr>
          <w:rFonts w:ascii="Arial" w:hAnsi="Arial" w:cs="Arial"/>
        </w:rPr>
      </w:pPr>
      <w:r w:rsidRPr="00F12D45">
        <w:rPr>
          <w:rFonts w:ascii="Arial" w:hAnsi="Arial" w:cs="Arial"/>
        </w:rPr>
        <w:pict>
          <v:shape id="_x0000_i1044" type="#_x0000_t75" style="width:63pt;height:63pt">
            <v:imagedata r:id="rId27" o:title=""/>
          </v:shape>
        </w:pict>
      </w:r>
      <w:r w:rsidRPr="00C60274">
        <w:rPr>
          <w:rFonts w:ascii="Arial" w:hAnsi="Arial" w:cs="Arial"/>
        </w:rPr>
        <w:t>Each nine-weeks, the teacher/service provider with IEP authority will send progress reports home to the parent along with the student’s report card</w:t>
      </w:r>
      <w:r>
        <w:rPr>
          <w:rFonts w:ascii="Arial" w:hAnsi="Arial" w:cs="Arial"/>
        </w:rPr>
        <w:t>. If the teacher and service provider are addressing the same goal together, each may put their initials with the information they enter in data gathered and comments.   Be careful not to inadvertently erase another person’s information entered. The t</w:t>
      </w:r>
      <w:r w:rsidRPr="00C60274">
        <w:rPr>
          <w:rFonts w:ascii="Arial" w:hAnsi="Arial" w:cs="Arial"/>
        </w:rPr>
        <w:t xml:space="preserve">eacher with IEP authority will file a copy of </w:t>
      </w:r>
      <w:r>
        <w:rPr>
          <w:rFonts w:ascii="Arial" w:hAnsi="Arial" w:cs="Arial"/>
        </w:rPr>
        <w:t>all pages of the</w:t>
      </w:r>
      <w:r w:rsidRPr="00C60274">
        <w:rPr>
          <w:rFonts w:ascii="Arial" w:hAnsi="Arial" w:cs="Arial"/>
        </w:rPr>
        <w:t xml:space="preserve"> progress report in the student’s IEP folder.  </w:t>
      </w:r>
      <w:r>
        <w:rPr>
          <w:rFonts w:ascii="Arial" w:hAnsi="Arial" w:cs="Arial"/>
        </w:rPr>
        <w:t>The Service Provider will file a copy in their records.</w:t>
      </w:r>
    </w:p>
    <w:p w:rsidR="00A459C6" w:rsidRPr="001C137E" w:rsidRDefault="00A459C6" w:rsidP="00EA46CC">
      <w:pPr>
        <w:rPr>
          <w:rFonts w:ascii="Arial" w:hAnsi="Arial" w:cs="Arial"/>
          <w:sz w:val="28"/>
          <w:szCs w:val="28"/>
        </w:rPr>
      </w:pPr>
    </w:p>
    <w:p w:rsidR="00A459C6" w:rsidRPr="00F0201B" w:rsidRDefault="00A459C6" w:rsidP="00EA46CC">
      <w:pPr>
        <w:rPr>
          <w:rFonts w:ascii="Arial" w:hAnsi="Arial" w:cs="Arial"/>
          <w:b/>
        </w:rPr>
      </w:pPr>
      <w:r w:rsidRPr="00F0201B">
        <w:rPr>
          <w:rFonts w:ascii="Arial" w:hAnsi="Arial" w:cs="Arial"/>
          <w:b/>
        </w:rPr>
        <w:t>How to Print Progress Reports:</w:t>
      </w:r>
      <w:r w:rsidRPr="00F12D45">
        <w:rPr>
          <w:rFonts w:ascii="Arial" w:hAnsi="Arial" w:cs="Arial"/>
          <w:b/>
        </w:rPr>
        <w:pict>
          <v:shape id="_x0000_i1045" type="#_x0000_t75" style="width:41.25pt;height:41.25pt">
            <v:imagedata r:id="rId28" o:title=""/>
          </v:shape>
        </w:pict>
      </w:r>
    </w:p>
    <w:p w:rsidR="00A459C6" w:rsidRPr="00F0201B" w:rsidRDefault="00A459C6" w:rsidP="00EA46CC">
      <w:pPr>
        <w:rPr>
          <w:rFonts w:ascii="Arial" w:hAnsi="Arial" w:cs="Arial"/>
          <w:b/>
        </w:rPr>
      </w:pPr>
    </w:p>
    <w:p w:rsidR="00A459C6" w:rsidRPr="00F0201B" w:rsidRDefault="00A459C6" w:rsidP="001C137E">
      <w:pPr>
        <w:numPr>
          <w:ilvl w:val="0"/>
          <w:numId w:val="3"/>
        </w:numPr>
        <w:rPr>
          <w:rFonts w:ascii="Arial" w:hAnsi="Arial" w:cs="Arial"/>
        </w:rPr>
      </w:pPr>
      <w:r w:rsidRPr="00F0201B">
        <w:rPr>
          <w:rFonts w:ascii="Arial" w:hAnsi="Arial" w:cs="Arial"/>
        </w:rPr>
        <w:t xml:space="preserve">To print the Progress Reports, you must click on the print link (beside the word edit) on the row that corresponds to the student’s record.  (You will need to close out the IEP for the view/print link to show.)  </w:t>
      </w:r>
    </w:p>
    <w:p w:rsidR="00A459C6" w:rsidRPr="00F0201B" w:rsidRDefault="00A459C6" w:rsidP="001C137E">
      <w:pPr>
        <w:numPr>
          <w:ilvl w:val="0"/>
          <w:numId w:val="3"/>
        </w:numPr>
        <w:rPr>
          <w:rFonts w:ascii="Arial" w:hAnsi="Arial" w:cs="Arial"/>
        </w:rPr>
      </w:pPr>
      <w:r w:rsidRPr="00F0201B">
        <w:rPr>
          <w:rFonts w:ascii="Arial" w:hAnsi="Arial" w:cs="Arial"/>
        </w:rPr>
        <w:t>Check the box so only the last 4 of the State ID number is printed!!!!!</w:t>
      </w:r>
    </w:p>
    <w:p w:rsidR="00A459C6" w:rsidRPr="00F0201B" w:rsidRDefault="00A459C6" w:rsidP="001C137E">
      <w:pPr>
        <w:numPr>
          <w:ilvl w:val="0"/>
          <w:numId w:val="3"/>
        </w:numPr>
        <w:rPr>
          <w:rFonts w:ascii="Arial" w:hAnsi="Arial" w:cs="Arial"/>
        </w:rPr>
      </w:pPr>
      <w:r w:rsidRPr="00F0201B">
        <w:rPr>
          <w:rFonts w:ascii="Arial" w:hAnsi="Arial" w:cs="Arial"/>
        </w:rPr>
        <w:t>Check the box next to Progress Reports.</w:t>
      </w:r>
    </w:p>
    <w:p w:rsidR="00A459C6" w:rsidRPr="00F0201B" w:rsidRDefault="00A459C6" w:rsidP="001C137E">
      <w:pPr>
        <w:numPr>
          <w:ilvl w:val="0"/>
          <w:numId w:val="3"/>
        </w:numPr>
        <w:rPr>
          <w:rFonts w:ascii="Arial" w:hAnsi="Arial" w:cs="Arial"/>
        </w:rPr>
      </w:pPr>
      <w:r w:rsidRPr="00F0201B">
        <w:rPr>
          <w:rFonts w:ascii="Arial" w:hAnsi="Arial" w:cs="Arial"/>
        </w:rPr>
        <w:t>It may take a minute for the Progress Report to appear in PDF.</w:t>
      </w:r>
    </w:p>
    <w:p w:rsidR="00A459C6" w:rsidRPr="00F0201B" w:rsidRDefault="00A459C6" w:rsidP="001C137E">
      <w:pPr>
        <w:numPr>
          <w:ilvl w:val="0"/>
          <w:numId w:val="3"/>
        </w:numPr>
        <w:rPr>
          <w:rFonts w:ascii="Arial" w:hAnsi="Arial" w:cs="Arial"/>
        </w:rPr>
      </w:pPr>
      <w:r w:rsidRPr="00F0201B">
        <w:rPr>
          <w:rFonts w:ascii="Arial" w:hAnsi="Arial" w:cs="Arial"/>
        </w:rPr>
        <w:t>Click on the Printer button to Print.</w:t>
      </w:r>
    </w:p>
    <w:p w:rsidR="00A459C6" w:rsidRPr="00EC0393" w:rsidRDefault="00A459C6" w:rsidP="00EA46CC">
      <w:pPr>
        <w:numPr>
          <w:ilvl w:val="0"/>
          <w:numId w:val="3"/>
        </w:numPr>
        <w:rPr>
          <w:rFonts w:ascii="Arial" w:hAnsi="Arial" w:cs="Arial"/>
          <w:b/>
          <w:sz w:val="28"/>
          <w:szCs w:val="28"/>
        </w:rPr>
      </w:pPr>
      <w:r>
        <w:rPr>
          <w:rFonts w:ascii="Arial" w:hAnsi="Arial" w:cs="Arial"/>
        </w:rPr>
        <w:t>Indicate pages to be printed.</w:t>
      </w:r>
    </w:p>
    <w:p w:rsidR="00A459C6" w:rsidRPr="003F1FDD" w:rsidRDefault="00A459C6" w:rsidP="00EA46CC">
      <w:pPr>
        <w:numPr>
          <w:ilvl w:val="0"/>
          <w:numId w:val="3"/>
        </w:numPr>
        <w:rPr>
          <w:rFonts w:ascii="Arial" w:hAnsi="Arial" w:cs="Arial"/>
          <w:b/>
        </w:rPr>
      </w:pPr>
      <w:r>
        <w:rPr>
          <w:rFonts w:ascii="Arial" w:hAnsi="Arial" w:cs="Arial"/>
        </w:rPr>
        <w:t xml:space="preserve">If current data or comments are continued, be sure to also print your Progress Report page (and addendum, if needed) at each 9 week period. </w:t>
      </w:r>
    </w:p>
    <w:p w:rsidR="00A459C6" w:rsidRDefault="00A459C6" w:rsidP="00EA46CC">
      <w:pPr>
        <w:rPr>
          <w:rFonts w:ascii="Arial" w:hAnsi="Arial" w:cs="Arial"/>
          <w:b/>
          <w:sz w:val="28"/>
          <w:szCs w:val="28"/>
        </w:rPr>
      </w:pPr>
    </w:p>
    <w:p w:rsidR="00A459C6" w:rsidRDefault="00A459C6" w:rsidP="00EA46CC">
      <w:pPr>
        <w:rPr>
          <w:rFonts w:ascii="Arial" w:hAnsi="Arial" w:cs="Arial"/>
          <w:sz w:val="28"/>
          <w:szCs w:val="28"/>
        </w:rPr>
      </w:pPr>
      <w:r>
        <w:rPr>
          <w:rFonts w:ascii="Arial" w:hAnsi="Arial" w:cs="Arial"/>
          <w:sz w:val="28"/>
          <w:szCs w:val="28"/>
        </w:rPr>
        <w:t>Example of IEP Progress Report for the First Reporting Period (9 weeks) of the IEP:</w:t>
      </w:r>
    </w:p>
    <w:p w:rsidR="00A459C6" w:rsidRPr="001C137E" w:rsidRDefault="00A459C6" w:rsidP="00EA46CC">
      <w:pPr>
        <w:rPr>
          <w:rFonts w:ascii="Arial" w:hAnsi="Arial" w:cs="Arial"/>
          <w:sz w:val="28"/>
          <w:szCs w:val="28"/>
        </w:rPr>
      </w:pPr>
    </w:p>
    <w:p w:rsidR="00A459C6" w:rsidRDefault="00A459C6" w:rsidP="00F0313A">
      <w:pPr>
        <w:rPr>
          <w:rFonts w:ascii="Arial" w:hAnsi="Arial" w:cs="Arial"/>
        </w:rPr>
      </w:pPr>
      <w:r w:rsidRPr="00F12D45">
        <w:rPr>
          <w:rFonts w:ascii="Arial" w:hAnsi="Arial" w:cs="Arial"/>
          <w:b/>
          <w:sz w:val="28"/>
          <w:szCs w:val="28"/>
        </w:rPr>
        <w:pict>
          <v:shape id="_x0000_i1046" type="#_x0000_t75" style="width:451.5pt;height:193.5pt">
            <v:imagedata r:id="rId29" o:title=""/>
          </v:shape>
        </w:pict>
      </w:r>
    </w:p>
    <w:p w:rsidR="00A459C6" w:rsidRDefault="00A459C6" w:rsidP="00387E53">
      <w:pPr>
        <w:jc w:val="center"/>
        <w:rPr>
          <w:rFonts w:ascii="Arial" w:hAnsi="Arial" w:cs="Arial"/>
        </w:rPr>
      </w:pPr>
      <w:r w:rsidRPr="00F12D45">
        <w:rPr>
          <w:rFonts w:ascii="Arial" w:hAnsi="Arial" w:cs="Arial"/>
        </w:rPr>
        <w:pict>
          <v:shape id="_x0000_i1047" type="#_x0000_t75" style="width:41.25pt;height:36.75pt">
            <v:imagedata r:id="rId30" o:title=""/>
          </v:shape>
        </w:pict>
      </w:r>
      <w:r>
        <w:rPr>
          <w:rFonts w:ascii="Arial" w:hAnsi="Arial" w:cs="Arial"/>
        </w:rPr>
        <w:t xml:space="preserve">Remember to indicate date achieved for Goals and date achieved for objectives on the SER IEP forms (computer) as well as pages in the IEP folder.  SER IEP Forms will only accept dates not comments.  </w:t>
      </w:r>
    </w:p>
    <w:p w:rsidR="00A459C6" w:rsidRDefault="00A459C6" w:rsidP="00387E53">
      <w:pPr>
        <w:jc w:val="center"/>
        <w:rPr>
          <w:rFonts w:ascii="Arial" w:hAnsi="Arial" w:cs="Arial"/>
        </w:rPr>
      </w:pPr>
      <w:r w:rsidRPr="0068449C">
        <w:rPr>
          <w:rFonts w:ascii="Arial" w:hAnsi="Arial" w:cs="Arial"/>
        </w:rPr>
        <w:t>Click on the blue circle with the question mark</w:t>
      </w:r>
      <w:r>
        <w:pict>
          <v:shape id="IEPTopControl_Help0" o:spid="_x0000_i1048" type="#_x0000_t75" alt="Click for Help" style="width:32.25pt;height:32.25pt">
            <v:imagedata r:id="rId31" r:href="rId32"/>
          </v:shape>
        </w:pict>
      </w:r>
      <w:r w:rsidRPr="0068449C">
        <w:rPr>
          <w:rFonts w:ascii="Arial" w:hAnsi="Arial" w:cs="Arial"/>
        </w:rPr>
        <w:t xml:space="preserve"> when you are on the IEP form page for SER IEP Forms help.</w:t>
      </w:r>
    </w:p>
    <w:p w:rsidR="00A459C6" w:rsidRDefault="00A459C6" w:rsidP="00387E53">
      <w:pPr>
        <w:jc w:val="center"/>
        <w:rPr>
          <w:rFonts w:ascii="Arial" w:hAnsi="Arial" w:cs="Arial"/>
        </w:rPr>
      </w:pPr>
    </w:p>
    <w:p w:rsidR="00A459C6" w:rsidRDefault="00A459C6" w:rsidP="00387E53">
      <w:pPr>
        <w:jc w:val="center"/>
        <w:rPr>
          <w:rFonts w:ascii="Arial" w:hAnsi="Arial" w:cs="Arial"/>
        </w:rPr>
      </w:pPr>
      <w:r>
        <w:rPr>
          <w:rFonts w:ascii="Arial" w:hAnsi="Arial" w:cs="Arial"/>
        </w:rPr>
        <w:t>Used with permission:</w:t>
      </w:r>
    </w:p>
    <w:p w:rsidR="00A459C6" w:rsidRDefault="00A459C6" w:rsidP="00387E53">
      <w:pPr>
        <w:jc w:val="center"/>
        <w:rPr>
          <w:rFonts w:ascii="Arial" w:hAnsi="Arial" w:cs="Arial"/>
        </w:rPr>
      </w:pPr>
      <w:r>
        <w:rPr>
          <w:rFonts w:ascii="Arial" w:hAnsi="Arial" w:cs="Arial"/>
        </w:rPr>
        <w:t>Linda S. Smith, Caddo Parish</w:t>
      </w:r>
    </w:p>
    <w:p w:rsidR="00A459C6" w:rsidRDefault="00A459C6" w:rsidP="00387E53">
      <w:pPr>
        <w:jc w:val="center"/>
        <w:rPr>
          <w:rFonts w:ascii="Arial" w:hAnsi="Arial" w:cs="Arial"/>
        </w:rPr>
      </w:pPr>
    </w:p>
    <w:p w:rsidR="00A459C6" w:rsidRPr="0068449C" w:rsidRDefault="00A459C6" w:rsidP="00387E53">
      <w:pPr>
        <w:jc w:val="center"/>
        <w:rPr>
          <w:rFonts w:ascii="Arial" w:hAnsi="Arial" w:cs="Arial"/>
        </w:rPr>
      </w:pPr>
    </w:p>
    <w:p w:rsidR="00A459C6" w:rsidRPr="0068449C" w:rsidRDefault="00A459C6" w:rsidP="00387E53">
      <w:pPr>
        <w:jc w:val="center"/>
        <w:rPr>
          <w:rFonts w:ascii="Arial" w:hAnsi="Arial" w:cs="Arial"/>
        </w:rPr>
      </w:pPr>
    </w:p>
    <w:sectPr w:rsidR="00A459C6" w:rsidRPr="0068449C" w:rsidSect="005C5F09">
      <w:footerReference w:type="even" r:id="rId33"/>
      <w:footerReference w:type="default" r:id="rId34"/>
      <w:pgSz w:w="12240" w:h="15840"/>
      <w:pgMar w:top="720" w:right="1440" w:bottom="72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59C6" w:rsidRDefault="00A459C6">
      <w:r>
        <w:separator/>
      </w:r>
    </w:p>
  </w:endnote>
  <w:endnote w:type="continuationSeparator" w:id="0">
    <w:p w:rsidR="00A459C6" w:rsidRDefault="00A459C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9C6" w:rsidRDefault="00A459C6" w:rsidP="00525A2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459C6" w:rsidRDefault="00A459C6" w:rsidP="004E52B7">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9C6" w:rsidRDefault="00A459C6" w:rsidP="00525A2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rsidR="00A459C6" w:rsidRDefault="00A459C6" w:rsidP="004E52B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59C6" w:rsidRDefault="00A459C6">
      <w:r>
        <w:separator/>
      </w:r>
    </w:p>
  </w:footnote>
  <w:footnote w:type="continuationSeparator" w:id="0">
    <w:p w:rsidR="00A459C6" w:rsidRDefault="00A459C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53D97"/>
    <w:multiLevelType w:val="hybridMultilevel"/>
    <w:tmpl w:val="093A4B18"/>
    <w:lvl w:ilvl="0" w:tplc="76A29DB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1CD725D"/>
    <w:multiLevelType w:val="multilevel"/>
    <w:tmpl w:val="093A4B18"/>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5EE659FC"/>
    <w:multiLevelType w:val="hybridMultilevel"/>
    <w:tmpl w:val="B37C501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E26C7"/>
    <w:rsid w:val="00003AD4"/>
    <w:rsid w:val="00014550"/>
    <w:rsid w:val="0002773B"/>
    <w:rsid w:val="00033F5F"/>
    <w:rsid w:val="000360E9"/>
    <w:rsid w:val="00077AB7"/>
    <w:rsid w:val="000901D6"/>
    <w:rsid w:val="00094ACF"/>
    <w:rsid w:val="000A3555"/>
    <w:rsid w:val="000A3662"/>
    <w:rsid w:val="000A531B"/>
    <w:rsid w:val="000C5E33"/>
    <w:rsid w:val="000E6580"/>
    <w:rsid w:val="00103B75"/>
    <w:rsid w:val="0012080E"/>
    <w:rsid w:val="00121A46"/>
    <w:rsid w:val="00121B3A"/>
    <w:rsid w:val="00126F59"/>
    <w:rsid w:val="00132A2F"/>
    <w:rsid w:val="0014400B"/>
    <w:rsid w:val="001A76A2"/>
    <w:rsid w:val="001B03CC"/>
    <w:rsid w:val="001B4832"/>
    <w:rsid w:val="001C137E"/>
    <w:rsid w:val="001C7808"/>
    <w:rsid w:val="001C7A32"/>
    <w:rsid w:val="001D2173"/>
    <w:rsid w:val="001E65B3"/>
    <w:rsid w:val="001E7953"/>
    <w:rsid w:val="002047DB"/>
    <w:rsid w:val="002173A5"/>
    <w:rsid w:val="00224A7C"/>
    <w:rsid w:val="00232F4B"/>
    <w:rsid w:val="002417E5"/>
    <w:rsid w:val="00254A60"/>
    <w:rsid w:val="00257221"/>
    <w:rsid w:val="0029229F"/>
    <w:rsid w:val="00295F12"/>
    <w:rsid w:val="002A613E"/>
    <w:rsid w:val="002B18BA"/>
    <w:rsid w:val="002B70F2"/>
    <w:rsid w:val="002C31E3"/>
    <w:rsid w:val="002C7685"/>
    <w:rsid w:val="00324DBE"/>
    <w:rsid w:val="00342C2B"/>
    <w:rsid w:val="00347AA3"/>
    <w:rsid w:val="003543D3"/>
    <w:rsid w:val="003557BE"/>
    <w:rsid w:val="0036330E"/>
    <w:rsid w:val="00363A44"/>
    <w:rsid w:val="003665D5"/>
    <w:rsid w:val="00387AEB"/>
    <w:rsid w:val="00387E53"/>
    <w:rsid w:val="0039607C"/>
    <w:rsid w:val="003A18C2"/>
    <w:rsid w:val="003C281D"/>
    <w:rsid w:val="003E293E"/>
    <w:rsid w:val="003F1FDD"/>
    <w:rsid w:val="003F3299"/>
    <w:rsid w:val="00403AB1"/>
    <w:rsid w:val="00412107"/>
    <w:rsid w:val="0042587F"/>
    <w:rsid w:val="004272E8"/>
    <w:rsid w:val="00433D9C"/>
    <w:rsid w:val="00434B36"/>
    <w:rsid w:val="004557EE"/>
    <w:rsid w:val="0047141D"/>
    <w:rsid w:val="00476991"/>
    <w:rsid w:val="004863A8"/>
    <w:rsid w:val="0048695C"/>
    <w:rsid w:val="00486FAF"/>
    <w:rsid w:val="004873A1"/>
    <w:rsid w:val="00493314"/>
    <w:rsid w:val="004A3204"/>
    <w:rsid w:val="004A3BC4"/>
    <w:rsid w:val="004B5F05"/>
    <w:rsid w:val="004E52B7"/>
    <w:rsid w:val="00502B20"/>
    <w:rsid w:val="00513E8C"/>
    <w:rsid w:val="00515405"/>
    <w:rsid w:val="005166B9"/>
    <w:rsid w:val="0052086F"/>
    <w:rsid w:val="00525A22"/>
    <w:rsid w:val="0054466C"/>
    <w:rsid w:val="00587E25"/>
    <w:rsid w:val="00587F46"/>
    <w:rsid w:val="005A24F8"/>
    <w:rsid w:val="005B49E1"/>
    <w:rsid w:val="005C01BA"/>
    <w:rsid w:val="005C5F09"/>
    <w:rsid w:val="005E26C7"/>
    <w:rsid w:val="00642032"/>
    <w:rsid w:val="00644999"/>
    <w:rsid w:val="0066283D"/>
    <w:rsid w:val="006752FD"/>
    <w:rsid w:val="00676B1E"/>
    <w:rsid w:val="0068449C"/>
    <w:rsid w:val="006B09F3"/>
    <w:rsid w:val="006B5B6A"/>
    <w:rsid w:val="006F34A4"/>
    <w:rsid w:val="00701DAF"/>
    <w:rsid w:val="007034E2"/>
    <w:rsid w:val="00703E0C"/>
    <w:rsid w:val="00712181"/>
    <w:rsid w:val="00712A98"/>
    <w:rsid w:val="00720A8D"/>
    <w:rsid w:val="007351D5"/>
    <w:rsid w:val="0074421E"/>
    <w:rsid w:val="00744C5D"/>
    <w:rsid w:val="00783BF4"/>
    <w:rsid w:val="00790A98"/>
    <w:rsid w:val="00797922"/>
    <w:rsid w:val="007A0669"/>
    <w:rsid w:val="007A6AC7"/>
    <w:rsid w:val="007B59BF"/>
    <w:rsid w:val="007B735E"/>
    <w:rsid w:val="007C74E3"/>
    <w:rsid w:val="007D5DE4"/>
    <w:rsid w:val="007F14FD"/>
    <w:rsid w:val="007F44B0"/>
    <w:rsid w:val="007F7A2E"/>
    <w:rsid w:val="00800ADE"/>
    <w:rsid w:val="00800C37"/>
    <w:rsid w:val="008141B3"/>
    <w:rsid w:val="00830210"/>
    <w:rsid w:val="00844336"/>
    <w:rsid w:val="00844B07"/>
    <w:rsid w:val="00846A0E"/>
    <w:rsid w:val="00846DED"/>
    <w:rsid w:val="008504E7"/>
    <w:rsid w:val="00854F24"/>
    <w:rsid w:val="00870BD4"/>
    <w:rsid w:val="0087358B"/>
    <w:rsid w:val="008942AF"/>
    <w:rsid w:val="008967B7"/>
    <w:rsid w:val="008E6999"/>
    <w:rsid w:val="008F5419"/>
    <w:rsid w:val="008F6F60"/>
    <w:rsid w:val="00901A9E"/>
    <w:rsid w:val="00920DEE"/>
    <w:rsid w:val="00926E9E"/>
    <w:rsid w:val="00933782"/>
    <w:rsid w:val="0097229A"/>
    <w:rsid w:val="00973365"/>
    <w:rsid w:val="009947D3"/>
    <w:rsid w:val="009A050F"/>
    <w:rsid w:val="009A1A32"/>
    <w:rsid w:val="009B617A"/>
    <w:rsid w:val="009D2D4E"/>
    <w:rsid w:val="009D693E"/>
    <w:rsid w:val="009D69BC"/>
    <w:rsid w:val="009E19A5"/>
    <w:rsid w:val="00A005D4"/>
    <w:rsid w:val="00A155BF"/>
    <w:rsid w:val="00A44E64"/>
    <w:rsid w:val="00A459C6"/>
    <w:rsid w:val="00A45FB4"/>
    <w:rsid w:val="00A50AE8"/>
    <w:rsid w:val="00A650AD"/>
    <w:rsid w:val="00A66D8A"/>
    <w:rsid w:val="00A730B2"/>
    <w:rsid w:val="00A74324"/>
    <w:rsid w:val="00A82AAD"/>
    <w:rsid w:val="00A86412"/>
    <w:rsid w:val="00AA616D"/>
    <w:rsid w:val="00AC37FD"/>
    <w:rsid w:val="00AD7D28"/>
    <w:rsid w:val="00AE5FFD"/>
    <w:rsid w:val="00B00EEB"/>
    <w:rsid w:val="00B0289E"/>
    <w:rsid w:val="00B03B5D"/>
    <w:rsid w:val="00B11ABC"/>
    <w:rsid w:val="00B11C5E"/>
    <w:rsid w:val="00B137B3"/>
    <w:rsid w:val="00B1450D"/>
    <w:rsid w:val="00B1634B"/>
    <w:rsid w:val="00B35D78"/>
    <w:rsid w:val="00B619C3"/>
    <w:rsid w:val="00B93BF6"/>
    <w:rsid w:val="00BB2CE9"/>
    <w:rsid w:val="00BB6E9A"/>
    <w:rsid w:val="00BE3FBD"/>
    <w:rsid w:val="00BE61CF"/>
    <w:rsid w:val="00C236CA"/>
    <w:rsid w:val="00C23F97"/>
    <w:rsid w:val="00C24717"/>
    <w:rsid w:val="00C3393B"/>
    <w:rsid w:val="00C35EAE"/>
    <w:rsid w:val="00C56075"/>
    <w:rsid w:val="00C60274"/>
    <w:rsid w:val="00C61A35"/>
    <w:rsid w:val="00C63777"/>
    <w:rsid w:val="00C6485B"/>
    <w:rsid w:val="00C65CCA"/>
    <w:rsid w:val="00C9729F"/>
    <w:rsid w:val="00CD0FC8"/>
    <w:rsid w:val="00CD6838"/>
    <w:rsid w:val="00CD6BF1"/>
    <w:rsid w:val="00CE0296"/>
    <w:rsid w:val="00CE19AF"/>
    <w:rsid w:val="00CE252D"/>
    <w:rsid w:val="00CF00F1"/>
    <w:rsid w:val="00D12F27"/>
    <w:rsid w:val="00D130E1"/>
    <w:rsid w:val="00D16B4B"/>
    <w:rsid w:val="00D233D1"/>
    <w:rsid w:val="00D23E26"/>
    <w:rsid w:val="00D41955"/>
    <w:rsid w:val="00D5104A"/>
    <w:rsid w:val="00D519F8"/>
    <w:rsid w:val="00D52EBD"/>
    <w:rsid w:val="00D530D9"/>
    <w:rsid w:val="00D8724E"/>
    <w:rsid w:val="00DB25F8"/>
    <w:rsid w:val="00DC402A"/>
    <w:rsid w:val="00DF6F90"/>
    <w:rsid w:val="00E1663E"/>
    <w:rsid w:val="00E45435"/>
    <w:rsid w:val="00E6040F"/>
    <w:rsid w:val="00E63700"/>
    <w:rsid w:val="00E65946"/>
    <w:rsid w:val="00E665F8"/>
    <w:rsid w:val="00E72B42"/>
    <w:rsid w:val="00E77893"/>
    <w:rsid w:val="00E87218"/>
    <w:rsid w:val="00E87C0F"/>
    <w:rsid w:val="00EA46CC"/>
    <w:rsid w:val="00EC0393"/>
    <w:rsid w:val="00EC19F4"/>
    <w:rsid w:val="00EC49B9"/>
    <w:rsid w:val="00ED4571"/>
    <w:rsid w:val="00ED47B3"/>
    <w:rsid w:val="00EE4968"/>
    <w:rsid w:val="00EF2EDA"/>
    <w:rsid w:val="00F0201B"/>
    <w:rsid w:val="00F0313A"/>
    <w:rsid w:val="00F11A4F"/>
    <w:rsid w:val="00F12D45"/>
    <w:rsid w:val="00F3283B"/>
    <w:rsid w:val="00F52532"/>
    <w:rsid w:val="00F623DA"/>
    <w:rsid w:val="00F65C3E"/>
    <w:rsid w:val="00FB37C8"/>
    <w:rsid w:val="00FC1BBA"/>
    <w:rsid w:val="00FF230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17A"/>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9D69BC"/>
    <w:rPr>
      <w:rFonts w:cs="Times New Roman"/>
      <w:color w:val="0000FF"/>
      <w:u w:val="single"/>
    </w:rPr>
  </w:style>
  <w:style w:type="paragraph" w:styleId="BalloonText">
    <w:name w:val="Balloon Text"/>
    <w:basedOn w:val="Normal"/>
    <w:link w:val="BalloonTextChar"/>
    <w:uiPriority w:val="99"/>
    <w:semiHidden/>
    <w:rsid w:val="00C236CA"/>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rPr>
  </w:style>
  <w:style w:type="paragraph" w:styleId="Footer">
    <w:name w:val="footer"/>
    <w:basedOn w:val="Normal"/>
    <w:link w:val="FooterChar"/>
    <w:uiPriority w:val="99"/>
    <w:rsid w:val="004E52B7"/>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4E52B7"/>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erp.doe.louisiana.gov/ser" TargetMode="Externa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wmf"/><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wmf"/><Relationship Id="rId32" Type="http://schemas.openxmlformats.org/officeDocument/2006/relationships/image" Target="https://serp.doe.louisiana.gov/Ser/Design/images/help_icon.gif" TargetMode="Externa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wmf"/><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wmf"/><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10</Pages>
  <Words>991</Words>
  <Characters>5650</Characters>
  <Application>Microsoft Office Outlook</Application>
  <DocSecurity>0</DocSecurity>
  <Lines>0</Lines>
  <Paragraphs>0</Paragraphs>
  <ScaleCrop>false</ScaleCrop>
  <Company>Caddo Parish Schools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 Progress Reports</dc:title>
  <dc:subject/>
  <dc:creator>admin</dc:creator>
  <cp:keywords/>
  <dc:description/>
  <cp:lastModifiedBy>SPED Admin</cp:lastModifiedBy>
  <cp:revision>2</cp:revision>
  <cp:lastPrinted>2008-11-24T19:41:00Z</cp:lastPrinted>
  <dcterms:created xsi:type="dcterms:W3CDTF">2010-09-07T19:17:00Z</dcterms:created>
  <dcterms:modified xsi:type="dcterms:W3CDTF">2010-09-07T19:17:00Z</dcterms:modified>
</cp:coreProperties>
</file>