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34A5" w14:textId="64F90B05" w:rsidR="001F6F83" w:rsidRPr="0066366E" w:rsidRDefault="001F6F83" w:rsidP="0066366E">
      <w:pPr>
        <w:tabs>
          <w:tab w:val="right" w:pos="14400"/>
        </w:tabs>
        <w:rPr>
          <w:b/>
          <w:sz w:val="24"/>
        </w:rPr>
      </w:pPr>
      <w:r w:rsidRPr="0066366E">
        <w:rPr>
          <w:b/>
          <w:sz w:val="24"/>
        </w:rPr>
        <w:t xml:space="preserve">Summary of Benefits and Coverage: </w:t>
      </w:r>
      <w:r w:rsidRPr="00CD0A76">
        <w:rPr>
          <w:sz w:val="24"/>
        </w:rPr>
        <w:t>What this Plan Covers &amp; What You Pay for Covered</w:t>
      </w:r>
      <w:r w:rsidRPr="00CD0A76">
        <w:rPr>
          <w:spacing w:val="-3"/>
          <w:sz w:val="24"/>
        </w:rPr>
        <w:t xml:space="preserve"> </w:t>
      </w:r>
      <w:r w:rsidRPr="00CD0A76">
        <w:rPr>
          <w:sz w:val="24"/>
        </w:rPr>
        <w:t>Services</w:t>
      </w:r>
      <w:r w:rsidRPr="0066366E">
        <w:rPr>
          <w:b/>
          <w:sz w:val="24"/>
        </w:rPr>
        <w:tab/>
      </w:r>
      <w:r w:rsidRPr="0066366E">
        <w:rPr>
          <w:b/>
          <w:color w:val="286995"/>
          <w:sz w:val="24"/>
        </w:rPr>
        <w:t xml:space="preserve">Coverage Period: </w:t>
      </w:r>
      <w:r w:rsidR="000A345B">
        <w:rPr>
          <w:b/>
          <w:color w:val="286995"/>
          <w:sz w:val="24"/>
        </w:rPr>
        <w:t>1/1/202</w:t>
      </w:r>
      <w:r w:rsidR="00BA7356">
        <w:rPr>
          <w:b/>
          <w:color w:val="286995"/>
          <w:sz w:val="24"/>
        </w:rPr>
        <w:t>4</w:t>
      </w:r>
      <w:r w:rsidR="000A345B">
        <w:rPr>
          <w:b/>
          <w:color w:val="286995"/>
          <w:sz w:val="24"/>
        </w:rPr>
        <w:t xml:space="preserve"> – 12/31/202</w:t>
      </w:r>
      <w:r w:rsidR="00BA7356">
        <w:rPr>
          <w:b/>
          <w:color w:val="286995"/>
          <w:sz w:val="24"/>
        </w:rPr>
        <w:t>4</w:t>
      </w:r>
    </w:p>
    <w:p w14:paraId="7A1756BC" w14:textId="77777777" w:rsidR="001F6F83" w:rsidRPr="00943C45" w:rsidRDefault="000A345B" w:rsidP="000A345B">
      <w:pPr>
        <w:tabs>
          <w:tab w:val="left" w:pos="3240"/>
          <w:tab w:val="left" w:pos="5400"/>
          <w:tab w:val="left" w:pos="8910"/>
          <w:tab w:val="left" w:pos="12690"/>
          <w:tab w:val="left" w:pos="12780"/>
          <w:tab w:val="right" w:pos="14400"/>
        </w:tabs>
        <w:rPr>
          <w:sz w:val="24"/>
          <w:szCs w:val="24"/>
          <w:u w:val="single"/>
        </w:rPr>
      </w:pPr>
      <w:r>
        <w:rPr>
          <w:rFonts w:cs="Arial"/>
          <w:b/>
          <w:color w:val="0775A8"/>
          <w:sz w:val="24"/>
          <w:szCs w:val="24"/>
        </w:rPr>
        <w:t>Personal Assistance Services:</w:t>
      </w:r>
      <w:r w:rsidRPr="008A5D17">
        <w:rPr>
          <w:noProof/>
        </w:rPr>
        <w:t xml:space="preserve"> </w:t>
      </w:r>
      <w:r w:rsidRPr="008A5D17">
        <w:rPr>
          <w:noProof/>
        </w:rPr>
        <mc:AlternateContent>
          <mc:Choice Requires="wps">
            <w:drawing>
              <wp:anchor distT="0" distB="0" distL="114300" distR="114300" simplePos="0" relativeHeight="251706368" behindDoc="0" locked="0" layoutInCell="1" allowOverlap="1" wp14:anchorId="26F7C8A9" wp14:editId="0AD9BB16">
                <wp:simplePos x="0" y="0"/>
                <wp:positionH relativeFrom="column">
                  <wp:posOffset>-69449</wp:posOffset>
                </wp:positionH>
                <wp:positionV relativeFrom="paragraph">
                  <wp:posOffset>236855</wp:posOffset>
                </wp:positionV>
                <wp:extent cx="9359900" cy="635"/>
                <wp:effectExtent l="50800" t="76200" r="114300" b="1263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59900" cy="635"/>
                        </a:xfrm>
                        <a:prstGeom prst="straightConnector1">
                          <a:avLst/>
                        </a:prstGeom>
                        <a:noFill/>
                        <a:ln w="38100">
                          <a:solidFill>
                            <a:srgbClr val="F2F2F2"/>
                          </a:solidFill>
                          <a:round/>
                          <a:headEnd/>
                          <a:tailEnd/>
                        </a:ln>
                        <a:effectLst>
                          <a:outerShdw blurRad="63500" dist="29783" dir="3885598" algn="ctr" rotWithShape="0">
                            <a:srgbClr val="205867">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A9C6A2" id="_x0000_t32" coordsize="21600,21600" o:spt="32" o:oned="t" path="m,l21600,21600e" filled="f">
                <v:path arrowok="t" fillok="f" o:connecttype="none"/>
                <o:lock v:ext="edit" shapetype="t"/>
              </v:shapetype>
              <v:shape id="Straight Arrow Connector 1" o:spid="_x0000_s1026" type="#_x0000_t32" style="position:absolute;margin-left:-5.45pt;margin-top:18.65pt;width:737pt;height:.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" strokecolor="#f2f2f2" strokeweight="3pt">
                <v:shadow on="t" color="#205867" opacity=".5" offset="1pt,.74833mm"/>
              </v:shape>
            </w:pict>
          </mc:Fallback>
        </mc:AlternateContent>
      </w:r>
      <w:r>
        <w:rPr>
          <w:rFonts w:cs="Arial"/>
          <w:b/>
          <w:color w:val="0775A8"/>
          <w:sz w:val="24"/>
          <w:szCs w:val="24"/>
        </w:rPr>
        <w:t>Employee Assistance Program</w:t>
      </w:r>
      <w:r w:rsidR="001F6F83" w:rsidRPr="009F3CF0">
        <w:rPr>
          <w:b/>
          <w:color w:val="286995"/>
          <w:sz w:val="24"/>
          <w:szCs w:val="24"/>
        </w:rPr>
        <w:t>:</w:t>
      </w:r>
      <w:r w:rsidR="001F6F83" w:rsidRPr="00943C45">
        <w:rPr>
          <w:color w:val="286995"/>
          <w:sz w:val="24"/>
          <w:szCs w:val="24"/>
        </w:rPr>
        <w:tab/>
      </w:r>
      <w:r w:rsidR="001F6F83" w:rsidRPr="00943C45">
        <w:rPr>
          <w:b/>
          <w:sz w:val="24"/>
          <w:szCs w:val="24"/>
        </w:rPr>
        <w:t>Coverage for:</w:t>
      </w:r>
      <w:r w:rsidR="001F6F83" w:rsidRPr="00224957">
        <w:rPr>
          <w:b/>
          <w:sz w:val="24"/>
          <w:szCs w:val="24"/>
          <w:u w:val="single"/>
        </w:rPr>
        <w:t xml:space="preserve"> </w:t>
      </w:r>
      <w:r w:rsidRPr="000A345B">
        <w:rPr>
          <w:rFonts w:cs="Arial"/>
          <w:sz w:val="24"/>
          <w:szCs w:val="24"/>
          <w:u w:val="single"/>
        </w:rPr>
        <w:t>Employee + Family</w:t>
      </w:r>
      <w:r w:rsidR="00CD0A76">
        <w:rPr>
          <w:b/>
          <w:sz w:val="24"/>
          <w:szCs w:val="24"/>
        </w:rPr>
        <w:tab/>
      </w:r>
      <w:r w:rsidR="001F6F83" w:rsidRPr="00943C45">
        <w:rPr>
          <w:b/>
          <w:sz w:val="24"/>
          <w:szCs w:val="24"/>
        </w:rPr>
        <w:t>| Plan Type:</w:t>
      </w:r>
      <w:r w:rsidR="001F6F83" w:rsidRPr="00224957">
        <w:rPr>
          <w:b/>
          <w:sz w:val="24"/>
          <w:szCs w:val="24"/>
          <w:u w:val="single"/>
        </w:rPr>
        <w:t xml:space="preserve"> </w:t>
      </w:r>
      <w:r>
        <w:rPr>
          <w:rFonts w:cs="Arial"/>
          <w:sz w:val="24"/>
          <w:szCs w:val="24"/>
        </w:rPr>
        <w:t>EAP</w:t>
      </w:r>
      <w:r w:rsidR="00FC78C0" w:rsidRPr="00943C45">
        <w:rPr>
          <w:b/>
          <w:sz w:val="24"/>
          <w:szCs w:val="24"/>
          <w:u w:val="single"/>
        </w:rPr>
        <w:tab/>
      </w:r>
    </w:p>
    <w:p w14:paraId="6C675E5C" w14:textId="77777777" w:rsidR="001F6F83" w:rsidRPr="003C1157" w:rsidRDefault="00D111E4" w:rsidP="002D6772">
      <w:pPr>
        <w:rPr>
          <w:sz w:val="14"/>
        </w:rPr>
      </w:pPr>
      <w:r w:rsidRPr="0006195A">
        <w:rPr>
          <w:noProof/>
          <w:sz w:val="20"/>
        </w:rPr>
        <mc:AlternateContent>
          <mc:Choice Requires="wps">
            <w:drawing>
              <wp:anchor distT="0" distB="0" distL="0" distR="0" simplePos="0" relativeHeight="251661312" behindDoc="0" locked="0" layoutInCell="1" allowOverlap="1" wp14:anchorId="5DEAFD9A" wp14:editId="1B0FE925">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A5AE1"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" strokecolor="#286995" strokeweight=".96pt">
                <w10:wrap type="topAndBottom" anchorx="margin"/>
              </v:line>
            </w:pict>
          </mc:Fallback>
        </mc:AlternateContent>
      </w:r>
    </w:p>
    <w:p w14:paraId="549BD732" w14:textId="77777777" w:rsidR="0024046C" w:rsidRPr="003C1157" w:rsidRDefault="0024046C" w:rsidP="008926D0">
      <w:pPr>
        <w:rPr>
          <w:sz w:val="14"/>
          <w:szCs w:val="9"/>
        </w:rPr>
      </w:pP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14:paraId="5EE4D903" w14:textId="77777777" w:rsidTr="00CD3534">
        <w:trPr>
          <w:trHeight w:val="1560"/>
        </w:trPr>
        <w:tc>
          <w:tcPr>
            <w:tcW w:w="14400" w:type="dxa"/>
            <w:shd w:val="clear" w:color="auto" w:fill="EFF9FF"/>
            <w:vAlign w:val="center"/>
          </w:tcPr>
          <w:p w14:paraId="799B8907" w14:textId="77777777" w:rsidR="0024046C" w:rsidRPr="0054276E" w:rsidRDefault="00862481" w:rsidP="00B63F61">
            <w:pPr>
              <w:pStyle w:val="TableParagraph"/>
              <w:spacing w:before="60" w:after="60"/>
              <w:ind w:left="101" w:right="202"/>
              <w:rPr>
                <w:szCs w:val="24"/>
              </w:rPr>
            </w:pPr>
            <w:r>
              <w:rPr>
                <w:noProof/>
              </w:rPr>
              <w:drawing>
                <wp:anchor distT="0" distB="0" distL="114300" distR="114300" simplePos="0" relativeHeight="251662336" behindDoc="0" locked="0" layoutInCell="1" allowOverlap="1" wp14:anchorId="4C6FEF02" wp14:editId="7D30ECE6">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54276E">
              <w:rPr>
                <w:b/>
                <w:szCs w:val="24"/>
              </w:rPr>
              <w:t xml:space="preserve">The Summary of </w:t>
            </w:r>
            <w:r w:rsidR="00E41991">
              <w:rPr>
                <w:b/>
                <w:szCs w:val="24"/>
              </w:rPr>
              <w:t xml:space="preserve">Benefits and Coverage (SBC) document will help you </w:t>
            </w:r>
            <w:r w:rsidR="0054276E" w:rsidRPr="0054276E">
              <w:rPr>
                <w:b/>
                <w:szCs w:val="24"/>
              </w:rPr>
              <w:t xml:space="preserve">choose a health </w:t>
            </w:r>
            <w:hyperlink r:id="rId14" w:anchor="plan">
              <w:r w:rsidR="0054276E" w:rsidRPr="0054276E">
                <w:rPr>
                  <w:rStyle w:val="Hyperlink"/>
                  <w:b/>
                  <w:szCs w:val="24"/>
                </w:rPr>
                <w:t>plan</w:t>
              </w:r>
              <w:r w:rsidR="0054276E" w:rsidRPr="0054276E">
                <w:rPr>
                  <w:b/>
                  <w:szCs w:val="24"/>
                </w:rPr>
                <w:t>.</w:t>
              </w:r>
            </w:hyperlink>
            <w:r w:rsidR="0054276E" w:rsidRPr="0054276E">
              <w:rPr>
                <w:b/>
                <w:szCs w:val="24"/>
              </w:rPr>
              <w:t xml:space="preserve"> The SBC shows you how you and the </w:t>
            </w:r>
            <w:hyperlink r:id="rId15"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would share the cost for covered health care services. NOTE: Information about the cost of this </w:t>
            </w:r>
            <w:hyperlink r:id="rId16" w:anchor="plan">
              <w:r w:rsidR="0054276E" w:rsidRPr="0054276E">
                <w:rPr>
                  <w:rStyle w:val="Hyperlink"/>
                  <w:b/>
                  <w:szCs w:val="24"/>
                </w:rPr>
                <w:t>plan</w:t>
              </w:r>
              <w:r w:rsidR="0054276E" w:rsidRPr="0054276E">
                <w:rPr>
                  <w:b/>
                  <w:color w:val="0000FF"/>
                  <w:szCs w:val="24"/>
                </w:rPr>
                <w:t xml:space="preserve"> </w:t>
              </w:r>
            </w:hyperlink>
            <w:r w:rsidR="0054276E" w:rsidRPr="0054276E">
              <w:rPr>
                <w:b/>
                <w:szCs w:val="24"/>
              </w:rPr>
              <w:t xml:space="preserve">(called the </w:t>
            </w:r>
            <w:hyperlink r:id="rId17" w:anchor="premium">
              <w:r w:rsidR="0054276E" w:rsidRPr="0054276E">
                <w:rPr>
                  <w:rStyle w:val="Hyperlink"/>
                  <w:b/>
                  <w:szCs w:val="24"/>
                </w:rPr>
                <w:t>premium</w:t>
              </w:r>
            </w:hyperlink>
            <w:r w:rsidR="0054276E" w:rsidRPr="0054276E">
              <w:rPr>
                <w:b/>
                <w:szCs w:val="24"/>
              </w:rPr>
              <w:t xml:space="preserve">) will be provided separately. This is </w:t>
            </w:r>
            <w:r w:rsidR="00045DCE" w:rsidRPr="0054276E">
              <w:rPr>
                <w:b/>
                <w:szCs w:val="24"/>
              </w:rPr>
              <w:t xml:space="preserve">only a summary. </w:t>
            </w:r>
            <w:r w:rsidR="00045DCE" w:rsidRPr="0054276E">
              <w:rPr>
                <w:szCs w:val="24"/>
              </w:rPr>
              <w:t>For more information about your coverage, or to get a copy of the complete terms of coverage, [insert contact information]. For</w:t>
            </w:r>
            <w:r w:rsidR="000913D2" w:rsidRPr="0054276E">
              <w:rPr>
                <w:szCs w:val="24"/>
              </w:rPr>
              <w:t xml:space="preserve"> general</w:t>
            </w:r>
            <w:r w:rsidR="00045DCE" w:rsidRPr="0054276E">
              <w:rPr>
                <w:szCs w:val="24"/>
              </w:rPr>
              <w:t xml:space="preserve"> definitions of common terms, such as </w:t>
            </w:r>
            <w:hyperlink r:id="rId18" w:anchor="allowed-amount">
              <w:r w:rsidR="00045DCE" w:rsidRPr="009F48F9">
                <w:rPr>
                  <w:rStyle w:val="Hyperlink"/>
                  <w:szCs w:val="24"/>
                </w:rPr>
                <w:t>allowed amount</w:t>
              </w:r>
              <w:r w:rsidR="00045DCE" w:rsidRPr="009F48F9">
                <w:rPr>
                  <w:szCs w:val="24"/>
                </w:rPr>
                <w:t>,</w:t>
              </w:r>
            </w:hyperlink>
            <w:r w:rsidR="00045DCE" w:rsidRPr="009F48F9">
              <w:rPr>
                <w:szCs w:val="24"/>
              </w:rPr>
              <w:t xml:space="preserve"> </w:t>
            </w:r>
            <w:hyperlink r:id="rId19" w:anchor="balance-billing">
              <w:r w:rsidR="00045DCE" w:rsidRPr="009F48F9">
                <w:rPr>
                  <w:rStyle w:val="Hyperlink"/>
                  <w:szCs w:val="24"/>
                </w:rPr>
                <w:t>balance billing</w:t>
              </w:r>
              <w:r w:rsidR="00045DCE" w:rsidRPr="009F48F9">
                <w:rPr>
                  <w:szCs w:val="24"/>
                </w:rPr>
                <w:t>,</w:t>
              </w:r>
            </w:hyperlink>
            <w:r w:rsidR="00045DCE" w:rsidRPr="009F48F9">
              <w:rPr>
                <w:szCs w:val="24"/>
              </w:rPr>
              <w:t xml:space="preserve"> </w:t>
            </w:r>
            <w:hyperlink r:id="rId20" w:anchor="coinsurance">
              <w:r w:rsidR="000A3D6A" w:rsidRPr="009F48F9">
                <w:rPr>
                  <w:color w:val="0000FF"/>
                  <w:szCs w:val="24"/>
                  <w:u w:val="single"/>
                </w:rPr>
                <w:t>coinsurance</w:t>
              </w:r>
              <w:r w:rsidR="000A3D6A" w:rsidRPr="009F48F9">
                <w:rPr>
                  <w:szCs w:val="24"/>
                </w:rPr>
                <w:t>,</w:t>
              </w:r>
            </w:hyperlink>
            <w:r w:rsidR="00B37021" w:rsidRPr="009F48F9">
              <w:rPr>
                <w:szCs w:val="24"/>
              </w:rPr>
              <w:t xml:space="preserve"> </w:t>
            </w:r>
            <w:hyperlink r:id="rId21" w:anchor="copayment">
              <w:r w:rsidR="00B37021" w:rsidRPr="009F48F9">
                <w:rPr>
                  <w:rStyle w:val="Hyperlink"/>
                  <w:szCs w:val="24"/>
                </w:rPr>
                <w:t>copayment</w:t>
              </w:r>
              <w:r w:rsidR="00B37021" w:rsidRPr="009F48F9">
                <w:rPr>
                  <w:szCs w:val="24"/>
                </w:rPr>
                <w:t>,</w:t>
              </w:r>
            </w:hyperlink>
            <w:r w:rsidR="007B1A49" w:rsidRPr="009F48F9">
              <w:rPr>
                <w:szCs w:val="24"/>
              </w:rPr>
              <w:t xml:space="preserve"> </w:t>
            </w:r>
            <w:hyperlink r:id="rId22" w:anchor="deductible">
              <w:r w:rsidR="007B1A49" w:rsidRPr="009F48F9">
                <w:rPr>
                  <w:rStyle w:val="Hyperlink"/>
                  <w:szCs w:val="24"/>
                </w:rPr>
                <w:t>deductible</w:t>
              </w:r>
            </w:hyperlink>
            <w:r w:rsidR="007B1A49" w:rsidRPr="009F48F9">
              <w:rPr>
                <w:szCs w:val="24"/>
              </w:rPr>
              <w:t xml:space="preserve">, </w:t>
            </w:r>
            <w:hyperlink r:id="rId23" w:anchor="provider">
              <w:r w:rsidR="00045DCE" w:rsidRPr="009F48F9">
                <w:rPr>
                  <w:rStyle w:val="Hyperlink"/>
                  <w:szCs w:val="24"/>
                </w:rPr>
                <w:t>provider</w:t>
              </w:r>
              <w:r w:rsidR="00045DCE" w:rsidRPr="009F48F9">
                <w:rPr>
                  <w:szCs w:val="24"/>
                </w:rPr>
                <w:t>,</w:t>
              </w:r>
            </w:hyperlink>
            <w:r w:rsidR="00045DCE" w:rsidRPr="0054276E">
              <w:rPr>
                <w:szCs w:val="24"/>
              </w:rPr>
              <w:t xml:space="preserve"> or other </w:t>
            </w:r>
            <w:r w:rsidR="00045DCE" w:rsidRPr="0054276E">
              <w:rPr>
                <w:szCs w:val="24"/>
                <w:u w:val="single"/>
              </w:rPr>
              <w:t>underlined</w:t>
            </w:r>
            <w:r w:rsidR="00045DCE" w:rsidRPr="0054276E">
              <w:rPr>
                <w:szCs w:val="24"/>
              </w:rPr>
              <w:t xml:space="preserve"> </w:t>
            </w:r>
            <w:r w:rsidR="00C90E3A" w:rsidRPr="0054276E">
              <w:rPr>
                <w:szCs w:val="24"/>
              </w:rPr>
              <w:t>terms</w:t>
            </w:r>
            <w:r w:rsidR="009C2C7B">
              <w:rPr>
                <w:szCs w:val="24"/>
              </w:rPr>
              <w:t xml:space="preserve">, </w:t>
            </w:r>
            <w:r w:rsidR="00C90E3A" w:rsidRPr="0054276E">
              <w:rPr>
                <w:szCs w:val="24"/>
              </w:rPr>
              <w:t xml:space="preserve">see the Glossary. </w:t>
            </w:r>
            <w:r w:rsidR="00045DCE" w:rsidRPr="0054276E">
              <w:rPr>
                <w:szCs w:val="24"/>
              </w:rPr>
              <w:t xml:space="preserve">You can view the Glossary at </w:t>
            </w:r>
            <w:hyperlink r:id="rId24">
              <w:r w:rsidR="00045DCE" w:rsidRPr="0054276E">
                <w:rPr>
                  <w:szCs w:val="24"/>
                </w:rPr>
                <w:t>www.</w:t>
              </w:r>
            </w:hyperlink>
            <w:r w:rsidR="00045DCE" w:rsidRPr="0054276E">
              <w:rPr>
                <w:szCs w:val="24"/>
              </w:rPr>
              <w:t>[insert].com or call 1-800-[insert] to request a copy.</w:t>
            </w:r>
          </w:p>
        </w:tc>
      </w:tr>
    </w:tbl>
    <w:p w14:paraId="0C663184" w14:textId="77777777" w:rsidR="0006195A" w:rsidRPr="00292FF0" w:rsidRDefault="0006195A">
      <w:pPr>
        <w:rPr>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3199"/>
        <w:gridCol w:w="8511"/>
      </w:tblGrid>
      <w:tr w:rsidR="00AA2F6F" w14:paraId="3ECBC0C1" w14:textId="77777777" w:rsidTr="005738A4">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47865E3C" w14:textId="77777777" w:rsidR="00AA2F6F" w:rsidRDefault="00AA2F6F" w:rsidP="002646AB">
            <w:pPr>
              <w:pStyle w:val="TableParagraph"/>
              <w:spacing w:line="271" w:lineRule="exact"/>
              <w:ind w:left="107"/>
              <w:rPr>
                <w:b/>
              </w:rPr>
            </w:pPr>
            <w:r>
              <w:rPr>
                <w:b/>
                <w:color w:val="FFFFFF"/>
              </w:rPr>
              <w:t>Important Questions</w:t>
            </w:r>
          </w:p>
        </w:tc>
        <w:tc>
          <w:tcPr>
            <w:tcW w:w="3199" w:type="dxa"/>
            <w:tcBorders>
              <w:top w:val="nil"/>
              <w:left w:val="single" w:sz="4" w:space="0" w:color="FFFFFF" w:themeColor="background1"/>
              <w:bottom w:val="nil"/>
              <w:right w:val="single" w:sz="4" w:space="0" w:color="FFFFFF" w:themeColor="background1"/>
            </w:tcBorders>
            <w:shd w:val="clear" w:color="auto" w:fill="286995"/>
            <w:vAlign w:val="center"/>
          </w:tcPr>
          <w:p w14:paraId="08D9F001" w14:textId="77777777" w:rsidR="00AA2F6F" w:rsidRDefault="00AA2F6F" w:rsidP="002646AB">
            <w:pPr>
              <w:pStyle w:val="TableParagraph"/>
              <w:spacing w:line="271" w:lineRule="exact"/>
              <w:ind w:left="108"/>
              <w:rPr>
                <w:b/>
              </w:rPr>
            </w:pPr>
            <w:r>
              <w:rPr>
                <w:b/>
                <w:color w:val="FFFFFF"/>
              </w:rPr>
              <w:t>Answers</w:t>
            </w:r>
          </w:p>
        </w:tc>
        <w:tc>
          <w:tcPr>
            <w:tcW w:w="8511" w:type="dxa"/>
            <w:tcBorders>
              <w:top w:val="nil"/>
              <w:left w:val="single" w:sz="4" w:space="0" w:color="FFFFFF" w:themeColor="background1"/>
              <w:bottom w:val="nil"/>
              <w:right w:val="single" w:sz="6" w:space="0" w:color="286995"/>
            </w:tcBorders>
            <w:shd w:val="clear" w:color="auto" w:fill="286995"/>
            <w:vAlign w:val="center"/>
          </w:tcPr>
          <w:p w14:paraId="2BD8FF6D" w14:textId="77777777" w:rsidR="00AA2F6F" w:rsidRDefault="00AA2F6F" w:rsidP="002646AB">
            <w:pPr>
              <w:pStyle w:val="TableParagraph"/>
              <w:spacing w:line="271" w:lineRule="exact"/>
              <w:ind w:left="107"/>
              <w:rPr>
                <w:b/>
              </w:rPr>
            </w:pPr>
            <w:r>
              <w:rPr>
                <w:b/>
                <w:color w:val="FFFFFF"/>
              </w:rPr>
              <w:t>Why This Matters:</w:t>
            </w:r>
          </w:p>
        </w:tc>
      </w:tr>
      <w:tr w:rsidR="00AA2F6F" w14:paraId="501FA10D" w14:textId="77777777" w:rsidTr="005738A4">
        <w:tc>
          <w:tcPr>
            <w:tcW w:w="2690" w:type="dxa"/>
            <w:tcBorders>
              <w:top w:val="nil"/>
            </w:tcBorders>
            <w:vAlign w:val="center"/>
          </w:tcPr>
          <w:p w14:paraId="29AE82E2" w14:textId="77777777" w:rsidR="00AA2F6F" w:rsidRPr="00F70134" w:rsidRDefault="00AA2F6F" w:rsidP="002646AB">
            <w:pPr>
              <w:pStyle w:val="TableParagraph"/>
              <w:spacing w:before="40" w:after="40"/>
              <w:ind w:left="100" w:right="83"/>
              <w:rPr>
                <w:b/>
                <w:szCs w:val="24"/>
              </w:rPr>
            </w:pPr>
            <w:r w:rsidRPr="00F70134">
              <w:rPr>
                <w:b/>
                <w:szCs w:val="24"/>
              </w:rPr>
              <w:t xml:space="preserve">What is the overall </w:t>
            </w:r>
            <w:hyperlink r:id="rId25" w:anchor="deductible">
              <w:r w:rsidRPr="00F70134">
                <w:rPr>
                  <w:rStyle w:val="Hyperlink"/>
                  <w:b/>
                  <w:szCs w:val="24"/>
                </w:rPr>
                <w:t>deductible</w:t>
              </w:r>
            </w:hyperlink>
            <w:r w:rsidRPr="00F70134">
              <w:rPr>
                <w:b/>
                <w:szCs w:val="24"/>
              </w:rPr>
              <w:t>?</w:t>
            </w:r>
          </w:p>
        </w:tc>
        <w:tc>
          <w:tcPr>
            <w:tcW w:w="3199" w:type="dxa"/>
            <w:tcBorders>
              <w:top w:val="nil"/>
            </w:tcBorders>
            <w:vAlign w:val="center"/>
          </w:tcPr>
          <w:p w14:paraId="26DFD89E" w14:textId="77777777" w:rsidR="00AA2F6F" w:rsidRPr="003C1157" w:rsidRDefault="00AA2F6F" w:rsidP="002646AB">
            <w:pPr>
              <w:pStyle w:val="TableParagraph"/>
              <w:ind w:left="101"/>
              <w:rPr>
                <w:b/>
                <w:szCs w:val="24"/>
              </w:rPr>
            </w:pPr>
            <w:r w:rsidRPr="003C1157">
              <w:rPr>
                <w:b/>
                <w:w w:val="99"/>
                <w:szCs w:val="24"/>
              </w:rPr>
              <w:t>$</w:t>
            </w:r>
            <w:r w:rsidR="00AE292A">
              <w:rPr>
                <w:b/>
                <w:w w:val="99"/>
                <w:szCs w:val="24"/>
              </w:rPr>
              <w:t>0</w:t>
            </w:r>
          </w:p>
        </w:tc>
        <w:tc>
          <w:tcPr>
            <w:tcW w:w="8511" w:type="dxa"/>
            <w:tcBorders>
              <w:top w:val="nil"/>
            </w:tcBorders>
            <w:vAlign w:val="center"/>
          </w:tcPr>
          <w:p w14:paraId="7485E7EF" w14:textId="77777777" w:rsidR="00AA2F6F" w:rsidRPr="003C1157" w:rsidRDefault="00AE292A" w:rsidP="002646AB">
            <w:pPr>
              <w:spacing w:before="20" w:after="20"/>
              <w:ind w:left="101" w:right="91"/>
              <w:rPr>
                <w:sz w:val="24"/>
                <w:szCs w:val="24"/>
              </w:rPr>
            </w:pPr>
            <w:r w:rsidRPr="00EF0EFF">
              <w:rPr>
                <w:rFonts w:cs="Arial"/>
                <w:sz w:val="24"/>
                <w:szCs w:val="24"/>
              </w:rPr>
              <w:t>EAP is provided by your employer to assist you with any personal or work-related concerns. There is no deductible because there is no cost to you.</w:t>
            </w:r>
          </w:p>
        </w:tc>
      </w:tr>
      <w:tr w:rsidR="00AA2F6F" w14:paraId="2C6114C7" w14:textId="77777777" w:rsidTr="005738A4">
        <w:tc>
          <w:tcPr>
            <w:tcW w:w="2690" w:type="dxa"/>
            <w:shd w:val="clear" w:color="auto" w:fill="EFF9FF"/>
            <w:vAlign w:val="center"/>
          </w:tcPr>
          <w:p w14:paraId="687258D8" w14:textId="77777777" w:rsidR="00AA2F6F" w:rsidRPr="00F70134" w:rsidRDefault="00AA2F6F" w:rsidP="002646AB">
            <w:pPr>
              <w:pStyle w:val="TableParagraph"/>
              <w:spacing w:before="40" w:after="40"/>
              <w:ind w:left="100" w:right="83"/>
              <w:rPr>
                <w:b/>
                <w:szCs w:val="24"/>
              </w:rPr>
            </w:pPr>
            <w:r w:rsidRPr="00F70134">
              <w:rPr>
                <w:b/>
                <w:szCs w:val="24"/>
              </w:rPr>
              <w:t xml:space="preserve">Are there services covered before you meet your </w:t>
            </w:r>
            <w:hyperlink r:id="rId26" w:anchor="deductible">
              <w:r w:rsidRPr="00513466">
                <w:rPr>
                  <w:rStyle w:val="Hyperlink"/>
                  <w:b/>
                  <w:color w:val="0000FF"/>
                  <w:szCs w:val="24"/>
                </w:rPr>
                <w:t>deductible</w:t>
              </w:r>
            </w:hyperlink>
            <w:r w:rsidRPr="00F70134">
              <w:rPr>
                <w:b/>
                <w:szCs w:val="24"/>
              </w:rPr>
              <w:t>?</w:t>
            </w:r>
          </w:p>
        </w:tc>
        <w:tc>
          <w:tcPr>
            <w:tcW w:w="3199" w:type="dxa"/>
            <w:shd w:val="clear" w:color="auto" w:fill="EFF9FF"/>
            <w:vAlign w:val="center"/>
          </w:tcPr>
          <w:p w14:paraId="05C7509B" w14:textId="77777777" w:rsidR="00AA2F6F" w:rsidRPr="003C1157" w:rsidRDefault="00AE292A" w:rsidP="002646AB">
            <w:pPr>
              <w:spacing w:before="20" w:after="20"/>
              <w:ind w:left="101"/>
              <w:rPr>
                <w:sz w:val="24"/>
                <w:szCs w:val="24"/>
              </w:rPr>
            </w:pPr>
            <w:r>
              <w:rPr>
                <w:rFonts w:cs="Arial"/>
                <w:b/>
                <w:sz w:val="24"/>
                <w:szCs w:val="24"/>
              </w:rPr>
              <w:t>N/A</w:t>
            </w:r>
          </w:p>
        </w:tc>
        <w:tc>
          <w:tcPr>
            <w:tcW w:w="8511" w:type="dxa"/>
            <w:shd w:val="clear" w:color="auto" w:fill="EFF9FF"/>
            <w:vAlign w:val="center"/>
          </w:tcPr>
          <w:p w14:paraId="4A6C00A2" w14:textId="77777777" w:rsidR="00AA2F6F" w:rsidRPr="003C1157" w:rsidRDefault="00AE292A" w:rsidP="002646AB">
            <w:pPr>
              <w:spacing w:before="20" w:after="20"/>
              <w:ind w:left="101" w:right="91"/>
              <w:rPr>
                <w:sz w:val="24"/>
                <w:szCs w:val="24"/>
              </w:rPr>
            </w:pPr>
            <w:r>
              <w:rPr>
                <w:rFonts w:cs="Arial"/>
                <w:sz w:val="24"/>
                <w:szCs w:val="24"/>
              </w:rPr>
              <w:t>There are no deductibles.</w:t>
            </w:r>
          </w:p>
        </w:tc>
      </w:tr>
      <w:tr w:rsidR="00AA2F6F" w14:paraId="58817288" w14:textId="77777777" w:rsidTr="005738A4">
        <w:tc>
          <w:tcPr>
            <w:tcW w:w="2690" w:type="dxa"/>
            <w:vAlign w:val="center"/>
          </w:tcPr>
          <w:p w14:paraId="2366EC8A" w14:textId="77777777" w:rsidR="00AA2F6F" w:rsidRPr="00F70134" w:rsidRDefault="00AA2F6F" w:rsidP="002646AB">
            <w:pPr>
              <w:pStyle w:val="TableParagraph"/>
              <w:spacing w:before="40" w:after="40"/>
              <w:ind w:left="100" w:right="83"/>
              <w:rPr>
                <w:b/>
                <w:szCs w:val="24"/>
              </w:rPr>
            </w:pPr>
            <w:r w:rsidRPr="00F70134">
              <w:rPr>
                <w:b/>
                <w:szCs w:val="24"/>
              </w:rPr>
              <w:t xml:space="preserve">Are there other </w:t>
            </w:r>
            <w:hyperlink r:id="rId27" w:anchor="deductible">
              <w:r w:rsidRPr="00F70134">
                <w:rPr>
                  <w:rStyle w:val="Hyperlink"/>
                  <w:b/>
                  <w:szCs w:val="24"/>
                </w:rPr>
                <w:t>deductibles</w:t>
              </w:r>
              <w:r w:rsidRPr="00F70134">
                <w:rPr>
                  <w:b/>
                  <w:color w:val="0000FF"/>
                  <w:szCs w:val="24"/>
                </w:rPr>
                <w:t xml:space="preserve"> </w:t>
              </w:r>
            </w:hyperlink>
            <w:r w:rsidRPr="00F70134">
              <w:rPr>
                <w:b/>
                <w:szCs w:val="24"/>
              </w:rPr>
              <w:t>for specific services?</w:t>
            </w:r>
          </w:p>
        </w:tc>
        <w:tc>
          <w:tcPr>
            <w:tcW w:w="3199" w:type="dxa"/>
            <w:vAlign w:val="center"/>
          </w:tcPr>
          <w:p w14:paraId="3E8D203B" w14:textId="77777777" w:rsidR="00AA2F6F" w:rsidRPr="003C1157" w:rsidRDefault="00AE292A" w:rsidP="00AE292A">
            <w:pPr>
              <w:pStyle w:val="TableParagraph"/>
              <w:rPr>
                <w:b/>
                <w:szCs w:val="24"/>
              </w:rPr>
            </w:pPr>
            <w:r>
              <w:rPr>
                <w:rFonts w:cs="Arial"/>
                <w:b/>
                <w:szCs w:val="24"/>
              </w:rPr>
              <w:t xml:space="preserve"> N/A</w:t>
            </w:r>
          </w:p>
        </w:tc>
        <w:tc>
          <w:tcPr>
            <w:tcW w:w="8511" w:type="dxa"/>
            <w:vAlign w:val="center"/>
          </w:tcPr>
          <w:p w14:paraId="471A56D1" w14:textId="77777777" w:rsidR="00AA2F6F" w:rsidRPr="003C1157" w:rsidRDefault="00AE292A" w:rsidP="002646AB">
            <w:pPr>
              <w:spacing w:before="20" w:after="20"/>
              <w:ind w:left="101" w:right="91"/>
              <w:rPr>
                <w:sz w:val="24"/>
                <w:szCs w:val="24"/>
              </w:rPr>
            </w:pPr>
            <w:r>
              <w:rPr>
                <w:rFonts w:cs="Arial"/>
                <w:sz w:val="24"/>
                <w:szCs w:val="24"/>
              </w:rPr>
              <w:t>There are no deductibles.</w:t>
            </w:r>
          </w:p>
        </w:tc>
      </w:tr>
      <w:tr w:rsidR="00AA2F6F" w14:paraId="7591B1A0" w14:textId="77777777" w:rsidTr="005738A4">
        <w:tc>
          <w:tcPr>
            <w:tcW w:w="2690" w:type="dxa"/>
            <w:shd w:val="clear" w:color="auto" w:fill="EFF9FF"/>
            <w:vAlign w:val="center"/>
          </w:tcPr>
          <w:p w14:paraId="7913A6BE"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What is the </w:t>
            </w:r>
            <w:hyperlink r:id="rId28" w:anchor="out-of-pocket-limit">
              <w:r w:rsidRPr="00F70134">
                <w:rPr>
                  <w:rStyle w:val="Hyperlink"/>
                  <w:b/>
                  <w:szCs w:val="24"/>
                </w:rPr>
                <w:t>out-of-pocket</w:t>
              </w:r>
            </w:hyperlink>
            <w:r w:rsidRPr="00F70134">
              <w:rPr>
                <w:b/>
                <w:color w:val="0000FF"/>
                <w:szCs w:val="24"/>
                <w:u w:val="single" w:color="0000FF"/>
              </w:rPr>
              <w:t xml:space="preserve"> </w:t>
            </w:r>
            <w:hyperlink r:id="rId29" w:anchor="out-of-pocket-limit">
              <w:r w:rsidRPr="00F70134">
                <w:rPr>
                  <w:rStyle w:val="Hyperlink"/>
                  <w:b/>
                  <w:szCs w:val="24"/>
                </w:rPr>
                <w:t>limit</w:t>
              </w:r>
              <w:r w:rsidRPr="00F70134">
                <w:rPr>
                  <w:b/>
                  <w:color w:val="0000FF"/>
                  <w:szCs w:val="24"/>
                </w:rPr>
                <w:t xml:space="preserve"> </w:t>
              </w:r>
            </w:hyperlink>
            <w:r w:rsidRPr="00F70134">
              <w:rPr>
                <w:b/>
                <w:szCs w:val="24"/>
              </w:rPr>
              <w:t xml:space="preserve">for this </w:t>
            </w:r>
            <w:hyperlink r:id="rId30" w:anchor="plan">
              <w:r w:rsidRPr="00F70134">
                <w:rPr>
                  <w:rStyle w:val="Hyperlink"/>
                  <w:b/>
                  <w:szCs w:val="24"/>
                </w:rPr>
                <w:t>plan</w:t>
              </w:r>
            </w:hyperlink>
            <w:r w:rsidRPr="00F70134">
              <w:rPr>
                <w:b/>
                <w:szCs w:val="24"/>
              </w:rPr>
              <w:t>?</w:t>
            </w:r>
          </w:p>
        </w:tc>
        <w:tc>
          <w:tcPr>
            <w:tcW w:w="3199" w:type="dxa"/>
            <w:shd w:val="clear" w:color="auto" w:fill="EFF9FF"/>
            <w:vAlign w:val="center"/>
          </w:tcPr>
          <w:p w14:paraId="01F0B0FA" w14:textId="77777777" w:rsidR="00AA2F6F" w:rsidRPr="003C1157" w:rsidRDefault="00AE292A" w:rsidP="002646AB">
            <w:pPr>
              <w:pStyle w:val="TableParagraph"/>
              <w:ind w:left="101"/>
              <w:rPr>
                <w:b/>
                <w:szCs w:val="24"/>
              </w:rPr>
            </w:pPr>
            <w:r>
              <w:rPr>
                <w:b/>
                <w:w w:val="99"/>
                <w:szCs w:val="24"/>
              </w:rPr>
              <w:t>N/A</w:t>
            </w:r>
          </w:p>
        </w:tc>
        <w:tc>
          <w:tcPr>
            <w:tcW w:w="8511" w:type="dxa"/>
            <w:shd w:val="clear" w:color="auto" w:fill="EFF9FF"/>
            <w:vAlign w:val="center"/>
          </w:tcPr>
          <w:p w14:paraId="09C2144E" w14:textId="77777777" w:rsidR="00AA2F6F" w:rsidRPr="003C1157" w:rsidRDefault="00AE292A" w:rsidP="002646AB">
            <w:pPr>
              <w:spacing w:before="20" w:after="20"/>
              <w:ind w:left="101" w:right="91"/>
              <w:rPr>
                <w:sz w:val="24"/>
                <w:szCs w:val="24"/>
              </w:rPr>
            </w:pPr>
            <w:r>
              <w:rPr>
                <w:rFonts w:cs="Arial"/>
                <w:sz w:val="24"/>
                <w:szCs w:val="24"/>
              </w:rPr>
              <w:t>There are no out-of-pocket limits because there is no cost to you for services covered by the EAP</w:t>
            </w:r>
          </w:p>
        </w:tc>
      </w:tr>
      <w:tr w:rsidR="00AA2F6F" w14:paraId="54612504" w14:textId="77777777" w:rsidTr="005738A4">
        <w:tc>
          <w:tcPr>
            <w:tcW w:w="2690" w:type="dxa"/>
            <w:vAlign w:val="center"/>
          </w:tcPr>
          <w:p w14:paraId="71584E49" w14:textId="77777777" w:rsidR="00AA2F6F" w:rsidRPr="00F70134" w:rsidRDefault="00AA2F6F" w:rsidP="002646AB">
            <w:pPr>
              <w:pStyle w:val="TableParagraph"/>
              <w:spacing w:before="40" w:after="40"/>
              <w:ind w:left="100" w:right="83"/>
              <w:rPr>
                <w:b/>
                <w:szCs w:val="24"/>
              </w:rPr>
            </w:pPr>
            <w:r w:rsidRPr="00F70134">
              <w:rPr>
                <w:b/>
                <w:szCs w:val="24"/>
              </w:rPr>
              <w:t xml:space="preserve">What is not included in the </w:t>
            </w:r>
            <w:hyperlink r:id="rId31" w:anchor="out-of-pocket-limit">
              <w:r w:rsidRPr="00F70134">
                <w:rPr>
                  <w:rStyle w:val="Hyperlink"/>
                  <w:b/>
                  <w:szCs w:val="24"/>
                </w:rPr>
                <w:t>out-of-pocket limit</w:t>
              </w:r>
            </w:hyperlink>
            <w:r w:rsidRPr="00F70134">
              <w:rPr>
                <w:b/>
                <w:szCs w:val="24"/>
              </w:rPr>
              <w:t>?</w:t>
            </w:r>
          </w:p>
        </w:tc>
        <w:tc>
          <w:tcPr>
            <w:tcW w:w="3199" w:type="dxa"/>
            <w:vAlign w:val="center"/>
          </w:tcPr>
          <w:p w14:paraId="63C02B4C" w14:textId="77777777" w:rsidR="00AA2F6F" w:rsidRPr="003C1157" w:rsidRDefault="00AE292A" w:rsidP="002646AB">
            <w:pPr>
              <w:spacing w:before="20" w:after="20"/>
              <w:ind w:left="101"/>
              <w:rPr>
                <w:sz w:val="24"/>
                <w:szCs w:val="24"/>
              </w:rPr>
            </w:pPr>
            <w:r w:rsidRPr="00537C52">
              <w:rPr>
                <w:rFonts w:cs="Arial"/>
                <w:b/>
                <w:sz w:val="24"/>
                <w:szCs w:val="24"/>
              </w:rPr>
              <w:t>N</w:t>
            </w:r>
            <w:r>
              <w:rPr>
                <w:rFonts w:cs="Arial"/>
                <w:b/>
                <w:sz w:val="24"/>
                <w:szCs w:val="24"/>
              </w:rPr>
              <w:t>/A</w:t>
            </w:r>
          </w:p>
        </w:tc>
        <w:tc>
          <w:tcPr>
            <w:tcW w:w="8511" w:type="dxa"/>
            <w:vAlign w:val="center"/>
          </w:tcPr>
          <w:p w14:paraId="5E49E849" w14:textId="77777777" w:rsidR="00AA2F6F" w:rsidRPr="003C1157" w:rsidRDefault="00AE292A" w:rsidP="002646AB">
            <w:pPr>
              <w:spacing w:before="20" w:after="20"/>
              <w:ind w:left="101" w:right="91"/>
              <w:rPr>
                <w:sz w:val="24"/>
                <w:szCs w:val="24"/>
              </w:rPr>
            </w:pPr>
            <w:r>
              <w:rPr>
                <w:rFonts w:cs="Arial"/>
                <w:sz w:val="24"/>
                <w:szCs w:val="24"/>
              </w:rPr>
              <w:t>The chart on page 2 describes any applicable limits on what the plan will pay for specific covered services, such as visit limits for counseling.</w:t>
            </w:r>
          </w:p>
        </w:tc>
      </w:tr>
      <w:tr w:rsidR="00AA2F6F" w14:paraId="1DE8CAB1" w14:textId="77777777" w:rsidTr="005738A4">
        <w:tc>
          <w:tcPr>
            <w:tcW w:w="2690" w:type="dxa"/>
            <w:shd w:val="clear" w:color="auto" w:fill="EFF9FF"/>
            <w:vAlign w:val="center"/>
          </w:tcPr>
          <w:p w14:paraId="2DD5E4E5" w14:textId="77777777" w:rsidR="00AA2F6F" w:rsidRPr="00F70134" w:rsidRDefault="00AA2F6F" w:rsidP="002646AB">
            <w:pPr>
              <w:pStyle w:val="TableParagraph"/>
              <w:spacing w:before="40" w:after="40"/>
              <w:ind w:left="100" w:right="83"/>
              <w:rPr>
                <w:b/>
                <w:szCs w:val="24"/>
              </w:rPr>
            </w:pPr>
            <w:r w:rsidRPr="00F70134">
              <w:rPr>
                <w:b/>
                <w:szCs w:val="24"/>
              </w:rPr>
              <w:t xml:space="preserve">Will you pay less if you use a </w:t>
            </w:r>
            <w:hyperlink r:id="rId32" w:anchor="network-provider">
              <w:r w:rsidRPr="00F70134">
                <w:rPr>
                  <w:rStyle w:val="Hyperlink"/>
                  <w:b/>
                  <w:szCs w:val="24"/>
                </w:rPr>
                <w:t>network provider</w:t>
              </w:r>
            </w:hyperlink>
            <w:r w:rsidRPr="00F70134">
              <w:rPr>
                <w:b/>
                <w:szCs w:val="24"/>
              </w:rPr>
              <w:t>?</w:t>
            </w:r>
          </w:p>
        </w:tc>
        <w:tc>
          <w:tcPr>
            <w:tcW w:w="3199" w:type="dxa"/>
            <w:shd w:val="clear" w:color="auto" w:fill="EFF9FF"/>
            <w:vAlign w:val="center"/>
          </w:tcPr>
          <w:p w14:paraId="01BAE1E3" w14:textId="77777777" w:rsidR="00AA2F6F" w:rsidRPr="003C1157" w:rsidRDefault="00AE292A" w:rsidP="002646AB">
            <w:pPr>
              <w:spacing w:before="20" w:after="20"/>
              <w:ind w:left="101"/>
              <w:rPr>
                <w:sz w:val="24"/>
                <w:szCs w:val="24"/>
              </w:rPr>
            </w:pPr>
            <w:r w:rsidRPr="00537C52">
              <w:rPr>
                <w:rFonts w:cs="Arial"/>
                <w:b/>
                <w:sz w:val="24"/>
                <w:szCs w:val="24"/>
              </w:rPr>
              <w:t>Yes</w:t>
            </w:r>
          </w:p>
        </w:tc>
        <w:tc>
          <w:tcPr>
            <w:tcW w:w="8511" w:type="dxa"/>
            <w:shd w:val="clear" w:color="auto" w:fill="EFF9FF"/>
            <w:vAlign w:val="center"/>
          </w:tcPr>
          <w:p w14:paraId="797879E2" w14:textId="77777777" w:rsidR="00AA2F6F" w:rsidRPr="003C1157" w:rsidRDefault="00AE292A" w:rsidP="002646AB">
            <w:pPr>
              <w:spacing w:before="20" w:after="20"/>
              <w:ind w:left="101" w:right="91"/>
              <w:rPr>
                <w:sz w:val="24"/>
                <w:szCs w:val="24"/>
              </w:rPr>
            </w:pPr>
            <w:r>
              <w:rPr>
                <w:rFonts w:cs="Arial"/>
                <w:sz w:val="24"/>
                <w:szCs w:val="24"/>
              </w:rPr>
              <w:t>To receive EAP services, you must call PAS at (800) 356-0845 for a referral. There is no cost to you for services covered and authorized by the EAP.</w:t>
            </w:r>
          </w:p>
        </w:tc>
      </w:tr>
      <w:tr w:rsidR="00AA2F6F" w14:paraId="16BCF266" w14:textId="77777777" w:rsidTr="005738A4">
        <w:tc>
          <w:tcPr>
            <w:tcW w:w="2690" w:type="dxa"/>
            <w:vAlign w:val="center"/>
          </w:tcPr>
          <w:p w14:paraId="06B4AEF6" w14:textId="77777777" w:rsidR="00AA2F6F" w:rsidRPr="00F70134" w:rsidRDefault="00AA2F6F" w:rsidP="002646AB">
            <w:pPr>
              <w:pStyle w:val="TableParagraph"/>
              <w:spacing w:before="40" w:after="40" w:line="274" w:lineRule="exact"/>
              <w:ind w:left="100" w:right="83"/>
              <w:rPr>
                <w:b/>
                <w:szCs w:val="24"/>
              </w:rPr>
            </w:pPr>
            <w:r w:rsidRPr="00F70134">
              <w:rPr>
                <w:b/>
                <w:szCs w:val="24"/>
              </w:rPr>
              <w:t xml:space="preserve">Do you need a </w:t>
            </w:r>
            <w:hyperlink r:id="rId33" w:anchor="referral">
              <w:r w:rsidRPr="00F70134">
                <w:rPr>
                  <w:rStyle w:val="Hyperlink"/>
                  <w:b/>
                  <w:szCs w:val="24"/>
                </w:rPr>
                <w:t>referral</w:t>
              </w:r>
              <w:r w:rsidRPr="00F70134">
                <w:rPr>
                  <w:b/>
                  <w:color w:val="0000FF"/>
                  <w:szCs w:val="24"/>
                </w:rPr>
                <w:t xml:space="preserve"> </w:t>
              </w:r>
            </w:hyperlink>
            <w:r w:rsidRPr="00F70134">
              <w:rPr>
                <w:b/>
                <w:szCs w:val="24"/>
              </w:rPr>
              <w:t xml:space="preserve">to see a </w:t>
            </w:r>
            <w:hyperlink r:id="rId34" w:anchor="specialist">
              <w:r w:rsidRPr="00F70134">
                <w:rPr>
                  <w:rStyle w:val="Hyperlink"/>
                  <w:b/>
                  <w:szCs w:val="24"/>
                </w:rPr>
                <w:t>specialist</w:t>
              </w:r>
            </w:hyperlink>
            <w:r w:rsidRPr="00F70134">
              <w:rPr>
                <w:b/>
                <w:szCs w:val="24"/>
              </w:rPr>
              <w:t>?</w:t>
            </w:r>
          </w:p>
        </w:tc>
        <w:tc>
          <w:tcPr>
            <w:tcW w:w="3199" w:type="dxa"/>
            <w:vAlign w:val="center"/>
          </w:tcPr>
          <w:p w14:paraId="5CA8D1DB" w14:textId="77777777" w:rsidR="00AA2F6F" w:rsidRPr="003C1157" w:rsidRDefault="00AE292A" w:rsidP="002646AB">
            <w:pPr>
              <w:spacing w:before="20" w:after="20"/>
              <w:ind w:left="101"/>
              <w:rPr>
                <w:sz w:val="24"/>
                <w:szCs w:val="24"/>
              </w:rPr>
            </w:pPr>
            <w:r w:rsidRPr="00537C52">
              <w:rPr>
                <w:rFonts w:cs="Arial"/>
                <w:b/>
                <w:sz w:val="24"/>
                <w:szCs w:val="24"/>
              </w:rPr>
              <w:t>N/A</w:t>
            </w:r>
          </w:p>
        </w:tc>
        <w:tc>
          <w:tcPr>
            <w:tcW w:w="8511" w:type="dxa"/>
            <w:vAlign w:val="center"/>
          </w:tcPr>
          <w:p w14:paraId="5387AB21" w14:textId="77777777" w:rsidR="00AA2F6F" w:rsidRPr="003C1157" w:rsidRDefault="00AE292A" w:rsidP="002646AB">
            <w:pPr>
              <w:spacing w:before="20" w:after="20"/>
              <w:ind w:left="101" w:right="91"/>
              <w:rPr>
                <w:sz w:val="24"/>
                <w:szCs w:val="24"/>
              </w:rPr>
            </w:pPr>
            <w:r w:rsidRPr="00537C52">
              <w:rPr>
                <w:rFonts w:cs="Arial"/>
                <w:sz w:val="24"/>
                <w:szCs w:val="24"/>
              </w:rPr>
              <w:t xml:space="preserve">Specialist services are not covered by the EAP. If your EAP consultant recommends referrals to </w:t>
            </w:r>
            <w:r w:rsidRPr="00537C52">
              <w:rPr>
                <w:rFonts w:cs="Arial"/>
                <w:sz w:val="24"/>
                <w:szCs w:val="24"/>
                <w:u w:val="single"/>
              </w:rPr>
              <w:t>specialists</w:t>
            </w:r>
            <w:r w:rsidRPr="00537C52">
              <w:rPr>
                <w:rFonts w:cs="Arial"/>
                <w:sz w:val="24"/>
                <w:szCs w:val="24"/>
              </w:rPr>
              <w:t xml:space="preserve"> outside your EAP benefit, you are financially responsible to pay for those services outside your EAP benefit. Some specialty services (medical care) may be covered under your medical benefit plan.</w:t>
            </w:r>
          </w:p>
        </w:tc>
      </w:tr>
    </w:tbl>
    <w:p w14:paraId="69ABEBA0" w14:textId="77777777" w:rsidR="00296D90" w:rsidRDefault="00296D90" w:rsidP="001410DE"/>
    <w:p w14:paraId="037B384A" w14:textId="77777777" w:rsidR="002646AB" w:rsidRDefault="002646AB">
      <w:r>
        <w:br w:type="page"/>
      </w:r>
    </w:p>
    <w:tbl>
      <w:tblPr>
        <w:tblW w:w="14371"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371"/>
      </w:tblGrid>
      <w:tr w:rsidR="001A6F65" w14:paraId="75004A0B" w14:textId="77777777" w:rsidTr="002646AB">
        <w:trPr>
          <w:trHeight w:val="435"/>
        </w:trPr>
        <w:tc>
          <w:tcPr>
            <w:tcW w:w="14371" w:type="dxa"/>
            <w:shd w:val="clear" w:color="auto" w:fill="EFF9FF"/>
            <w:vAlign w:val="center"/>
          </w:tcPr>
          <w:p w14:paraId="292B1639" w14:textId="77777777" w:rsidR="001A6F65" w:rsidRPr="001A6F65" w:rsidRDefault="001A6F65" w:rsidP="001A6F65">
            <w:pPr>
              <w:ind w:left="527"/>
              <w:rPr>
                <w:sz w:val="24"/>
              </w:rPr>
            </w:pPr>
            <w:r>
              <w:rPr>
                <w:noProof/>
              </w:rPr>
              <w:lastRenderedPageBreak/>
              <w:drawing>
                <wp:anchor distT="0" distB="0" distL="114300" distR="114300" simplePos="0" relativeHeight="251702272" behindDoc="0" locked="0" layoutInCell="1" allowOverlap="1" wp14:anchorId="58FD3734" wp14:editId="053BA547">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83193A">
              <w:rPr>
                <w:sz w:val="24"/>
                <w:szCs w:val="24"/>
              </w:rPr>
              <w:t xml:space="preserve">All </w:t>
            </w:r>
            <w:hyperlink r:id="rId35" w:anchor="copayment">
              <w:r w:rsidRPr="00385A45">
                <w:rPr>
                  <w:rStyle w:val="Hyperlink"/>
                  <w:b/>
                  <w:sz w:val="24"/>
                  <w:szCs w:val="24"/>
                </w:rPr>
                <w:t>copayment</w:t>
              </w:r>
            </w:hyperlink>
            <w:r w:rsidRPr="0083193A">
              <w:rPr>
                <w:color w:val="0000FF"/>
                <w:sz w:val="24"/>
                <w:szCs w:val="24"/>
              </w:rPr>
              <w:t xml:space="preserve"> </w:t>
            </w:r>
            <w:r w:rsidRPr="0083193A">
              <w:rPr>
                <w:sz w:val="24"/>
                <w:szCs w:val="24"/>
              </w:rPr>
              <w:t xml:space="preserve">and </w:t>
            </w:r>
            <w:hyperlink r:id="rId36" w:anchor="coinsurance">
              <w:r w:rsidRPr="00385A45">
                <w:rPr>
                  <w:rStyle w:val="Hyperlink"/>
                  <w:b/>
                  <w:sz w:val="24"/>
                  <w:szCs w:val="24"/>
                </w:rPr>
                <w:t>coinsurance</w:t>
              </w:r>
            </w:hyperlink>
            <w:r w:rsidRPr="0083193A">
              <w:rPr>
                <w:color w:val="0000FF"/>
                <w:sz w:val="24"/>
                <w:szCs w:val="24"/>
              </w:rPr>
              <w:t xml:space="preserve"> </w:t>
            </w:r>
            <w:r w:rsidRPr="0083193A">
              <w:rPr>
                <w:sz w:val="24"/>
                <w:szCs w:val="24"/>
              </w:rPr>
              <w:t xml:space="preserve">costs shown in this chart are after your </w:t>
            </w:r>
            <w:hyperlink r:id="rId37"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 xml:space="preserve">has been met, if a </w:t>
            </w:r>
            <w:hyperlink r:id="rId38" w:anchor="deductible">
              <w:r w:rsidRPr="00385A45">
                <w:rPr>
                  <w:rStyle w:val="Hyperlink"/>
                  <w:b/>
                  <w:sz w:val="24"/>
                  <w:szCs w:val="24"/>
                </w:rPr>
                <w:t>deductible</w:t>
              </w:r>
            </w:hyperlink>
            <w:r w:rsidRPr="0083193A">
              <w:rPr>
                <w:color w:val="0000FF"/>
                <w:sz w:val="24"/>
                <w:szCs w:val="24"/>
              </w:rPr>
              <w:t xml:space="preserve"> </w:t>
            </w:r>
            <w:r w:rsidRPr="0083193A">
              <w:rPr>
                <w:sz w:val="24"/>
                <w:szCs w:val="24"/>
              </w:rPr>
              <w:t>applies</w:t>
            </w:r>
            <w:r>
              <w:rPr>
                <w:sz w:val="24"/>
              </w:rPr>
              <w:t>.</w:t>
            </w:r>
          </w:p>
        </w:tc>
      </w:tr>
    </w:tbl>
    <w:p w14:paraId="272570D3" w14:textId="77777777" w:rsidR="001A6F65" w:rsidRPr="00F73241" w:rsidRDefault="001A6F65" w:rsidP="00AA2F6F">
      <w:pPr>
        <w:pStyle w:val="BodyText"/>
        <w:ind w:left="117"/>
        <w:rPr>
          <w:sz w:val="14"/>
        </w:rPr>
      </w:pPr>
    </w:p>
    <w:tbl>
      <w:tblPr>
        <w:tblW w:w="1439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878"/>
        <w:gridCol w:w="2361"/>
        <w:gridCol w:w="2520"/>
        <w:gridCol w:w="4140"/>
      </w:tblGrid>
      <w:tr w:rsidR="00A85CED" w:rsidRPr="008A5D17" w14:paraId="7ACCACB9" w14:textId="77777777" w:rsidTr="003F3F96">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266069F" w14:textId="77777777" w:rsidR="00A85CED" w:rsidRPr="008A5D17" w:rsidRDefault="0019304B" w:rsidP="00B878ED">
            <w:pPr>
              <w:jc w:val="center"/>
              <w:rPr>
                <w:rFonts w:cs="Arial"/>
                <w:b/>
                <w:bCs/>
                <w:color w:val="FFFFFF"/>
                <w:sz w:val="24"/>
                <w:szCs w:val="24"/>
              </w:rPr>
            </w:pPr>
            <w:r>
              <w:rPr>
                <w:rFonts w:cs="Arial"/>
                <w:b/>
                <w:bCs/>
                <w:color w:val="FFFFFF"/>
                <w:sz w:val="24"/>
                <w:szCs w:val="24"/>
              </w:rPr>
              <w:t xml:space="preserve">Common </w:t>
            </w:r>
            <w:r w:rsidR="00A85CED" w:rsidRPr="008A5D17">
              <w:rPr>
                <w:rFonts w:cs="Arial"/>
                <w:b/>
                <w:bCs/>
                <w:color w:val="FFFFFF"/>
                <w:sz w:val="24"/>
                <w:szCs w:val="24"/>
              </w:rPr>
              <w:t>Medical Event</w:t>
            </w:r>
          </w:p>
        </w:tc>
        <w:tc>
          <w:tcPr>
            <w:tcW w:w="2878"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7F18F5E6"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Services You May Need</w:t>
            </w:r>
          </w:p>
        </w:tc>
        <w:tc>
          <w:tcPr>
            <w:tcW w:w="4881"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7B9E6738"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What You Will Pay</w:t>
            </w:r>
          </w:p>
        </w:tc>
        <w:tc>
          <w:tcPr>
            <w:tcW w:w="414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06EADA7D"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Limitations</w:t>
            </w:r>
            <w:r>
              <w:rPr>
                <w:rFonts w:cs="Arial"/>
                <w:b/>
                <w:bCs/>
                <w:color w:val="FFFFFF"/>
                <w:sz w:val="24"/>
                <w:szCs w:val="24"/>
              </w:rPr>
              <w:t>,</w:t>
            </w:r>
            <w:r w:rsidRPr="008A5D17">
              <w:rPr>
                <w:rFonts w:cs="Arial"/>
                <w:b/>
                <w:bCs/>
                <w:color w:val="FFFFFF"/>
                <w:sz w:val="24"/>
                <w:szCs w:val="24"/>
              </w:rPr>
              <w:t xml:space="preserve"> Exceptions</w:t>
            </w:r>
            <w:r>
              <w:rPr>
                <w:rFonts w:cs="Arial"/>
                <w:b/>
                <w:bCs/>
                <w:color w:val="FFFFFF"/>
                <w:sz w:val="24"/>
                <w:szCs w:val="24"/>
              </w:rPr>
              <w:t>, &amp; Other Important Information</w:t>
            </w:r>
          </w:p>
        </w:tc>
      </w:tr>
      <w:tr w:rsidR="00F73241" w:rsidRPr="008A5D17" w14:paraId="45BF2F1D" w14:textId="77777777" w:rsidTr="003F3F96">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190B21B5" w14:textId="77777777" w:rsidR="00A85CED" w:rsidRPr="008A5D17" w:rsidRDefault="00A85CED" w:rsidP="00B878ED">
            <w:pPr>
              <w:rPr>
                <w:rFonts w:cs="Arial"/>
                <w:b/>
                <w:bCs/>
                <w:color w:val="FFFFFF"/>
                <w:sz w:val="24"/>
                <w:szCs w:val="24"/>
              </w:rPr>
            </w:pPr>
          </w:p>
        </w:tc>
        <w:tc>
          <w:tcPr>
            <w:tcW w:w="2878"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5B18D0D4" w14:textId="77777777" w:rsidR="00A85CED" w:rsidRPr="008A5D17" w:rsidRDefault="00A85CED" w:rsidP="00B878ED">
            <w:pPr>
              <w:rPr>
                <w:rFonts w:cs="Arial"/>
                <w:b/>
                <w:bCs/>
                <w:color w:val="FFFFFF"/>
                <w:sz w:val="24"/>
                <w:szCs w:val="24"/>
              </w:rPr>
            </w:pPr>
          </w:p>
        </w:tc>
        <w:tc>
          <w:tcPr>
            <w:tcW w:w="2361"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2103812"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Network Provider</w:t>
            </w:r>
          </w:p>
          <w:p w14:paraId="2343E953"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(You will pay the least)</w:t>
            </w:r>
          </w:p>
        </w:tc>
        <w:tc>
          <w:tcPr>
            <w:tcW w:w="252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7F5AE65F"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Out-of-Network Provider</w:t>
            </w:r>
          </w:p>
          <w:p w14:paraId="5D44C6D1" w14:textId="77777777" w:rsidR="00A85CED" w:rsidRPr="008A5D17" w:rsidRDefault="00A85CED" w:rsidP="00B878ED">
            <w:pPr>
              <w:jc w:val="center"/>
              <w:rPr>
                <w:rFonts w:cs="Arial"/>
                <w:b/>
                <w:bCs/>
                <w:color w:val="FFFFFF"/>
                <w:sz w:val="24"/>
                <w:szCs w:val="24"/>
              </w:rPr>
            </w:pPr>
            <w:r w:rsidRPr="008A5D17">
              <w:rPr>
                <w:rFonts w:cs="Arial"/>
                <w:b/>
                <w:bCs/>
                <w:color w:val="FFFFFF"/>
                <w:sz w:val="24"/>
                <w:szCs w:val="24"/>
              </w:rPr>
              <w:t xml:space="preserve">(You will pay the most) </w:t>
            </w:r>
          </w:p>
        </w:tc>
        <w:tc>
          <w:tcPr>
            <w:tcW w:w="414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328C26F4" w14:textId="77777777" w:rsidR="00A85CED" w:rsidRPr="008A5D17" w:rsidRDefault="00A85CED" w:rsidP="00B878ED">
            <w:pPr>
              <w:rPr>
                <w:rFonts w:cs="Arial"/>
                <w:b/>
                <w:bCs/>
                <w:color w:val="FFFFFF"/>
                <w:sz w:val="24"/>
                <w:szCs w:val="24"/>
              </w:rPr>
            </w:pPr>
          </w:p>
        </w:tc>
      </w:tr>
      <w:tr w:rsidR="00F73241" w:rsidRPr="008A5D17" w14:paraId="0A6F12D8" w14:textId="77777777" w:rsidTr="003F3F96">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527F4885" w14:textId="77777777" w:rsidR="00A85CED" w:rsidRPr="000B418C" w:rsidRDefault="00A85CED" w:rsidP="000B418C">
            <w:pPr>
              <w:pStyle w:val="TableParagraph"/>
              <w:rPr>
                <w:rFonts w:cs="Arial"/>
                <w:b/>
              </w:rPr>
            </w:pPr>
            <w:r w:rsidRPr="000B418C">
              <w:rPr>
                <w:rFonts w:cs="Arial"/>
                <w:b/>
              </w:rPr>
              <w:t xml:space="preserve">If you visit a health care </w:t>
            </w:r>
            <w:hyperlink r:id="rId39" w:anchor="provider" w:history="1">
              <w:r w:rsidRPr="000B418C">
                <w:rPr>
                  <w:rStyle w:val="Hyperlink"/>
                  <w:rFonts w:cs="AJensonPro-Bold"/>
                  <w:b/>
                  <w:bCs/>
                  <w:szCs w:val="24"/>
                </w:rPr>
                <w:t>provider’s</w:t>
              </w:r>
            </w:hyperlink>
            <w:r w:rsidRPr="000B418C">
              <w:rPr>
                <w:rFonts w:cs="Arial"/>
                <w:b/>
              </w:rPr>
              <w:t xml:space="preserve"> office or clinic</w:t>
            </w:r>
          </w:p>
        </w:tc>
        <w:tc>
          <w:tcPr>
            <w:tcW w:w="2878"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780E001D" w14:textId="77777777" w:rsidR="00A85CED" w:rsidRPr="008A5D17" w:rsidRDefault="00A85CED" w:rsidP="000B418C">
            <w:pPr>
              <w:pStyle w:val="TableParagraph"/>
              <w:rPr>
                <w:rFonts w:cs="Arial"/>
              </w:rPr>
            </w:pPr>
            <w:r w:rsidRPr="008A5D17">
              <w:rPr>
                <w:rFonts w:cs="Arial"/>
              </w:rPr>
              <w:t>Primary care visit to treat an injury or illness</w:t>
            </w:r>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4C2744A8"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1981BF12"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218BC772" w14:textId="77777777" w:rsidR="00A85CED" w:rsidRPr="00C60631" w:rsidRDefault="00AE292A" w:rsidP="00C60631">
            <w:pPr>
              <w:pStyle w:val="TableParagraph"/>
            </w:pPr>
            <w:r>
              <w:rPr>
                <w:rFonts w:cs="Arial"/>
                <w:szCs w:val="24"/>
              </w:rPr>
              <w:t>N/A</w:t>
            </w:r>
          </w:p>
        </w:tc>
      </w:tr>
      <w:tr w:rsidR="00A85CED" w:rsidRPr="008A5D17" w14:paraId="3B26B759" w14:textId="77777777" w:rsidTr="00C60631">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232A54F"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auto"/>
            <w:vAlign w:val="center"/>
          </w:tcPr>
          <w:p w14:paraId="4BFCB46B" w14:textId="77777777" w:rsidR="00A85CED" w:rsidRPr="008A5D17" w:rsidRDefault="00000000" w:rsidP="000B418C">
            <w:pPr>
              <w:pStyle w:val="TableParagraph"/>
              <w:rPr>
                <w:rFonts w:cs="Arial"/>
              </w:rPr>
            </w:pPr>
            <w:hyperlink r:id="rId40" w:anchor="specialist" w:history="1">
              <w:r w:rsidR="00A85CED" w:rsidRPr="000E5B59">
                <w:rPr>
                  <w:rStyle w:val="Hyperlink"/>
                  <w:rFonts w:cs="Arial"/>
                  <w:szCs w:val="24"/>
                </w:rPr>
                <w:t>Specialist</w:t>
              </w:r>
            </w:hyperlink>
            <w:r w:rsidR="00A85CED" w:rsidRPr="008A5D17">
              <w:rPr>
                <w:rFonts w:cs="Arial"/>
              </w:rPr>
              <w:t xml:space="preserve"> visit</w:t>
            </w:r>
          </w:p>
        </w:tc>
        <w:tc>
          <w:tcPr>
            <w:tcW w:w="2361" w:type="dxa"/>
            <w:tcBorders>
              <w:top w:val="single" w:sz="2" w:space="0" w:color="286995"/>
              <w:left w:val="single" w:sz="2" w:space="0" w:color="286995"/>
              <w:bottom w:val="single" w:sz="2" w:space="0" w:color="286995"/>
              <w:right w:val="single" w:sz="2" w:space="0" w:color="286995"/>
            </w:tcBorders>
            <w:shd w:val="clear" w:color="auto" w:fill="auto"/>
            <w:vAlign w:val="center"/>
          </w:tcPr>
          <w:p w14:paraId="38A25C37"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auto"/>
            <w:vAlign w:val="center"/>
          </w:tcPr>
          <w:p w14:paraId="47B880AC"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auto"/>
            <w:noWrap/>
            <w:vAlign w:val="center"/>
            <w:hideMark/>
          </w:tcPr>
          <w:p w14:paraId="0C2D2665" w14:textId="77777777" w:rsidR="00A85CED" w:rsidRPr="00C60631" w:rsidRDefault="00AE292A" w:rsidP="00C60631">
            <w:pPr>
              <w:pStyle w:val="TableParagraph"/>
            </w:pPr>
            <w:r>
              <w:rPr>
                <w:rFonts w:cs="Arial"/>
                <w:szCs w:val="24"/>
              </w:rPr>
              <w:t>N/A</w:t>
            </w:r>
          </w:p>
        </w:tc>
      </w:tr>
      <w:tr w:rsidR="00F73241" w:rsidRPr="008A5D17" w14:paraId="28F1D640" w14:textId="77777777" w:rsidTr="00C60631">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5754B62F"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7DE15A5" w14:textId="77777777" w:rsidR="00A85CED" w:rsidRPr="008A5D17" w:rsidRDefault="00000000" w:rsidP="000B418C">
            <w:pPr>
              <w:pStyle w:val="TableParagraph"/>
              <w:rPr>
                <w:rFonts w:cs="Arial"/>
              </w:rPr>
            </w:pPr>
            <w:hyperlink r:id="rId41" w:anchor="preventive-care" w:history="1">
              <w:r w:rsidR="00A85CED" w:rsidRPr="000E5B59">
                <w:rPr>
                  <w:rStyle w:val="Hyperlink"/>
                  <w:rFonts w:cs="Arial"/>
                  <w:szCs w:val="24"/>
                </w:rPr>
                <w:t>Preventive care</w:t>
              </w:r>
            </w:hyperlink>
            <w:r w:rsidR="00A85CED" w:rsidRPr="008A5D17">
              <w:rPr>
                <w:rFonts w:cs="Arial"/>
              </w:rPr>
              <w:t>/</w:t>
            </w:r>
            <w:hyperlink r:id="rId42" w:anchor="screening" w:history="1">
              <w:r w:rsidR="00A85CED" w:rsidRPr="000E5B59">
                <w:rPr>
                  <w:rStyle w:val="Hyperlink"/>
                  <w:rFonts w:cs="Arial"/>
                  <w:szCs w:val="24"/>
                </w:rPr>
                <w:t>screening</w:t>
              </w:r>
            </w:hyperlink>
            <w:r w:rsidR="00A85CED" w:rsidRPr="008A5D17">
              <w:rPr>
                <w:rFonts w:cs="Arial"/>
              </w:rPr>
              <w:t>/</w:t>
            </w:r>
          </w:p>
          <w:p w14:paraId="4DF13C59" w14:textId="77777777" w:rsidR="00A85CED" w:rsidRPr="008A5D17" w:rsidRDefault="00A85CED" w:rsidP="000B418C">
            <w:pPr>
              <w:pStyle w:val="TableParagraph"/>
              <w:rPr>
                <w:rFonts w:cs="Arial"/>
              </w:rPr>
            </w:pPr>
            <w:r w:rsidRPr="008A5D17">
              <w:rPr>
                <w:rFonts w:cs="Arial"/>
              </w:rPr>
              <w:t>immunization</w:t>
            </w:r>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3AA50144"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72E6CDC"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7B1327FC" w14:textId="77777777" w:rsidR="00A85CED" w:rsidRPr="00C60631" w:rsidRDefault="00AE292A" w:rsidP="00C60631">
            <w:pPr>
              <w:pStyle w:val="TableParagraph"/>
            </w:pPr>
            <w:r>
              <w:rPr>
                <w:rFonts w:cs="Arial"/>
                <w:szCs w:val="24"/>
              </w:rPr>
              <w:t>N/A</w:t>
            </w:r>
          </w:p>
        </w:tc>
      </w:tr>
      <w:tr w:rsidR="00F73241" w:rsidRPr="008A5D17" w14:paraId="0FADE67E" w14:textId="77777777" w:rsidTr="00C60631">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0B517B6" w14:textId="77777777" w:rsidR="00A85CED" w:rsidRPr="000B418C" w:rsidRDefault="00A85CED" w:rsidP="000B418C">
            <w:pPr>
              <w:pStyle w:val="TableParagraph"/>
              <w:rPr>
                <w:rFonts w:cs="Arial"/>
                <w:b/>
              </w:rPr>
            </w:pPr>
            <w:r w:rsidRPr="000B418C">
              <w:rPr>
                <w:rFonts w:cs="Arial"/>
                <w:b/>
              </w:rPr>
              <w:t>If you have a test</w:t>
            </w:r>
          </w:p>
        </w:tc>
        <w:tc>
          <w:tcPr>
            <w:tcW w:w="2878" w:type="dxa"/>
            <w:tcBorders>
              <w:top w:val="single" w:sz="12" w:space="0" w:color="286995"/>
              <w:left w:val="single" w:sz="2" w:space="0" w:color="286995"/>
              <w:bottom w:val="single" w:sz="2" w:space="0" w:color="286995"/>
              <w:right w:val="single" w:sz="2" w:space="0" w:color="286995"/>
            </w:tcBorders>
            <w:vAlign w:val="center"/>
          </w:tcPr>
          <w:p w14:paraId="1E5B7F61" w14:textId="77777777" w:rsidR="00A85CED" w:rsidRPr="008A5D17" w:rsidRDefault="00000000" w:rsidP="000B418C">
            <w:pPr>
              <w:pStyle w:val="TableParagraph"/>
              <w:rPr>
                <w:rFonts w:cs="Arial"/>
              </w:rPr>
            </w:pPr>
            <w:hyperlink r:id="rId43" w:anchor="diagnostic-test" w:history="1">
              <w:r w:rsidR="00A85CED" w:rsidRPr="000E5B59">
                <w:rPr>
                  <w:rStyle w:val="Hyperlink"/>
                  <w:rFonts w:cs="Arial"/>
                  <w:szCs w:val="24"/>
                </w:rPr>
                <w:t>Diagnostic test</w:t>
              </w:r>
            </w:hyperlink>
            <w:r w:rsidR="00A85CED" w:rsidRPr="008A5D17">
              <w:rPr>
                <w:rFonts w:cs="Arial"/>
              </w:rPr>
              <w:t xml:space="preserve"> (x-ray, blood work)</w:t>
            </w:r>
          </w:p>
        </w:tc>
        <w:tc>
          <w:tcPr>
            <w:tcW w:w="2361" w:type="dxa"/>
            <w:tcBorders>
              <w:top w:val="single" w:sz="12" w:space="0" w:color="286995"/>
              <w:left w:val="single" w:sz="2" w:space="0" w:color="286995"/>
              <w:bottom w:val="single" w:sz="2" w:space="0" w:color="286995"/>
              <w:right w:val="single" w:sz="2" w:space="0" w:color="286995"/>
            </w:tcBorders>
            <w:vAlign w:val="center"/>
          </w:tcPr>
          <w:p w14:paraId="3732730C" w14:textId="77777777" w:rsidR="00A85CED" w:rsidRPr="00C60631" w:rsidRDefault="00AE292A" w:rsidP="00C60631">
            <w:pPr>
              <w:pStyle w:val="TableParagraph"/>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vAlign w:val="center"/>
          </w:tcPr>
          <w:p w14:paraId="25745FCA" w14:textId="77777777" w:rsidR="00A85CED" w:rsidRPr="00C60631" w:rsidRDefault="00AE292A" w:rsidP="00C60631">
            <w:pPr>
              <w:pStyle w:val="TableParagraph"/>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noWrap/>
            <w:vAlign w:val="center"/>
            <w:hideMark/>
          </w:tcPr>
          <w:p w14:paraId="7C8B8658" w14:textId="77777777" w:rsidR="00A85CED" w:rsidRPr="00C60631" w:rsidRDefault="00AE292A" w:rsidP="00C60631">
            <w:pPr>
              <w:pStyle w:val="TableParagraph"/>
            </w:pPr>
            <w:r>
              <w:rPr>
                <w:rFonts w:cs="Arial"/>
                <w:szCs w:val="24"/>
              </w:rPr>
              <w:t>N/A</w:t>
            </w:r>
          </w:p>
        </w:tc>
      </w:tr>
      <w:tr w:rsidR="00F73241" w:rsidRPr="008A5D17" w14:paraId="52429B43" w14:textId="77777777" w:rsidTr="00C60631">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1D702174"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71C02306" w14:textId="77777777" w:rsidR="00A85CED" w:rsidRPr="008A5D17" w:rsidRDefault="001E6CA0" w:rsidP="000B418C">
            <w:pPr>
              <w:pStyle w:val="TableParagraph"/>
              <w:rPr>
                <w:rFonts w:cs="Arial"/>
              </w:rPr>
            </w:pPr>
            <w:r>
              <w:rPr>
                <w:rFonts w:cs="Arial"/>
              </w:rPr>
              <w:t>Imaging (CT/PET scans, MRIs)</w:t>
            </w:r>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730C8CBF"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4380670F"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2FFE850A" w14:textId="77777777" w:rsidR="00A85CED" w:rsidRPr="00C60631" w:rsidRDefault="00AE292A" w:rsidP="00C60631">
            <w:pPr>
              <w:pStyle w:val="TableParagraph"/>
            </w:pPr>
            <w:r>
              <w:rPr>
                <w:rFonts w:cs="Arial"/>
                <w:szCs w:val="24"/>
              </w:rPr>
              <w:t>N/A</w:t>
            </w:r>
          </w:p>
        </w:tc>
      </w:tr>
      <w:tr w:rsidR="00F73241" w:rsidRPr="008A5D17" w14:paraId="441560F1" w14:textId="77777777" w:rsidTr="00C60631">
        <w:trPr>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04B2FE1" w14:textId="77777777" w:rsidR="00A85CED" w:rsidRPr="000B418C" w:rsidRDefault="00A85CED" w:rsidP="000B418C">
            <w:pPr>
              <w:pStyle w:val="TableParagraph"/>
              <w:rPr>
                <w:rFonts w:cs="Arial"/>
                <w:b/>
              </w:rPr>
            </w:pPr>
            <w:r w:rsidRPr="000B418C">
              <w:rPr>
                <w:rFonts w:cs="Arial"/>
                <w:b/>
              </w:rPr>
              <w:t>If you need drugs to treat your illness or condition</w:t>
            </w:r>
          </w:p>
          <w:p w14:paraId="3F78C313" w14:textId="77777777" w:rsidR="00A85CED" w:rsidRPr="000B418C" w:rsidRDefault="00A85CED" w:rsidP="000B418C">
            <w:pPr>
              <w:pStyle w:val="TableParagraph"/>
              <w:rPr>
                <w:rFonts w:cs="Arial"/>
              </w:rPr>
            </w:pPr>
            <w:r w:rsidRPr="000B418C">
              <w:rPr>
                <w:rFonts w:cs="Arial"/>
              </w:rPr>
              <w:t xml:space="preserve">More information about </w:t>
            </w:r>
            <w:hyperlink r:id="rId44" w:anchor="prescription-drug-coverage" w:history="1">
              <w:r w:rsidRPr="000B418C">
                <w:rPr>
                  <w:rStyle w:val="Hyperlink"/>
                  <w:rFonts w:cs="Arial"/>
                  <w:b/>
                  <w:szCs w:val="24"/>
                </w:rPr>
                <w:t>prescription drug</w:t>
              </w:r>
              <w:r w:rsidRPr="00C920E7">
                <w:rPr>
                  <w:rStyle w:val="Hyperlink"/>
                  <w:rFonts w:cs="Arial"/>
                  <w:szCs w:val="24"/>
                  <w:u w:val="none"/>
                </w:rPr>
                <w:t xml:space="preserve"> </w:t>
              </w:r>
              <w:r w:rsidRPr="000B418C">
                <w:rPr>
                  <w:rStyle w:val="Hyperlink"/>
                  <w:rFonts w:cs="Arial"/>
                  <w:b/>
                  <w:szCs w:val="24"/>
                </w:rPr>
                <w:t>coverage</w:t>
              </w:r>
            </w:hyperlink>
            <w:r w:rsidRPr="000B418C">
              <w:rPr>
                <w:rFonts w:cs="Arial"/>
              </w:rPr>
              <w:t xml:space="preserve"> is available at www.[insert].com</w:t>
            </w:r>
          </w:p>
        </w:tc>
        <w:tc>
          <w:tcPr>
            <w:tcW w:w="2878" w:type="dxa"/>
            <w:tcBorders>
              <w:top w:val="single" w:sz="12" w:space="0" w:color="286995"/>
              <w:left w:val="single" w:sz="2" w:space="0" w:color="286995"/>
              <w:bottom w:val="single" w:sz="2" w:space="0" w:color="286995"/>
              <w:right w:val="single" w:sz="2" w:space="0" w:color="286995"/>
            </w:tcBorders>
            <w:vAlign w:val="center"/>
          </w:tcPr>
          <w:p w14:paraId="16E07ECE" w14:textId="77777777" w:rsidR="00A85CED" w:rsidRPr="008A5D17" w:rsidRDefault="00A85CED" w:rsidP="000B418C">
            <w:pPr>
              <w:pStyle w:val="TableParagraph"/>
              <w:rPr>
                <w:rFonts w:cs="Arial"/>
              </w:rPr>
            </w:pPr>
            <w:r w:rsidRPr="008A5D17">
              <w:rPr>
                <w:rFonts w:cs="Arial"/>
              </w:rPr>
              <w:t>Generic drugs</w:t>
            </w:r>
          </w:p>
        </w:tc>
        <w:tc>
          <w:tcPr>
            <w:tcW w:w="2361" w:type="dxa"/>
            <w:tcBorders>
              <w:top w:val="single" w:sz="12" w:space="0" w:color="286995"/>
              <w:left w:val="single" w:sz="2" w:space="0" w:color="286995"/>
              <w:bottom w:val="single" w:sz="2" w:space="0" w:color="286995"/>
              <w:right w:val="single" w:sz="2" w:space="0" w:color="286995"/>
            </w:tcBorders>
            <w:vAlign w:val="center"/>
          </w:tcPr>
          <w:p w14:paraId="3D6D6294" w14:textId="77777777" w:rsidR="00A85CED" w:rsidRPr="00C60631" w:rsidRDefault="00AE292A" w:rsidP="00C60631">
            <w:pPr>
              <w:pStyle w:val="TableParagraph"/>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vAlign w:val="center"/>
          </w:tcPr>
          <w:p w14:paraId="286B9505" w14:textId="77777777" w:rsidR="00A85CED" w:rsidRPr="00C60631" w:rsidRDefault="00AE292A" w:rsidP="00C60631">
            <w:pPr>
              <w:pStyle w:val="TableParagraph"/>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noWrap/>
            <w:vAlign w:val="center"/>
          </w:tcPr>
          <w:p w14:paraId="42409EB5" w14:textId="77777777" w:rsidR="00A85CED" w:rsidRPr="00C60631" w:rsidRDefault="00AE292A" w:rsidP="00C60631">
            <w:pPr>
              <w:pStyle w:val="TableParagraph"/>
            </w:pPr>
            <w:r>
              <w:rPr>
                <w:rFonts w:cs="Arial"/>
                <w:szCs w:val="24"/>
              </w:rPr>
              <w:t>N/A</w:t>
            </w:r>
          </w:p>
        </w:tc>
      </w:tr>
      <w:tr w:rsidR="00A85CED" w:rsidRPr="008A5D17" w14:paraId="5F73744E" w14:textId="77777777" w:rsidTr="00C60631">
        <w:trPr>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0334D991"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1D8B4540" w14:textId="77777777" w:rsidR="00A85CED" w:rsidRPr="008A5D17" w:rsidRDefault="00A85CED" w:rsidP="000B418C">
            <w:pPr>
              <w:pStyle w:val="TableParagraph"/>
              <w:rPr>
                <w:rFonts w:cs="Arial"/>
              </w:rPr>
            </w:pPr>
            <w:r w:rsidRPr="008A5D17">
              <w:rPr>
                <w:rFonts w:cs="Arial"/>
              </w:rPr>
              <w:t>Preferred brand drugs</w:t>
            </w:r>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02EC7D3A"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458CBD70"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434C4157" w14:textId="77777777" w:rsidR="00A85CED" w:rsidRPr="00C60631" w:rsidRDefault="00AE292A" w:rsidP="00C60631">
            <w:pPr>
              <w:pStyle w:val="TableParagraph"/>
            </w:pPr>
            <w:r>
              <w:rPr>
                <w:rFonts w:cs="Arial"/>
                <w:szCs w:val="24"/>
              </w:rPr>
              <w:t>N/A</w:t>
            </w:r>
          </w:p>
        </w:tc>
      </w:tr>
      <w:tr w:rsidR="00A85CED" w:rsidRPr="008A5D17" w14:paraId="09DBEA90" w14:textId="77777777" w:rsidTr="00C60631">
        <w:trPr>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B41BC09"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vAlign w:val="center"/>
          </w:tcPr>
          <w:p w14:paraId="53D78E18" w14:textId="77777777" w:rsidR="00A85CED" w:rsidRPr="008A5D17" w:rsidRDefault="00A85CED" w:rsidP="000B418C">
            <w:pPr>
              <w:pStyle w:val="TableParagraph"/>
              <w:rPr>
                <w:rFonts w:cs="Arial"/>
              </w:rPr>
            </w:pPr>
            <w:r w:rsidRPr="008A5D17">
              <w:rPr>
                <w:rFonts w:cs="Arial"/>
              </w:rPr>
              <w:t>Non-preferred brand drugs</w:t>
            </w:r>
          </w:p>
        </w:tc>
        <w:tc>
          <w:tcPr>
            <w:tcW w:w="2361" w:type="dxa"/>
            <w:tcBorders>
              <w:top w:val="single" w:sz="2" w:space="0" w:color="286995"/>
              <w:left w:val="single" w:sz="2" w:space="0" w:color="286995"/>
              <w:bottom w:val="single" w:sz="2" w:space="0" w:color="286995"/>
              <w:right w:val="single" w:sz="2" w:space="0" w:color="286995"/>
            </w:tcBorders>
            <w:vAlign w:val="center"/>
          </w:tcPr>
          <w:p w14:paraId="0F730D0F"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vAlign w:val="center"/>
          </w:tcPr>
          <w:p w14:paraId="4BC89FDC"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noWrap/>
            <w:vAlign w:val="center"/>
            <w:hideMark/>
          </w:tcPr>
          <w:p w14:paraId="6AA9A997" w14:textId="77777777" w:rsidR="00A85CED" w:rsidRPr="00C60631" w:rsidRDefault="00AE292A" w:rsidP="00C60631">
            <w:pPr>
              <w:pStyle w:val="TableParagraph"/>
            </w:pPr>
            <w:r>
              <w:rPr>
                <w:rFonts w:cs="Arial"/>
                <w:szCs w:val="24"/>
              </w:rPr>
              <w:t>N/A</w:t>
            </w:r>
          </w:p>
        </w:tc>
      </w:tr>
      <w:tr w:rsidR="00F73241" w:rsidRPr="008A5D17" w14:paraId="0E475707" w14:textId="77777777" w:rsidTr="00C60631">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54C24E95"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3D4D93C7" w14:textId="77777777" w:rsidR="00A85CED" w:rsidRPr="008A5D17" w:rsidRDefault="00000000" w:rsidP="000B418C">
            <w:pPr>
              <w:pStyle w:val="TableParagraph"/>
              <w:rPr>
                <w:rFonts w:cs="Arial"/>
              </w:rPr>
            </w:pPr>
            <w:hyperlink r:id="rId45" w:anchor="specialty-drug" w:history="1">
              <w:r w:rsidR="00A85CED" w:rsidRPr="0067284F">
                <w:rPr>
                  <w:rStyle w:val="Hyperlink"/>
                  <w:rFonts w:cs="Arial"/>
                  <w:szCs w:val="24"/>
                </w:rPr>
                <w:t>Specialty drugs</w:t>
              </w:r>
            </w:hyperlink>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42B177A"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4308985"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3518AA3B" w14:textId="77777777" w:rsidR="00A85CED" w:rsidRPr="00C60631" w:rsidRDefault="00AE292A" w:rsidP="00C60631">
            <w:pPr>
              <w:pStyle w:val="TableParagraph"/>
            </w:pPr>
            <w:r>
              <w:rPr>
                <w:rFonts w:cs="Arial"/>
                <w:szCs w:val="24"/>
              </w:rPr>
              <w:t>N/A</w:t>
            </w:r>
          </w:p>
        </w:tc>
      </w:tr>
      <w:tr w:rsidR="00F73241" w:rsidRPr="008A5D17" w14:paraId="08452FDB" w14:textId="77777777" w:rsidTr="00C60631">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1E266DB" w14:textId="77777777" w:rsidR="00A85CED" w:rsidRPr="000B418C" w:rsidRDefault="00A85CED" w:rsidP="000B418C">
            <w:pPr>
              <w:pStyle w:val="TableParagraph"/>
              <w:rPr>
                <w:rFonts w:cs="Arial"/>
                <w:b/>
              </w:rPr>
            </w:pPr>
            <w:r w:rsidRPr="000B418C">
              <w:rPr>
                <w:rFonts w:cs="Arial"/>
                <w:b/>
              </w:rPr>
              <w:t>If you have outpatient surgery</w:t>
            </w:r>
          </w:p>
        </w:tc>
        <w:tc>
          <w:tcPr>
            <w:tcW w:w="2878" w:type="dxa"/>
            <w:tcBorders>
              <w:top w:val="single" w:sz="12" w:space="0" w:color="286995"/>
              <w:left w:val="single" w:sz="2" w:space="0" w:color="286995"/>
              <w:bottom w:val="single" w:sz="2" w:space="0" w:color="286995"/>
              <w:right w:val="single" w:sz="2" w:space="0" w:color="286995"/>
            </w:tcBorders>
            <w:vAlign w:val="center"/>
          </w:tcPr>
          <w:p w14:paraId="4590CC0E" w14:textId="77777777" w:rsidR="00A85CED" w:rsidRPr="008A5D17" w:rsidRDefault="00A85CED" w:rsidP="000B418C">
            <w:pPr>
              <w:pStyle w:val="TableParagraph"/>
              <w:rPr>
                <w:rFonts w:cs="Arial"/>
              </w:rPr>
            </w:pPr>
            <w:r w:rsidRPr="008A5D17">
              <w:rPr>
                <w:rFonts w:cs="Arial"/>
              </w:rPr>
              <w:t>Facility fee (e.g., ambulatory surgery center)</w:t>
            </w:r>
          </w:p>
        </w:tc>
        <w:tc>
          <w:tcPr>
            <w:tcW w:w="2361" w:type="dxa"/>
            <w:tcBorders>
              <w:top w:val="single" w:sz="12" w:space="0" w:color="286995"/>
              <w:left w:val="single" w:sz="2" w:space="0" w:color="286995"/>
              <w:bottom w:val="single" w:sz="2" w:space="0" w:color="286995"/>
              <w:right w:val="single" w:sz="2" w:space="0" w:color="286995"/>
            </w:tcBorders>
            <w:vAlign w:val="center"/>
          </w:tcPr>
          <w:p w14:paraId="5EF10F86" w14:textId="77777777" w:rsidR="00A85CED" w:rsidRPr="00C60631" w:rsidRDefault="00AE292A" w:rsidP="00C60631">
            <w:pPr>
              <w:pStyle w:val="TableParagraph"/>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vAlign w:val="center"/>
          </w:tcPr>
          <w:p w14:paraId="60ED6ABC" w14:textId="77777777" w:rsidR="00A85CED" w:rsidRPr="00C60631" w:rsidRDefault="00AE292A" w:rsidP="00C60631">
            <w:pPr>
              <w:pStyle w:val="TableParagraph"/>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noWrap/>
            <w:vAlign w:val="center"/>
            <w:hideMark/>
          </w:tcPr>
          <w:p w14:paraId="0F248D16" w14:textId="77777777" w:rsidR="00A85CED" w:rsidRPr="00C60631" w:rsidRDefault="00AE292A" w:rsidP="00C60631">
            <w:pPr>
              <w:pStyle w:val="TableParagraph"/>
            </w:pPr>
            <w:r>
              <w:rPr>
                <w:rFonts w:cs="Arial"/>
                <w:szCs w:val="24"/>
              </w:rPr>
              <w:t>N/A</w:t>
            </w:r>
          </w:p>
        </w:tc>
      </w:tr>
      <w:tr w:rsidR="00F73241" w:rsidRPr="008A5D17" w14:paraId="647CBA33" w14:textId="77777777" w:rsidTr="00C60631">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1499423"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5EC4E9AA" w14:textId="77777777" w:rsidR="00A85CED" w:rsidRPr="008A5D17" w:rsidRDefault="00A85CED" w:rsidP="000B418C">
            <w:pPr>
              <w:pStyle w:val="TableParagraph"/>
              <w:rPr>
                <w:rFonts w:cs="Arial"/>
              </w:rPr>
            </w:pPr>
            <w:r w:rsidRPr="008A5D17">
              <w:rPr>
                <w:rFonts w:cs="Arial"/>
              </w:rPr>
              <w:t>Physician/surgeon fees</w:t>
            </w:r>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43450EA0"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4B4EF13B"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2E894DDC" w14:textId="77777777" w:rsidR="00A85CED" w:rsidRPr="00C60631" w:rsidRDefault="00AE292A" w:rsidP="00C60631">
            <w:pPr>
              <w:pStyle w:val="TableParagraph"/>
            </w:pPr>
            <w:r>
              <w:rPr>
                <w:rFonts w:cs="Arial"/>
                <w:szCs w:val="24"/>
              </w:rPr>
              <w:t>N/A</w:t>
            </w:r>
          </w:p>
        </w:tc>
      </w:tr>
      <w:tr w:rsidR="00F73241" w:rsidRPr="008A5D17" w14:paraId="5B266327" w14:textId="77777777" w:rsidTr="00C60631">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20002918" w14:textId="77777777" w:rsidR="00A85CED" w:rsidRPr="000B418C" w:rsidRDefault="00A85CED" w:rsidP="000B418C">
            <w:pPr>
              <w:pStyle w:val="TableParagraph"/>
              <w:rPr>
                <w:rFonts w:cs="Arial"/>
                <w:b/>
              </w:rPr>
            </w:pPr>
            <w:r w:rsidRPr="000B418C">
              <w:rPr>
                <w:rFonts w:cs="Arial"/>
                <w:b/>
              </w:rPr>
              <w:t>If you need immediate medical attention</w:t>
            </w:r>
          </w:p>
        </w:tc>
        <w:tc>
          <w:tcPr>
            <w:tcW w:w="2878" w:type="dxa"/>
            <w:tcBorders>
              <w:top w:val="single" w:sz="12" w:space="0" w:color="286995"/>
              <w:left w:val="single" w:sz="2" w:space="0" w:color="286995"/>
              <w:bottom w:val="single" w:sz="2" w:space="0" w:color="286995"/>
              <w:right w:val="single" w:sz="2" w:space="0" w:color="286995"/>
            </w:tcBorders>
            <w:vAlign w:val="center"/>
          </w:tcPr>
          <w:p w14:paraId="41354D25" w14:textId="77777777" w:rsidR="00A85CED" w:rsidRPr="008A5D17" w:rsidRDefault="00000000" w:rsidP="000B418C">
            <w:pPr>
              <w:pStyle w:val="TableParagraph"/>
              <w:rPr>
                <w:rFonts w:cs="Arial"/>
              </w:rPr>
            </w:pPr>
            <w:hyperlink r:id="rId46" w:anchor="emergency-room-care-emergency-services" w:history="1">
              <w:r w:rsidR="00A85CED" w:rsidRPr="001E2213">
                <w:rPr>
                  <w:rStyle w:val="Hyperlink"/>
                  <w:rFonts w:cs="Arial"/>
                  <w:szCs w:val="24"/>
                </w:rPr>
                <w:t>Emergency room care</w:t>
              </w:r>
            </w:hyperlink>
          </w:p>
        </w:tc>
        <w:tc>
          <w:tcPr>
            <w:tcW w:w="2361" w:type="dxa"/>
            <w:tcBorders>
              <w:top w:val="single" w:sz="12" w:space="0" w:color="286995"/>
              <w:left w:val="single" w:sz="2" w:space="0" w:color="286995"/>
              <w:bottom w:val="single" w:sz="2" w:space="0" w:color="286995"/>
              <w:right w:val="single" w:sz="2" w:space="0" w:color="286995"/>
            </w:tcBorders>
            <w:vAlign w:val="center"/>
          </w:tcPr>
          <w:p w14:paraId="34DD4C99" w14:textId="77777777" w:rsidR="00A85CED" w:rsidRPr="00C60631" w:rsidRDefault="00AE292A" w:rsidP="00C60631">
            <w:pPr>
              <w:pStyle w:val="TableParagraph"/>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vAlign w:val="center"/>
          </w:tcPr>
          <w:p w14:paraId="28D0605A" w14:textId="77777777" w:rsidR="00A85CED" w:rsidRPr="00C60631" w:rsidRDefault="00AE292A" w:rsidP="00C60631">
            <w:pPr>
              <w:pStyle w:val="TableParagraph"/>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noWrap/>
            <w:vAlign w:val="center"/>
            <w:hideMark/>
          </w:tcPr>
          <w:p w14:paraId="5D0D1D35" w14:textId="77777777" w:rsidR="00A85CED" w:rsidRPr="00C60631" w:rsidRDefault="00AE292A" w:rsidP="00C60631">
            <w:pPr>
              <w:pStyle w:val="TableParagraph"/>
            </w:pPr>
            <w:r>
              <w:rPr>
                <w:rFonts w:cs="Arial"/>
                <w:szCs w:val="24"/>
              </w:rPr>
              <w:t>N/A</w:t>
            </w:r>
          </w:p>
        </w:tc>
      </w:tr>
      <w:tr w:rsidR="00A85CED" w:rsidRPr="008A5D17" w14:paraId="18EE0787" w14:textId="77777777" w:rsidTr="00C60631">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AB6B465"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7E336FBD" w14:textId="77777777" w:rsidR="00A85CED" w:rsidRPr="008A5D17" w:rsidRDefault="00000000" w:rsidP="000B418C">
            <w:pPr>
              <w:pStyle w:val="TableParagraph"/>
              <w:rPr>
                <w:rFonts w:cs="Arial"/>
              </w:rPr>
            </w:pPr>
            <w:hyperlink r:id="rId47" w:anchor="emergency-medical-transportation" w:history="1">
              <w:r w:rsidR="00A85CED" w:rsidRPr="0067284F">
                <w:rPr>
                  <w:rStyle w:val="Hyperlink"/>
                  <w:rFonts w:cs="Arial"/>
                  <w:szCs w:val="24"/>
                </w:rPr>
                <w:t>Emergency medical transportation</w:t>
              </w:r>
            </w:hyperlink>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165298D4"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79BDB788"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7E36D749" w14:textId="77777777" w:rsidR="00A85CED" w:rsidRPr="00C60631" w:rsidRDefault="00AE292A" w:rsidP="00C60631">
            <w:pPr>
              <w:pStyle w:val="TableParagraph"/>
            </w:pPr>
            <w:r>
              <w:rPr>
                <w:rFonts w:cs="Arial"/>
                <w:szCs w:val="24"/>
              </w:rPr>
              <w:t>N/A</w:t>
            </w:r>
          </w:p>
        </w:tc>
      </w:tr>
      <w:tr w:rsidR="00F73241" w:rsidRPr="008A5D17" w14:paraId="6A2A580C" w14:textId="77777777" w:rsidTr="00C60631">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7EA39131"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4060C1F" w14:textId="77777777" w:rsidR="00A85CED" w:rsidRPr="008A5D17" w:rsidRDefault="00000000" w:rsidP="000B418C">
            <w:pPr>
              <w:pStyle w:val="TableParagraph"/>
              <w:rPr>
                <w:rFonts w:cs="Arial"/>
              </w:rPr>
            </w:pPr>
            <w:hyperlink r:id="rId48" w:anchor="urgent-care" w:history="1">
              <w:r w:rsidR="00A85CED" w:rsidRPr="0067284F">
                <w:rPr>
                  <w:rStyle w:val="Hyperlink"/>
                  <w:rFonts w:cs="Arial"/>
                  <w:szCs w:val="24"/>
                </w:rPr>
                <w:t>Urgent care</w:t>
              </w:r>
            </w:hyperlink>
          </w:p>
        </w:tc>
        <w:tc>
          <w:tcPr>
            <w:tcW w:w="2361" w:type="dxa"/>
            <w:tcBorders>
              <w:top w:val="single" w:sz="2" w:space="0" w:color="286995"/>
              <w:left w:val="single" w:sz="2" w:space="0" w:color="286995"/>
              <w:bottom w:val="single" w:sz="12" w:space="0" w:color="286995"/>
              <w:right w:val="single" w:sz="2" w:space="0" w:color="286995"/>
            </w:tcBorders>
            <w:vAlign w:val="center"/>
          </w:tcPr>
          <w:p w14:paraId="570BDCE6"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vAlign w:val="center"/>
          </w:tcPr>
          <w:p w14:paraId="7D264303"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noWrap/>
            <w:vAlign w:val="center"/>
            <w:hideMark/>
          </w:tcPr>
          <w:p w14:paraId="3FE5B3AA" w14:textId="77777777" w:rsidR="00A85CED" w:rsidRPr="00C60631" w:rsidRDefault="00AE292A" w:rsidP="00C60631">
            <w:pPr>
              <w:pStyle w:val="TableParagraph"/>
            </w:pPr>
            <w:r>
              <w:rPr>
                <w:rFonts w:cs="Arial"/>
                <w:szCs w:val="24"/>
              </w:rPr>
              <w:t>N/A</w:t>
            </w:r>
          </w:p>
        </w:tc>
      </w:tr>
      <w:tr w:rsidR="00F73241" w:rsidRPr="008A5D17" w14:paraId="1B99FC37" w14:textId="77777777" w:rsidTr="00C60631">
        <w:trPr>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7580B5A6" w14:textId="77777777" w:rsidR="00A85CED" w:rsidRPr="000B418C" w:rsidRDefault="00A85CED" w:rsidP="000B418C">
            <w:pPr>
              <w:pStyle w:val="TableParagraph"/>
              <w:rPr>
                <w:rFonts w:cs="Arial"/>
                <w:b/>
              </w:rPr>
            </w:pPr>
            <w:r w:rsidRPr="000B418C">
              <w:rPr>
                <w:rFonts w:cs="Arial"/>
                <w:b/>
              </w:rPr>
              <w:t>If you have a hospital stay</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5C593B8" w14:textId="77777777" w:rsidR="00A85CED" w:rsidRPr="008A5D17" w:rsidRDefault="00A85CED" w:rsidP="000B418C">
            <w:pPr>
              <w:pStyle w:val="TableParagraph"/>
              <w:rPr>
                <w:rFonts w:cs="Arial"/>
              </w:rPr>
            </w:pPr>
            <w:r w:rsidRPr="008A5D17">
              <w:rPr>
                <w:rFonts w:cs="Arial"/>
              </w:rPr>
              <w:t>Facility fee (e.g., hospital room)</w:t>
            </w:r>
          </w:p>
        </w:tc>
        <w:tc>
          <w:tcPr>
            <w:tcW w:w="236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7C0E1C4" w14:textId="77777777" w:rsidR="00A85CED" w:rsidRPr="00C60631" w:rsidRDefault="00AE292A" w:rsidP="00C60631">
            <w:pPr>
              <w:pStyle w:val="TableParagraph"/>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A219EE" w14:textId="77777777" w:rsidR="00A85CED" w:rsidRPr="00C60631" w:rsidRDefault="00AE292A" w:rsidP="00C60631">
            <w:pPr>
              <w:pStyle w:val="TableParagraph"/>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7EC9B7B8" w14:textId="77777777" w:rsidR="00A85CED" w:rsidRPr="00C60631" w:rsidRDefault="00AE292A" w:rsidP="00C60631">
            <w:pPr>
              <w:pStyle w:val="TableParagraph"/>
            </w:pPr>
            <w:r>
              <w:rPr>
                <w:rFonts w:cs="Arial"/>
                <w:szCs w:val="24"/>
              </w:rPr>
              <w:t>N/A</w:t>
            </w:r>
          </w:p>
        </w:tc>
      </w:tr>
      <w:tr w:rsidR="00F73241" w:rsidRPr="008A5D17" w14:paraId="2EE62F75" w14:textId="77777777" w:rsidTr="00C60631">
        <w:trPr>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7D6D92E2"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FA8DE30" w14:textId="77777777" w:rsidR="00A85CED" w:rsidRPr="008A5D17" w:rsidRDefault="00A85CED" w:rsidP="000B418C">
            <w:pPr>
              <w:pStyle w:val="TableParagraph"/>
              <w:rPr>
                <w:rFonts w:cs="Arial"/>
              </w:rPr>
            </w:pPr>
            <w:r w:rsidRPr="008A5D17">
              <w:rPr>
                <w:rFonts w:cs="Arial"/>
              </w:rPr>
              <w:t>Physician/surgeon fees</w:t>
            </w:r>
          </w:p>
        </w:tc>
        <w:tc>
          <w:tcPr>
            <w:tcW w:w="2361" w:type="dxa"/>
            <w:tcBorders>
              <w:top w:val="single" w:sz="2" w:space="0" w:color="286995"/>
              <w:left w:val="single" w:sz="2" w:space="0" w:color="286995"/>
              <w:bottom w:val="single" w:sz="12" w:space="0" w:color="286995"/>
              <w:right w:val="single" w:sz="2" w:space="0" w:color="286995"/>
            </w:tcBorders>
            <w:vAlign w:val="center"/>
          </w:tcPr>
          <w:p w14:paraId="3C60BB78" w14:textId="77777777" w:rsidR="00A85CED" w:rsidRPr="00C60631" w:rsidRDefault="00AE292A" w:rsidP="00C60631">
            <w:pPr>
              <w:pStyle w:val="TableParagraph"/>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vAlign w:val="center"/>
          </w:tcPr>
          <w:p w14:paraId="6604B0F3"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noWrap/>
            <w:vAlign w:val="center"/>
            <w:hideMark/>
          </w:tcPr>
          <w:p w14:paraId="5D05499F" w14:textId="77777777" w:rsidR="00A85CED" w:rsidRPr="00C60631" w:rsidRDefault="00AE292A" w:rsidP="00C60631">
            <w:pPr>
              <w:pStyle w:val="TableParagraph"/>
            </w:pPr>
            <w:r>
              <w:rPr>
                <w:rFonts w:cs="Arial"/>
                <w:szCs w:val="24"/>
              </w:rPr>
              <w:t>N/A</w:t>
            </w:r>
          </w:p>
        </w:tc>
      </w:tr>
      <w:tr w:rsidR="00F73241" w:rsidRPr="008A5D17" w14:paraId="1A0872AC" w14:textId="77777777" w:rsidTr="00C60631">
        <w:trPr>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4FB7550C" w14:textId="77777777" w:rsidR="00A85CED" w:rsidRPr="000B418C" w:rsidRDefault="00A85CED" w:rsidP="000B418C">
            <w:pPr>
              <w:pStyle w:val="TableParagraph"/>
              <w:rPr>
                <w:rFonts w:cs="Arial"/>
                <w:b/>
              </w:rPr>
            </w:pPr>
            <w:r w:rsidRPr="000B418C">
              <w:rPr>
                <w:rFonts w:cs="Arial"/>
                <w:b/>
              </w:rPr>
              <w:t xml:space="preserve">If you need mental health, behavioral health, or substance </w:t>
            </w:r>
            <w:r w:rsidRPr="000B418C">
              <w:rPr>
                <w:rFonts w:cs="Arial"/>
                <w:b/>
              </w:rPr>
              <w:lastRenderedPageBreak/>
              <w:t>abuse services</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47469A61" w14:textId="77777777" w:rsidR="00A85CED" w:rsidRPr="008A5D17" w:rsidRDefault="00A85CED" w:rsidP="000B418C">
            <w:pPr>
              <w:pStyle w:val="TableParagraph"/>
              <w:rPr>
                <w:rFonts w:cs="Arial"/>
              </w:rPr>
            </w:pPr>
            <w:r w:rsidRPr="008A5D17">
              <w:rPr>
                <w:rFonts w:cs="Arial"/>
              </w:rPr>
              <w:lastRenderedPageBreak/>
              <w:t>Outpatient services</w:t>
            </w:r>
          </w:p>
        </w:tc>
        <w:tc>
          <w:tcPr>
            <w:tcW w:w="236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7A9D6017" w14:textId="77777777" w:rsidR="00A85CED" w:rsidRPr="00C60631" w:rsidRDefault="00AE292A" w:rsidP="00C60631">
            <w:pPr>
              <w:pStyle w:val="TableParagraph"/>
            </w:pPr>
            <w:r>
              <w:rPr>
                <w:rFonts w:cs="Arial"/>
                <w:szCs w:val="24"/>
              </w:rPr>
              <w:t>$0 (covered at 100%)</w:t>
            </w:r>
          </w:p>
        </w:tc>
        <w:tc>
          <w:tcPr>
            <w:tcW w:w="252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027C3EEE" w14:textId="77777777" w:rsidR="00A85CED" w:rsidRPr="00C60631" w:rsidRDefault="00AE292A" w:rsidP="00C60631">
            <w:pPr>
              <w:pStyle w:val="TableParagraph"/>
            </w:pPr>
            <w:r>
              <w:rPr>
                <w:rFonts w:cs="Arial"/>
                <w:szCs w:val="24"/>
              </w:rPr>
              <w:t>Not covered by EAP</w:t>
            </w:r>
          </w:p>
        </w:tc>
        <w:tc>
          <w:tcPr>
            <w:tcW w:w="414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7386EB94" w14:textId="77777777" w:rsidR="00A85CED" w:rsidRPr="00C60631" w:rsidRDefault="00AE292A" w:rsidP="00C60631">
            <w:pPr>
              <w:pStyle w:val="TableParagraph"/>
            </w:pPr>
            <w:r w:rsidRPr="00537A17">
              <w:rPr>
                <w:rFonts w:cs="Arial"/>
                <w:szCs w:val="24"/>
              </w:rPr>
              <w:t xml:space="preserve">You must call PAS at (800) 356-0845 to access EAP; limited to assessment, referral and </w:t>
            </w:r>
            <w:r w:rsidR="001A7AAC">
              <w:rPr>
                <w:rFonts w:cs="Arial"/>
                <w:szCs w:val="24"/>
              </w:rPr>
              <w:t>6</w:t>
            </w:r>
            <w:r>
              <w:rPr>
                <w:rFonts w:cs="Arial"/>
                <w:szCs w:val="24"/>
              </w:rPr>
              <w:t xml:space="preserve"> sessions per service event</w:t>
            </w:r>
          </w:p>
        </w:tc>
      </w:tr>
      <w:tr w:rsidR="00F73241" w:rsidRPr="008A5D17" w14:paraId="4DE89F32" w14:textId="77777777" w:rsidTr="00C60631">
        <w:trPr>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5123FC3C"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vAlign w:val="center"/>
          </w:tcPr>
          <w:p w14:paraId="6C907C23" w14:textId="77777777" w:rsidR="00A85CED" w:rsidRPr="008A5D17" w:rsidRDefault="00A85CED" w:rsidP="000B418C">
            <w:pPr>
              <w:pStyle w:val="TableParagraph"/>
              <w:rPr>
                <w:rFonts w:cs="Arial"/>
              </w:rPr>
            </w:pPr>
            <w:r w:rsidRPr="008A5D17">
              <w:rPr>
                <w:rFonts w:cs="Arial"/>
              </w:rPr>
              <w:t>Inpatient services</w:t>
            </w:r>
          </w:p>
        </w:tc>
        <w:tc>
          <w:tcPr>
            <w:tcW w:w="2361" w:type="dxa"/>
            <w:tcBorders>
              <w:top w:val="single" w:sz="2" w:space="0" w:color="286995"/>
              <w:left w:val="single" w:sz="2" w:space="0" w:color="286995"/>
              <w:bottom w:val="single" w:sz="12" w:space="0" w:color="286995"/>
              <w:right w:val="single" w:sz="2" w:space="0" w:color="286995"/>
            </w:tcBorders>
            <w:vAlign w:val="center"/>
          </w:tcPr>
          <w:p w14:paraId="7DF72B98" w14:textId="77777777" w:rsidR="00A85CED" w:rsidRPr="00340B26" w:rsidRDefault="00AE292A" w:rsidP="00340B26">
            <w:r>
              <w:rPr>
                <w:rFonts w:cs="Arial"/>
                <w:sz w:val="24"/>
                <w:szCs w:val="24"/>
              </w:rPr>
              <w:t>N/A</w:t>
            </w:r>
          </w:p>
        </w:tc>
        <w:tc>
          <w:tcPr>
            <w:tcW w:w="2520" w:type="dxa"/>
            <w:tcBorders>
              <w:top w:val="single" w:sz="2" w:space="0" w:color="286995"/>
              <w:left w:val="single" w:sz="2" w:space="0" w:color="286995"/>
              <w:bottom w:val="single" w:sz="12" w:space="0" w:color="286995"/>
              <w:right w:val="single" w:sz="2" w:space="0" w:color="286995"/>
            </w:tcBorders>
            <w:vAlign w:val="center"/>
          </w:tcPr>
          <w:p w14:paraId="0E50612E" w14:textId="77777777" w:rsidR="00A85CED" w:rsidRPr="00C60631" w:rsidRDefault="00AE292A" w:rsidP="00C60631">
            <w:pPr>
              <w:pStyle w:val="TableParagraph"/>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noWrap/>
            <w:vAlign w:val="center"/>
            <w:hideMark/>
          </w:tcPr>
          <w:p w14:paraId="3CACD809" w14:textId="77777777" w:rsidR="00A85CED" w:rsidRPr="00C60631" w:rsidRDefault="00AE292A" w:rsidP="00C60631">
            <w:pPr>
              <w:pStyle w:val="TableParagraph"/>
            </w:pPr>
            <w:r>
              <w:rPr>
                <w:rFonts w:cs="Arial"/>
                <w:szCs w:val="24"/>
              </w:rPr>
              <w:t>N/A</w:t>
            </w:r>
          </w:p>
        </w:tc>
      </w:tr>
      <w:tr w:rsidR="00F73241" w:rsidRPr="008A5D17" w14:paraId="0B1D0F97" w14:textId="77777777" w:rsidTr="00CE367E">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70301767" w14:textId="77777777" w:rsidR="00A85CED" w:rsidRPr="000B418C" w:rsidRDefault="00A85CED" w:rsidP="000B418C">
            <w:pPr>
              <w:pStyle w:val="TableParagraph"/>
              <w:rPr>
                <w:rFonts w:cs="Arial"/>
                <w:b/>
              </w:rPr>
            </w:pPr>
            <w:r w:rsidRPr="000B418C">
              <w:rPr>
                <w:rFonts w:cs="Arial"/>
                <w:b/>
              </w:rPr>
              <w:t>If you are pregnant</w:t>
            </w:r>
          </w:p>
        </w:tc>
        <w:tc>
          <w:tcPr>
            <w:tcW w:w="2878"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7FFECD3D" w14:textId="77777777" w:rsidR="00A85CED" w:rsidRPr="008A5D17" w:rsidRDefault="00A85CED" w:rsidP="000B418C">
            <w:pPr>
              <w:pStyle w:val="TableParagraph"/>
              <w:rPr>
                <w:rFonts w:cs="Arial"/>
              </w:rPr>
            </w:pPr>
            <w:r w:rsidRPr="00003FF5">
              <w:rPr>
                <w:rFonts w:cs="Arial"/>
              </w:rPr>
              <w:t xml:space="preserve">Office </w:t>
            </w:r>
            <w:r w:rsidRPr="00E377B6">
              <w:rPr>
                <w:rFonts w:cs="Arial"/>
              </w:rPr>
              <w:t>v</w:t>
            </w:r>
            <w:r w:rsidRPr="008A5D17">
              <w:rPr>
                <w:rFonts w:cs="Arial"/>
              </w:rPr>
              <w:t>isits</w:t>
            </w:r>
          </w:p>
        </w:tc>
        <w:tc>
          <w:tcPr>
            <w:tcW w:w="2361"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14A30E" w14:textId="77777777" w:rsidR="00A85CED" w:rsidRPr="00C60631" w:rsidRDefault="00AE292A" w:rsidP="00CE367E">
            <w:pPr>
              <w:pStyle w:val="TableParagraph"/>
              <w:rPr>
                <w:rFonts w:cs="Arial"/>
              </w:rPr>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4BC040B4" w14:textId="77777777" w:rsidR="00A85CED" w:rsidRPr="00C60631" w:rsidRDefault="00AE292A" w:rsidP="00CE367E">
            <w:pPr>
              <w:pStyle w:val="TableParagraph"/>
              <w:rPr>
                <w:rFonts w:cs="Arial"/>
              </w:rPr>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297F1388" w14:textId="77777777" w:rsidR="00A85CED" w:rsidRPr="00C60631" w:rsidRDefault="00AE292A" w:rsidP="00CE367E">
            <w:pPr>
              <w:pStyle w:val="TableParagraph"/>
              <w:rPr>
                <w:rFonts w:cs="Arial"/>
              </w:rPr>
            </w:pPr>
            <w:r>
              <w:rPr>
                <w:rFonts w:cs="Arial"/>
                <w:szCs w:val="24"/>
              </w:rPr>
              <w:t>N/A</w:t>
            </w:r>
          </w:p>
        </w:tc>
      </w:tr>
      <w:tr w:rsidR="00F73241" w:rsidRPr="008A5D17" w14:paraId="350AA9F0"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74EBDCC2"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1780F491" w14:textId="77777777" w:rsidR="00A85CED" w:rsidRPr="008A5D17" w:rsidDel="00F70C0E" w:rsidRDefault="00A85CED" w:rsidP="000B418C">
            <w:pPr>
              <w:pStyle w:val="TableParagraph"/>
              <w:rPr>
                <w:rFonts w:cs="Arial"/>
              </w:rPr>
            </w:pPr>
            <w:r w:rsidRPr="008A5D17">
              <w:rPr>
                <w:rFonts w:cs="Arial"/>
              </w:rPr>
              <w:t>Childbirth/delivery professional services</w:t>
            </w:r>
          </w:p>
        </w:tc>
        <w:tc>
          <w:tcPr>
            <w:tcW w:w="236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49331C57"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48D32240"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6D5D9A0" w14:textId="77777777" w:rsidR="00A85CED" w:rsidRPr="00C60631" w:rsidRDefault="00AE292A" w:rsidP="00CE367E">
            <w:pPr>
              <w:pStyle w:val="TableParagraph"/>
              <w:rPr>
                <w:rFonts w:cs="Arial"/>
              </w:rPr>
            </w:pPr>
            <w:r>
              <w:rPr>
                <w:rFonts w:cs="Arial"/>
                <w:szCs w:val="24"/>
              </w:rPr>
              <w:t>N/A</w:t>
            </w:r>
          </w:p>
        </w:tc>
      </w:tr>
      <w:tr w:rsidR="00F73241" w:rsidRPr="008A5D17" w14:paraId="661F9AC7" w14:textId="77777777" w:rsidTr="00CE367E">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75263BB8"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56CDF263" w14:textId="77777777" w:rsidR="00A85CED" w:rsidRPr="008A5D17" w:rsidRDefault="00A85CED" w:rsidP="000B418C">
            <w:pPr>
              <w:pStyle w:val="TableParagraph"/>
              <w:rPr>
                <w:rFonts w:cs="Arial"/>
              </w:rPr>
            </w:pPr>
            <w:r w:rsidRPr="00003FF5">
              <w:rPr>
                <w:rFonts w:cs="Arial"/>
              </w:rPr>
              <w:t>Childbirth/</w:t>
            </w:r>
            <w:r w:rsidRPr="00E377B6">
              <w:rPr>
                <w:rFonts w:cs="Arial"/>
              </w:rPr>
              <w:t>d</w:t>
            </w:r>
            <w:r w:rsidRPr="008A5D17">
              <w:rPr>
                <w:rFonts w:cs="Arial"/>
              </w:rPr>
              <w:t>elivery facility services</w:t>
            </w:r>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35D89336"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509450E3"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4EFFF3C" w14:textId="77777777" w:rsidR="00A85CED" w:rsidRPr="00C60631" w:rsidRDefault="00AE292A" w:rsidP="00CE367E">
            <w:pPr>
              <w:pStyle w:val="TableParagraph"/>
              <w:rPr>
                <w:rFonts w:cs="Arial"/>
              </w:rPr>
            </w:pPr>
            <w:r>
              <w:rPr>
                <w:rFonts w:cs="Arial"/>
                <w:szCs w:val="24"/>
              </w:rPr>
              <w:t>N/A</w:t>
            </w:r>
          </w:p>
        </w:tc>
      </w:tr>
      <w:tr w:rsidR="00F73241" w:rsidRPr="008A5D17" w14:paraId="14FF746E" w14:textId="77777777" w:rsidTr="00CE367E">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581B967" w14:textId="77777777" w:rsidR="00A85CED" w:rsidRPr="000B418C" w:rsidRDefault="00A85CED" w:rsidP="000B418C">
            <w:pPr>
              <w:pStyle w:val="TableParagraph"/>
              <w:rPr>
                <w:rFonts w:cs="Arial"/>
                <w:b/>
              </w:rPr>
            </w:pPr>
            <w:r w:rsidRPr="000B418C">
              <w:rPr>
                <w:rFonts w:cs="Arial"/>
                <w:b/>
              </w:rPr>
              <w:t>If you need help recovering or have other special health needs</w:t>
            </w:r>
          </w:p>
        </w:tc>
        <w:tc>
          <w:tcPr>
            <w:tcW w:w="2878"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3CB2A0F3" w14:textId="77777777" w:rsidR="00A85CED" w:rsidRPr="00003FF5" w:rsidRDefault="00000000" w:rsidP="000B418C">
            <w:pPr>
              <w:pStyle w:val="TableParagraph"/>
              <w:rPr>
                <w:rFonts w:cs="Arial"/>
              </w:rPr>
            </w:pPr>
            <w:hyperlink r:id="rId49" w:anchor="home-health-care" w:history="1">
              <w:r w:rsidR="00A85CED" w:rsidRPr="00105232">
                <w:rPr>
                  <w:rStyle w:val="Hyperlink"/>
                  <w:rFonts w:cs="AJensonPro-Bold"/>
                  <w:bCs/>
                  <w:szCs w:val="24"/>
                </w:rPr>
                <w:t>Home health care</w:t>
              </w:r>
            </w:hyperlink>
          </w:p>
        </w:tc>
        <w:tc>
          <w:tcPr>
            <w:tcW w:w="2361"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2BD55FC6" w14:textId="77777777" w:rsidR="00A85CED" w:rsidRPr="00C60631" w:rsidRDefault="00AE292A" w:rsidP="00CE367E">
            <w:pPr>
              <w:pStyle w:val="TableParagraph"/>
              <w:rPr>
                <w:rFonts w:cs="Arial"/>
              </w:rPr>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33C7EC12" w14:textId="77777777" w:rsidR="00A85CED" w:rsidRPr="00C60631" w:rsidRDefault="00AE292A" w:rsidP="00CE367E">
            <w:pPr>
              <w:pStyle w:val="TableParagraph"/>
              <w:rPr>
                <w:rFonts w:cs="Arial"/>
              </w:rPr>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17B850C6" w14:textId="77777777" w:rsidR="00A85CED" w:rsidRPr="00C60631" w:rsidRDefault="00AE292A" w:rsidP="00CE367E">
            <w:pPr>
              <w:pStyle w:val="TableParagraph"/>
              <w:rPr>
                <w:rFonts w:cs="Arial"/>
              </w:rPr>
            </w:pPr>
            <w:r>
              <w:rPr>
                <w:rFonts w:cs="Arial"/>
                <w:szCs w:val="24"/>
              </w:rPr>
              <w:t>N/A</w:t>
            </w:r>
          </w:p>
        </w:tc>
      </w:tr>
      <w:tr w:rsidR="00F73241" w:rsidRPr="008A5D17" w14:paraId="3ABFB3C0"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272251CA"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AA88434" w14:textId="77777777" w:rsidR="00A85CED" w:rsidRPr="00003FF5" w:rsidRDefault="00000000" w:rsidP="000B418C">
            <w:pPr>
              <w:pStyle w:val="TableParagraph"/>
              <w:rPr>
                <w:rFonts w:cs="Arial"/>
              </w:rPr>
            </w:pPr>
            <w:hyperlink r:id="rId50" w:anchor="rehabilitation-services" w:history="1">
              <w:r w:rsidR="00A85CED" w:rsidRPr="00105232">
                <w:rPr>
                  <w:rStyle w:val="Hyperlink"/>
                  <w:rFonts w:cs="AJensonPro-Bold"/>
                  <w:bCs/>
                  <w:szCs w:val="24"/>
                </w:rPr>
                <w:t>Rehabilitation services</w:t>
              </w:r>
            </w:hyperlink>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5DE4A637"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7C97854"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7719FB04" w14:textId="77777777" w:rsidR="00A85CED" w:rsidRPr="00C60631" w:rsidRDefault="00AE292A" w:rsidP="00CE367E">
            <w:pPr>
              <w:pStyle w:val="TableParagraph"/>
              <w:rPr>
                <w:rFonts w:cs="Arial"/>
              </w:rPr>
            </w:pPr>
            <w:r>
              <w:rPr>
                <w:rFonts w:cs="Arial"/>
                <w:szCs w:val="24"/>
              </w:rPr>
              <w:t>N/A</w:t>
            </w:r>
          </w:p>
        </w:tc>
      </w:tr>
      <w:tr w:rsidR="00F73241" w:rsidRPr="008A5D17" w14:paraId="3740B58F"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75FAAC8"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C27B949" w14:textId="77777777" w:rsidR="00A85CED" w:rsidRPr="00003FF5" w:rsidRDefault="00000000" w:rsidP="000B418C">
            <w:pPr>
              <w:pStyle w:val="TableParagraph"/>
              <w:rPr>
                <w:rFonts w:cs="Arial"/>
              </w:rPr>
            </w:pPr>
            <w:hyperlink r:id="rId51" w:anchor="habilitation-services" w:history="1">
              <w:r w:rsidR="00A85CED" w:rsidRPr="00105232">
                <w:rPr>
                  <w:rStyle w:val="Hyperlink"/>
                  <w:rFonts w:cs="AJensonPro-Bold"/>
                  <w:bCs/>
                  <w:szCs w:val="24"/>
                </w:rPr>
                <w:t>Habilitation services</w:t>
              </w:r>
            </w:hyperlink>
          </w:p>
        </w:tc>
        <w:tc>
          <w:tcPr>
            <w:tcW w:w="236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7AFBFE4E"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3057FFE8"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3B012DA4" w14:textId="77777777" w:rsidR="00A85CED" w:rsidRPr="00C60631" w:rsidRDefault="00AE292A" w:rsidP="00CE367E">
            <w:pPr>
              <w:pStyle w:val="TableParagraph"/>
              <w:rPr>
                <w:rFonts w:cs="Arial"/>
              </w:rPr>
            </w:pPr>
            <w:r>
              <w:rPr>
                <w:rFonts w:cs="Arial"/>
                <w:szCs w:val="24"/>
              </w:rPr>
              <w:t>N/A</w:t>
            </w:r>
          </w:p>
        </w:tc>
      </w:tr>
      <w:tr w:rsidR="00F73241" w:rsidRPr="008A5D17" w14:paraId="5EB775F1"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488205A4"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3F1F447D" w14:textId="77777777" w:rsidR="00A85CED" w:rsidRPr="00003FF5" w:rsidRDefault="00000000" w:rsidP="000B418C">
            <w:pPr>
              <w:pStyle w:val="TableParagraph"/>
              <w:rPr>
                <w:rFonts w:cs="Arial"/>
              </w:rPr>
            </w:pPr>
            <w:hyperlink r:id="rId52" w:anchor="skilled-nursing-care" w:history="1">
              <w:r w:rsidR="00A85CED" w:rsidRPr="00105232">
                <w:rPr>
                  <w:rStyle w:val="Hyperlink"/>
                  <w:rFonts w:cs="AJensonPro-Bold"/>
                  <w:bCs/>
                  <w:szCs w:val="24"/>
                </w:rPr>
                <w:t>Skilled nursing care</w:t>
              </w:r>
            </w:hyperlink>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D933612"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038E0F09"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7BE36C1C" w14:textId="77777777" w:rsidR="00A85CED" w:rsidRPr="00C60631" w:rsidRDefault="00AE292A" w:rsidP="00CE367E">
            <w:pPr>
              <w:pStyle w:val="TableParagraph"/>
              <w:rPr>
                <w:rFonts w:cs="Arial"/>
              </w:rPr>
            </w:pPr>
            <w:r>
              <w:rPr>
                <w:rFonts w:cs="Arial"/>
                <w:szCs w:val="24"/>
              </w:rPr>
              <w:t>N/A</w:t>
            </w:r>
          </w:p>
        </w:tc>
      </w:tr>
      <w:tr w:rsidR="00F73241" w:rsidRPr="008A5D17" w14:paraId="5C7A9F38"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3F347D7C"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BBEDD34" w14:textId="77777777" w:rsidR="00A85CED" w:rsidRPr="00003FF5" w:rsidRDefault="00000000" w:rsidP="000B418C">
            <w:pPr>
              <w:pStyle w:val="TableParagraph"/>
              <w:rPr>
                <w:rFonts w:cs="Arial"/>
              </w:rPr>
            </w:pPr>
            <w:hyperlink r:id="rId53" w:anchor="durable-medical-equipment" w:history="1">
              <w:r w:rsidR="00A85CED" w:rsidRPr="00105232">
                <w:rPr>
                  <w:rStyle w:val="Hyperlink"/>
                  <w:rFonts w:cs="AJensonPro-Bold"/>
                  <w:bCs/>
                  <w:szCs w:val="24"/>
                </w:rPr>
                <w:t>Durable medical equipment</w:t>
              </w:r>
            </w:hyperlink>
          </w:p>
        </w:tc>
        <w:tc>
          <w:tcPr>
            <w:tcW w:w="236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443907F4"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AF30357"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37D4096E" w14:textId="77777777" w:rsidR="00A85CED" w:rsidRPr="00C60631" w:rsidRDefault="00AE292A" w:rsidP="00CE367E">
            <w:pPr>
              <w:pStyle w:val="TableParagraph"/>
              <w:rPr>
                <w:rFonts w:cs="Arial"/>
              </w:rPr>
            </w:pPr>
            <w:r>
              <w:rPr>
                <w:rFonts w:cs="Arial"/>
                <w:szCs w:val="24"/>
              </w:rPr>
              <w:t>N/A</w:t>
            </w:r>
          </w:p>
        </w:tc>
      </w:tr>
      <w:tr w:rsidR="00F73241" w:rsidRPr="008A5D17" w14:paraId="77DBFF73" w14:textId="77777777" w:rsidTr="00CE367E">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73B1483" w14:textId="77777777" w:rsidR="00A85CED" w:rsidRPr="000B418C" w:rsidRDefault="00A85CED" w:rsidP="000B418C">
            <w:pPr>
              <w:pStyle w:val="TableParagraph"/>
              <w:rPr>
                <w:rFonts w:cs="Arial"/>
                <w:b/>
              </w:rPr>
            </w:pPr>
          </w:p>
        </w:tc>
        <w:tc>
          <w:tcPr>
            <w:tcW w:w="2878"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08ED861" w14:textId="77777777" w:rsidR="00A85CED" w:rsidRPr="00003FF5" w:rsidRDefault="00000000" w:rsidP="000B418C">
            <w:pPr>
              <w:pStyle w:val="TableParagraph"/>
              <w:rPr>
                <w:rFonts w:cs="Arial"/>
              </w:rPr>
            </w:pPr>
            <w:hyperlink r:id="rId54" w:anchor="hospice-services" w:history="1">
              <w:r w:rsidR="00A85CED" w:rsidRPr="00105232">
                <w:rPr>
                  <w:rStyle w:val="Hyperlink"/>
                  <w:rFonts w:cs="AJensonPro-Bold"/>
                  <w:bCs/>
                  <w:szCs w:val="24"/>
                </w:rPr>
                <w:t>Hospice services</w:t>
              </w:r>
            </w:hyperlink>
          </w:p>
        </w:tc>
        <w:tc>
          <w:tcPr>
            <w:tcW w:w="2361"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30FE591"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73E6CDD4"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78733C44" w14:textId="77777777" w:rsidR="00A85CED" w:rsidRPr="00C60631" w:rsidRDefault="00AE292A" w:rsidP="00CE367E">
            <w:pPr>
              <w:pStyle w:val="TableParagraph"/>
              <w:rPr>
                <w:rFonts w:cs="Arial"/>
              </w:rPr>
            </w:pPr>
            <w:r>
              <w:rPr>
                <w:rFonts w:cs="Arial"/>
                <w:szCs w:val="24"/>
              </w:rPr>
              <w:t>N/A</w:t>
            </w:r>
          </w:p>
        </w:tc>
      </w:tr>
      <w:tr w:rsidR="00F73241" w:rsidRPr="008A5D17" w14:paraId="0A1BDA6F" w14:textId="77777777" w:rsidTr="00CE367E">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4DE3DDA1" w14:textId="77777777" w:rsidR="00A85CED" w:rsidRPr="000B418C" w:rsidRDefault="00A85CED" w:rsidP="000B418C">
            <w:pPr>
              <w:pStyle w:val="TableParagraph"/>
              <w:rPr>
                <w:rFonts w:cs="Arial"/>
                <w:b/>
              </w:rPr>
            </w:pPr>
            <w:r w:rsidRPr="000B418C">
              <w:rPr>
                <w:rFonts w:cs="Arial"/>
                <w:b/>
              </w:rPr>
              <w:t>If your child needs dental or eye care</w:t>
            </w:r>
          </w:p>
        </w:tc>
        <w:tc>
          <w:tcPr>
            <w:tcW w:w="2878"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39BA5742" w14:textId="77777777" w:rsidR="00A85CED" w:rsidRPr="008A5D17" w:rsidRDefault="00A85CED" w:rsidP="000B418C">
            <w:pPr>
              <w:pStyle w:val="TableParagraph"/>
            </w:pPr>
            <w:r w:rsidRPr="00003FF5">
              <w:rPr>
                <w:rFonts w:cs="Arial"/>
              </w:rPr>
              <w:t>Children’s eye exam</w:t>
            </w:r>
          </w:p>
        </w:tc>
        <w:tc>
          <w:tcPr>
            <w:tcW w:w="2361"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3CB25CCA" w14:textId="77777777" w:rsidR="00A85CED" w:rsidRPr="00C60631" w:rsidRDefault="00AE292A" w:rsidP="00CE367E">
            <w:pPr>
              <w:pStyle w:val="TableParagraph"/>
              <w:rPr>
                <w:rFonts w:cs="Arial"/>
              </w:rPr>
            </w:pPr>
            <w:r>
              <w:rPr>
                <w:rFonts w:cs="Arial"/>
                <w:szCs w:val="24"/>
              </w:rPr>
              <w:t>N/A</w:t>
            </w:r>
          </w:p>
        </w:tc>
        <w:tc>
          <w:tcPr>
            <w:tcW w:w="252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219E74BF" w14:textId="77777777" w:rsidR="00A85CED" w:rsidRPr="00C60631" w:rsidRDefault="00AE292A" w:rsidP="00CE367E">
            <w:pPr>
              <w:pStyle w:val="TableParagraph"/>
              <w:rPr>
                <w:rFonts w:cs="Arial"/>
              </w:rPr>
            </w:pPr>
            <w:r>
              <w:rPr>
                <w:rFonts w:cs="Arial"/>
                <w:szCs w:val="24"/>
              </w:rPr>
              <w:t>N/A</w:t>
            </w:r>
          </w:p>
        </w:tc>
        <w:tc>
          <w:tcPr>
            <w:tcW w:w="414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56F1822D" w14:textId="77777777" w:rsidR="00A85CED" w:rsidRPr="00C60631" w:rsidRDefault="00AE292A" w:rsidP="00CE367E">
            <w:pPr>
              <w:pStyle w:val="TableParagraph"/>
              <w:rPr>
                <w:rFonts w:cs="Arial"/>
              </w:rPr>
            </w:pPr>
            <w:r>
              <w:rPr>
                <w:rFonts w:cs="Arial"/>
                <w:szCs w:val="24"/>
              </w:rPr>
              <w:t>N/A</w:t>
            </w:r>
          </w:p>
        </w:tc>
      </w:tr>
      <w:tr w:rsidR="00F73241" w:rsidRPr="008A5D17" w14:paraId="75B8F3B4"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9977EE2" w14:textId="77777777" w:rsidR="00A85CED" w:rsidRPr="008A5D17" w:rsidRDefault="00A85CED" w:rsidP="000B418C">
            <w:pPr>
              <w:pStyle w:val="TableParagraph"/>
              <w:rPr>
                <w:rFonts w:cs="Arial"/>
              </w:rPr>
            </w:pPr>
          </w:p>
        </w:tc>
        <w:tc>
          <w:tcPr>
            <w:tcW w:w="2878"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73EB8488" w14:textId="77777777" w:rsidR="00A85CED" w:rsidRPr="008A5D17" w:rsidRDefault="00A85CED" w:rsidP="000B418C">
            <w:pPr>
              <w:pStyle w:val="TableParagraph"/>
            </w:pPr>
            <w:r w:rsidRPr="00003FF5">
              <w:rPr>
                <w:rFonts w:cs="Arial"/>
              </w:rPr>
              <w:t>Children’s glasses</w:t>
            </w:r>
          </w:p>
        </w:tc>
        <w:tc>
          <w:tcPr>
            <w:tcW w:w="2361"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D484CD8"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49B8C2A0"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500F4AE4" w14:textId="77777777" w:rsidR="00A85CED" w:rsidRPr="00C60631" w:rsidRDefault="00AE292A" w:rsidP="00CE367E">
            <w:pPr>
              <w:pStyle w:val="TableParagraph"/>
              <w:rPr>
                <w:rFonts w:cs="Arial"/>
              </w:rPr>
            </w:pPr>
            <w:r>
              <w:rPr>
                <w:rFonts w:cs="Arial"/>
                <w:szCs w:val="24"/>
              </w:rPr>
              <w:t>N/A</w:t>
            </w:r>
          </w:p>
        </w:tc>
      </w:tr>
      <w:tr w:rsidR="00F73241" w:rsidRPr="008A5D17" w14:paraId="2940F9B1" w14:textId="77777777" w:rsidTr="00CE367E">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536A294A" w14:textId="77777777" w:rsidR="00A85CED" w:rsidRPr="008A5D17" w:rsidRDefault="00A85CED" w:rsidP="000B418C">
            <w:pPr>
              <w:pStyle w:val="TableParagraph"/>
              <w:rPr>
                <w:rFonts w:cs="Arial"/>
              </w:rPr>
            </w:pPr>
          </w:p>
        </w:tc>
        <w:tc>
          <w:tcPr>
            <w:tcW w:w="2878"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2ABEE11D" w14:textId="77777777" w:rsidR="00A85CED" w:rsidRPr="008A5D17" w:rsidRDefault="00A85CED" w:rsidP="000B418C">
            <w:pPr>
              <w:pStyle w:val="TableParagraph"/>
            </w:pPr>
            <w:r w:rsidRPr="00003FF5">
              <w:rPr>
                <w:rFonts w:cs="Arial"/>
              </w:rPr>
              <w:t>Children’s dental check-up</w:t>
            </w:r>
          </w:p>
        </w:tc>
        <w:tc>
          <w:tcPr>
            <w:tcW w:w="2361"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77CED838" w14:textId="77777777" w:rsidR="00A85CED" w:rsidRPr="00C60631" w:rsidRDefault="00AE292A" w:rsidP="00CE367E">
            <w:pPr>
              <w:pStyle w:val="TableParagraph"/>
              <w:rPr>
                <w:rFonts w:cs="Arial"/>
              </w:rPr>
            </w:pPr>
            <w:r>
              <w:rPr>
                <w:rFonts w:cs="Arial"/>
                <w:szCs w:val="24"/>
              </w:rPr>
              <w:t>N/A</w:t>
            </w:r>
          </w:p>
        </w:tc>
        <w:tc>
          <w:tcPr>
            <w:tcW w:w="252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549CF82" w14:textId="77777777" w:rsidR="00A85CED" w:rsidRPr="00C60631" w:rsidRDefault="00AE292A" w:rsidP="00CE367E">
            <w:pPr>
              <w:pStyle w:val="TableParagraph"/>
              <w:rPr>
                <w:rFonts w:cs="Arial"/>
              </w:rPr>
            </w:pPr>
            <w:r>
              <w:rPr>
                <w:rFonts w:cs="Arial"/>
                <w:szCs w:val="24"/>
              </w:rPr>
              <w:t>N/A</w:t>
            </w:r>
          </w:p>
        </w:tc>
        <w:tc>
          <w:tcPr>
            <w:tcW w:w="414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0BAA8F1D" w14:textId="77777777" w:rsidR="00A85CED" w:rsidRPr="00C60631" w:rsidRDefault="00AE292A" w:rsidP="00CE367E">
            <w:pPr>
              <w:pStyle w:val="TableParagraph"/>
              <w:rPr>
                <w:rFonts w:cs="Arial"/>
              </w:rPr>
            </w:pPr>
            <w:r>
              <w:rPr>
                <w:rFonts w:cs="Arial"/>
                <w:szCs w:val="24"/>
              </w:rPr>
              <w:t>N/A</w:t>
            </w:r>
          </w:p>
        </w:tc>
      </w:tr>
    </w:tbl>
    <w:p w14:paraId="3CB7D0F2" w14:textId="77777777" w:rsidR="0024046C" w:rsidRPr="00CA1FC2" w:rsidRDefault="00045DCE" w:rsidP="000B418C">
      <w:pPr>
        <w:pStyle w:val="BodyText"/>
        <w:spacing w:before="120" w:after="40"/>
        <w:rPr>
          <w:b/>
          <w:color w:val="286995"/>
        </w:rPr>
      </w:pPr>
      <w:r w:rsidRPr="00CA1FC2">
        <w:rPr>
          <w:b/>
          <w:color w:val="286995"/>
        </w:rPr>
        <w:t>Excluded Services &amp; Other Covered Services</w:t>
      </w:r>
      <w:r w:rsidR="003049BF" w:rsidRPr="00CA1FC2">
        <w:rPr>
          <w:b/>
          <w:color w:val="286995"/>
        </w:rPr>
        <w:t>:</w:t>
      </w: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4903"/>
      </w:tblGrid>
      <w:tr w:rsidR="00C35CE5" w14:paraId="54FB5043" w14:textId="77777777" w:rsidTr="0072387D">
        <w:trPr>
          <w:tblHeader/>
        </w:trPr>
        <w:tc>
          <w:tcPr>
            <w:tcW w:w="14400" w:type="dxa"/>
            <w:gridSpan w:val="3"/>
            <w:tcBorders>
              <w:bottom w:val="single" w:sz="4" w:space="0" w:color="286995"/>
            </w:tcBorders>
            <w:shd w:val="clear" w:color="auto" w:fill="EFF9FF"/>
          </w:tcPr>
          <w:p w14:paraId="72D79EFD" w14:textId="77777777" w:rsidR="00C35CE5" w:rsidRPr="00926ACF" w:rsidRDefault="00C35CE5" w:rsidP="00AF7ABC">
            <w:pPr>
              <w:pStyle w:val="TableParagraph"/>
              <w:spacing w:line="271" w:lineRule="exact"/>
              <w:rPr>
                <w:b/>
                <w:szCs w:val="24"/>
              </w:rPr>
            </w:pPr>
            <w:r w:rsidRPr="00926ACF">
              <w:rPr>
                <w:b/>
                <w:szCs w:val="24"/>
              </w:rPr>
              <w:t xml:space="preserve">Services Your </w:t>
            </w:r>
            <w:hyperlink r:id="rId55" w:anchor="plan">
              <w:r w:rsidRPr="00926ACF">
                <w:rPr>
                  <w:rStyle w:val="Hyperlink"/>
                  <w:b/>
                  <w:szCs w:val="24"/>
                </w:rPr>
                <w:t>Plan</w:t>
              </w:r>
              <w:r w:rsidRPr="00926ACF">
                <w:rPr>
                  <w:b/>
                  <w:color w:val="0000FF"/>
                  <w:szCs w:val="24"/>
                </w:rPr>
                <w:t xml:space="preserve"> </w:t>
              </w:r>
            </w:hyperlink>
            <w:r w:rsidRPr="00926ACF">
              <w:rPr>
                <w:b/>
                <w:szCs w:val="24"/>
              </w:rPr>
              <w:t xml:space="preserve">Generally Does NOT Cover (Check your policy or </w:t>
            </w:r>
            <w:hyperlink r:id="rId56" w:anchor="plan">
              <w:r w:rsidR="007C01F0" w:rsidRPr="00926ACF">
                <w:rPr>
                  <w:rStyle w:val="Hyperlink"/>
                  <w:b/>
                  <w:szCs w:val="24"/>
                </w:rPr>
                <w:t>plan</w:t>
              </w:r>
              <w:r w:rsidR="007C01F0" w:rsidRPr="00926ACF">
                <w:rPr>
                  <w:b/>
                  <w:color w:val="0000FF"/>
                  <w:szCs w:val="24"/>
                </w:rPr>
                <w:t xml:space="preserve"> </w:t>
              </w:r>
            </w:hyperlink>
            <w:r w:rsidRPr="00926ACF">
              <w:rPr>
                <w:b/>
                <w:szCs w:val="24"/>
              </w:rPr>
              <w:t xml:space="preserve">document for more information and a list of any other </w:t>
            </w:r>
            <w:hyperlink r:id="rId57" w:anchor="excluded-services">
              <w:r w:rsidRPr="00926ACF">
                <w:rPr>
                  <w:rStyle w:val="Hyperlink"/>
                  <w:b/>
                  <w:szCs w:val="24"/>
                </w:rPr>
                <w:t>excluded services</w:t>
              </w:r>
            </w:hyperlink>
            <w:r w:rsidRPr="00926ACF">
              <w:rPr>
                <w:b/>
                <w:szCs w:val="24"/>
              </w:rPr>
              <w:t>.)</w:t>
            </w:r>
          </w:p>
        </w:tc>
      </w:tr>
      <w:tr w:rsidR="00C35CE5" w:rsidRPr="003F2E9A" w14:paraId="03AAF51F" w14:textId="77777777" w:rsidTr="00A95421">
        <w:tc>
          <w:tcPr>
            <w:tcW w:w="4747" w:type="dxa"/>
            <w:tcBorders>
              <w:top w:val="single" w:sz="4" w:space="0" w:color="286995"/>
              <w:bottom w:val="single" w:sz="4" w:space="0" w:color="286995"/>
              <w:right w:val="nil"/>
              <w:tr2bl w:val="nil"/>
            </w:tcBorders>
          </w:tcPr>
          <w:p w14:paraId="4842FA06"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Court mandated counseling</w:t>
            </w:r>
          </w:p>
          <w:p w14:paraId="4C7E904C"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Educational testing</w:t>
            </w:r>
          </w:p>
          <w:p w14:paraId="2E727E77"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Evaluations or assessments to be used in worker’s compensation proceedings</w:t>
            </w:r>
          </w:p>
          <w:p w14:paraId="796A6050"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Evaluations or assessments to be used in criminal proceedings or any type of legal action</w:t>
            </w:r>
          </w:p>
          <w:p w14:paraId="00FDC90A"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Evaluations required by any government entity or official</w:t>
            </w:r>
          </w:p>
          <w:p w14:paraId="23162E5F"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Evaluations to be used in child custody proceedings</w:t>
            </w:r>
          </w:p>
          <w:p w14:paraId="24FDACA9" w14:textId="77777777" w:rsidR="00C35CE5" w:rsidRPr="003F2E9A" w:rsidRDefault="00AE292A" w:rsidP="00AE292A">
            <w:pPr>
              <w:pStyle w:val="TableParagraph"/>
              <w:numPr>
                <w:ilvl w:val="0"/>
                <w:numId w:val="19"/>
              </w:numPr>
            </w:pPr>
            <w:r w:rsidRPr="00AE292A">
              <w:rPr>
                <w:rFonts w:cs="Arial"/>
                <w:bCs/>
                <w:szCs w:val="24"/>
              </w:rPr>
              <w:t>Fitness for duty determinations</w:t>
            </w:r>
          </w:p>
        </w:tc>
        <w:tc>
          <w:tcPr>
            <w:tcW w:w="4750" w:type="dxa"/>
            <w:tcBorders>
              <w:top w:val="single" w:sz="4" w:space="0" w:color="286995"/>
              <w:left w:val="nil"/>
              <w:bottom w:val="single" w:sz="4" w:space="0" w:color="286995"/>
              <w:right w:val="nil"/>
              <w:tr2bl w:val="nil"/>
            </w:tcBorders>
          </w:tcPr>
          <w:p w14:paraId="32D58C93"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Inpatient, residential or facility-based outpatient care</w:t>
            </w:r>
          </w:p>
          <w:p w14:paraId="457EB5F0"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Legal consultation regarding work-related issues; guidance on workplace issues when the employee sues or threatens to sue the employer</w:t>
            </w:r>
          </w:p>
          <w:p w14:paraId="291681CE"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Legal representation</w:t>
            </w:r>
          </w:p>
          <w:p w14:paraId="5F7E9440"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Medical care, including psychiatric care, medication and medication management</w:t>
            </w:r>
          </w:p>
          <w:p w14:paraId="160A41FB"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Neurological testing</w:t>
            </w:r>
          </w:p>
          <w:p w14:paraId="2291EEC9"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Preparation of income taxes or consultation on tax audits</w:t>
            </w:r>
          </w:p>
          <w:p w14:paraId="53825C20" w14:textId="77777777" w:rsidR="00C35CE5"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Psychiatric testing</w:t>
            </w:r>
          </w:p>
        </w:tc>
        <w:tc>
          <w:tcPr>
            <w:tcW w:w="4903" w:type="dxa"/>
            <w:tcBorders>
              <w:top w:val="single" w:sz="4" w:space="0" w:color="286995"/>
              <w:left w:val="nil"/>
              <w:bottom w:val="single" w:sz="4" w:space="0" w:color="286995"/>
              <w:right w:val="single" w:sz="4" w:space="0" w:color="286995"/>
              <w:tr2bl w:val="nil"/>
            </w:tcBorders>
          </w:tcPr>
          <w:p w14:paraId="4B151FED" w14:textId="77777777" w:rsidR="00AE292A" w:rsidRDefault="00AE292A" w:rsidP="00AE292A">
            <w:pPr>
              <w:pStyle w:val="ListParagraph"/>
              <w:numPr>
                <w:ilvl w:val="0"/>
                <w:numId w:val="19"/>
              </w:numPr>
              <w:tabs>
                <w:tab w:val="clear" w:pos="4320"/>
                <w:tab w:val="clear" w:pos="11250"/>
              </w:tabs>
              <w:spacing w:before="0"/>
              <w:rPr>
                <w:b w:val="0"/>
                <w:bCs/>
              </w:rPr>
            </w:pPr>
            <w:r w:rsidRPr="00AE292A">
              <w:rPr>
                <w:b w:val="0"/>
                <w:bCs/>
              </w:rPr>
              <w:t>Preparation of documentation for determination of disability, FMLA documentation, excuses for leave of absence or time off</w:t>
            </w:r>
          </w:p>
          <w:p w14:paraId="04769AF2"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Psychological testing</w:t>
            </w:r>
          </w:p>
          <w:p w14:paraId="5522F334"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Remedial or social skills education services (such as treatment or services for cognitive rehabilitation, behavioral training, language disorders, learning disorders, etc.)</w:t>
            </w:r>
          </w:p>
          <w:p w14:paraId="38D9020F" w14:textId="77777777" w:rsidR="00AE292A" w:rsidRPr="00AE292A" w:rsidRDefault="00AE292A" w:rsidP="00AE292A">
            <w:pPr>
              <w:pStyle w:val="ListParagraph"/>
              <w:numPr>
                <w:ilvl w:val="0"/>
                <w:numId w:val="19"/>
              </w:numPr>
              <w:tabs>
                <w:tab w:val="clear" w:pos="4320"/>
                <w:tab w:val="clear" w:pos="11250"/>
              </w:tabs>
              <w:spacing w:before="0"/>
              <w:rPr>
                <w:b w:val="0"/>
                <w:bCs/>
              </w:rPr>
            </w:pPr>
            <w:r w:rsidRPr="00AE292A">
              <w:rPr>
                <w:b w:val="0"/>
                <w:bCs/>
              </w:rPr>
              <w:t>Services by providers who are not in PAS’ provider network</w:t>
            </w:r>
          </w:p>
          <w:p w14:paraId="7830D010" w14:textId="77777777" w:rsidR="00C35CE5" w:rsidRPr="003F2E9A" w:rsidRDefault="00AE292A" w:rsidP="00AE292A">
            <w:pPr>
              <w:pStyle w:val="TableParagraph"/>
              <w:numPr>
                <w:ilvl w:val="0"/>
                <w:numId w:val="19"/>
              </w:numPr>
            </w:pPr>
            <w:r w:rsidRPr="00AE292A">
              <w:rPr>
                <w:rFonts w:cs="Arial"/>
                <w:bCs/>
                <w:szCs w:val="24"/>
              </w:rPr>
              <w:t>Testimony in legal proceedings</w:t>
            </w:r>
          </w:p>
        </w:tc>
      </w:tr>
    </w:tbl>
    <w:p w14:paraId="508A4AC0" w14:textId="77777777" w:rsidR="00A95421" w:rsidRPr="00A95421" w:rsidRDefault="00A95421">
      <w:pPr>
        <w:rPr>
          <w:sz w:val="10"/>
        </w:rPr>
      </w:pPr>
    </w:p>
    <w:tbl>
      <w:tblPr>
        <w:tblW w:w="14400"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14400"/>
      </w:tblGrid>
      <w:tr w:rsidR="00C35CE5" w14:paraId="34B5D123" w14:textId="77777777" w:rsidTr="0072387D">
        <w:trPr>
          <w:tblHeader/>
        </w:trPr>
        <w:tc>
          <w:tcPr>
            <w:tcW w:w="1440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4629332" w14:textId="77777777" w:rsidR="00C35CE5" w:rsidRDefault="00C35CE5" w:rsidP="001C2AF1">
            <w:pPr>
              <w:pStyle w:val="TableParagraph"/>
              <w:spacing w:line="271" w:lineRule="exact"/>
              <w:rPr>
                <w:b/>
              </w:rPr>
            </w:pPr>
            <w:r>
              <w:rPr>
                <w:b/>
              </w:rPr>
              <w:lastRenderedPageBreak/>
              <w:t xml:space="preserve">Other Covered Services (Limitations may apply to these services. This isn’t a complete list. </w:t>
            </w:r>
            <w:r w:rsidRPr="00926ACF">
              <w:rPr>
                <w:b/>
                <w:szCs w:val="24"/>
              </w:rPr>
              <w:t xml:space="preserve">Please see your </w:t>
            </w:r>
            <w:hyperlink r:id="rId58" w:anchor="plan">
              <w:r w:rsidRPr="00926ACF">
                <w:rPr>
                  <w:rStyle w:val="Hyperlink"/>
                  <w:b/>
                  <w:szCs w:val="24"/>
                </w:rPr>
                <w:t>plan</w:t>
              </w:r>
              <w:r w:rsidRPr="00926ACF">
                <w:rPr>
                  <w:b/>
                  <w:color w:val="0000FF"/>
                  <w:szCs w:val="24"/>
                </w:rPr>
                <w:t xml:space="preserve"> </w:t>
              </w:r>
            </w:hyperlink>
            <w:r w:rsidRPr="00926ACF">
              <w:rPr>
                <w:b/>
                <w:szCs w:val="24"/>
              </w:rPr>
              <w:t>document</w:t>
            </w:r>
            <w:r>
              <w:rPr>
                <w:b/>
              </w:rPr>
              <w:t>.)</w:t>
            </w:r>
          </w:p>
        </w:tc>
      </w:tr>
      <w:tr w:rsidR="00AE292A" w:rsidRPr="003F2E9A" w14:paraId="2BDA5B33" w14:textId="77777777" w:rsidTr="007558FF">
        <w:tc>
          <w:tcPr>
            <w:tcW w:w="14400" w:type="dxa"/>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tcPr>
          <w:p w14:paraId="3E24FBBD" w14:textId="77777777" w:rsidR="00AE292A" w:rsidRPr="003F2E9A" w:rsidRDefault="00AE292A" w:rsidP="00296552">
            <w:pPr>
              <w:pStyle w:val="TableParagraph"/>
              <w:numPr>
                <w:ilvl w:val="0"/>
                <w:numId w:val="19"/>
              </w:numPr>
              <w:ind w:left="532"/>
            </w:pPr>
            <w:r>
              <w:rPr>
                <w:rFonts w:ascii="Garamond" w:hAnsi="Garamond" w:cs="Arial"/>
                <w:szCs w:val="24"/>
              </w:rPr>
              <w:t>For a complete list of Life Management Services, please refer to your EAP Brochure. Contact your HR Department to request a copy of your EAP Brochure and your Summary Plan Description. You may also go online to www.paseap.com to download an electronic copy of your EAP brochure.</w:t>
            </w:r>
          </w:p>
        </w:tc>
      </w:tr>
    </w:tbl>
    <w:p w14:paraId="72E98FB0" w14:textId="77777777" w:rsidR="002B5FD0" w:rsidRDefault="00045DCE" w:rsidP="00FF5B48">
      <w:pPr>
        <w:pStyle w:val="BodyText"/>
        <w:spacing w:before="120"/>
      </w:pPr>
      <w:r>
        <w:rPr>
          <w:b/>
          <w:color w:val="286995"/>
        </w:rPr>
        <w:t xml:space="preserve">Your Rights to Continue Coverage: </w:t>
      </w:r>
      <w:r>
        <w:t>There are agencies that can help if you want to continue your coverage after it ends. The contact information for those agencies is: [insert State, HHS, DOL, and/or other applicable agency contact information]. Other coverage options may be available to you</w:t>
      </w:r>
      <w:r w:rsidR="0019304B">
        <w:t>,</w:t>
      </w:r>
      <w:r>
        <w:t xml:space="preserve"> too, including buying individual insurance coverage through the </w:t>
      </w:r>
      <w:hyperlink r:id="rId59" w:anchor="health-insurance" w:history="1">
        <w:r w:rsidRPr="00D62781">
          <w:rPr>
            <w:rStyle w:val="Hyperlink"/>
          </w:rPr>
          <w:t>Health Insurance</w:t>
        </w:r>
      </w:hyperlink>
      <w:r>
        <w:t xml:space="preserve"> </w:t>
      </w:r>
      <w:hyperlink r:id="rId60" w:anchor="marketplace">
        <w:r w:rsidRPr="00D3341E">
          <w:rPr>
            <w:rStyle w:val="Hyperlink"/>
          </w:rPr>
          <w:t>Marketplace</w:t>
        </w:r>
        <w:r>
          <w:t>.</w:t>
        </w:r>
      </w:hyperlink>
      <w:r>
        <w:t xml:space="preserve"> For more information about the </w:t>
      </w:r>
      <w:hyperlink r:id="rId61" w:anchor="marketplace">
        <w:r w:rsidRPr="00D3341E">
          <w:rPr>
            <w:rStyle w:val="Hyperlink"/>
          </w:rPr>
          <w:t>Marketplace</w:t>
        </w:r>
        <w:r>
          <w:t>,</w:t>
        </w:r>
      </w:hyperlink>
      <w:r>
        <w:t xml:space="preserve"> visit </w:t>
      </w:r>
      <w:hyperlink r:id="rId62">
        <w:r w:rsidRPr="00D3341E">
          <w:rPr>
            <w:rStyle w:val="Hyperlink"/>
          </w:rPr>
          <w:t>www.HealthCare.gov</w:t>
        </w:r>
        <w:r w:rsidRPr="004720B2">
          <w:rPr>
            <w:color w:val="0000FF"/>
          </w:rPr>
          <w:t xml:space="preserve"> </w:t>
        </w:r>
      </w:hyperlink>
      <w:r>
        <w:t>or call 1-800-318- 2596.</w:t>
      </w:r>
    </w:p>
    <w:p w14:paraId="053A3CD1" w14:textId="77777777" w:rsidR="00F32EDC" w:rsidRDefault="00045DCE" w:rsidP="00FF5B48">
      <w:pPr>
        <w:pStyle w:val="BodyText"/>
        <w:spacing w:before="120"/>
      </w:pPr>
      <w:r>
        <w:rPr>
          <w:b/>
          <w:color w:val="286995"/>
        </w:rPr>
        <w:t xml:space="preserve">Your Grievance and Appeals Rights: </w:t>
      </w:r>
      <w:r>
        <w:t xml:space="preserve">There are agencies that can help if you have a complaint against your </w:t>
      </w:r>
      <w:hyperlink r:id="rId63" w:anchor="plan">
        <w:r w:rsidRPr="00D3341E">
          <w:rPr>
            <w:rStyle w:val="Hyperlink"/>
          </w:rPr>
          <w:t>plan</w:t>
        </w:r>
        <w:r w:rsidRPr="004720B2">
          <w:rPr>
            <w:color w:val="0000FF"/>
          </w:rPr>
          <w:t xml:space="preserve"> </w:t>
        </w:r>
      </w:hyperlink>
      <w:r>
        <w:t xml:space="preserve">for a denial of a </w:t>
      </w:r>
      <w:hyperlink r:id="rId64" w:anchor="claim">
        <w:r w:rsidRPr="00D3341E">
          <w:rPr>
            <w:rStyle w:val="Hyperlink"/>
          </w:rPr>
          <w:t>claim</w:t>
        </w:r>
        <w:r>
          <w:t>.</w:t>
        </w:r>
      </w:hyperlink>
      <w:r>
        <w:t xml:space="preserve"> This complaint is called a </w:t>
      </w:r>
      <w:hyperlink r:id="rId65" w:anchor="grievance">
        <w:r w:rsidRPr="00D3341E">
          <w:rPr>
            <w:rStyle w:val="Hyperlink"/>
          </w:rPr>
          <w:t>grievance</w:t>
        </w:r>
        <w:r w:rsidRPr="004720B2">
          <w:rPr>
            <w:color w:val="0000FF"/>
          </w:rPr>
          <w:t xml:space="preserve"> </w:t>
        </w:r>
      </w:hyperlink>
      <w:r>
        <w:t xml:space="preserve">or </w:t>
      </w:r>
      <w:hyperlink r:id="rId66" w:anchor="appeal">
        <w:r w:rsidRPr="00D3341E">
          <w:rPr>
            <w:rStyle w:val="Hyperlink"/>
          </w:rPr>
          <w:t>appeal</w:t>
        </w:r>
        <w:r>
          <w:t>.</w:t>
        </w:r>
      </w:hyperlink>
      <w:r>
        <w:t xml:space="preserve"> For more information about your rights, look at the explanation of benefits you will receive for that medical </w:t>
      </w:r>
      <w:hyperlink r:id="rId67" w:anchor="claim">
        <w:r w:rsidRPr="00D3341E">
          <w:rPr>
            <w:rStyle w:val="Hyperlink"/>
          </w:rPr>
          <w:t>claim</w:t>
        </w:r>
        <w:r>
          <w:t>.</w:t>
        </w:r>
      </w:hyperlink>
      <w:r>
        <w:t xml:space="preserve"> Your </w:t>
      </w:r>
      <w:hyperlink r:id="rId68" w:anchor="plan">
        <w:r w:rsidRPr="00D3341E">
          <w:rPr>
            <w:rStyle w:val="Hyperlink"/>
          </w:rPr>
          <w:t>plan</w:t>
        </w:r>
        <w:r w:rsidRPr="004720B2">
          <w:rPr>
            <w:color w:val="0000FF"/>
          </w:rPr>
          <w:t xml:space="preserve"> </w:t>
        </w:r>
      </w:hyperlink>
      <w:r>
        <w:t xml:space="preserve">documents also provide complete information on how to submit a </w:t>
      </w:r>
      <w:hyperlink r:id="rId69" w:anchor="claim">
        <w:r w:rsidRPr="00D3341E">
          <w:rPr>
            <w:rStyle w:val="Hyperlink"/>
          </w:rPr>
          <w:t>claim</w:t>
        </w:r>
        <w:r>
          <w:t>,</w:t>
        </w:r>
      </w:hyperlink>
      <w:r>
        <w:t xml:space="preserve"> </w:t>
      </w:r>
      <w:hyperlink r:id="rId70" w:anchor="appeal">
        <w:r w:rsidRPr="00D3341E">
          <w:rPr>
            <w:rStyle w:val="Hyperlink"/>
          </w:rPr>
          <w:t>appeal</w:t>
        </w:r>
        <w:r>
          <w:t>,</w:t>
        </w:r>
      </w:hyperlink>
      <w:r>
        <w:t xml:space="preserve"> or a </w:t>
      </w:r>
      <w:hyperlink r:id="rId71" w:anchor="grievance">
        <w:r w:rsidRPr="00D3341E">
          <w:rPr>
            <w:rStyle w:val="Hyperlink"/>
          </w:rPr>
          <w:t>grievance</w:t>
        </w:r>
        <w:r w:rsidRPr="004720B2">
          <w:rPr>
            <w:color w:val="0000FF"/>
          </w:rPr>
          <w:t xml:space="preserve"> </w:t>
        </w:r>
      </w:hyperlink>
      <w:r>
        <w:t xml:space="preserve">for any reason to your </w:t>
      </w:r>
      <w:hyperlink r:id="rId72" w:anchor="plan">
        <w:r w:rsidRPr="00D3341E">
          <w:rPr>
            <w:rStyle w:val="Hyperlink"/>
          </w:rPr>
          <w:t>plan</w:t>
        </w:r>
        <w:r>
          <w:t>.</w:t>
        </w:r>
      </w:hyperlink>
      <w:r>
        <w:t xml:space="preserve"> For more information about your rights, this notice, or assistance, contact: [insert applicable contact</w:t>
      </w:r>
      <w:r w:rsidR="00493C3E">
        <w:t xml:space="preserve"> information from instructions]</w:t>
      </w:r>
      <w:r w:rsidR="00E42F5E">
        <w:t>.</w:t>
      </w:r>
    </w:p>
    <w:p w14:paraId="263BC45E" w14:textId="77777777" w:rsidR="0024046C" w:rsidRDefault="00045DCE" w:rsidP="000462F4">
      <w:pPr>
        <w:pStyle w:val="BodyText"/>
        <w:keepNext/>
        <w:spacing w:before="120"/>
      </w:pPr>
      <w:r w:rsidRPr="00493C3E">
        <w:rPr>
          <w:b/>
          <w:color w:val="286995"/>
        </w:rPr>
        <w:t>Does this plan provide Minimum Essential Coverage?</w:t>
      </w:r>
      <w:r>
        <w:rPr>
          <w:color w:val="286995"/>
        </w:rPr>
        <w:t xml:space="preserve"> </w:t>
      </w:r>
      <w:r w:rsidRPr="00A71520">
        <w:rPr>
          <w:b/>
        </w:rPr>
        <w:t>[Yes/No]</w:t>
      </w:r>
    </w:p>
    <w:p w14:paraId="5DE90497" w14:textId="77777777" w:rsidR="0024046C" w:rsidRDefault="00000000" w:rsidP="0019304B">
      <w:pPr>
        <w:pStyle w:val="BodyText"/>
        <w:spacing w:afterLines="40" w:after="96"/>
      </w:pPr>
      <w:hyperlink r:id="rId73" w:anchor="minimum-essential-coverage">
        <w:r w:rsidR="00045DCE" w:rsidRPr="00D3341E">
          <w:rPr>
            <w:rStyle w:val="Hyperlink"/>
          </w:rPr>
          <w:t>Minimum Essential Coverage</w:t>
        </w:r>
        <w:r w:rsidR="00045DCE" w:rsidRPr="004720B2">
          <w:rPr>
            <w:color w:val="0000FF"/>
          </w:rPr>
          <w:t xml:space="preserve"> </w:t>
        </w:r>
      </w:hyperlink>
      <w:r w:rsidR="00045DCE">
        <w:t xml:space="preserve">generally includes </w:t>
      </w:r>
      <w:hyperlink r:id="rId74" w:anchor="plan" w:history="1">
        <w:r w:rsidR="00045DCE" w:rsidRPr="005824BD">
          <w:rPr>
            <w:rStyle w:val="Hyperlink"/>
          </w:rPr>
          <w:t>plans</w:t>
        </w:r>
      </w:hyperlink>
      <w:r w:rsidR="00045DCE">
        <w:t xml:space="preserve">, </w:t>
      </w:r>
      <w:hyperlink r:id="rId75" w:anchor="health-insurance" w:history="1">
        <w:r w:rsidR="00045DCE" w:rsidRPr="00F401E2">
          <w:rPr>
            <w:rStyle w:val="Hyperlink"/>
          </w:rPr>
          <w:t>health insurance</w:t>
        </w:r>
      </w:hyperlink>
      <w:r w:rsidR="00045DCE">
        <w:t xml:space="preserve"> available through the </w:t>
      </w:r>
      <w:hyperlink r:id="rId76" w:anchor="marketplace" w:history="1">
        <w:r w:rsidR="00045DCE" w:rsidRPr="00F401E2">
          <w:rPr>
            <w:rStyle w:val="Hyperlink"/>
          </w:rPr>
          <w:t>Marketplace</w:t>
        </w:r>
      </w:hyperlink>
      <w:r w:rsidR="00045DCE">
        <w:t xml:space="preserve"> or other individual market policies, Medicare, Medicaid, CHIP, TRICARE, and certain other coverage. If you are eligible for certain types of </w:t>
      </w:r>
      <w:hyperlink r:id="rId77" w:anchor="minimum-essential-coverage">
        <w:r w:rsidR="00045DCE" w:rsidRPr="00D3341E">
          <w:rPr>
            <w:rStyle w:val="Hyperlink"/>
          </w:rPr>
          <w:t>Minimum Essential Coverage</w:t>
        </w:r>
        <w:r w:rsidR="00045DCE">
          <w:t>,</w:t>
        </w:r>
      </w:hyperlink>
      <w:r w:rsidR="00045DCE">
        <w:t xml:space="preserve"> you may not be eligible for the </w:t>
      </w:r>
      <w:hyperlink r:id="rId78" w:anchor="premium-tax-credits" w:history="1">
        <w:r w:rsidR="00045DCE" w:rsidRPr="005824BD">
          <w:rPr>
            <w:rStyle w:val="Hyperlink"/>
          </w:rPr>
          <w:t>premium tax credit</w:t>
        </w:r>
      </w:hyperlink>
      <w:r w:rsidR="00045DCE">
        <w:t>.</w:t>
      </w:r>
    </w:p>
    <w:p w14:paraId="4F6208C5" w14:textId="77777777" w:rsidR="00D458B4" w:rsidRPr="00DA1B33" w:rsidRDefault="00D458B4" w:rsidP="000462F4">
      <w:pPr>
        <w:pStyle w:val="BodyText"/>
        <w:keepNext/>
        <w:spacing w:before="120"/>
        <w:rPr>
          <w:b/>
        </w:rPr>
      </w:pPr>
      <w:bookmarkStart w:id="0" w:name="Language_Access_Services:"/>
      <w:bookmarkEnd w:id="0"/>
      <w:r w:rsidRPr="00DA1B33">
        <w:rPr>
          <w:b/>
          <w:color w:val="286995"/>
        </w:rPr>
        <w:t>Does this plan meet the Minimum Value Standards?</w:t>
      </w:r>
      <w:r>
        <w:t xml:space="preserve"> </w:t>
      </w:r>
      <w:r w:rsidRPr="00DA1B33">
        <w:rPr>
          <w:b/>
        </w:rPr>
        <w:t>[Yes/No/Not Applicable]</w:t>
      </w:r>
    </w:p>
    <w:p w14:paraId="7EF74754" w14:textId="77777777" w:rsidR="00D458B4" w:rsidRDefault="00D458B4" w:rsidP="003F766D">
      <w:pPr>
        <w:pStyle w:val="BodyText"/>
        <w:rPr>
          <w:b/>
        </w:rPr>
      </w:pPr>
      <w:r w:rsidRPr="00AA7021">
        <w:t xml:space="preserve">If your </w:t>
      </w:r>
      <w:hyperlink r:id="rId79" w:anchor="plan">
        <w:r w:rsidRPr="00AA7021">
          <w:rPr>
            <w:rStyle w:val="Hyperlink"/>
          </w:rPr>
          <w:t>plan</w:t>
        </w:r>
        <w:r w:rsidRPr="00AA7021">
          <w:rPr>
            <w:color w:val="0000FF"/>
          </w:rPr>
          <w:t xml:space="preserve"> </w:t>
        </w:r>
      </w:hyperlink>
      <w:r w:rsidRPr="00AA7021">
        <w:t xml:space="preserve">doesn’t meet the </w:t>
      </w:r>
      <w:hyperlink r:id="rId80" w:anchor="minimum-value-standard">
        <w:r w:rsidRPr="00AA7021">
          <w:rPr>
            <w:rStyle w:val="Hyperlink"/>
          </w:rPr>
          <w:t>Minimum Value Standards</w:t>
        </w:r>
        <w:r w:rsidRPr="00AA7021">
          <w:t>,</w:t>
        </w:r>
      </w:hyperlink>
      <w:r w:rsidRPr="00AA7021">
        <w:t xml:space="preserve"> you may be eligible for a </w:t>
      </w:r>
      <w:hyperlink r:id="rId81" w:anchor="premium-tax-credits">
        <w:r w:rsidRPr="00AA7021">
          <w:rPr>
            <w:rStyle w:val="Hyperlink"/>
          </w:rPr>
          <w:t>premium tax credit</w:t>
        </w:r>
        <w:r w:rsidRPr="00AA7021">
          <w:rPr>
            <w:color w:val="0000FF"/>
          </w:rPr>
          <w:t xml:space="preserve"> </w:t>
        </w:r>
      </w:hyperlink>
      <w:r w:rsidRPr="00AA7021">
        <w:t xml:space="preserve">to help you pay for a </w:t>
      </w:r>
      <w:hyperlink r:id="rId82" w:anchor="plan">
        <w:r w:rsidRPr="00AA7021">
          <w:rPr>
            <w:rStyle w:val="Hyperlink"/>
          </w:rPr>
          <w:t>plan</w:t>
        </w:r>
        <w:r w:rsidRPr="00AA7021">
          <w:rPr>
            <w:color w:val="0000FF"/>
          </w:rPr>
          <w:t xml:space="preserve"> </w:t>
        </w:r>
      </w:hyperlink>
      <w:r w:rsidRPr="00AA7021">
        <w:t xml:space="preserve">through the </w:t>
      </w:r>
      <w:hyperlink r:id="rId83" w:anchor="marketplace">
        <w:r w:rsidRPr="00AA7021">
          <w:rPr>
            <w:rStyle w:val="Hyperlink"/>
          </w:rPr>
          <w:t>Marketplace</w:t>
        </w:r>
        <w:r w:rsidRPr="00AA7021">
          <w:t>.</w:t>
        </w:r>
      </w:hyperlink>
    </w:p>
    <w:p w14:paraId="6F785294" w14:textId="77777777" w:rsidR="0024046C" w:rsidRPr="003F766D" w:rsidRDefault="00045DCE" w:rsidP="003F766D">
      <w:pPr>
        <w:pStyle w:val="BodyText"/>
        <w:spacing w:before="120"/>
        <w:rPr>
          <w:b/>
          <w:color w:val="286995"/>
        </w:rPr>
      </w:pPr>
      <w:r w:rsidRPr="003F766D">
        <w:rPr>
          <w:b/>
          <w:color w:val="286995"/>
        </w:rPr>
        <w:t>Language Access Services:</w:t>
      </w:r>
    </w:p>
    <w:p w14:paraId="7604FBB6" w14:textId="77777777" w:rsidR="00DA69FC" w:rsidRDefault="00045DCE" w:rsidP="00AE292A">
      <w:pPr>
        <w:pStyle w:val="BodyText"/>
        <w:spacing w:before="60" w:line="274" w:lineRule="exact"/>
      </w:pPr>
      <w:r>
        <w:t>[Spanish (</w:t>
      </w:r>
      <w:proofErr w:type="spellStart"/>
      <w:r>
        <w:t>Español</w:t>
      </w:r>
      <w:proofErr w:type="spellEnd"/>
      <w:r>
        <w:t xml:space="preserve">): Para </w:t>
      </w:r>
      <w:proofErr w:type="spellStart"/>
      <w:r>
        <w:t>obtener</w:t>
      </w:r>
      <w:proofErr w:type="spellEnd"/>
      <w:r>
        <w:t xml:space="preserve"> </w:t>
      </w:r>
      <w:proofErr w:type="spellStart"/>
      <w:r>
        <w:t>asistencia</w:t>
      </w:r>
      <w:proofErr w:type="spellEnd"/>
      <w:r>
        <w:t xml:space="preserve"> </w:t>
      </w:r>
      <w:proofErr w:type="spellStart"/>
      <w:r>
        <w:t>en</w:t>
      </w:r>
      <w:proofErr w:type="spellEnd"/>
      <w:r>
        <w:t xml:space="preserve"> </w:t>
      </w:r>
      <w:proofErr w:type="spellStart"/>
      <w:r>
        <w:t>Español</w:t>
      </w:r>
      <w:proofErr w:type="spellEnd"/>
      <w:r>
        <w:t xml:space="preserve">, </w:t>
      </w:r>
      <w:proofErr w:type="spellStart"/>
      <w:r>
        <w:t>llame</w:t>
      </w:r>
      <w:proofErr w:type="spellEnd"/>
      <w:r>
        <w:t xml:space="preserve"> al </w:t>
      </w:r>
      <w:r w:rsidR="00AE292A">
        <w:t>(800) 356-0845</w:t>
      </w:r>
      <w:r w:rsidR="000F3C33">
        <w:rPr>
          <w:noProof/>
        </w:rPr>
        <mc:AlternateContent>
          <mc:Choice Requires="wps">
            <w:drawing>
              <wp:anchor distT="0" distB="0" distL="0" distR="0" simplePos="0" relativeHeight="251646976" behindDoc="0" locked="0" layoutInCell="1" allowOverlap="1" wp14:anchorId="5C405109" wp14:editId="2A71A19C">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58213B3B" w14:textId="77777777" w:rsidR="0024046C" w:rsidRDefault="00045DCE" w:rsidP="00D458B4">
                            <w:pPr>
                              <w:ind w:left="2411"/>
                              <w:rPr>
                                <w:b/>
                                <w:i/>
                                <w:sz w:val="24"/>
                              </w:rPr>
                            </w:pPr>
                            <w:r>
                              <w:rPr>
                                <w:b/>
                                <w:i/>
                                <w:color w:val="286995"/>
                                <w:sz w:val="24"/>
                              </w:rPr>
                              <w:t xml:space="preserve">To see examples of how this </w:t>
                            </w:r>
                            <w:hyperlink r:id="rId84"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" filled="f" strokecolor="#286995" strokeweight=".48pt">
                <v:textbox inset="0,0,0,0">
                  <w:txbxContent>
                    <w:p w:rsidR="0024046C" w:rsidRDefault="00045DCE" w:rsidP="00D458B4">
                      <w:pPr>
                        <w:ind w:left="2411"/>
                        <w:rPr>
                          <w:b/>
                          <w:i/>
                          <w:sz w:val="24"/>
                        </w:rPr>
                      </w:pPr>
                      <w:r>
                        <w:rPr>
                          <w:b/>
                          <w:i/>
                          <w:color w:val="286995"/>
                          <w:sz w:val="24"/>
                        </w:rPr>
                        <w:t xml:space="preserve">To see examples of how this </w:t>
                      </w:r>
                      <w:hyperlink r:id="rId85"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rsidR="00AE292A">
        <w:t>.</w:t>
      </w:r>
      <w:r w:rsidR="00DA69FC" w:rsidRPr="00DA69FC">
        <w:rPr>
          <w:noProof/>
        </w:rPr>
        <w:t xml:space="preserve"> </w:t>
      </w:r>
    </w:p>
    <w:p w14:paraId="38397060" w14:textId="77777777" w:rsidR="00F0779D" w:rsidRDefault="00DA69FC" w:rsidP="002A6B13">
      <w:pPr>
        <w:pStyle w:val="BodyText"/>
        <w:spacing w:before="1200" w:after="120"/>
        <w:ind w:right="29"/>
        <w:rPr>
          <w:rFonts w:ascii="Times New Roman" w:hAnsi="Times New Roman" w:cs="Times New Roman"/>
          <w:sz w:val="18"/>
          <w:szCs w:val="18"/>
        </w:rPr>
      </w:pPr>
      <w:r w:rsidRPr="00C05395">
        <w:rPr>
          <w:rFonts w:ascii="Times New Roman" w:hAnsi="Times New Roman" w:cs="Times New Roman"/>
          <w:b/>
          <w:bCs/>
          <w:sz w:val="18"/>
          <w:szCs w:val="18"/>
          <w:u w:val="single"/>
        </w:rPr>
        <w:t>PRA Disclosure Statement</w:t>
      </w:r>
      <w:r>
        <w:rPr>
          <w:rFonts w:ascii="Times New Roman" w:hAnsi="Times New Roman" w:cs="Times New Roman"/>
          <w:b/>
          <w:bCs/>
          <w:sz w:val="18"/>
          <w:szCs w:val="18"/>
          <w:u w:val="single"/>
        </w:rPr>
        <w:t>:</w:t>
      </w:r>
      <w:r w:rsidRPr="00E72D5A">
        <w:rPr>
          <w:rFonts w:ascii="Times New Roman" w:hAnsi="Times New Roman" w:cs="Times New Roman"/>
          <w:b/>
          <w:bCs/>
          <w:sz w:val="18"/>
          <w:szCs w:val="18"/>
        </w:rPr>
        <w:t xml:space="preserve"> </w:t>
      </w:r>
      <w:r w:rsidRPr="00C05395">
        <w:rPr>
          <w:rFonts w:ascii="Times New Roman" w:hAnsi="Times New Roman" w:cs="Times New Roman"/>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C05395">
        <w:rPr>
          <w:rFonts w:ascii="Times New Roman" w:hAnsi="Times New Roman" w:cs="Times New Roman"/>
          <w:b/>
          <w:bCs/>
          <w:sz w:val="18"/>
          <w:szCs w:val="18"/>
        </w:rPr>
        <w:t>0938-</w:t>
      </w:r>
      <w:r>
        <w:rPr>
          <w:rFonts w:ascii="Times New Roman" w:hAnsi="Times New Roman" w:cs="Times New Roman"/>
          <w:b/>
          <w:bCs/>
          <w:sz w:val="18"/>
          <w:szCs w:val="18"/>
        </w:rPr>
        <w:t>1146</w:t>
      </w:r>
      <w:r w:rsidRPr="00D20990">
        <w:rPr>
          <w:rFonts w:ascii="Times New Roman" w:hAnsi="Times New Roman" w:cs="Times New Roman"/>
          <w:sz w:val="18"/>
          <w:szCs w:val="18"/>
        </w:rPr>
        <w:t>.</w:t>
      </w:r>
      <w:r w:rsidRPr="00C05395">
        <w:rPr>
          <w:rFonts w:ascii="Times New Roman" w:hAnsi="Times New Roman" w:cs="Times New Roman"/>
          <w:sz w:val="18"/>
          <w:szCs w:val="18"/>
        </w:rPr>
        <w:t xml:space="preserve"> The time required to complete this information collection is estimated to average </w:t>
      </w:r>
      <w:r>
        <w:rPr>
          <w:rFonts w:ascii="Times New Roman" w:hAnsi="Times New Roman" w:cs="Times New Roman"/>
          <w:b/>
          <w:bCs/>
          <w:sz w:val="18"/>
          <w:szCs w:val="18"/>
        </w:rPr>
        <w:t>0.08</w:t>
      </w:r>
      <w:r w:rsidRPr="00C05395">
        <w:rPr>
          <w:rFonts w:ascii="Times New Roman" w:hAnsi="Times New Roman" w:cs="Times New Roman"/>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C05395">
        <w:rPr>
          <w:rFonts w:ascii="Times New Roman" w:hAnsi="Times New Roman" w:cs="Times New Roman"/>
          <w:b/>
          <w:bCs/>
          <w:sz w:val="18"/>
          <w:szCs w:val="18"/>
        </w:rPr>
        <w:t xml:space="preserve"> </w:t>
      </w:r>
      <w:r w:rsidRPr="00C05395">
        <w:rPr>
          <w:rFonts w:ascii="Times New Roman" w:hAnsi="Times New Roman" w:cs="Times New Roman"/>
          <w:sz w:val="18"/>
          <w:szCs w:val="18"/>
        </w:rPr>
        <w:t>Officer, Mail Stop C4-26-05, Baltimore, Maryland 21244-1850.</w:t>
      </w:r>
    </w:p>
    <w:p w14:paraId="0E98E513" w14:textId="77777777" w:rsidR="002646AB" w:rsidRDefault="002646AB" w:rsidP="002646AB">
      <w:pPr>
        <w:pStyle w:val="BodyText"/>
        <w:spacing w:before="120" w:after="120"/>
        <w:ind w:right="29"/>
        <w:rPr>
          <w:rFonts w:ascii="Times New Roman" w:hAnsi="Times New Roman" w:cs="Times New Roman"/>
          <w:sz w:val="18"/>
          <w:szCs w:val="18"/>
        </w:rPr>
        <w:sectPr w:rsidR="002646AB" w:rsidSect="002646AB">
          <w:footerReference w:type="default" r:id="rId86"/>
          <w:footerReference w:type="first" r:id="rId87"/>
          <w:pgSz w:w="15840" w:h="12240" w:orient="landscape"/>
          <w:pgMar w:top="360" w:right="720" w:bottom="720" w:left="720" w:header="0" w:footer="0" w:gutter="0"/>
          <w:cols w:space="720"/>
          <w:titlePg/>
          <w:docGrid w:linePitch="299"/>
        </w:sectPr>
      </w:pPr>
    </w:p>
    <w:p w14:paraId="1A98C759" w14:textId="77777777" w:rsidR="00EA16F4" w:rsidRDefault="00EA16F4" w:rsidP="002646AB">
      <w:r>
        <w:br w:type="page"/>
      </w:r>
    </w:p>
    <w:p w14:paraId="722452B5" w14:textId="77777777" w:rsidR="007533DA" w:rsidRPr="003F766D" w:rsidRDefault="00383922" w:rsidP="003F766D">
      <w:pPr>
        <w:pStyle w:val="BodyText"/>
        <w:spacing w:after="120"/>
        <w:rPr>
          <w:b/>
          <w:color w:val="286995"/>
        </w:rPr>
      </w:pPr>
      <w:r w:rsidRPr="003F766D">
        <w:rPr>
          <w:b/>
          <w:color w:val="286995"/>
        </w:rPr>
        <w:lastRenderedPageBreak/>
        <w:t>About th</w:t>
      </w:r>
      <w:r w:rsidR="008C74DA" w:rsidRPr="003F766D">
        <w:rPr>
          <w:b/>
          <w:color w:val="286995"/>
        </w:rPr>
        <w:t>ese Coverage Examples</w:t>
      </w:r>
      <w:r w:rsidR="002A5787" w:rsidRPr="003F766D">
        <w:rPr>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14:paraId="08B5619E" w14:textId="77777777" w:rsidTr="00D23AC8">
        <w:trPr>
          <w:trHeight w:val="1326"/>
        </w:trPr>
        <w:tc>
          <w:tcPr>
            <w:tcW w:w="14572" w:type="dxa"/>
            <w:shd w:val="clear" w:color="auto" w:fill="EFF9FF"/>
            <w:vAlign w:val="center"/>
          </w:tcPr>
          <w:p w14:paraId="7685DE7D" w14:textId="77777777" w:rsidR="00D458B4" w:rsidRPr="00F93CFE" w:rsidRDefault="00F93CFE" w:rsidP="00D95178">
            <w:pPr>
              <w:spacing w:before="60" w:after="60"/>
              <w:ind w:left="1426" w:right="174"/>
              <w:rPr>
                <w:sz w:val="24"/>
                <w:szCs w:val="24"/>
              </w:rPr>
            </w:pPr>
            <w:r>
              <w:rPr>
                <w:noProof/>
                <w:color w:val="286995"/>
              </w:rPr>
              <w:drawing>
                <wp:anchor distT="0" distB="0" distL="114300" distR="114300" simplePos="0" relativeHeight="251704320" behindDoc="0" locked="0" layoutInCell="1" allowOverlap="1" wp14:anchorId="6451A141" wp14:editId="2AA434AC">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8A5D17">
              <w:rPr>
                <w:rFonts w:cs="Arial"/>
                <w:b/>
                <w:bCs/>
                <w:sz w:val="24"/>
                <w:szCs w:val="24"/>
              </w:rPr>
              <w:t xml:space="preserve">This is not a cost estimator. </w:t>
            </w:r>
            <w:r w:rsidRPr="008A5D17">
              <w:rPr>
                <w:rFonts w:cs="Arial"/>
                <w:bCs/>
                <w:sz w:val="24"/>
                <w:szCs w:val="24"/>
              </w:rPr>
              <w:t xml:space="preserve">Treatments shown are just examples of how this </w:t>
            </w:r>
            <w:hyperlink r:id="rId89" w:anchor="plan" w:history="1">
              <w:r w:rsidRPr="00482E06">
                <w:rPr>
                  <w:rStyle w:val="Hyperlink"/>
                  <w:rFonts w:cs="Arial"/>
                  <w:bCs/>
                  <w:sz w:val="24"/>
                  <w:szCs w:val="24"/>
                </w:rPr>
                <w:t>plan</w:t>
              </w:r>
            </w:hyperlink>
            <w:r w:rsidRPr="008A5D17">
              <w:rPr>
                <w:rFonts w:cs="Arial"/>
                <w:bCs/>
                <w:sz w:val="24"/>
                <w:szCs w:val="24"/>
              </w:rPr>
              <w:t xml:space="preserve"> might cover medical care. Your actual costs will be different depending on the actual care you receive, the prices your </w:t>
            </w:r>
            <w:hyperlink r:id="rId90" w:anchor="provider" w:history="1">
              <w:r w:rsidRPr="009D1833">
                <w:rPr>
                  <w:rStyle w:val="Hyperlink"/>
                  <w:rFonts w:cs="Arial"/>
                  <w:bCs/>
                  <w:sz w:val="24"/>
                  <w:szCs w:val="24"/>
                </w:rPr>
                <w:t>providers</w:t>
              </w:r>
            </w:hyperlink>
            <w:r w:rsidRPr="008A5D17">
              <w:rPr>
                <w:rFonts w:cs="Arial"/>
                <w:bCs/>
                <w:sz w:val="24"/>
                <w:szCs w:val="24"/>
              </w:rPr>
              <w:t xml:space="preserve"> charge, and many other factors. Focus on the </w:t>
            </w:r>
            <w:hyperlink r:id="rId91" w:anchor="cost-sharing" w:history="1">
              <w:r w:rsidR="00015B7B">
                <w:rPr>
                  <w:rStyle w:val="Hyperlink"/>
                  <w:rFonts w:cs="Arial"/>
                  <w:bCs/>
                  <w:sz w:val="24"/>
                  <w:szCs w:val="24"/>
                </w:rPr>
                <w:t>cost-sharing</w:t>
              </w:r>
            </w:hyperlink>
            <w:r w:rsidRPr="008A5D17">
              <w:rPr>
                <w:rFonts w:cs="Arial"/>
                <w:bCs/>
                <w:sz w:val="24"/>
                <w:szCs w:val="24"/>
              </w:rPr>
              <w:t xml:space="preserve"> amounts (</w:t>
            </w:r>
            <w:hyperlink r:id="rId92" w:anchor="deductible" w:history="1">
              <w:r w:rsidRPr="000151A3">
                <w:rPr>
                  <w:rStyle w:val="Hyperlink"/>
                  <w:rFonts w:cs="Arial"/>
                  <w:bCs/>
                  <w:sz w:val="24"/>
                  <w:szCs w:val="24"/>
                </w:rPr>
                <w:t>deductibles</w:t>
              </w:r>
            </w:hyperlink>
            <w:r w:rsidRPr="008A5D17">
              <w:rPr>
                <w:rFonts w:cs="Arial"/>
                <w:bCs/>
                <w:sz w:val="24"/>
                <w:szCs w:val="24"/>
              </w:rPr>
              <w:t xml:space="preserve">, </w:t>
            </w:r>
            <w:hyperlink r:id="rId93" w:anchor="copayment" w:history="1">
              <w:r w:rsidRPr="009D1833">
                <w:rPr>
                  <w:rStyle w:val="Hyperlink"/>
                  <w:rFonts w:cs="Arial"/>
                  <w:bCs/>
                  <w:sz w:val="24"/>
                  <w:szCs w:val="24"/>
                </w:rPr>
                <w:t>copayments</w:t>
              </w:r>
            </w:hyperlink>
            <w:r w:rsidRPr="008A5D17">
              <w:rPr>
                <w:rFonts w:cs="Arial"/>
                <w:bCs/>
                <w:sz w:val="24"/>
                <w:szCs w:val="24"/>
              </w:rPr>
              <w:t xml:space="preserve"> and </w:t>
            </w:r>
            <w:hyperlink r:id="rId94" w:anchor="coinsurance" w:history="1">
              <w:r w:rsidRPr="009D1833">
                <w:rPr>
                  <w:rStyle w:val="Hyperlink"/>
                  <w:rFonts w:cs="Arial"/>
                  <w:bCs/>
                  <w:sz w:val="24"/>
                  <w:szCs w:val="24"/>
                </w:rPr>
                <w:t>coinsurance</w:t>
              </w:r>
            </w:hyperlink>
            <w:r w:rsidRPr="008A5D17">
              <w:rPr>
                <w:rFonts w:cs="Arial"/>
                <w:bCs/>
                <w:sz w:val="24"/>
                <w:szCs w:val="24"/>
              </w:rPr>
              <w:t xml:space="preserve">) and </w:t>
            </w:r>
            <w:hyperlink r:id="rId95" w:anchor="excluded-services" w:history="1">
              <w:r w:rsidRPr="00C16398">
                <w:rPr>
                  <w:rStyle w:val="Hyperlink"/>
                  <w:rFonts w:cs="Arial"/>
                  <w:bCs/>
                  <w:sz w:val="24"/>
                  <w:szCs w:val="24"/>
                </w:rPr>
                <w:t>excluded services</w:t>
              </w:r>
            </w:hyperlink>
            <w:r w:rsidRPr="008A5D17">
              <w:rPr>
                <w:rFonts w:cs="Arial"/>
                <w:bCs/>
                <w:sz w:val="24"/>
                <w:szCs w:val="24"/>
              </w:rPr>
              <w:t xml:space="preserve"> under the </w:t>
            </w:r>
            <w:hyperlink r:id="rId96" w:anchor="plan" w:history="1">
              <w:r w:rsidRPr="00EF3ACC">
                <w:rPr>
                  <w:rStyle w:val="Hyperlink"/>
                  <w:rFonts w:cs="Arial"/>
                  <w:bCs/>
                  <w:sz w:val="24"/>
                  <w:szCs w:val="24"/>
                </w:rPr>
                <w:t>plan</w:t>
              </w:r>
            </w:hyperlink>
            <w:r w:rsidRPr="008A5D17">
              <w:rPr>
                <w:rFonts w:cs="Arial"/>
                <w:bCs/>
                <w:sz w:val="24"/>
                <w:szCs w:val="24"/>
              </w:rPr>
              <w:t xml:space="preserve">. Use this information to compare the portion of costs you might pay under different health </w:t>
            </w:r>
            <w:hyperlink r:id="rId97" w:anchor="plan" w:history="1">
              <w:r w:rsidRPr="00BB28C7">
                <w:rPr>
                  <w:rStyle w:val="Hyperlink"/>
                  <w:rFonts w:cs="Arial"/>
                  <w:bCs/>
                  <w:sz w:val="24"/>
                  <w:szCs w:val="24"/>
                </w:rPr>
                <w:t>plans</w:t>
              </w:r>
            </w:hyperlink>
            <w:r w:rsidRPr="008A5D17">
              <w:rPr>
                <w:rFonts w:cs="Arial"/>
                <w:bCs/>
                <w:sz w:val="24"/>
                <w:szCs w:val="24"/>
              </w:rPr>
              <w:t xml:space="preserve">. </w:t>
            </w:r>
            <w:r w:rsidRPr="008A5D17">
              <w:rPr>
                <w:color w:val="000000"/>
                <w:sz w:val="24"/>
                <w:szCs w:val="24"/>
              </w:rPr>
              <w:t>Please note these coverage examples a</w:t>
            </w:r>
            <w:r w:rsidR="003E45B6">
              <w:rPr>
                <w:color w:val="000000"/>
                <w:sz w:val="24"/>
                <w:szCs w:val="24"/>
              </w:rPr>
              <w:t>re based on self-only coverage.</w:t>
            </w:r>
          </w:p>
        </w:tc>
      </w:tr>
    </w:tbl>
    <w:p w14:paraId="316E95C8" w14:textId="77777777" w:rsidR="00EA16F4" w:rsidRPr="00F5310F" w:rsidRDefault="00EA16F4" w:rsidP="002521F1">
      <w:pPr>
        <w:rPr>
          <w:sz w:val="14"/>
        </w:rPr>
        <w:sectPr w:rsidR="00EA16F4" w:rsidRPr="00F5310F" w:rsidSect="0006611B">
          <w:headerReference w:type="default" r:id="rId98"/>
          <w:footerReference w:type="default" r:id="rId99"/>
          <w:type w:val="continuous"/>
          <w:pgSz w:w="15840" w:h="12240" w:orient="landscape"/>
          <w:pgMar w:top="576" w:right="720" w:bottom="720" w:left="720" w:header="0" w:footer="0" w:gutter="0"/>
          <w:cols w:space="720"/>
          <w:docGrid w:linePitch="299"/>
        </w:sectPr>
      </w:pPr>
    </w:p>
    <w:p w14:paraId="7A74FA03" w14:textId="77777777" w:rsidR="0013428B" w:rsidRDefault="0013428B" w:rsidP="000047A4">
      <w:pPr>
        <w:pStyle w:val="BodyText"/>
        <w:spacing w:before="70"/>
        <w:ind w:left="245"/>
        <w:rPr>
          <w:color w:val="286995"/>
        </w:rPr>
      </w:pPr>
      <w:r>
        <w:rPr>
          <w:noProof/>
        </w:rPr>
        <mc:AlternateContent>
          <mc:Choice Requires="wps">
            <w:drawing>
              <wp:inline distT="0" distB="0" distL="0" distR="0" wp14:anchorId="78858033" wp14:editId="34941CF0">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AC3A5"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4B208D19"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6D6E19C6"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" fillcolor="#286995" stroked="f">
                <v:textbox inset="0,0,0,0">
                  <w:txbxContent>
                    <w:p w:rsidR="0013428B" w:rsidRDefault="0013428B" w:rsidP="000047A4">
                      <w:pPr>
                        <w:spacing w:before="50" w:line="318" w:lineRule="exact"/>
                        <w:ind w:left="131" w:right="128"/>
                        <w:jc w:val="center"/>
                        <w:rPr>
                          <w:b/>
                          <w:sz w:val="28"/>
                        </w:rPr>
                      </w:pPr>
                      <w:bookmarkStart w:id="2" w:name="Peg_is_Having_a_Baby"/>
                      <w:bookmarkEnd w:id="2"/>
                      <w:r>
                        <w:rPr>
                          <w:b/>
                          <w:color w:val="FFFFFF"/>
                          <w:sz w:val="28"/>
                        </w:rPr>
                        <w:t>Peg is Having a Baby</w:t>
                      </w:r>
                    </w:p>
                    <w:p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74A8358E"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00" w:anchor="plan" w:history="1">
        <w:r w:rsidRPr="00E87628">
          <w:rPr>
            <w:rStyle w:val="Hyperlink"/>
          </w:rPr>
          <w:t>plan’s</w:t>
        </w:r>
      </w:hyperlink>
      <w:r w:rsidRPr="00E87628">
        <w:t xml:space="preserve"> overall </w:t>
      </w:r>
      <w:hyperlink r:id="rId101" w:anchor="deductible" w:history="1">
        <w:r w:rsidRPr="00E87628">
          <w:rPr>
            <w:rStyle w:val="Hyperlink"/>
          </w:rPr>
          <w:t>deductible</w:t>
        </w:r>
      </w:hyperlink>
      <w:r>
        <w:t xml:space="preserve"> </w:t>
      </w:r>
      <w:r>
        <w:tab/>
        <w:t>$</w:t>
      </w:r>
    </w:p>
    <w:p w14:paraId="741B7B26" w14:textId="77777777"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02" w:anchor="specialist" w:history="1">
        <w:r w:rsidRPr="00E87628">
          <w:rPr>
            <w:rStyle w:val="Hyperlink"/>
          </w:rPr>
          <w:t>Specialist</w:t>
        </w:r>
      </w:hyperlink>
      <w:r w:rsidRPr="00E87628">
        <w:t xml:space="preserve"> </w:t>
      </w:r>
      <w:r w:rsidR="000047A4">
        <w:rPr>
          <w:i/>
        </w:rPr>
        <w:t>[</w:t>
      </w:r>
      <w:hyperlink r:id="rId103" w:anchor="cost-sharing" w:history="1">
        <w:r w:rsidR="000047A4" w:rsidRPr="00113DEC">
          <w:rPr>
            <w:rStyle w:val="Hyperlink"/>
            <w:i/>
          </w:rPr>
          <w:t>cost sharing</w:t>
        </w:r>
      </w:hyperlink>
      <w:r w:rsidR="000047A4">
        <w:rPr>
          <w:i/>
        </w:rPr>
        <w:t>]</w:t>
      </w:r>
      <w:r w:rsidRPr="00E87628">
        <w:tab/>
        <w:t>$</w:t>
      </w:r>
    </w:p>
    <w:p w14:paraId="5D5056AA"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0047A4">
        <w:rPr>
          <w:i/>
        </w:rPr>
        <w:t>[</w:t>
      </w:r>
      <w:hyperlink r:id="rId104" w:anchor="cost-sharing" w:history="1">
        <w:r w:rsidR="000047A4" w:rsidRPr="00113DEC">
          <w:rPr>
            <w:rStyle w:val="Hyperlink"/>
            <w:i/>
          </w:rPr>
          <w:t>cost sharing</w:t>
        </w:r>
      </w:hyperlink>
      <w:r w:rsidR="000047A4">
        <w:rPr>
          <w:i/>
        </w:rPr>
        <w:t>]</w:t>
      </w:r>
      <w:r w:rsidRPr="00E87628">
        <w:tab/>
        <w:t>%</w:t>
      </w:r>
    </w:p>
    <w:p w14:paraId="6E19AD51"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r w:rsidR="000047A4" w:rsidRPr="000047A4">
        <w:rPr>
          <w:i/>
        </w:rPr>
        <w:t>[</w:t>
      </w:r>
      <w:hyperlink r:id="rId105" w:anchor="cost-sharing" w:history="1">
        <w:r w:rsidR="000047A4" w:rsidRPr="00113DEC">
          <w:rPr>
            <w:rStyle w:val="Hyperlink"/>
            <w:i/>
          </w:rPr>
          <w:t>cost sharing</w:t>
        </w:r>
      </w:hyperlink>
      <w:r w:rsidR="000047A4">
        <w:rPr>
          <w:i/>
        </w:rPr>
        <w:t>]</w:t>
      </w:r>
      <w:r w:rsidRPr="00E87628">
        <w:tab/>
        <w:t>%</w:t>
      </w:r>
    </w:p>
    <w:p w14:paraId="6A1AFC67" w14:textId="77777777" w:rsidR="0013428B" w:rsidRPr="002B0FA0" w:rsidRDefault="0013428B" w:rsidP="00F5310F">
      <w:pPr>
        <w:pStyle w:val="BodyText"/>
        <w:spacing w:before="240"/>
        <w:ind w:left="270"/>
        <w:rPr>
          <w:b/>
        </w:rPr>
      </w:pPr>
      <w:r w:rsidRPr="002B0FA0">
        <w:rPr>
          <w:b/>
        </w:rPr>
        <w:t>This EXAMPL</w:t>
      </w:r>
      <w:r w:rsidR="002712B5">
        <w:rPr>
          <w:b/>
        </w:rPr>
        <w:t>E event includes services like:</w:t>
      </w:r>
    </w:p>
    <w:p w14:paraId="2851DE8D" w14:textId="77777777" w:rsidR="0013428B" w:rsidRDefault="00000000" w:rsidP="0013428B">
      <w:pPr>
        <w:pStyle w:val="BodyText"/>
        <w:ind w:left="270"/>
      </w:pPr>
      <w:hyperlink r:id="rId106" w:anchor="specialist" w:history="1">
        <w:r w:rsidR="0013428B" w:rsidRPr="00D1752B">
          <w:rPr>
            <w:rStyle w:val="Hyperlink"/>
          </w:rPr>
          <w:t>Specialist</w:t>
        </w:r>
      </w:hyperlink>
      <w:r w:rsidR="0013428B">
        <w:t xml:space="preserve"> office visits </w:t>
      </w:r>
      <w:r w:rsidR="0013428B" w:rsidRPr="00D50DB7">
        <w:rPr>
          <w:i/>
        </w:rPr>
        <w:t>(prenatal care)</w:t>
      </w:r>
    </w:p>
    <w:p w14:paraId="67D3869C" w14:textId="77777777" w:rsidR="0013428B" w:rsidRDefault="0013428B" w:rsidP="0013428B">
      <w:pPr>
        <w:pStyle w:val="BodyText"/>
        <w:ind w:left="270"/>
      </w:pPr>
      <w:r>
        <w:t>Childbirth/Delivery Professional Services</w:t>
      </w:r>
    </w:p>
    <w:p w14:paraId="38E00223" w14:textId="77777777" w:rsidR="0013428B" w:rsidRDefault="0013428B" w:rsidP="0013428B">
      <w:pPr>
        <w:pStyle w:val="BodyText"/>
        <w:ind w:left="270"/>
      </w:pPr>
      <w:r>
        <w:t>Childbirth/Delivery Facility Services</w:t>
      </w:r>
    </w:p>
    <w:p w14:paraId="04BECF09" w14:textId="77777777" w:rsidR="0013428B" w:rsidRDefault="00000000" w:rsidP="0013428B">
      <w:pPr>
        <w:pStyle w:val="BodyText"/>
        <w:ind w:left="270"/>
      </w:pPr>
      <w:hyperlink r:id="rId107" w:anchor="diagnostic-test" w:history="1">
        <w:r w:rsidR="0013428B" w:rsidRPr="00D1752B">
          <w:rPr>
            <w:rStyle w:val="Hyperlink"/>
          </w:rPr>
          <w:t>Diagnostic tests</w:t>
        </w:r>
      </w:hyperlink>
      <w:r w:rsidR="0013428B">
        <w:t xml:space="preserve"> </w:t>
      </w:r>
      <w:r w:rsidR="0013428B" w:rsidRPr="00D50DB7">
        <w:rPr>
          <w:i/>
        </w:rPr>
        <w:t>(ultrasounds and blood work)</w:t>
      </w:r>
    </w:p>
    <w:p w14:paraId="27194957" w14:textId="77777777" w:rsidR="0013428B" w:rsidRDefault="00000000" w:rsidP="00F5310F">
      <w:pPr>
        <w:pStyle w:val="BodyText"/>
        <w:spacing w:after="220"/>
        <w:ind w:left="270"/>
        <w:rPr>
          <w:i/>
        </w:rPr>
      </w:pPr>
      <w:hyperlink r:id="rId108" w:anchor="specialist" w:history="1">
        <w:r w:rsidR="0013428B" w:rsidRPr="00D1752B">
          <w:rPr>
            <w:rStyle w:val="Hyperlink"/>
          </w:rPr>
          <w:t>Specialist</w:t>
        </w:r>
      </w:hyperlink>
      <w:r w:rsidR="0013428B">
        <w:t xml:space="preserve"> visit </w:t>
      </w:r>
      <w:r w:rsidR="0013428B" w:rsidRPr="002B0BDA">
        <w:rPr>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89"/>
        <w:gridCol w:w="974"/>
      </w:tblGrid>
      <w:tr w:rsidR="0013428B" w14:paraId="780DCC48" w14:textId="77777777" w:rsidTr="00B463DE">
        <w:trPr>
          <w:trHeight w:val="334"/>
          <w:tblHeader/>
        </w:trPr>
        <w:tc>
          <w:tcPr>
            <w:tcW w:w="0" w:type="auto"/>
            <w:tcBorders>
              <w:top w:val="single" w:sz="2" w:space="0" w:color="286995"/>
              <w:left w:val="nil"/>
              <w:bottom w:val="single" w:sz="4" w:space="0" w:color="286995"/>
            </w:tcBorders>
            <w:shd w:val="clear" w:color="auto" w:fill="C0E8FB"/>
            <w:vAlign w:val="center"/>
          </w:tcPr>
          <w:p w14:paraId="101F4382"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1A6D8ED9" w14:textId="77777777" w:rsidR="0013428B" w:rsidRPr="00647EAD" w:rsidRDefault="0013428B" w:rsidP="005512EE">
            <w:pPr>
              <w:pStyle w:val="BodyText"/>
              <w:tabs>
                <w:tab w:val="left" w:pos="4199"/>
              </w:tabs>
              <w:spacing w:line="232" w:lineRule="exact"/>
              <w:ind w:right="-98"/>
              <w:jc w:val="right"/>
              <w:rPr>
                <w:b/>
              </w:rPr>
            </w:pPr>
            <w:r>
              <w:rPr>
                <w:b/>
              </w:rPr>
              <w:t>$12,700</w:t>
            </w:r>
          </w:p>
        </w:tc>
      </w:tr>
      <w:tr w:rsidR="0013428B" w14:paraId="5DB3658A"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4462E1DD" w14:textId="77777777" w:rsidR="0013428B" w:rsidRPr="00647EAD" w:rsidRDefault="0013428B" w:rsidP="00F5310F">
            <w:pPr>
              <w:pStyle w:val="BodyText"/>
              <w:tabs>
                <w:tab w:val="left" w:pos="4199"/>
              </w:tabs>
              <w:spacing w:before="120"/>
              <w:ind w:left="-72"/>
              <w:rPr>
                <w:b/>
              </w:rPr>
            </w:pPr>
            <w:r w:rsidRPr="00647EAD">
              <w:rPr>
                <w:b/>
              </w:rPr>
              <w:t>In this example, Peg would pay:</w:t>
            </w:r>
          </w:p>
        </w:tc>
        <w:tc>
          <w:tcPr>
            <w:tcW w:w="0" w:type="auto"/>
            <w:tcBorders>
              <w:top w:val="single" w:sz="4" w:space="0" w:color="286995"/>
              <w:left w:val="single" w:sz="8" w:space="0" w:color="FFFFFF" w:themeColor="background1"/>
              <w:right w:val="nil"/>
            </w:tcBorders>
            <w:vAlign w:val="center"/>
          </w:tcPr>
          <w:p w14:paraId="207FB0E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4EDB39DF" w14:textId="77777777" w:rsidTr="00B463DE">
        <w:trPr>
          <w:trHeight w:val="273"/>
        </w:trPr>
        <w:tc>
          <w:tcPr>
            <w:tcW w:w="0" w:type="auto"/>
            <w:gridSpan w:val="2"/>
            <w:tcBorders>
              <w:left w:val="nil"/>
              <w:right w:val="nil"/>
            </w:tcBorders>
            <w:shd w:val="clear" w:color="auto" w:fill="EFF9FF"/>
            <w:vAlign w:val="center"/>
          </w:tcPr>
          <w:p w14:paraId="464B391F"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13428B" w14:paraId="488BAFB9" w14:textId="77777777" w:rsidTr="002521F1">
        <w:trPr>
          <w:trHeight w:val="360"/>
        </w:trPr>
        <w:tc>
          <w:tcPr>
            <w:tcW w:w="0" w:type="auto"/>
            <w:tcBorders>
              <w:left w:val="nil"/>
            </w:tcBorders>
            <w:vAlign w:val="center"/>
          </w:tcPr>
          <w:p w14:paraId="4B47F129" w14:textId="77777777" w:rsidR="0013428B" w:rsidRDefault="00000000" w:rsidP="005512EE">
            <w:pPr>
              <w:pStyle w:val="BodyText"/>
              <w:tabs>
                <w:tab w:val="left" w:pos="4199"/>
              </w:tabs>
              <w:spacing w:line="232" w:lineRule="exact"/>
              <w:ind w:left="-75"/>
            </w:pPr>
            <w:hyperlink r:id="rId109" w:anchor="deductible" w:history="1">
              <w:r w:rsidR="0013428B" w:rsidRPr="00392B1B">
                <w:rPr>
                  <w:rStyle w:val="Hyperlink"/>
                </w:rPr>
                <w:t>Deductibles</w:t>
              </w:r>
            </w:hyperlink>
          </w:p>
        </w:tc>
        <w:tc>
          <w:tcPr>
            <w:tcW w:w="0" w:type="auto"/>
            <w:tcBorders>
              <w:right w:val="nil"/>
            </w:tcBorders>
            <w:vAlign w:val="center"/>
          </w:tcPr>
          <w:p w14:paraId="21FB80DF" w14:textId="77777777" w:rsidR="0013428B" w:rsidRDefault="00B463DE" w:rsidP="005512EE">
            <w:pPr>
              <w:pStyle w:val="BodyText"/>
              <w:tabs>
                <w:tab w:val="left" w:pos="4199"/>
              </w:tabs>
              <w:spacing w:line="232" w:lineRule="exact"/>
              <w:ind w:right="-98"/>
              <w:jc w:val="right"/>
            </w:pPr>
            <w:r>
              <w:t>$</w:t>
            </w:r>
          </w:p>
        </w:tc>
      </w:tr>
      <w:tr w:rsidR="0013428B" w14:paraId="48500AAD" w14:textId="77777777" w:rsidTr="00A14CF0">
        <w:trPr>
          <w:trHeight w:val="360"/>
        </w:trPr>
        <w:tc>
          <w:tcPr>
            <w:tcW w:w="0" w:type="auto"/>
            <w:tcBorders>
              <w:left w:val="nil"/>
              <w:bottom w:val="single" w:sz="4" w:space="0" w:color="286995"/>
            </w:tcBorders>
            <w:vAlign w:val="center"/>
          </w:tcPr>
          <w:p w14:paraId="31E11557" w14:textId="77777777" w:rsidR="0013428B" w:rsidRDefault="00000000" w:rsidP="005512EE">
            <w:pPr>
              <w:pStyle w:val="BodyText"/>
              <w:tabs>
                <w:tab w:val="left" w:pos="4199"/>
              </w:tabs>
              <w:spacing w:line="232" w:lineRule="exact"/>
              <w:ind w:left="-75"/>
            </w:pPr>
            <w:hyperlink r:id="rId110" w:anchor="copayment" w:history="1">
              <w:r w:rsidR="0013428B" w:rsidRPr="00392B1B">
                <w:rPr>
                  <w:rStyle w:val="Hyperlink"/>
                </w:rPr>
                <w:t>Copayments</w:t>
              </w:r>
            </w:hyperlink>
          </w:p>
        </w:tc>
        <w:tc>
          <w:tcPr>
            <w:tcW w:w="0" w:type="auto"/>
            <w:tcBorders>
              <w:bottom w:val="single" w:sz="4" w:space="0" w:color="286995"/>
              <w:right w:val="nil"/>
            </w:tcBorders>
            <w:vAlign w:val="center"/>
          </w:tcPr>
          <w:p w14:paraId="22FC68DF" w14:textId="77777777" w:rsidR="0013428B" w:rsidRDefault="002521F1" w:rsidP="005512EE">
            <w:pPr>
              <w:pStyle w:val="BodyText"/>
              <w:tabs>
                <w:tab w:val="left" w:pos="4199"/>
              </w:tabs>
              <w:spacing w:line="232" w:lineRule="exact"/>
              <w:ind w:right="-98"/>
              <w:jc w:val="right"/>
            </w:pPr>
            <w:r>
              <w:t>$</w:t>
            </w:r>
          </w:p>
        </w:tc>
      </w:tr>
      <w:tr w:rsidR="0013428B" w14:paraId="39D0B5FA" w14:textId="77777777" w:rsidTr="00121D57">
        <w:trPr>
          <w:trHeight w:val="360"/>
        </w:trPr>
        <w:tc>
          <w:tcPr>
            <w:tcW w:w="0" w:type="auto"/>
            <w:tcBorders>
              <w:top w:val="single" w:sz="4" w:space="0" w:color="286995"/>
              <w:left w:val="nil"/>
              <w:bottom w:val="single" w:sz="2" w:space="0" w:color="286995"/>
            </w:tcBorders>
            <w:vAlign w:val="center"/>
          </w:tcPr>
          <w:p w14:paraId="41B67C9E" w14:textId="77777777" w:rsidR="0013428B" w:rsidRDefault="00000000" w:rsidP="005512EE">
            <w:pPr>
              <w:pStyle w:val="BodyText"/>
              <w:tabs>
                <w:tab w:val="left" w:pos="4199"/>
              </w:tabs>
              <w:spacing w:line="232" w:lineRule="exact"/>
              <w:ind w:left="-75"/>
            </w:pPr>
            <w:hyperlink r:id="rId111" w:anchor="coinsurance" w:history="1">
              <w:r w:rsidR="0013428B" w:rsidRPr="00392B1B">
                <w:rPr>
                  <w:rStyle w:val="Hyperlink"/>
                </w:rPr>
                <w:t>Coinsurance</w:t>
              </w:r>
            </w:hyperlink>
          </w:p>
        </w:tc>
        <w:tc>
          <w:tcPr>
            <w:tcW w:w="0" w:type="auto"/>
            <w:tcBorders>
              <w:top w:val="single" w:sz="4" w:space="0" w:color="286995"/>
              <w:bottom w:val="single" w:sz="2" w:space="0" w:color="286995"/>
              <w:right w:val="nil"/>
            </w:tcBorders>
            <w:vAlign w:val="center"/>
          </w:tcPr>
          <w:p w14:paraId="10D79736" w14:textId="77777777" w:rsidR="0013428B" w:rsidRDefault="00B463DE" w:rsidP="005512EE">
            <w:pPr>
              <w:pStyle w:val="BodyText"/>
              <w:tabs>
                <w:tab w:val="left" w:pos="4199"/>
              </w:tabs>
              <w:spacing w:line="232" w:lineRule="exact"/>
              <w:ind w:right="-98"/>
              <w:jc w:val="right"/>
            </w:pPr>
            <w:r>
              <w:t>$</w:t>
            </w:r>
          </w:p>
        </w:tc>
      </w:tr>
      <w:tr w:rsidR="0013428B" w14:paraId="7B7E5E89" w14:textId="77777777" w:rsidTr="00121D57">
        <w:trPr>
          <w:trHeight w:val="273"/>
        </w:trPr>
        <w:tc>
          <w:tcPr>
            <w:tcW w:w="0" w:type="auto"/>
            <w:gridSpan w:val="2"/>
            <w:tcBorders>
              <w:top w:val="single" w:sz="2" w:space="0" w:color="286995"/>
              <w:left w:val="nil"/>
              <w:bottom w:val="single" w:sz="2" w:space="0" w:color="286995"/>
              <w:right w:val="nil"/>
            </w:tcBorders>
            <w:shd w:val="clear" w:color="auto" w:fill="EFF9FF"/>
            <w:vAlign w:val="center"/>
          </w:tcPr>
          <w:p w14:paraId="16E21CFA"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0E7EC164" w14:textId="77777777" w:rsidTr="00121D57">
        <w:trPr>
          <w:trHeight w:val="355"/>
        </w:trPr>
        <w:tc>
          <w:tcPr>
            <w:tcW w:w="0" w:type="auto"/>
            <w:tcBorders>
              <w:top w:val="single" w:sz="2" w:space="0" w:color="286995"/>
              <w:left w:val="nil"/>
              <w:bottom w:val="single" w:sz="2" w:space="0" w:color="286995"/>
            </w:tcBorders>
            <w:vAlign w:val="center"/>
          </w:tcPr>
          <w:p w14:paraId="39FDA50E"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52B1EA85" w14:textId="77777777" w:rsidR="0013428B" w:rsidRDefault="00B463DE" w:rsidP="005512EE">
            <w:pPr>
              <w:pStyle w:val="BodyText"/>
              <w:tabs>
                <w:tab w:val="left" w:pos="4199"/>
              </w:tabs>
              <w:spacing w:line="232" w:lineRule="exact"/>
              <w:ind w:right="-98"/>
              <w:jc w:val="right"/>
            </w:pPr>
            <w:r>
              <w:t>$</w:t>
            </w:r>
          </w:p>
        </w:tc>
      </w:tr>
      <w:tr w:rsidR="0013428B" w14:paraId="29ADC6A9" w14:textId="77777777" w:rsidTr="001F5564">
        <w:trPr>
          <w:trHeight w:val="323"/>
        </w:trPr>
        <w:tc>
          <w:tcPr>
            <w:tcW w:w="0" w:type="auto"/>
            <w:tcBorders>
              <w:top w:val="single" w:sz="2" w:space="0" w:color="286995"/>
              <w:left w:val="nil"/>
              <w:bottom w:val="single" w:sz="2" w:space="0" w:color="286995"/>
            </w:tcBorders>
            <w:shd w:val="clear" w:color="auto" w:fill="C0E8FB"/>
            <w:vAlign w:val="center"/>
          </w:tcPr>
          <w:p w14:paraId="2FCDE156" w14:textId="77777777" w:rsidR="0013428B" w:rsidRPr="00647EAD" w:rsidRDefault="0013428B" w:rsidP="005512EE">
            <w:pPr>
              <w:pStyle w:val="BodyText"/>
              <w:tabs>
                <w:tab w:val="left" w:pos="4199"/>
              </w:tabs>
              <w:spacing w:line="232" w:lineRule="exact"/>
              <w:ind w:left="-75"/>
              <w:rPr>
                <w:b/>
              </w:rPr>
            </w:pPr>
            <w:r>
              <w:rPr>
                <w:b/>
              </w:rPr>
              <w:t>The total Peg would pay is</w:t>
            </w:r>
          </w:p>
        </w:tc>
        <w:tc>
          <w:tcPr>
            <w:tcW w:w="0" w:type="auto"/>
            <w:tcBorders>
              <w:top w:val="single" w:sz="2" w:space="0" w:color="286995"/>
              <w:bottom w:val="single" w:sz="2" w:space="0" w:color="286995"/>
              <w:right w:val="nil"/>
            </w:tcBorders>
            <w:shd w:val="clear" w:color="auto" w:fill="C0E8FB"/>
            <w:vAlign w:val="center"/>
          </w:tcPr>
          <w:p w14:paraId="084A6914" w14:textId="77777777" w:rsidR="0013428B" w:rsidRPr="00647EAD" w:rsidRDefault="00B463DE" w:rsidP="005512EE">
            <w:pPr>
              <w:pStyle w:val="BodyText"/>
              <w:tabs>
                <w:tab w:val="left" w:pos="4199"/>
              </w:tabs>
              <w:spacing w:line="232" w:lineRule="exact"/>
              <w:ind w:right="-98"/>
              <w:jc w:val="right"/>
              <w:rPr>
                <w:b/>
              </w:rPr>
            </w:pPr>
            <w:r>
              <w:rPr>
                <w:b/>
              </w:rPr>
              <w:t>$</w:t>
            </w:r>
          </w:p>
        </w:tc>
      </w:tr>
    </w:tbl>
    <w:p w14:paraId="0AAB032F" w14:textId="77777777" w:rsidR="0013428B" w:rsidRDefault="0013428B" w:rsidP="00AD7D3D">
      <w:pPr>
        <w:pStyle w:val="BodyText"/>
        <w:spacing w:before="70"/>
        <w:ind w:left="245"/>
        <w:rPr>
          <w:color w:val="286995"/>
        </w:rPr>
      </w:pPr>
      <w:r>
        <w:rPr>
          <w:noProof/>
        </w:rPr>
        <mc:AlternateContent>
          <mc:Choice Requires="wps">
            <w:drawing>
              <wp:inline distT="0" distB="0" distL="0" distR="0" wp14:anchorId="3126F922" wp14:editId="3F304DF1">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25DB4" w14:textId="77777777" w:rsidR="0013428B" w:rsidRDefault="0013428B" w:rsidP="000047A4">
                            <w:pPr>
                              <w:spacing w:before="40" w:line="276" w:lineRule="auto"/>
                              <w:ind w:left="323" w:right="318" w:hanging="6"/>
                              <w:jc w:val="center"/>
                              <w:rPr>
                                <w:sz w:val="24"/>
                              </w:rPr>
                            </w:pPr>
                            <w:bookmarkStart w:id="2" w:name="Managing_Joe’s_Type_2_Diabetes"/>
                            <w:bookmarkEnd w:id="2"/>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6D6E19C8"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" fillcolor="#286995" stroked="f">
                <v:textbox inset="0,0,0,0">
                  <w:txbxContent>
                    <w:p w:rsidR="0013428B" w:rsidRDefault="0013428B" w:rsidP="000047A4">
                      <w:pPr>
                        <w:spacing w:before="40" w:line="276" w:lineRule="auto"/>
                        <w:ind w:left="323" w:right="318" w:hanging="6"/>
                        <w:jc w:val="center"/>
                        <w:rPr>
                          <w:sz w:val="24"/>
                        </w:rPr>
                      </w:pPr>
                      <w:bookmarkStart w:id="4" w:name="Managing_Joe’s_Type_2_Diabetes"/>
                      <w:bookmarkEnd w:id="4"/>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5DA5E7FB"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12" w:anchor="plan" w:history="1">
        <w:r w:rsidRPr="00E87628">
          <w:rPr>
            <w:rStyle w:val="Hyperlink"/>
          </w:rPr>
          <w:t>plan’s</w:t>
        </w:r>
      </w:hyperlink>
      <w:r w:rsidRPr="00E87628">
        <w:t xml:space="preserve"> overall </w:t>
      </w:r>
      <w:hyperlink r:id="rId113" w:anchor="deductible" w:history="1">
        <w:r w:rsidRPr="00E87628">
          <w:rPr>
            <w:rStyle w:val="Hyperlink"/>
          </w:rPr>
          <w:t>deductible</w:t>
        </w:r>
      </w:hyperlink>
      <w:r>
        <w:t xml:space="preserve"> </w:t>
      </w:r>
      <w:r>
        <w:tab/>
        <w:t>$</w:t>
      </w:r>
    </w:p>
    <w:p w14:paraId="40C17415" w14:textId="77777777"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14" w:anchor="specialist" w:history="1">
        <w:r w:rsidRPr="00E87628">
          <w:rPr>
            <w:rStyle w:val="Hyperlink"/>
          </w:rPr>
          <w:t>Specialist</w:t>
        </w:r>
      </w:hyperlink>
      <w:r w:rsidRPr="00E87628">
        <w:t xml:space="preserve"> </w:t>
      </w:r>
      <w:r w:rsidR="000047A4">
        <w:rPr>
          <w:i/>
        </w:rPr>
        <w:t>[</w:t>
      </w:r>
      <w:hyperlink r:id="rId115" w:anchor="cost-sharing" w:history="1">
        <w:r w:rsidR="000047A4" w:rsidRPr="00113DEC">
          <w:rPr>
            <w:rStyle w:val="Hyperlink"/>
            <w:i/>
          </w:rPr>
          <w:t>cost sharing</w:t>
        </w:r>
      </w:hyperlink>
      <w:r w:rsidR="000047A4">
        <w:rPr>
          <w:i/>
        </w:rPr>
        <w:t>]</w:t>
      </w:r>
      <w:r w:rsidRPr="00E87628">
        <w:tab/>
        <w:t>$</w:t>
      </w:r>
    </w:p>
    <w:p w14:paraId="588F12AF"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0047A4">
        <w:rPr>
          <w:i/>
        </w:rPr>
        <w:t>[</w:t>
      </w:r>
      <w:hyperlink r:id="rId116" w:anchor="cost-sharing" w:history="1">
        <w:r w:rsidR="000047A4" w:rsidRPr="00113DEC">
          <w:rPr>
            <w:rStyle w:val="Hyperlink"/>
            <w:i/>
          </w:rPr>
          <w:t>cost sharing</w:t>
        </w:r>
      </w:hyperlink>
      <w:r w:rsidR="000047A4">
        <w:rPr>
          <w:i/>
        </w:rPr>
        <w:t>]</w:t>
      </w:r>
      <w:r w:rsidRPr="00E87628">
        <w:tab/>
        <w:t>%</w:t>
      </w:r>
    </w:p>
    <w:p w14:paraId="03CCA13D"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r w:rsidR="000047A4">
        <w:rPr>
          <w:i/>
        </w:rPr>
        <w:t>[</w:t>
      </w:r>
      <w:hyperlink r:id="rId117" w:anchor="cost-sharing" w:history="1">
        <w:r w:rsidR="000047A4" w:rsidRPr="00113DEC">
          <w:rPr>
            <w:rStyle w:val="Hyperlink"/>
            <w:i/>
          </w:rPr>
          <w:t>cost sharing</w:t>
        </w:r>
      </w:hyperlink>
      <w:r w:rsidR="000047A4">
        <w:rPr>
          <w:i/>
        </w:rPr>
        <w:t>]</w:t>
      </w:r>
      <w:r w:rsidRPr="00E87628">
        <w:tab/>
        <w:t>%</w:t>
      </w:r>
    </w:p>
    <w:p w14:paraId="5C525695"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5DD07F86" w14:textId="77777777" w:rsidR="0013428B" w:rsidRPr="00454F4E" w:rsidRDefault="00000000" w:rsidP="0013428B">
      <w:pPr>
        <w:pStyle w:val="BodyText"/>
        <w:ind w:left="270" w:right="82"/>
      </w:pPr>
      <w:hyperlink r:id="rId118" w:anchor="primary-care-physician" w:history="1">
        <w:r w:rsidR="0013428B" w:rsidRPr="00D1752B">
          <w:rPr>
            <w:rStyle w:val="Hyperlink"/>
          </w:rPr>
          <w:t>Primary care physician</w:t>
        </w:r>
      </w:hyperlink>
      <w:r w:rsidR="0013428B" w:rsidRPr="00454F4E">
        <w:t xml:space="preserve"> office visits </w:t>
      </w:r>
      <w:r w:rsidR="0013428B" w:rsidRPr="00D50DB7">
        <w:rPr>
          <w:i/>
        </w:rPr>
        <w:t>(including disease education)</w:t>
      </w:r>
    </w:p>
    <w:p w14:paraId="22B91903" w14:textId="77777777" w:rsidR="0013428B" w:rsidRPr="00454F4E" w:rsidRDefault="00000000" w:rsidP="0013428B">
      <w:pPr>
        <w:pStyle w:val="BodyText"/>
        <w:ind w:left="270" w:right="82"/>
      </w:pPr>
      <w:hyperlink r:id="rId119" w:anchor="diagnostic-test" w:history="1">
        <w:r w:rsidR="0013428B" w:rsidRPr="00D1752B">
          <w:rPr>
            <w:rStyle w:val="Hyperlink"/>
          </w:rPr>
          <w:t>Diagnostic tests</w:t>
        </w:r>
      </w:hyperlink>
      <w:r w:rsidR="0013428B" w:rsidRPr="00454F4E">
        <w:t xml:space="preserve"> </w:t>
      </w:r>
      <w:r w:rsidR="0013428B" w:rsidRPr="00D50DB7">
        <w:rPr>
          <w:i/>
        </w:rPr>
        <w:t>(blood work)</w:t>
      </w:r>
    </w:p>
    <w:p w14:paraId="3201600F" w14:textId="77777777" w:rsidR="0013428B" w:rsidRPr="00454F4E" w:rsidRDefault="00000000" w:rsidP="0013428B">
      <w:pPr>
        <w:pStyle w:val="BodyText"/>
        <w:ind w:left="270" w:right="82"/>
      </w:pPr>
      <w:hyperlink r:id="rId120" w:anchor="prescription-drugs" w:history="1">
        <w:r w:rsidR="0013428B" w:rsidRPr="00D1752B">
          <w:rPr>
            <w:rStyle w:val="Hyperlink"/>
          </w:rPr>
          <w:t>Prescription drugs</w:t>
        </w:r>
      </w:hyperlink>
      <w:r w:rsidR="0013428B" w:rsidRPr="00454F4E">
        <w:t xml:space="preserve"> </w:t>
      </w:r>
    </w:p>
    <w:p w14:paraId="79CEDC5D" w14:textId="77777777" w:rsidR="0013428B" w:rsidRDefault="00000000" w:rsidP="00F5310F">
      <w:pPr>
        <w:pStyle w:val="BodyText"/>
        <w:spacing w:after="220"/>
        <w:ind w:left="270" w:right="82"/>
        <w:rPr>
          <w:i/>
        </w:rPr>
      </w:pPr>
      <w:hyperlink r:id="rId121" w:anchor="durable-medical-equipment" w:history="1">
        <w:r w:rsidR="0013428B" w:rsidRPr="00D1752B">
          <w:rPr>
            <w:rStyle w:val="Hyperlink"/>
          </w:rPr>
          <w:t>Durable medical equipment</w:t>
        </w:r>
      </w:hyperlink>
      <w:r w:rsidR="0013428B" w:rsidRPr="00454F4E">
        <w:t xml:space="preserve"> </w:t>
      </w:r>
      <w:r w:rsidR="0013428B" w:rsidRPr="00D50DB7">
        <w:rPr>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38"/>
        <w:gridCol w:w="902"/>
      </w:tblGrid>
      <w:tr w:rsidR="0013428B" w14:paraId="60E6FBC7"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0FE8CF7A"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716C402D" w14:textId="77777777" w:rsidR="0013428B" w:rsidRPr="00647EAD" w:rsidRDefault="0013428B" w:rsidP="005512EE">
            <w:pPr>
              <w:pStyle w:val="BodyText"/>
              <w:tabs>
                <w:tab w:val="left" w:pos="4199"/>
              </w:tabs>
              <w:spacing w:line="232" w:lineRule="exact"/>
              <w:ind w:right="-98"/>
              <w:jc w:val="right"/>
              <w:rPr>
                <w:b/>
              </w:rPr>
            </w:pPr>
            <w:r>
              <w:rPr>
                <w:b/>
              </w:rPr>
              <w:t>$5,600</w:t>
            </w:r>
          </w:p>
        </w:tc>
      </w:tr>
      <w:tr w:rsidR="0013428B" w14:paraId="7E4A98A1"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1855DDD5"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Joe</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312BF45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1D752CBE" w14:textId="77777777" w:rsidTr="00B463DE">
        <w:trPr>
          <w:trHeight w:val="272"/>
        </w:trPr>
        <w:tc>
          <w:tcPr>
            <w:tcW w:w="0" w:type="auto"/>
            <w:gridSpan w:val="2"/>
            <w:tcBorders>
              <w:left w:val="nil"/>
              <w:right w:val="nil"/>
            </w:tcBorders>
            <w:shd w:val="clear" w:color="auto" w:fill="EFF9FF"/>
            <w:vAlign w:val="center"/>
          </w:tcPr>
          <w:p w14:paraId="0ECE5A91"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8CEF66D" w14:textId="77777777" w:rsidTr="002521F1">
        <w:trPr>
          <w:trHeight w:val="360"/>
        </w:trPr>
        <w:tc>
          <w:tcPr>
            <w:tcW w:w="0" w:type="auto"/>
            <w:tcBorders>
              <w:left w:val="nil"/>
            </w:tcBorders>
            <w:vAlign w:val="center"/>
          </w:tcPr>
          <w:p w14:paraId="3342341D" w14:textId="77777777" w:rsidR="00392B1B" w:rsidRDefault="00000000" w:rsidP="00392B1B">
            <w:pPr>
              <w:pStyle w:val="BodyText"/>
              <w:tabs>
                <w:tab w:val="left" w:pos="4199"/>
              </w:tabs>
              <w:spacing w:line="232" w:lineRule="exact"/>
              <w:ind w:left="-75"/>
            </w:pPr>
            <w:hyperlink r:id="rId122" w:anchor="deductible" w:history="1">
              <w:r w:rsidR="00392B1B" w:rsidRPr="00392B1B">
                <w:rPr>
                  <w:rStyle w:val="Hyperlink"/>
                </w:rPr>
                <w:t>Deductibles</w:t>
              </w:r>
            </w:hyperlink>
          </w:p>
        </w:tc>
        <w:tc>
          <w:tcPr>
            <w:tcW w:w="0" w:type="auto"/>
            <w:tcBorders>
              <w:right w:val="nil"/>
            </w:tcBorders>
            <w:vAlign w:val="center"/>
          </w:tcPr>
          <w:p w14:paraId="0DD61421" w14:textId="77777777" w:rsidR="00392B1B" w:rsidRDefault="00392B1B" w:rsidP="00392B1B">
            <w:pPr>
              <w:pStyle w:val="BodyText"/>
              <w:tabs>
                <w:tab w:val="left" w:pos="4199"/>
              </w:tabs>
              <w:spacing w:line="232" w:lineRule="exact"/>
              <w:ind w:right="-98"/>
              <w:jc w:val="right"/>
            </w:pPr>
            <w:r>
              <w:t>$</w:t>
            </w:r>
          </w:p>
        </w:tc>
      </w:tr>
      <w:tr w:rsidR="00392B1B" w14:paraId="4443F601" w14:textId="77777777" w:rsidTr="00A14CF0">
        <w:trPr>
          <w:trHeight w:val="360"/>
        </w:trPr>
        <w:tc>
          <w:tcPr>
            <w:tcW w:w="0" w:type="auto"/>
            <w:tcBorders>
              <w:left w:val="nil"/>
              <w:bottom w:val="single" w:sz="4" w:space="0" w:color="286995"/>
            </w:tcBorders>
            <w:vAlign w:val="center"/>
          </w:tcPr>
          <w:p w14:paraId="66D09587" w14:textId="77777777" w:rsidR="00392B1B" w:rsidRDefault="00000000" w:rsidP="00392B1B">
            <w:pPr>
              <w:pStyle w:val="BodyText"/>
              <w:tabs>
                <w:tab w:val="left" w:pos="4199"/>
              </w:tabs>
              <w:spacing w:line="232" w:lineRule="exact"/>
              <w:ind w:left="-75"/>
            </w:pPr>
            <w:hyperlink r:id="rId123" w:anchor="copayment" w:history="1">
              <w:r w:rsidR="00392B1B" w:rsidRPr="00392B1B">
                <w:rPr>
                  <w:rStyle w:val="Hyperlink"/>
                </w:rPr>
                <w:t>Copayments</w:t>
              </w:r>
            </w:hyperlink>
          </w:p>
        </w:tc>
        <w:tc>
          <w:tcPr>
            <w:tcW w:w="0" w:type="auto"/>
            <w:tcBorders>
              <w:bottom w:val="single" w:sz="4" w:space="0" w:color="286995"/>
              <w:right w:val="nil"/>
            </w:tcBorders>
            <w:vAlign w:val="center"/>
          </w:tcPr>
          <w:p w14:paraId="6B054564" w14:textId="77777777" w:rsidR="00392B1B" w:rsidRDefault="00392B1B" w:rsidP="00392B1B">
            <w:pPr>
              <w:pStyle w:val="BodyText"/>
              <w:tabs>
                <w:tab w:val="left" w:pos="4199"/>
              </w:tabs>
              <w:spacing w:line="232" w:lineRule="exact"/>
              <w:ind w:right="-98"/>
              <w:jc w:val="right"/>
            </w:pPr>
            <w:r>
              <w:t>$</w:t>
            </w:r>
          </w:p>
        </w:tc>
      </w:tr>
      <w:tr w:rsidR="00392B1B" w14:paraId="3FD7C97B" w14:textId="77777777" w:rsidTr="00121D57">
        <w:trPr>
          <w:trHeight w:val="360"/>
        </w:trPr>
        <w:tc>
          <w:tcPr>
            <w:tcW w:w="0" w:type="auto"/>
            <w:tcBorders>
              <w:top w:val="single" w:sz="4" w:space="0" w:color="286995"/>
              <w:left w:val="nil"/>
              <w:bottom w:val="single" w:sz="2" w:space="0" w:color="286995"/>
            </w:tcBorders>
            <w:vAlign w:val="center"/>
          </w:tcPr>
          <w:p w14:paraId="7E4154C2" w14:textId="77777777" w:rsidR="00392B1B" w:rsidRDefault="00000000" w:rsidP="00392B1B">
            <w:pPr>
              <w:pStyle w:val="BodyText"/>
              <w:tabs>
                <w:tab w:val="left" w:pos="4199"/>
              </w:tabs>
              <w:spacing w:line="232" w:lineRule="exact"/>
              <w:ind w:left="-75"/>
            </w:pPr>
            <w:hyperlink r:id="rId124" w:anchor="coinsurance" w:history="1">
              <w:r w:rsidR="00392B1B" w:rsidRPr="00392B1B">
                <w:rPr>
                  <w:rStyle w:val="Hyperlink"/>
                </w:rPr>
                <w:t>Coinsurance</w:t>
              </w:r>
            </w:hyperlink>
          </w:p>
        </w:tc>
        <w:tc>
          <w:tcPr>
            <w:tcW w:w="0" w:type="auto"/>
            <w:tcBorders>
              <w:top w:val="single" w:sz="4" w:space="0" w:color="286995"/>
              <w:bottom w:val="single" w:sz="2" w:space="0" w:color="286995"/>
              <w:right w:val="nil"/>
            </w:tcBorders>
            <w:vAlign w:val="center"/>
          </w:tcPr>
          <w:p w14:paraId="2B5D92DC" w14:textId="77777777" w:rsidR="00392B1B" w:rsidRDefault="00392B1B" w:rsidP="00392B1B">
            <w:pPr>
              <w:pStyle w:val="BodyText"/>
              <w:tabs>
                <w:tab w:val="left" w:pos="4199"/>
              </w:tabs>
              <w:spacing w:line="232" w:lineRule="exact"/>
              <w:ind w:right="-98"/>
              <w:jc w:val="right"/>
            </w:pPr>
            <w:r>
              <w:t>$</w:t>
            </w:r>
          </w:p>
        </w:tc>
      </w:tr>
      <w:tr w:rsidR="0013428B" w14:paraId="7DEF22A7"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54593911"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5DA7D75C" w14:textId="77777777" w:rsidTr="00121D57">
        <w:trPr>
          <w:trHeight w:val="354"/>
        </w:trPr>
        <w:tc>
          <w:tcPr>
            <w:tcW w:w="0" w:type="auto"/>
            <w:tcBorders>
              <w:top w:val="single" w:sz="2" w:space="0" w:color="286995"/>
              <w:left w:val="nil"/>
              <w:bottom w:val="single" w:sz="2" w:space="0" w:color="286995"/>
            </w:tcBorders>
            <w:vAlign w:val="center"/>
          </w:tcPr>
          <w:p w14:paraId="5A116CEF"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98CE7DC" w14:textId="77777777" w:rsidR="0013428B" w:rsidRDefault="00B463DE" w:rsidP="005512EE">
            <w:pPr>
              <w:pStyle w:val="BodyText"/>
              <w:tabs>
                <w:tab w:val="left" w:pos="4199"/>
              </w:tabs>
              <w:spacing w:line="232" w:lineRule="exact"/>
              <w:ind w:right="-98"/>
              <w:jc w:val="right"/>
            </w:pPr>
            <w:r>
              <w:t>$</w:t>
            </w:r>
          </w:p>
        </w:tc>
      </w:tr>
      <w:tr w:rsidR="0013428B" w14:paraId="01787B6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0AFDC89B" w14:textId="77777777" w:rsidR="0013428B" w:rsidRPr="00647EAD" w:rsidRDefault="0013428B" w:rsidP="005512EE">
            <w:pPr>
              <w:pStyle w:val="BodyText"/>
              <w:tabs>
                <w:tab w:val="left" w:pos="4199"/>
              </w:tabs>
              <w:spacing w:line="232" w:lineRule="exact"/>
              <w:ind w:left="-75"/>
              <w:rPr>
                <w:b/>
              </w:rPr>
            </w:pPr>
            <w:r>
              <w:rPr>
                <w:b/>
              </w:rPr>
              <w:t>The total Joe would pay is</w:t>
            </w:r>
          </w:p>
        </w:tc>
        <w:tc>
          <w:tcPr>
            <w:tcW w:w="0" w:type="auto"/>
            <w:tcBorders>
              <w:top w:val="single" w:sz="2" w:space="0" w:color="286995"/>
              <w:bottom w:val="single" w:sz="2" w:space="0" w:color="286995"/>
              <w:right w:val="nil"/>
            </w:tcBorders>
            <w:shd w:val="clear" w:color="auto" w:fill="C0E8FB"/>
            <w:vAlign w:val="center"/>
          </w:tcPr>
          <w:p w14:paraId="4505902A" w14:textId="77777777" w:rsidR="0013428B" w:rsidRPr="00647EAD" w:rsidRDefault="00B463DE" w:rsidP="005512EE">
            <w:pPr>
              <w:pStyle w:val="BodyText"/>
              <w:tabs>
                <w:tab w:val="left" w:pos="4199"/>
              </w:tabs>
              <w:spacing w:line="232" w:lineRule="exact"/>
              <w:ind w:right="-98"/>
              <w:jc w:val="right"/>
              <w:rPr>
                <w:b/>
              </w:rPr>
            </w:pPr>
            <w:r>
              <w:rPr>
                <w:b/>
              </w:rPr>
              <w:t>$</w:t>
            </w:r>
          </w:p>
        </w:tc>
      </w:tr>
    </w:tbl>
    <w:p w14:paraId="062286E5" w14:textId="77777777" w:rsidR="0013428B" w:rsidRDefault="0013428B" w:rsidP="000047A4">
      <w:pPr>
        <w:pStyle w:val="BodyText"/>
        <w:spacing w:before="90"/>
        <w:ind w:left="245"/>
        <w:rPr>
          <w:color w:val="286995"/>
        </w:rPr>
      </w:pPr>
      <w:r>
        <w:rPr>
          <w:noProof/>
        </w:rPr>
        <mc:AlternateContent>
          <mc:Choice Requires="wps">
            <w:drawing>
              <wp:inline distT="0" distB="0" distL="0" distR="0" wp14:anchorId="3B2AE00E" wp14:editId="76E25A31">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F932E" w14:textId="77777777" w:rsidR="0013428B" w:rsidRDefault="0013428B" w:rsidP="002712B5">
                            <w:pPr>
                              <w:spacing w:before="40" w:line="318" w:lineRule="exact"/>
                              <w:ind w:left="130" w:right="130"/>
                              <w:jc w:val="center"/>
                              <w:rPr>
                                <w:b/>
                                <w:sz w:val="28"/>
                              </w:rPr>
                            </w:pPr>
                            <w:bookmarkStart w:id="3" w:name="Mia’s_Simple_Fracture"/>
                            <w:bookmarkEnd w:id="3"/>
                            <w:r>
                              <w:rPr>
                                <w:b/>
                                <w:color w:val="FFFFFF"/>
                                <w:sz w:val="28"/>
                              </w:rPr>
                              <w:t>Mia’s Simple Fracture</w:t>
                            </w:r>
                          </w:p>
                          <w:p w14:paraId="224E3AAF"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D6E19CA"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" fillcolor="#286995" stroked="f">
                <v:textbox inset="0,0,0,0">
                  <w:txbxContent>
                    <w:p w:rsidR="0013428B" w:rsidRDefault="0013428B" w:rsidP="002712B5">
                      <w:pPr>
                        <w:spacing w:before="40" w:line="318" w:lineRule="exact"/>
                        <w:ind w:left="130" w:right="130"/>
                        <w:jc w:val="center"/>
                        <w:rPr>
                          <w:b/>
                          <w:sz w:val="28"/>
                        </w:rPr>
                      </w:pPr>
                      <w:bookmarkStart w:id="6" w:name="Mia’s_Simple_Fracture"/>
                      <w:bookmarkEnd w:id="6"/>
                      <w:r>
                        <w:rPr>
                          <w:b/>
                          <w:color w:val="FFFFFF"/>
                          <w:sz w:val="28"/>
                        </w:rPr>
                        <w:t>Mia’s Simple Fracture</w:t>
                      </w:r>
                    </w:p>
                    <w:p w:rsidR="0013428B" w:rsidRDefault="0013428B" w:rsidP="0013428B">
                      <w:pPr>
                        <w:pStyle w:val="BodyText"/>
                        <w:spacing w:before="47" w:line="278" w:lineRule="auto"/>
                        <w:ind w:left="131" w:right="130"/>
                        <w:jc w:val="center"/>
                      </w:pPr>
                      <w:r>
                        <w:rPr>
                          <w:color w:val="FFFFFF"/>
                        </w:rPr>
                        <w:t>(in-network emergency room visit and follow up care)</w:t>
                      </w:r>
                    </w:p>
                  </w:txbxContent>
                </v:textbox>
                <w10:anchorlock/>
              </v:shape>
            </w:pict>
          </mc:Fallback>
        </mc:AlternateContent>
      </w:r>
    </w:p>
    <w:p w14:paraId="759DB151" w14:textId="77777777"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25" w:anchor="plan" w:history="1">
        <w:r w:rsidRPr="00E87628">
          <w:rPr>
            <w:rStyle w:val="Hyperlink"/>
          </w:rPr>
          <w:t>plan’s</w:t>
        </w:r>
      </w:hyperlink>
      <w:r w:rsidRPr="00E87628">
        <w:t xml:space="preserve"> overall </w:t>
      </w:r>
      <w:hyperlink r:id="rId126" w:anchor="deductible" w:history="1">
        <w:r w:rsidRPr="00E87628">
          <w:rPr>
            <w:rStyle w:val="Hyperlink"/>
          </w:rPr>
          <w:t>deductible</w:t>
        </w:r>
      </w:hyperlink>
      <w:r>
        <w:t xml:space="preserve"> </w:t>
      </w:r>
      <w:r>
        <w:tab/>
        <w:t>$</w:t>
      </w:r>
    </w:p>
    <w:p w14:paraId="3DA8699E" w14:textId="77777777"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27" w:anchor="specialist" w:history="1">
        <w:r w:rsidRPr="00E87628">
          <w:rPr>
            <w:rStyle w:val="Hyperlink"/>
          </w:rPr>
          <w:t>Specialist</w:t>
        </w:r>
      </w:hyperlink>
      <w:r w:rsidRPr="00E87628">
        <w:t xml:space="preserve"> </w:t>
      </w:r>
      <w:r w:rsidR="00577E12">
        <w:rPr>
          <w:i/>
        </w:rPr>
        <w:t>[</w:t>
      </w:r>
      <w:hyperlink r:id="rId128" w:anchor="cost-sharing" w:history="1">
        <w:r w:rsidR="00577E12" w:rsidRPr="00113DEC">
          <w:rPr>
            <w:rStyle w:val="Hyperlink"/>
            <w:i/>
          </w:rPr>
          <w:t>cost sharing</w:t>
        </w:r>
      </w:hyperlink>
      <w:r w:rsidR="00577E12">
        <w:rPr>
          <w:i/>
        </w:rPr>
        <w:t>]</w:t>
      </w:r>
      <w:r w:rsidRPr="00E87628">
        <w:tab/>
        <w:t>$</w:t>
      </w:r>
    </w:p>
    <w:p w14:paraId="00E8B04A"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577E12">
        <w:rPr>
          <w:i/>
        </w:rPr>
        <w:t>[</w:t>
      </w:r>
      <w:hyperlink r:id="rId129" w:anchor="cost-sharing" w:history="1">
        <w:r w:rsidR="00577E12" w:rsidRPr="00113DEC">
          <w:rPr>
            <w:rStyle w:val="Hyperlink"/>
            <w:i/>
          </w:rPr>
          <w:t>cost sharing</w:t>
        </w:r>
      </w:hyperlink>
      <w:r w:rsidR="00577E12">
        <w:rPr>
          <w:i/>
        </w:rPr>
        <w:t>]</w:t>
      </w:r>
      <w:r w:rsidRPr="00E87628">
        <w:tab/>
        <w:t>%</w:t>
      </w:r>
    </w:p>
    <w:p w14:paraId="79BFAAD8" w14:textId="7777777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r w:rsidR="00577E12">
        <w:rPr>
          <w:i/>
        </w:rPr>
        <w:t>[</w:t>
      </w:r>
      <w:hyperlink r:id="rId130" w:anchor="cost-sharing" w:history="1">
        <w:r w:rsidR="00577E12" w:rsidRPr="00113DEC">
          <w:rPr>
            <w:rStyle w:val="Hyperlink"/>
            <w:i/>
          </w:rPr>
          <w:t>cost sharing</w:t>
        </w:r>
      </w:hyperlink>
      <w:r w:rsidR="00577E12">
        <w:rPr>
          <w:i/>
        </w:rPr>
        <w:t>]</w:t>
      </w:r>
      <w:r w:rsidRPr="00E87628">
        <w:tab/>
        <w:t>%</w:t>
      </w:r>
    </w:p>
    <w:p w14:paraId="490A27DD"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25A8375B" w14:textId="77777777" w:rsidR="0013428B" w:rsidRPr="00277083" w:rsidRDefault="00000000" w:rsidP="0013428B">
      <w:pPr>
        <w:pStyle w:val="BodyText"/>
        <w:ind w:left="270" w:right="82"/>
        <w:rPr>
          <w:i/>
        </w:rPr>
      </w:pPr>
      <w:hyperlink r:id="rId131" w:anchor="emergency-room-care-emergency-services" w:history="1">
        <w:r w:rsidR="0013428B" w:rsidRPr="00D1752B">
          <w:rPr>
            <w:rStyle w:val="Hyperlink"/>
          </w:rPr>
          <w:t>Emergency room care</w:t>
        </w:r>
      </w:hyperlink>
      <w:r w:rsidR="0013428B" w:rsidRPr="00454F4E">
        <w:t xml:space="preserve"> </w:t>
      </w:r>
      <w:r w:rsidR="0013428B" w:rsidRPr="00277083">
        <w:rPr>
          <w:i/>
        </w:rPr>
        <w:t>(including medical supplies)</w:t>
      </w:r>
    </w:p>
    <w:p w14:paraId="41607161" w14:textId="77777777" w:rsidR="0013428B" w:rsidRPr="00454F4E" w:rsidRDefault="00000000" w:rsidP="0013428B">
      <w:pPr>
        <w:pStyle w:val="BodyText"/>
        <w:ind w:left="270" w:right="82"/>
      </w:pPr>
      <w:hyperlink r:id="rId132" w:anchor="diagnostic-test" w:history="1">
        <w:r w:rsidR="0013428B" w:rsidRPr="00D1752B">
          <w:rPr>
            <w:rStyle w:val="Hyperlink"/>
          </w:rPr>
          <w:t>Diagnostic test</w:t>
        </w:r>
      </w:hyperlink>
      <w:r w:rsidR="0013428B" w:rsidRPr="00454F4E">
        <w:t xml:space="preserve"> (</w:t>
      </w:r>
      <w:r w:rsidR="0013428B" w:rsidRPr="00B2581D">
        <w:rPr>
          <w:i/>
        </w:rPr>
        <w:t>x-ray</w:t>
      </w:r>
      <w:r w:rsidR="0013428B" w:rsidRPr="00454F4E">
        <w:t>)</w:t>
      </w:r>
    </w:p>
    <w:p w14:paraId="2BEA6F7B" w14:textId="77777777" w:rsidR="0013428B" w:rsidRPr="00454F4E" w:rsidRDefault="00000000" w:rsidP="0013428B">
      <w:pPr>
        <w:pStyle w:val="BodyText"/>
        <w:ind w:left="270" w:right="82"/>
      </w:pPr>
      <w:hyperlink r:id="rId133" w:anchor="durable-medical-equipment" w:history="1">
        <w:r w:rsidR="0013428B" w:rsidRPr="00D1752B">
          <w:rPr>
            <w:rStyle w:val="Hyperlink"/>
          </w:rPr>
          <w:t>Durable medical equipment</w:t>
        </w:r>
      </w:hyperlink>
      <w:r w:rsidR="0013428B" w:rsidRPr="00454F4E">
        <w:t xml:space="preserve"> </w:t>
      </w:r>
      <w:r w:rsidR="0013428B" w:rsidRPr="00277083">
        <w:rPr>
          <w:i/>
        </w:rPr>
        <w:t>(crutches)</w:t>
      </w:r>
    </w:p>
    <w:p w14:paraId="5BC381F8" w14:textId="77777777" w:rsidR="0013428B" w:rsidRDefault="00000000" w:rsidP="00F5310F">
      <w:pPr>
        <w:pStyle w:val="BodyText"/>
        <w:spacing w:after="240"/>
        <w:ind w:left="270" w:right="82"/>
        <w:rPr>
          <w:i/>
        </w:rPr>
      </w:pPr>
      <w:hyperlink r:id="rId134" w:anchor="rehabilitation-services" w:history="1">
        <w:r w:rsidR="0013428B" w:rsidRPr="00D1752B">
          <w:rPr>
            <w:rStyle w:val="Hyperlink"/>
          </w:rPr>
          <w:t>Rehabilitation services</w:t>
        </w:r>
      </w:hyperlink>
      <w:r w:rsidR="0013428B" w:rsidRPr="00454F4E">
        <w:t xml:space="preserve"> </w:t>
      </w:r>
      <w:r w:rsidR="0013428B" w:rsidRPr="00277083">
        <w:rPr>
          <w:i/>
        </w:rPr>
        <w:t>(physical therapy)</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35"/>
        <w:gridCol w:w="905"/>
      </w:tblGrid>
      <w:tr w:rsidR="0013428B" w14:paraId="054B2014"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765E0173"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0F6A8A5F" w14:textId="77777777" w:rsidR="0013428B" w:rsidRPr="00647EAD" w:rsidRDefault="0013428B" w:rsidP="005512EE">
            <w:pPr>
              <w:pStyle w:val="BodyText"/>
              <w:tabs>
                <w:tab w:val="left" w:pos="4199"/>
              </w:tabs>
              <w:spacing w:line="232" w:lineRule="exact"/>
              <w:ind w:right="-98"/>
              <w:jc w:val="right"/>
              <w:rPr>
                <w:b/>
              </w:rPr>
            </w:pPr>
            <w:r>
              <w:rPr>
                <w:b/>
              </w:rPr>
              <w:t>$2,800</w:t>
            </w:r>
          </w:p>
        </w:tc>
      </w:tr>
      <w:tr w:rsidR="0013428B" w14:paraId="324423AA"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2E1A5045"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Mia</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428638F7"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07208AA4" w14:textId="77777777" w:rsidTr="00B463DE">
        <w:trPr>
          <w:trHeight w:val="272"/>
        </w:trPr>
        <w:tc>
          <w:tcPr>
            <w:tcW w:w="0" w:type="auto"/>
            <w:gridSpan w:val="2"/>
            <w:tcBorders>
              <w:left w:val="nil"/>
              <w:right w:val="nil"/>
            </w:tcBorders>
            <w:shd w:val="clear" w:color="auto" w:fill="EFF9FF"/>
            <w:vAlign w:val="center"/>
          </w:tcPr>
          <w:p w14:paraId="7B18F29E"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3E292250" w14:textId="77777777" w:rsidTr="002521F1">
        <w:trPr>
          <w:trHeight w:val="360"/>
        </w:trPr>
        <w:tc>
          <w:tcPr>
            <w:tcW w:w="0" w:type="auto"/>
            <w:tcBorders>
              <w:left w:val="nil"/>
            </w:tcBorders>
            <w:vAlign w:val="center"/>
          </w:tcPr>
          <w:p w14:paraId="06737725" w14:textId="77777777" w:rsidR="00392B1B" w:rsidRDefault="00000000" w:rsidP="00392B1B">
            <w:pPr>
              <w:pStyle w:val="BodyText"/>
              <w:tabs>
                <w:tab w:val="left" w:pos="4199"/>
              </w:tabs>
              <w:spacing w:line="232" w:lineRule="exact"/>
              <w:ind w:left="-75"/>
            </w:pPr>
            <w:hyperlink r:id="rId135" w:anchor="deductible" w:history="1">
              <w:r w:rsidR="00392B1B" w:rsidRPr="00392B1B">
                <w:rPr>
                  <w:rStyle w:val="Hyperlink"/>
                </w:rPr>
                <w:t>Deductibles</w:t>
              </w:r>
            </w:hyperlink>
          </w:p>
        </w:tc>
        <w:tc>
          <w:tcPr>
            <w:tcW w:w="0" w:type="auto"/>
            <w:tcBorders>
              <w:right w:val="nil"/>
            </w:tcBorders>
            <w:vAlign w:val="center"/>
          </w:tcPr>
          <w:p w14:paraId="16AE7773" w14:textId="77777777" w:rsidR="00392B1B" w:rsidRDefault="00392B1B" w:rsidP="00392B1B">
            <w:pPr>
              <w:pStyle w:val="BodyText"/>
              <w:tabs>
                <w:tab w:val="left" w:pos="4199"/>
              </w:tabs>
              <w:spacing w:line="232" w:lineRule="exact"/>
              <w:ind w:right="-98"/>
              <w:jc w:val="right"/>
            </w:pPr>
            <w:r>
              <w:t>$</w:t>
            </w:r>
          </w:p>
        </w:tc>
      </w:tr>
      <w:tr w:rsidR="00392B1B" w14:paraId="37F7A161" w14:textId="77777777" w:rsidTr="00A14CF0">
        <w:trPr>
          <w:trHeight w:val="360"/>
        </w:trPr>
        <w:tc>
          <w:tcPr>
            <w:tcW w:w="0" w:type="auto"/>
            <w:tcBorders>
              <w:left w:val="nil"/>
              <w:bottom w:val="single" w:sz="4" w:space="0" w:color="286995"/>
            </w:tcBorders>
            <w:vAlign w:val="center"/>
          </w:tcPr>
          <w:p w14:paraId="4B161EFE" w14:textId="77777777" w:rsidR="00392B1B" w:rsidRDefault="00000000" w:rsidP="00392B1B">
            <w:pPr>
              <w:pStyle w:val="BodyText"/>
              <w:tabs>
                <w:tab w:val="left" w:pos="4199"/>
              </w:tabs>
              <w:spacing w:line="232" w:lineRule="exact"/>
              <w:ind w:left="-75"/>
            </w:pPr>
            <w:hyperlink r:id="rId136" w:anchor="copayment" w:history="1">
              <w:r w:rsidR="00392B1B" w:rsidRPr="00392B1B">
                <w:rPr>
                  <w:rStyle w:val="Hyperlink"/>
                </w:rPr>
                <w:t>Copayments</w:t>
              </w:r>
            </w:hyperlink>
          </w:p>
        </w:tc>
        <w:tc>
          <w:tcPr>
            <w:tcW w:w="0" w:type="auto"/>
            <w:tcBorders>
              <w:bottom w:val="single" w:sz="4" w:space="0" w:color="286995"/>
              <w:right w:val="nil"/>
            </w:tcBorders>
            <w:vAlign w:val="center"/>
          </w:tcPr>
          <w:p w14:paraId="2AAFDE80" w14:textId="77777777" w:rsidR="00392B1B" w:rsidRDefault="00392B1B" w:rsidP="00392B1B">
            <w:pPr>
              <w:pStyle w:val="BodyText"/>
              <w:tabs>
                <w:tab w:val="left" w:pos="4199"/>
              </w:tabs>
              <w:spacing w:line="232" w:lineRule="exact"/>
              <w:ind w:right="-98"/>
              <w:jc w:val="right"/>
            </w:pPr>
            <w:r>
              <w:t>$</w:t>
            </w:r>
          </w:p>
        </w:tc>
      </w:tr>
      <w:tr w:rsidR="00392B1B" w14:paraId="795A6838" w14:textId="77777777" w:rsidTr="00121D57">
        <w:trPr>
          <w:trHeight w:val="360"/>
        </w:trPr>
        <w:tc>
          <w:tcPr>
            <w:tcW w:w="0" w:type="auto"/>
            <w:tcBorders>
              <w:top w:val="single" w:sz="4" w:space="0" w:color="286995"/>
              <w:left w:val="nil"/>
              <w:bottom w:val="single" w:sz="2" w:space="0" w:color="286995"/>
            </w:tcBorders>
            <w:vAlign w:val="center"/>
          </w:tcPr>
          <w:p w14:paraId="31F6C7A7" w14:textId="77777777" w:rsidR="00392B1B" w:rsidRDefault="00000000" w:rsidP="00392B1B">
            <w:pPr>
              <w:pStyle w:val="BodyText"/>
              <w:tabs>
                <w:tab w:val="left" w:pos="4199"/>
              </w:tabs>
              <w:spacing w:line="232" w:lineRule="exact"/>
              <w:ind w:left="-75"/>
            </w:pPr>
            <w:hyperlink r:id="rId137" w:anchor="coinsurance" w:history="1">
              <w:r w:rsidR="00392B1B" w:rsidRPr="00392B1B">
                <w:rPr>
                  <w:rStyle w:val="Hyperlink"/>
                </w:rPr>
                <w:t>Coinsurance</w:t>
              </w:r>
            </w:hyperlink>
          </w:p>
        </w:tc>
        <w:tc>
          <w:tcPr>
            <w:tcW w:w="0" w:type="auto"/>
            <w:tcBorders>
              <w:top w:val="single" w:sz="4" w:space="0" w:color="286995"/>
              <w:bottom w:val="single" w:sz="2" w:space="0" w:color="286995"/>
              <w:right w:val="nil"/>
            </w:tcBorders>
            <w:vAlign w:val="center"/>
          </w:tcPr>
          <w:p w14:paraId="63561B19" w14:textId="77777777" w:rsidR="00392B1B" w:rsidRDefault="00392B1B" w:rsidP="00392B1B">
            <w:pPr>
              <w:pStyle w:val="BodyText"/>
              <w:tabs>
                <w:tab w:val="left" w:pos="4199"/>
              </w:tabs>
              <w:spacing w:line="232" w:lineRule="exact"/>
              <w:ind w:right="-98"/>
              <w:jc w:val="right"/>
            </w:pPr>
            <w:r>
              <w:t>$</w:t>
            </w:r>
          </w:p>
        </w:tc>
      </w:tr>
      <w:tr w:rsidR="0013428B" w14:paraId="3AB708E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1C5D19E4"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50F92685" w14:textId="77777777" w:rsidTr="00121D57">
        <w:trPr>
          <w:trHeight w:val="354"/>
        </w:trPr>
        <w:tc>
          <w:tcPr>
            <w:tcW w:w="0" w:type="auto"/>
            <w:tcBorders>
              <w:top w:val="single" w:sz="2" w:space="0" w:color="286995"/>
              <w:left w:val="nil"/>
              <w:bottom w:val="single" w:sz="2" w:space="0" w:color="286995"/>
            </w:tcBorders>
            <w:vAlign w:val="center"/>
          </w:tcPr>
          <w:p w14:paraId="1ADCA3C4"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1D834BA1" w14:textId="77777777" w:rsidR="0013428B" w:rsidRDefault="0013428B" w:rsidP="00B51F12">
            <w:pPr>
              <w:pStyle w:val="BodyText"/>
              <w:tabs>
                <w:tab w:val="left" w:pos="4199"/>
              </w:tabs>
              <w:spacing w:line="232" w:lineRule="exact"/>
              <w:ind w:right="-98"/>
              <w:jc w:val="right"/>
            </w:pPr>
            <w:r>
              <w:t>$</w:t>
            </w:r>
          </w:p>
        </w:tc>
      </w:tr>
      <w:tr w:rsidR="0013428B" w14:paraId="143E575A"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01479DA7" w14:textId="77777777" w:rsidR="0013428B" w:rsidRPr="00647EAD" w:rsidRDefault="0013428B" w:rsidP="005512EE">
            <w:pPr>
              <w:pStyle w:val="BodyText"/>
              <w:tabs>
                <w:tab w:val="left" w:pos="4199"/>
              </w:tabs>
              <w:spacing w:line="232" w:lineRule="exact"/>
              <w:ind w:left="-75"/>
              <w:rPr>
                <w:b/>
              </w:rPr>
            </w:pPr>
            <w:r>
              <w:rPr>
                <w:b/>
              </w:rPr>
              <w:t>The total Mia would pay is</w:t>
            </w:r>
          </w:p>
        </w:tc>
        <w:tc>
          <w:tcPr>
            <w:tcW w:w="0" w:type="auto"/>
            <w:tcBorders>
              <w:top w:val="single" w:sz="2" w:space="0" w:color="286995"/>
              <w:bottom w:val="single" w:sz="2" w:space="0" w:color="286995"/>
              <w:right w:val="nil"/>
            </w:tcBorders>
            <w:shd w:val="clear" w:color="auto" w:fill="C0E8FB"/>
            <w:vAlign w:val="center"/>
          </w:tcPr>
          <w:p w14:paraId="3377C146" w14:textId="77777777" w:rsidR="0013428B" w:rsidRPr="00647EAD" w:rsidRDefault="00B463DE" w:rsidP="005512EE">
            <w:pPr>
              <w:pStyle w:val="BodyText"/>
              <w:tabs>
                <w:tab w:val="left" w:pos="4199"/>
              </w:tabs>
              <w:spacing w:line="232" w:lineRule="exact"/>
              <w:ind w:right="-98"/>
              <w:jc w:val="right"/>
              <w:rPr>
                <w:b/>
              </w:rPr>
            </w:pPr>
            <w:r>
              <w:rPr>
                <w:b/>
              </w:rPr>
              <w:t>$</w:t>
            </w:r>
          </w:p>
        </w:tc>
      </w:tr>
    </w:tbl>
    <w:p w14:paraId="36A9CA29" w14:textId="77777777" w:rsidR="0013428B" w:rsidRPr="002B0FA0" w:rsidRDefault="0013428B" w:rsidP="0013428B">
      <w:pPr>
        <w:pStyle w:val="Tiny"/>
        <w:ind w:left="270"/>
      </w:pPr>
    </w:p>
    <w:p w14:paraId="2ABD5A67" w14:textId="77777777" w:rsidR="00EA16F4" w:rsidRDefault="00EA16F4" w:rsidP="002A6B13">
      <w:pPr>
        <w:tabs>
          <w:tab w:val="right" w:pos="14850"/>
        </w:tabs>
        <w:spacing w:before="720"/>
        <w:jc w:val="center"/>
        <w:sectPr w:rsidR="00EA16F4" w:rsidSect="00EA16F4">
          <w:type w:val="continuous"/>
          <w:pgSz w:w="15840" w:h="12240" w:orient="landscape"/>
          <w:pgMar w:top="576" w:right="720" w:bottom="720" w:left="720" w:header="720" w:footer="720" w:gutter="0"/>
          <w:cols w:num="3" w:space="315"/>
        </w:sectPr>
      </w:pPr>
    </w:p>
    <w:p w14:paraId="3D41F8EF" w14:textId="77777777" w:rsidR="00296D90" w:rsidRDefault="00AE292A" w:rsidP="00AE292A">
      <w:pPr>
        <w:tabs>
          <w:tab w:val="right" w:pos="14850"/>
        </w:tabs>
        <w:spacing w:before="600"/>
        <w:jc w:val="center"/>
        <w:rPr>
          <w:rFonts w:cs="Arial"/>
          <w:color w:val="000000"/>
          <w:sz w:val="24"/>
          <w:szCs w:val="24"/>
        </w:rPr>
      </w:pPr>
      <w:r>
        <w:rPr>
          <w:rFonts w:cs="Arial"/>
          <w:color w:val="000000"/>
          <w:sz w:val="24"/>
          <w:szCs w:val="24"/>
        </w:rPr>
        <w:t xml:space="preserve">The </w:t>
      </w:r>
      <w:r>
        <w:rPr>
          <w:rFonts w:cs="Arial"/>
          <w:b/>
          <w:color w:val="000000"/>
          <w:sz w:val="24"/>
          <w:szCs w:val="24"/>
          <w:u w:val="single"/>
        </w:rPr>
        <w:t>EAP</w:t>
      </w:r>
      <w:r w:rsidRPr="00905F3E">
        <w:rPr>
          <w:rFonts w:cs="Arial"/>
          <w:b/>
          <w:color w:val="000000"/>
          <w:sz w:val="24"/>
          <w:szCs w:val="24"/>
        </w:rPr>
        <w:t xml:space="preserve"> </w:t>
      </w:r>
      <w:r>
        <w:rPr>
          <w:rFonts w:cs="Arial"/>
          <w:color w:val="000000"/>
          <w:sz w:val="24"/>
          <w:szCs w:val="24"/>
        </w:rPr>
        <w:t>will not be responsible for the costs of these EXAMPLE services because these are not services covered by the EAP.</w:t>
      </w:r>
    </w:p>
    <w:sectPr w:rsidR="00296D90"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90475" w14:textId="77777777" w:rsidR="00E24312" w:rsidRDefault="00E24312">
      <w:r>
        <w:separator/>
      </w:r>
    </w:p>
  </w:endnote>
  <w:endnote w:type="continuationSeparator" w:id="0">
    <w:p w14:paraId="07E9B750" w14:textId="77777777" w:rsidR="00E24312" w:rsidRDefault="00E24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JensonPro-Bold">
    <w:panose1 w:val="020B0604020202020204"/>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4B171" w14:textId="77777777" w:rsidR="004519B0" w:rsidRDefault="00AE292A" w:rsidP="00D1100E">
    <w:pPr>
      <w:pStyle w:val="BodyText"/>
      <w:tabs>
        <w:tab w:val="right" w:pos="14400"/>
      </w:tabs>
      <w:spacing w:line="720" w:lineRule="auto"/>
      <w:rPr>
        <w:sz w:val="20"/>
      </w:rPr>
    </w:pPr>
    <w:r w:rsidRPr="000B48A9">
      <w:rPr>
        <w:rFonts w:cs="Arial"/>
        <w:color w:val="000000"/>
      </w:rPr>
      <w:t xml:space="preserve">For more information about limitations and exceptions, see the plan document </w:t>
    </w:r>
    <w:r>
      <w:rPr>
        <w:rFonts w:cs="Arial"/>
        <w:color w:val="000000"/>
      </w:rPr>
      <w:t>by contacting your Benefits department or calling PAS at (800) 356-0845</w:t>
    </w:r>
    <w:r w:rsidR="002A6B13">
      <w:tab/>
    </w:r>
    <w:r w:rsidR="002A6B13">
      <w:rPr>
        <w:b/>
        <w:color w:val="286995"/>
      </w:rPr>
      <w:t xml:space="preserve">Page </w:t>
    </w:r>
    <w:r w:rsidR="002A6B13">
      <w:fldChar w:fldCharType="begin"/>
    </w:r>
    <w:r w:rsidR="002A6B13">
      <w:rPr>
        <w:b/>
        <w:color w:val="286995"/>
      </w:rPr>
      <w:instrText xml:space="preserve"> PAGE </w:instrText>
    </w:r>
    <w:r w:rsidR="002A6B13">
      <w:fldChar w:fldCharType="separate"/>
    </w:r>
    <w:r w:rsidR="002D7A7E">
      <w:rPr>
        <w:b/>
        <w:noProof/>
        <w:color w:val="286995"/>
      </w:rPr>
      <w:t>4</w:t>
    </w:r>
    <w:r w:rsidR="002A6B13">
      <w:fldChar w:fldCharType="end"/>
    </w:r>
    <w:r w:rsidR="002A6B13">
      <w:rPr>
        <w:b/>
        <w:color w:val="286995"/>
      </w:rPr>
      <w:t xml:space="preserve"> of 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372DB" w14:textId="77777777" w:rsidR="002646AB" w:rsidRPr="00A81B5E" w:rsidRDefault="002646AB" w:rsidP="002646AB">
    <w:pPr>
      <w:tabs>
        <w:tab w:val="right" w:pos="14400"/>
      </w:tabs>
      <w:spacing w:before="120"/>
      <w:ind w:left="2880"/>
      <w:rPr>
        <w:b/>
        <w:sz w:val="24"/>
      </w:rPr>
    </w:pPr>
    <w:r w:rsidRPr="00111BDE">
      <w:rPr>
        <w:rFonts w:cs="Times New Roman"/>
        <w:sz w:val="20"/>
      </w:rPr>
      <w:t>(DT - OMB control number: 1545-0047/Expiration Date: 12/31/2019)(DOL - OMB control number: 1210-</w:t>
    </w:r>
    <w:r>
      <w:rPr>
        <w:rFonts w:cs="Times New Roman"/>
        <w:sz w:val="20"/>
      </w:rPr>
      <w:t>0147/Expiration date: 5/31/2022)</w:t>
    </w:r>
    <w:r>
      <w:rPr>
        <w:rFonts w:cs="Times New Roman"/>
        <w:sz w:val="20"/>
      </w:rPr>
      <w:tab/>
    </w:r>
    <w:r>
      <w:rPr>
        <w:b/>
        <w:color w:val="286995"/>
        <w:sz w:val="24"/>
      </w:rPr>
      <w:t xml:space="preserve">Page </w:t>
    </w:r>
    <w:r>
      <w:fldChar w:fldCharType="begin"/>
    </w:r>
    <w:r>
      <w:rPr>
        <w:b/>
        <w:color w:val="286995"/>
        <w:sz w:val="24"/>
      </w:rPr>
      <w:instrText xml:space="preserve"> PAGE </w:instrText>
    </w:r>
    <w:r>
      <w:fldChar w:fldCharType="separate"/>
    </w:r>
    <w:r w:rsidR="002D7A7E">
      <w:rPr>
        <w:b/>
        <w:noProof/>
        <w:color w:val="286995"/>
        <w:sz w:val="24"/>
      </w:rPr>
      <w:t>1</w:t>
    </w:r>
    <w:r>
      <w:fldChar w:fldCharType="end"/>
    </w:r>
    <w:r>
      <w:rPr>
        <w:b/>
        <w:color w:val="286995"/>
        <w:sz w:val="24"/>
      </w:rPr>
      <w:t xml:space="preserve"> of 5</w:t>
    </w:r>
  </w:p>
  <w:p w14:paraId="481A110D" w14:textId="77777777" w:rsidR="002646AB" w:rsidRPr="002646AB" w:rsidRDefault="002646AB" w:rsidP="002646AB">
    <w:pPr>
      <w:spacing w:after="360"/>
      <w:ind w:left="2880"/>
      <w:rPr>
        <w:sz w:val="20"/>
      </w:rPr>
    </w:pPr>
    <w:r w:rsidRPr="00111BDE">
      <w:rPr>
        <w:rFonts w:cs="Times New Roman"/>
        <w:sz w:val="20"/>
      </w:rPr>
      <w:t xml:space="preserve">(HHS - OMB control number: 0938-1146/Expiration date: </w:t>
    </w:r>
    <w:r>
      <w:rPr>
        <w:rFonts w:cs="Times New Roman"/>
        <w:sz w:val="20"/>
      </w:rPr>
      <w:t>10/31/2022</w:t>
    </w:r>
    <w:r w:rsidRPr="00111BDE">
      <w:rPr>
        <w:rFonts w:cs="Times New Roman"/>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B0591" w14:textId="77777777"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2F73" w14:textId="77777777" w:rsidR="00E24312" w:rsidRDefault="00E24312">
      <w:r>
        <w:separator/>
      </w:r>
    </w:p>
  </w:footnote>
  <w:footnote w:type="continuationSeparator" w:id="0">
    <w:p w14:paraId="2188687F" w14:textId="77777777" w:rsidR="00E24312" w:rsidRDefault="00E24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AA4E"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alt="Picture of exclamation point to label important information. " style="width:45.65pt;height:34.05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C046E3A"/>
    <w:multiLevelType w:val="hybridMultilevel"/>
    <w:tmpl w:val="F33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8"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0"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AF50A3"/>
    <w:multiLevelType w:val="hybridMultilevel"/>
    <w:tmpl w:val="0562DF76"/>
    <w:lvl w:ilvl="0" w:tplc="32AC7158">
      <w:start w:val="1"/>
      <w:numFmt w:val="bullet"/>
      <w:lvlText w:val=""/>
      <w:lvlJc w:val="left"/>
      <w:pPr>
        <w:ind w:left="720" w:hanging="360"/>
      </w:pPr>
      <w:rPr>
        <w:rFonts w:ascii="Symbol" w:hAnsi="Symbol" w:hint="default"/>
        <w:color w:val="0775A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3"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7"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8"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21330179">
    <w:abstractNumId w:val="12"/>
  </w:num>
  <w:num w:numId="2" w16cid:durableId="1817139974">
    <w:abstractNumId w:val="7"/>
  </w:num>
  <w:num w:numId="3" w16cid:durableId="758217194">
    <w:abstractNumId w:val="0"/>
  </w:num>
  <w:num w:numId="4" w16cid:durableId="286006967">
    <w:abstractNumId w:val="3"/>
  </w:num>
  <w:num w:numId="5" w16cid:durableId="968441231">
    <w:abstractNumId w:val="16"/>
  </w:num>
  <w:num w:numId="6" w16cid:durableId="1381856612">
    <w:abstractNumId w:val="2"/>
  </w:num>
  <w:num w:numId="7" w16cid:durableId="39137366">
    <w:abstractNumId w:val="1"/>
  </w:num>
  <w:num w:numId="8" w16cid:durableId="503785401">
    <w:abstractNumId w:val="8"/>
  </w:num>
  <w:num w:numId="9" w16cid:durableId="1581596849">
    <w:abstractNumId w:val="19"/>
  </w:num>
  <w:num w:numId="10" w16cid:durableId="1380517894">
    <w:abstractNumId w:val="13"/>
  </w:num>
  <w:num w:numId="11" w16cid:durableId="1381250190">
    <w:abstractNumId w:val="21"/>
  </w:num>
  <w:num w:numId="12" w16cid:durableId="1446534196">
    <w:abstractNumId w:val="18"/>
  </w:num>
  <w:num w:numId="13" w16cid:durableId="1812015711">
    <w:abstractNumId w:val="10"/>
  </w:num>
  <w:num w:numId="14" w16cid:durableId="1620063700">
    <w:abstractNumId w:val="15"/>
  </w:num>
  <w:num w:numId="15" w16cid:durableId="356080915">
    <w:abstractNumId w:val="6"/>
  </w:num>
  <w:num w:numId="16" w16cid:durableId="446463265">
    <w:abstractNumId w:val="4"/>
  </w:num>
  <w:num w:numId="17" w16cid:durableId="1778257276">
    <w:abstractNumId w:val="17"/>
  </w:num>
  <w:num w:numId="18" w16cid:durableId="1781945699">
    <w:abstractNumId w:val="20"/>
  </w:num>
  <w:num w:numId="19" w16cid:durableId="1337809051">
    <w:abstractNumId w:val="9"/>
  </w:num>
  <w:num w:numId="20" w16cid:durableId="1442723019">
    <w:abstractNumId w:val="14"/>
  </w:num>
  <w:num w:numId="21" w16cid:durableId="540409876">
    <w:abstractNumId w:val="11"/>
  </w:num>
  <w:num w:numId="22" w16cid:durableId="770318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AAC"/>
    <w:rsid w:val="000018E3"/>
    <w:rsid w:val="00002964"/>
    <w:rsid w:val="000047A4"/>
    <w:rsid w:val="00010BF0"/>
    <w:rsid w:val="000128C9"/>
    <w:rsid w:val="00015B7B"/>
    <w:rsid w:val="00034212"/>
    <w:rsid w:val="0003735E"/>
    <w:rsid w:val="00045DCE"/>
    <w:rsid w:val="000462F4"/>
    <w:rsid w:val="00057CAD"/>
    <w:rsid w:val="0006195A"/>
    <w:rsid w:val="00063BEF"/>
    <w:rsid w:val="0006611B"/>
    <w:rsid w:val="00070730"/>
    <w:rsid w:val="0008305E"/>
    <w:rsid w:val="00084FDD"/>
    <w:rsid w:val="000857FA"/>
    <w:rsid w:val="000913D2"/>
    <w:rsid w:val="00091AB9"/>
    <w:rsid w:val="00095DCB"/>
    <w:rsid w:val="000A345B"/>
    <w:rsid w:val="000A3D6A"/>
    <w:rsid w:val="000B418C"/>
    <w:rsid w:val="000B7541"/>
    <w:rsid w:val="000C019D"/>
    <w:rsid w:val="000D1B92"/>
    <w:rsid w:val="000D6037"/>
    <w:rsid w:val="000D7CCB"/>
    <w:rsid w:val="000F03A2"/>
    <w:rsid w:val="000F3C33"/>
    <w:rsid w:val="000F4372"/>
    <w:rsid w:val="001014E3"/>
    <w:rsid w:val="00102242"/>
    <w:rsid w:val="00111BDE"/>
    <w:rsid w:val="00113AC9"/>
    <w:rsid w:val="00113DEC"/>
    <w:rsid w:val="001219EE"/>
    <w:rsid w:val="00121D57"/>
    <w:rsid w:val="001334BE"/>
    <w:rsid w:val="0013428B"/>
    <w:rsid w:val="001410DE"/>
    <w:rsid w:val="00141CC5"/>
    <w:rsid w:val="00163756"/>
    <w:rsid w:val="00171CAB"/>
    <w:rsid w:val="00176755"/>
    <w:rsid w:val="001837B5"/>
    <w:rsid w:val="0018461B"/>
    <w:rsid w:val="001903C4"/>
    <w:rsid w:val="0019304B"/>
    <w:rsid w:val="00194039"/>
    <w:rsid w:val="001A16B1"/>
    <w:rsid w:val="001A2F36"/>
    <w:rsid w:val="001A6F65"/>
    <w:rsid w:val="001A7AAC"/>
    <w:rsid w:val="001C05F3"/>
    <w:rsid w:val="001C2BD7"/>
    <w:rsid w:val="001D3A40"/>
    <w:rsid w:val="001D5107"/>
    <w:rsid w:val="001D798C"/>
    <w:rsid w:val="001E19E4"/>
    <w:rsid w:val="001E425D"/>
    <w:rsid w:val="001E6CA0"/>
    <w:rsid w:val="001F5564"/>
    <w:rsid w:val="001F6F83"/>
    <w:rsid w:val="00202A75"/>
    <w:rsid w:val="002072FF"/>
    <w:rsid w:val="00217315"/>
    <w:rsid w:val="002209F0"/>
    <w:rsid w:val="00224957"/>
    <w:rsid w:val="0024046C"/>
    <w:rsid w:val="002521F1"/>
    <w:rsid w:val="002646AB"/>
    <w:rsid w:val="002671CD"/>
    <w:rsid w:val="002712B5"/>
    <w:rsid w:val="00271F40"/>
    <w:rsid w:val="002810B5"/>
    <w:rsid w:val="00281477"/>
    <w:rsid w:val="0028164C"/>
    <w:rsid w:val="00285030"/>
    <w:rsid w:val="00287A4D"/>
    <w:rsid w:val="002913AB"/>
    <w:rsid w:val="00292FF0"/>
    <w:rsid w:val="00294E23"/>
    <w:rsid w:val="00296552"/>
    <w:rsid w:val="00296D90"/>
    <w:rsid w:val="002A5787"/>
    <w:rsid w:val="002A6B13"/>
    <w:rsid w:val="002A758D"/>
    <w:rsid w:val="002B131B"/>
    <w:rsid w:val="002B4FCC"/>
    <w:rsid w:val="002B5B1B"/>
    <w:rsid w:val="002B5FD0"/>
    <w:rsid w:val="002C4B5F"/>
    <w:rsid w:val="002D194C"/>
    <w:rsid w:val="002D6772"/>
    <w:rsid w:val="002D7A7E"/>
    <w:rsid w:val="002E15C1"/>
    <w:rsid w:val="002E7D22"/>
    <w:rsid w:val="003030D6"/>
    <w:rsid w:val="003049BF"/>
    <w:rsid w:val="00315CB0"/>
    <w:rsid w:val="003245A3"/>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A2E85"/>
    <w:rsid w:val="003A5E10"/>
    <w:rsid w:val="003A74EE"/>
    <w:rsid w:val="003B4210"/>
    <w:rsid w:val="003C1157"/>
    <w:rsid w:val="003C208B"/>
    <w:rsid w:val="003C61A9"/>
    <w:rsid w:val="003C6601"/>
    <w:rsid w:val="003C7C19"/>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19B0"/>
    <w:rsid w:val="0045378D"/>
    <w:rsid w:val="00460FF2"/>
    <w:rsid w:val="004720B2"/>
    <w:rsid w:val="004720BB"/>
    <w:rsid w:val="00486CE9"/>
    <w:rsid w:val="00493C3E"/>
    <w:rsid w:val="00495D1E"/>
    <w:rsid w:val="004B01E3"/>
    <w:rsid w:val="004B46C4"/>
    <w:rsid w:val="004B51F2"/>
    <w:rsid w:val="004B62EA"/>
    <w:rsid w:val="004B73BF"/>
    <w:rsid w:val="004E4FB9"/>
    <w:rsid w:val="004E6149"/>
    <w:rsid w:val="004E757A"/>
    <w:rsid w:val="004F642B"/>
    <w:rsid w:val="005016FE"/>
    <w:rsid w:val="00503D76"/>
    <w:rsid w:val="00513466"/>
    <w:rsid w:val="0054276E"/>
    <w:rsid w:val="00550683"/>
    <w:rsid w:val="005512EE"/>
    <w:rsid w:val="00554056"/>
    <w:rsid w:val="00564C20"/>
    <w:rsid w:val="00573513"/>
    <w:rsid w:val="005738A4"/>
    <w:rsid w:val="005743C7"/>
    <w:rsid w:val="00577E12"/>
    <w:rsid w:val="005824BD"/>
    <w:rsid w:val="005953A3"/>
    <w:rsid w:val="005B464F"/>
    <w:rsid w:val="005B6004"/>
    <w:rsid w:val="005C0F58"/>
    <w:rsid w:val="005C530B"/>
    <w:rsid w:val="005D143E"/>
    <w:rsid w:val="005D2DE9"/>
    <w:rsid w:val="005E5CEB"/>
    <w:rsid w:val="005F0495"/>
    <w:rsid w:val="005F107F"/>
    <w:rsid w:val="005F2F8F"/>
    <w:rsid w:val="005F5960"/>
    <w:rsid w:val="005F5B0D"/>
    <w:rsid w:val="0061065F"/>
    <w:rsid w:val="006155BA"/>
    <w:rsid w:val="00620843"/>
    <w:rsid w:val="00621588"/>
    <w:rsid w:val="006222E0"/>
    <w:rsid w:val="006329E8"/>
    <w:rsid w:val="006371BA"/>
    <w:rsid w:val="0063783C"/>
    <w:rsid w:val="00643C51"/>
    <w:rsid w:val="00643F28"/>
    <w:rsid w:val="00652246"/>
    <w:rsid w:val="00661D0F"/>
    <w:rsid w:val="006634EE"/>
    <w:rsid w:val="0066366E"/>
    <w:rsid w:val="00676DCE"/>
    <w:rsid w:val="00692081"/>
    <w:rsid w:val="00695377"/>
    <w:rsid w:val="006A1277"/>
    <w:rsid w:val="006A48DC"/>
    <w:rsid w:val="006B0497"/>
    <w:rsid w:val="006B10C7"/>
    <w:rsid w:val="006B48F9"/>
    <w:rsid w:val="006E144E"/>
    <w:rsid w:val="006F7278"/>
    <w:rsid w:val="00705A01"/>
    <w:rsid w:val="00710913"/>
    <w:rsid w:val="00716596"/>
    <w:rsid w:val="00717E88"/>
    <w:rsid w:val="007216F8"/>
    <w:rsid w:val="007219F4"/>
    <w:rsid w:val="00721D7C"/>
    <w:rsid w:val="0072387D"/>
    <w:rsid w:val="00731CB3"/>
    <w:rsid w:val="007345EA"/>
    <w:rsid w:val="007470E8"/>
    <w:rsid w:val="00751BBB"/>
    <w:rsid w:val="00752110"/>
    <w:rsid w:val="00752C62"/>
    <w:rsid w:val="007533DA"/>
    <w:rsid w:val="00757A71"/>
    <w:rsid w:val="0076680A"/>
    <w:rsid w:val="007770AB"/>
    <w:rsid w:val="00780759"/>
    <w:rsid w:val="00787BD0"/>
    <w:rsid w:val="00790428"/>
    <w:rsid w:val="00791044"/>
    <w:rsid w:val="007A7101"/>
    <w:rsid w:val="007B02A2"/>
    <w:rsid w:val="007B1A49"/>
    <w:rsid w:val="007B262D"/>
    <w:rsid w:val="007B3BEE"/>
    <w:rsid w:val="007B5EFB"/>
    <w:rsid w:val="007C01F0"/>
    <w:rsid w:val="007C5B8A"/>
    <w:rsid w:val="007C7C9C"/>
    <w:rsid w:val="007D54FA"/>
    <w:rsid w:val="007D5642"/>
    <w:rsid w:val="007D71E4"/>
    <w:rsid w:val="007E18AC"/>
    <w:rsid w:val="007F3564"/>
    <w:rsid w:val="007F5369"/>
    <w:rsid w:val="00800439"/>
    <w:rsid w:val="00801715"/>
    <w:rsid w:val="008059A1"/>
    <w:rsid w:val="00813811"/>
    <w:rsid w:val="00814BC3"/>
    <w:rsid w:val="0083193A"/>
    <w:rsid w:val="008435A0"/>
    <w:rsid w:val="00847549"/>
    <w:rsid w:val="008513A5"/>
    <w:rsid w:val="00852B0D"/>
    <w:rsid w:val="0085373C"/>
    <w:rsid w:val="00856AAA"/>
    <w:rsid w:val="00862481"/>
    <w:rsid w:val="00863F99"/>
    <w:rsid w:val="008926D0"/>
    <w:rsid w:val="008944C3"/>
    <w:rsid w:val="008A196F"/>
    <w:rsid w:val="008B0BCA"/>
    <w:rsid w:val="008B1A17"/>
    <w:rsid w:val="008B1F04"/>
    <w:rsid w:val="008C5316"/>
    <w:rsid w:val="008C74DA"/>
    <w:rsid w:val="008D18A5"/>
    <w:rsid w:val="008F760F"/>
    <w:rsid w:val="00903365"/>
    <w:rsid w:val="009155F9"/>
    <w:rsid w:val="0091748D"/>
    <w:rsid w:val="0092190A"/>
    <w:rsid w:val="00922DFD"/>
    <w:rsid w:val="0092355D"/>
    <w:rsid w:val="00926ACF"/>
    <w:rsid w:val="00930A24"/>
    <w:rsid w:val="009349AC"/>
    <w:rsid w:val="00936FEE"/>
    <w:rsid w:val="00943C45"/>
    <w:rsid w:val="009541C1"/>
    <w:rsid w:val="009544ED"/>
    <w:rsid w:val="00956305"/>
    <w:rsid w:val="00956B21"/>
    <w:rsid w:val="0096603B"/>
    <w:rsid w:val="0097229A"/>
    <w:rsid w:val="009922CE"/>
    <w:rsid w:val="009925BE"/>
    <w:rsid w:val="00993DF1"/>
    <w:rsid w:val="009A36CA"/>
    <w:rsid w:val="009A4E87"/>
    <w:rsid w:val="009A57BB"/>
    <w:rsid w:val="009C1B03"/>
    <w:rsid w:val="009C2C7B"/>
    <w:rsid w:val="009E3690"/>
    <w:rsid w:val="009E5AA6"/>
    <w:rsid w:val="009F3CF0"/>
    <w:rsid w:val="009F48F9"/>
    <w:rsid w:val="00A02DFB"/>
    <w:rsid w:val="00A03D36"/>
    <w:rsid w:val="00A07CDC"/>
    <w:rsid w:val="00A110C1"/>
    <w:rsid w:val="00A14CF0"/>
    <w:rsid w:val="00A20EDF"/>
    <w:rsid w:val="00A23B04"/>
    <w:rsid w:val="00A3620D"/>
    <w:rsid w:val="00A40499"/>
    <w:rsid w:val="00A448CA"/>
    <w:rsid w:val="00A4798D"/>
    <w:rsid w:val="00A54A45"/>
    <w:rsid w:val="00A62227"/>
    <w:rsid w:val="00A65A32"/>
    <w:rsid w:val="00A71520"/>
    <w:rsid w:val="00A7248E"/>
    <w:rsid w:val="00A81B5E"/>
    <w:rsid w:val="00A85CED"/>
    <w:rsid w:val="00A93463"/>
    <w:rsid w:val="00A95117"/>
    <w:rsid w:val="00A95421"/>
    <w:rsid w:val="00A97F73"/>
    <w:rsid w:val="00AA22EC"/>
    <w:rsid w:val="00AA2F6F"/>
    <w:rsid w:val="00AA512A"/>
    <w:rsid w:val="00AA6CE8"/>
    <w:rsid w:val="00AA7021"/>
    <w:rsid w:val="00AC334F"/>
    <w:rsid w:val="00AD1A0B"/>
    <w:rsid w:val="00AD7D3D"/>
    <w:rsid w:val="00AE292A"/>
    <w:rsid w:val="00AE7403"/>
    <w:rsid w:val="00AF7ABC"/>
    <w:rsid w:val="00B00A79"/>
    <w:rsid w:val="00B21DD5"/>
    <w:rsid w:val="00B255AC"/>
    <w:rsid w:val="00B37021"/>
    <w:rsid w:val="00B43177"/>
    <w:rsid w:val="00B463DE"/>
    <w:rsid w:val="00B51F12"/>
    <w:rsid w:val="00B60C80"/>
    <w:rsid w:val="00B63F61"/>
    <w:rsid w:val="00B71C75"/>
    <w:rsid w:val="00B7725F"/>
    <w:rsid w:val="00B8268F"/>
    <w:rsid w:val="00B826BD"/>
    <w:rsid w:val="00B849D5"/>
    <w:rsid w:val="00B854C3"/>
    <w:rsid w:val="00B91FAF"/>
    <w:rsid w:val="00B947E9"/>
    <w:rsid w:val="00BA0416"/>
    <w:rsid w:val="00BA46AF"/>
    <w:rsid w:val="00BA65CD"/>
    <w:rsid w:val="00BA7356"/>
    <w:rsid w:val="00BB2FD6"/>
    <w:rsid w:val="00BB7D2D"/>
    <w:rsid w:val="00BC1CD6"/>
    <w:rsid w:val="00BD382E"/>
    <w:rsid w:val="00BD5681"/>
    <w:rsid w:val="00BE3A23"/>
    <w:rsid w:val="00C03AA2"/>
    <w:rsid w:val="00C0404A"/>
    <w:rsid w:val="00C05395"/>
    <w:rsid w:val="00C07A66"/>
    <w:rsid w:val="00C21DC9"/>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B61D7"/>
    <w:rsid w:val="00CB6616"/>
    <w:rsid w:val="00CC0AED"/>
    <w:rsid w:val="00CC20B0"/>
    <w:rsid w:val="00CC7731"/>
    <w:rsid w:val="00CC7CCC"/>
    <w:rsid w:val="00CD0A76"/>
    <w:rsid w:val="00CD24A9"/>
    <w:rsid w:val="00CD3534"/>
    <w:rsid w:val="00CD7742"/>
    <w:rsid w:val="00CE060D"/>
    <w:rsid w:val="00CE367E"/>
    <w:rsid w:val="00CE4D04"/>
    <w:rsid w:val="00CE4D8E"/>
    <w:rsid w:val="00CF598E"/>
    <w:rsid w:val="00CF627D"/>
    <w:rsid w:val="00D1100E"/>
    <w:rsid w:val="00D111E4"/>
    <w:rsid w:val="00D1752B"/>
    <w:rsid w:val="00D20990"/>
    <w:rsid w:val="00D22507"/>
    <w:rsid w:val="00D23AC8"/>
    <w:rsid w:val="00D24A4F"/>
    <w:rsid w:val="00D3341E"/>
    <w:rsid w:val="00D411F1"/>
    <w:rsid w:val="00D41991"/>
    <w:rsid w:val="00D43ACB"/>
    <w:rsid w:val="00D458B4"/>
    <w:rsid w:val="00D50024"/>
    <w:rsid w:val="00D6208C"/>
    <w:rsid w:val="00D62781"/>
    <w:rsid w:val="00D6286B"/>
    <w:rsid w:val="00D744C9"/>
    <w:rsid w:val="00D77E81"/>
    <w:rsid w:val="00D8122E"/>
    <w:rsid w:val="00D815B3"/>
    <w:rsid w:val="00D8415D"/>
    <w:rsid w:val="00D94D4E"/>
    <w:rsid w:val="00D95178"/>
    <w:rsid w:val="00DA1B33"/>
    <w:rsid w:val="00DA69FC"/>
    <w:rsid w:val="00DB7DE5"/>
    <w:rsid w:val="00DC342D"/>
    <w:rsid w:val="00DD11D8"/>
    <w:rsid w:val="00DD65A9"/>
    <w:rsid w:val="00DE01F1"/>
    <w:rsid w:val="00DE4804"/>
    <w:rsid w:val="00DE6F8F"/>
    <w:rsid w:val="00E074DA"/>
    <w:rsid w:val="00E1708F"/>
    <w:rsid w:val="00E24312"/>
    <w:rsid w:val="00E332D7"/>
    <w:rsid w:val="00E41991"/>
    <w:rsid w:val="00E42F5E"/>
    <w:rsid w:val="00E44E70"/>
    <w:rsid w:val="00E4662A"/>
    <w:rsid w:val="00E62481"/>
    <w:rsid w:val="00E63A84"/>
    <w:rsid w:val="00E72D5A"/>
    <w:rsid w:val="00E87628"/>
    <w:rsid w:val="00E9355B"/>
    <w:rsid w:val="00E9374A"/>
    <w:rsid w:val="00E945E2"/>
    <w:rsid w:val="00E9493B"/>
    <w:rsid w:val="00E9717C"/>
    <w:rsid w:val="00EA16F4"/>
    <w:rsid w:val="00EA2883"/>
    <w:rsid w:val="00EA5FE5"/>
    <w:rsid w:val="00EA6F9D"/>
    <w:rsid w:val="00EB4C74"/>
    <w:rsid w:val="00EB5B09"/>
    <w:rsid w:val="00EB67F8"/>
    <w:rsid w:val="00EC7596"/>
    <w:rsid w:val="00ED495F"/>
    <w:rsid w:val="00EE562A"/>
    <w:rsid w:val="00EF6F92"/>
    <w:rsid w:val="00F01322"/>
    <w:rsid w:val="00F0779D"/>
    <w:rsid w:val="00F1626F"/>
    <w:rsid w:val="00F2624D"/>
    <w:rsid w:val="00F32EDC"/>
    <w:rsid w:val="00F33190"/>
    <w:rsid w:val="00F36B6A"/>
    <w:rsid w:val="00F37F40"/>
    <w:rsid w:val="00F401E2"/>
    <w:rsid w:val="00F41718"/>
    <w:rsid w:val="00F5310F"/>
    <w:rsid w:val="00F53A08"/>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5661"/>
    <w:rsid w:val="00FC78C0"/>
    <w:rsid w:val="00FD41D4"/>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9EFDF"/>
  <w15:docId w15:val="{039A8D21-4FB9-8446-AE77-F5BA5059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34"/>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38" Type="http://schemas.openxmlformats.org/officeDocument/2006/relationships/fontTable" Target="fontTable.xml"/><Relationship Id="rId16"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s://www.healthcare.gov/sbc-glossary/"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yperlink" Target="https://www.healthcare.gov/sbc-glossary/" TargetMode="Externa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5" Type="http://schemas.openxmlformats.org/officeDocument/2006/relationships/customXml" Target="../customXml/item5.xml"/><Relationship Id="rId90" Type="http://schemas.openxmlformats.org/officeDocument/2006/relationships/hyperlink" Target="https://www.healthcare.gov/sbc-glossary/" TargetMode="Externa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hyperlink" Target="https://www.healthcare.gov/sbc-glossary/" TargetMode="External"/><Relationship Id="rId139" Type="http://schemas.openxmlformats.org/officeDocument/2006/relationships/theme" Target="theme/theme1.xm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hyperlink" Target="https://www.healthcare.gov/sbc-glossary/" TargetMode="Externa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hyperlink" Target="https://www.healthcare.gov/sbc-glossary/" TargetMode="External"/><Relationship Id="rId96"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footer" Target="footer1.xml"/><Relationship Id="rId130" Type="http://schemas.openxmlformats.org/officeDocument/2006/relationships/hyperlink" Target="https://www.healthcare.gov/sbc-glossary/" TargetMode="External"/><Relationship Id="rId135" Type="http://schemas.openxmlformats.org/officeDocument/2006/relationships/hyperlink" Target="https://www.healthcare.gov/sbc-glossary/" TargetMode="External"/><Relationship Id="rId13" Type="http://schemas.openxmlformats.org/officeDocument/2006/relationships/image" Target="media/image2.jpeg"/><Relationship Id="rId18" Type="http://schemas.openxmlformats.org/officeDocument/2006/relationships/hyperlink" Target="https://www.healthcare.gov/sbc-glossary/"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hyperlink" Target="https://www.healthcare.gov/sbc-glossary/" TargetMode="External"/><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www/" TargetMode="External"/><Relationship Id="rId40" Type="http://schemas.openxmlformats.org/officeDocument/2006/relationships/hyperlink" Target="https://www.healthcare.gov/sbc-glossary/"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footer" Target="footer2.xm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136"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hyperlink" Target="https://www.healthcare.gov/sbc-glossary/" TargetMode="Externa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yperlink" Target="https://www.healthcare.gov/sbc-glossary/" TargetMode="External"/><Relationship Id="rId98" Type="http://schemas.openxmlformats.org/officeDocument/2006/relationships/header" Target="header1.xml"/><Relationship Id="rId121"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137"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www.healthcare.gov/" TargetMode="External"/><Relationship Id="rId83" Type="http://schemas.openxmlformats.org/officeDocument/2006/relationships/hyperlink" Target="https://www.healthcare.gov/sbc-glossary/" TargetMode="External"/><Relationship Id="rId88" Type="http://schemas.openxmlformats.org/officeDocument/2006/relationships/image" Target="media/image3.jpeg"/><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hyperlink" Target="https://www.healthcare.gov/sbc-glossary/" TargetMode="External"/><Relationship Id="rId99" Type="http://schemas.openxmlformats.org/officeDocument/2006/relationships/footer" Target="footer3.xm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hyperlink" Target="https://www.healthcare.gov/sbc-glossary/" TargetMode="Externa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eschmitz/Documents/PAS/Operations/Account%20Services/Contract%20Management/SBC/2021/sbc-template-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4.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5.xml><?xml version="1.0" encoding="utf-8"?>
<ds:datastoreItem xmlns:ds="http://schemas.openxmlformats.org/officeDocument/2006/customXml" ds:itemID="{10132EFB-AEDD-4DF6-ABAB-BBA1357F697D}">
  <ds:schemaRefs>
    <ds:schemaRef ds:uri="http://schemas.microsoft.com/sharepoint/events"/>
  </ds:schemaRefs>
</ds:datastoreItem>
</file>

<file path=customXml/itemProps6.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sbc-template-new.dotx</Template>
  <TotalTime>0</TotalTime>
  <Pages>5</Pages>
  <Words>2945</Words>
  <Characters>16790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SBC Template Standard Format</vt:lpstr>
    </vt:vector>
  </TitlesOfParts>
  <Company>CMS</Company>
  <LinksUpToDate>false</LinksUpToDate>
  <CharactersWithSpaces>19696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 Template Standard Format</dc:title>
  <dc:subject>Provides a fillable Summary of Benefits and Coverage template to provide answers to key questions and information about common medical events</dc:subject>
  <dc:creator>Eileen Schmitz</dc:creator>
  <cp:keywords>SBC, Summary of Benefits and Coverage, deductible, services, out-of-pocket limit, network provider, referral, specialist, cost sharing</cp:keywords>
  <cp:lastModifiedBy>Eileen Schmitz</cp:lastModifiedBy>
  <cp:revision>3</cp:revision>
  <cp:lastPrinted>2019-12-18T16:29:00Z</cp:lastPrinted>
  <dcterms:created xsi:type="dcterms:W3CDTF">2023-08-23T18:39:00Z</dcterms:created>
  <dcterms:modified xsi:type="dcterms:W3CDTF">2023-08-23T18:39:00Z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ies>
</file>