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header2.xml" ContentType="application/vnd.openxmlformats-officedocument.wordprocessingml.header+xml"/>
  <Override PartName="/word/footer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358C8" w:rsidR="001F1A8B" w:rsidP="58BF1D28" w:rsidRDefault="001F1A8B" w14:paraId="03B33F3F" w14:textId="7663AFB4">
      <w:pPr>
        <w:keepLines w:val="1"/>
        <w:suppressAutoHyphens/>
        <w:jc w:val="center"/>
        <w:rPr>
          <w:rFonts w:cs="Arial"/>
          <w:b w:val="1"/>
          <w:bCs w:val="1"/>
        </w:rPr>
      </w:pPr>
      <w:r w:rsidRPr="58BF1D28" w:rsidR="001F1A8B">
        <w:rPr>
          <w:rFonts w:cs="Arial"/>
          <w:b w:val="1"/>
          <w:bCs w:val="1"/>
        </w:rPr>
        <w:t>MINUTES</w:t>
      </w:r>
    </w:p>
    <w:p w:rsidRPr="003358C8" w:rsidR="001F1A8B" w:rsidP="00E02A7B" w:rsidRDefault="001F1A8B" w14:paraId="0E8DF95B" w14:textId="77777777">
      <w:pPr>
        <w:keepLines/>
        <w:suppressAutoHyphens/>
        <w:jc w:val="center"/>
        <w:rPr>
          <w:rFonts w:cs="Arial"/>
          <w:b/>
          <w:szCs w:val="24"/>
        </w:rPr>
      </w:pPr>
      <w:r w:rsidRPr="003358C8">
        <w:rPr>
          <w:rFonts w:cs="Arial"/>
          <w:b/>
          <w:szCs w:val="24"/>
        </w:rPr>
        <w:t>BOARD OF EDUCATION</w:t>
      </w:r>
    </w:p>
    <w:p w:rsidRPr="003358C8" w:rsidR="001F1A8B" w:rsidP="00E02A7B" w:rsidRDefault="001F1A8B" w14:paraId="77A3C4A3" w14:textId="77777777">
      <w:pPr>
        <w:keepLines/>
        <w:suppressAutoHyphens/>
        <w:jc w:val="center"/>
        <w:rPr>
          <w:rFonts w:cs="Arial"/>
          <w:b/>
          <w:szCs w:val="24"/>
        </w:rPr>
      </w:pPr>
      <w:r w:rsidRPr="003358C8">
        <w:rPr>
          <w:rFonts w:cs="Arial"/>
          <w:b/>
          <w:szCs w:val="24"/>
        </w:rPr>
        <w:t>Livonia Public Schools</w:t>
      </w:r>
    </w:p>
    <w:p w:rsidRPr="003358C8" w:rsidR="001F1A8B" w:rsidP="00E02A7B" w:rsidRDefault="001F1A8B" w14:paraId="60BBA456" w14:textId="77777777">
      <w:pPr>
        <w:keepLines/>
        <w:suppressAutoHyphens/>
        <w:jc w:val="center"/>
        <w:rPr>
          <w:rFonts w:cs="Arial"/>
          <w:b/>
          <w:szCs w:val="24"/>
        </w:rPr>
      </w:pPr>
      <w:r w:rsidRPr="003358C8">
        <w:rPr>
          <w:rFonts w:cs="Arial"/>
          <w:b/>
          <w:szCs w:val="24"/>
        </w:rPr>
        <w:t>Regular Meeting</w:t>
      </w:r>
    </w:p>
    <w:p w:rsidR="009B1968" w:rsidP="58BF1D28" w:rsidRDefault="00C032CF" w14:paraId="199C72A7" w14:textId="7F68D269">
      <w:pPr>
        <w:keepLines w:val="1"/>
        <w:suppressAutoHyphens/>
        <w:jc w:val="center"/>
        <w:rPr>
          <w:rFonts w:cs="Arial"/>
          <w:b w:val="1"/>
          <w:bCs w:val="1"/>
        </w:rPr>
      </w:pPr>
      <w:r w:rsidRPr="58BF1D28" w:rsidR="00D66FE7">
        <w:rPr>
          <w:rFonts w:cs="Arial"/>
          <w:b w:val="1"/>
          <w:bCs w:val="1"/>
        </w:rPr>
        <w:t>October 23</w:t>
      </w:r>
      <w:r w:rsidRPr="58BF1D28" w:rsidR="003A1A2C">
        <w:rPr>
          <w:rFonts w:cs="Arial"/>
          <w:b w:val="1"/>
          <w:bCs w:val="1"/>
        </w:rPr>
        <w:t>,</w:t>
      </w:r>
      <w:r w:rsidRPr="58BF1D28" w:rsidR="005F4C3B">
        <w:rPr>
          <w:rFonts w:cs="Arial"/>
          <w:b w:val="1"/>
          <w:bCs w:val="1"/>
        </w:rPr>
        <w:t xml:space="preserve"> 2023</w:t>
      </w:r>
    </w:p>
    <w:p w:rsidR="00867DF1" w:rsidP="00E02A7B" w:rsidRDefault="00867DF1" w14:paraId="21E72A5D" w14:textId="77777777">
      <w:pPr>
        <w:keepLines/>
        <w:suppressAutoHyphens/>
        <w:jc w:val="center"/>
        <w:rPr>
          <w:rFonts w:cs="Arial"/>
          <w:b/>
          <w:sz w:val="22"/>
          <w:szCs w:val="22"/>
        </w:rPr>
      </w:pPr>
    </w:p>
    <w:p w:rsidR="009D2ED4" w:rsidP="00E02A7B" w:rsidRDefault="009D2ED4" w14:paraId="3C510661" w14:textId="77777777">
      <w:pPr>
        <w:keepLines/>
        <w:suppressAutoHyphens/>
        <w:jc w:val="center"/>
        <w:rPr>
          <w:rFonts w:cs="Arial"/>
          <w:b/>
          <w:sz w:val="22"/>
          <w:szCs w:val="22"/>
        </w:rPr>
      </w:pPr>
    </w:p>
    <w:p w:rsidR="006D337D" w:rsidP="00E02A7B" w:rsidRDefault="006D337D" w14:paraId="0B6E93DA" w14:textId="77777777">
      <w:pPr>
        <w:keepLines/>
        <w:suppressAutoHyphens/>
        <w:jc w:val="center"/>
        <w:rPr>
          <w:rFonts w:cs="Arial"/>
          <w:b/>
          <w:sz w:val="22"/>
          <w:szCs w:val="22"/>
        </w:rPr>
      </w:pPr>
    </w:p>
    <w:tbl>
      <w:tblPr>
        <w:tblW w:w="9792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2160"/>
        <w:gridCol w:w="450"/>
        <w:gridCol w:w="7182"/>
      </w:tblGrid>
      <w:tr w:rsidRPr="003358C8" w:rsidR="007D6E28" w:rsidTr="1AB8A771" w14:paraId="73B6ECAE" w14:textId="77777777">
        <w:tc>
          <w:tcPr>
            <w:tcW w:w="2160" w:type="dxa"/>
            <w:tcMar/>
          </w:tcPr>
          <w:p w:rsidRPr="003358C8" w:rsidR="007D6E28" w:rsidP="00E2355C" w:rsidRDefault="007D6E28" w14:paraId="2C2AD927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3358C8" w:rsidR="007D6E28" w:rsidP="00C348CD" w:rsidRDefault="007D6E28" w14:paraId="02D98789" w14:textId="77777777">
            <w:pPr>
              <w:keepLines/>
              <w:suppressAutoHyphens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Pr="00DF6463" w:rsidR="007D6E28" w:rsidP="58BF1D28" w:rsidRDefault="007D6E28" w14:paraId="6E31487E" w14:textId="0DB0E775">
            <w:pPr>
              <w:tabs>
                <w:tab w:val="left" w:pos="707"/>
              </w:tabs>
              <w:ind w:left="-113"/>
              <w:rPr>
                <w:rFonts w:cs="Arial"/>
              </w:rPr>
            </w:pPr>
            <w:r w:rsidRPr="58BF1D28" w:rsidR="4AFAA8C4">
              <w:rPr>
                <w:rFonts w:cs="Arial"/>
              </w:rPr>
              <w:t>President</w:t>
            </w:r>
            <w:r w:rsidRPr="58BF1D28" w:rsidR="4AFAA8C4">
              <w:rPr>
                <w:rFonts w:cs="Arial"/>
              </w:rPr>
              <w:t xml:space="preserve"> </w:t>
            </w:r>
            <w:r w:rsidRPr="58BF1D28" w:rsidR="15240C13">
              <w:rPr>
                <w:rFonts w:cs="Arial"/>
              </w:rPr>
              <w:t>Johnson</w:t>
            </w:r>
            <w:r w:rsidRPr="58BF1D28" w:rsidR="4AFAA8C4">
              <w:rPr>
                <w:rFonts w:cs="Arial"/>
              </w:rPr>
              <w:t xml:space="preserve"> </w:t>
            </w:r>
            <w:r w:rsidRPr="58BF1D28" w:rsidR="4AFAA8C4">
              <w:rPr>
                <w:rFonts w:cs="Arial"/>
              </w:rPr>
              <w:t>convened</w:t>
            </w:r>
            <w:r w:rsidRPr="58BF1D28" w:rsidR="4AFAA8C4">
              <w:rPr>
                <w:rFonts w:cs="Arial"/>
              </w:rPr>
              <w:t xml:space="preserve"> the meeting at </w:t>
            </w:r>
            <w:r w:rsidRPr="58BF1D28" w:rsidR="06E2E911">
              <w:rPr>
                <w:rFonts w:cs="Arial"/>
              </w:rPr>
              <w:t>6:3</w:t>
            </w:r>
            <w:r w:rsidRPr="58BF1D28" w:rsidR="503210FB">
              <w:rPr>
                <w:rFonts w:cs="Arial"/>
              </w:rPr>
              <w:t>2</w:t>
            </w:r>
            <w:r w:rsidRPr="58BF1D28" w:rsidR="4AFAA8C4">
              <w:rPr>
                <w:rFonts w:cs="Arial"/>
              </w:rPr>
              <w:t xml:space="preserve"> p.m.</w:t>
            </w:r>
          </w:p>
        </w:tc>
      </w:tr>
      <w:tr w:rsidRPr="003358C8" w:rsidR="007D6E28" w:rsidTr="1AB8A771" w14:paraId="307500DE" w14:textId="77777777">
        <w:tc>
          <w:tcPr>
            <w:tcW w:w="2160" w:type="dxa"/>
            <w:tcMar/>
          </w:tcPr>
          <w:p w:rsidRPr="003358C8" w:rsidR="007D6E28" w:rsidP="00E2355C" w:rsidRDefault="007D6E28" w14:paraId="4BA2B723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3358C8" w:rsidR="007D6E28" w:rsidP="00C348CD" w:rsidRDefault="007D6E28" w14:paraId="3C589128" w14:textId="77777777">
            <w:pPr>
              <w:keepLines/>
              <w:suppressAutoHyphens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="007D6E28" w:rsidP="0014748B" w:rsidRDefault="007D6E28" w14:paraId="2CC58466" w14:textId="77777777">
            <w:pPr>
              <w:ind w:left="-90"/>
              <w:rPr>
                <w:rFonts w:cs="Arial"/>
                <w:szCs w:val="24"/>
              </w:rPr>
            </w:pPr>
          </w:p>
        </w:tc>
      </w:tr>
      <w:tr w:rsidRPr="003358C8" w:rsidR="008F0302" w:rsidTr="1AB8A771" w14:paraId="768ACC2B" w14:textId="77777777">
        <w:tc>
          <w:tcPr>
            <w:tcW w:w="2160" w:type="dxa"/>
            <w:tcMar/>
          </w:tcPr>
          <w:p w:rsidRPr="003358C8" w:rsidR="001F1A8B" w:rsidP="00E2355C" w:rsidRDefault="00A53638" w14:paraId="13AF06E3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  <w:r w:rsidRPr="003358C8">
              <w:rPr>
                <w:rFonts w:cs="Arial"/>
                <w:b/>
                <w:szCs w:val="24"/>
              </w:rPr>
              <w:t>Members Present</w:t>
            </w:r>
          </w:p>
        </w:tc>
        <w:tc>
          <w:tcPr>
            <w:tcW w:w="450" w:type="dxa"/>
            <w:tcMar/>
          </w:tcPr>
          <w:p w:rsidRPr="003358C8" w:rsidR="001F1A8B" w:rsidP="00C348CD" w:rsidRDefault="001F1A8B" w14:paraId="3CA7FBD2" w14:textId="77777777">
            <w:pPr>
              <w:keepLines/>
              <w:suppressAutoHyphens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Pr="003358C8" w:rsidR="001F1A8B" w:rsidP="000D3911" w:rsidRDefault="002C0DE6" w14:paraId="13747A76" w14:textId="50CD621D">
            <w:pPr>
              <w:tabs>
                <w:tab w:val="left" w:pos="707"/>
              </w:tabs>
              <w:ind w:left="-113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Acosta, </w:t>
            </w:r>
            <w:proofErr w:type="spellStart"/>
            <w:r>
              <w:rPr>
                <w:rFonts w:cs="Arial"/>
                <w:szCs w:val="24"/>
              </w:rPr>
              <w:t>Bonifield</w:t>
            </w:r>
            <w:proofErr w:type="spellEnd"/>
            <w:r>
              <w:rPr>
                <w:rFonts w:cs="Arial"/>
                <w:szCs w:val="24"/>
              </w:rPr>
              <w:t xml:space="preserve">, Bradford, Burton, </w:t>
            </w:r>
            <w:r w:rsidR="00775B34">
              <w:rPr>
                <w:rFonts w:cs="Arial"/>
                <w:szCs w:val="24"/>
              </w:rPr>
              <w:t xml:space="preserve">Frank, </w:t>
            </w:r>
            <w:r w:rsidR="00200124">
              <w:rPr>
                <w:rFonts w:cs="Arial"/>
                <w:szCs w:val="24"/>
              </w:rPr>
              <w:t xml:space="preserve">Jarvis, </w:t>
            </w:r>
            <w:r>
              <w:rPr>
                <w:rFonts w:cs="Arial"/>
                <w:szCs w:val="24"/>
              </w:rPr>
              <w:t>Johnson</w:t>
            </w:r>
          </w:p>
        </w:tc>
      </w:tr>
      <w:tr w:rsidRPr="003358C8" w:rsidR="008F0302" w:rsidTr="1AB8A771" w14:paraId="68EC79E1" w14:textId="77777777">
        <w:tc>
          <w:tcPr>
            <w:tcW w:w="2160" w:type="dxa"/>
            <w:tcMar/>
          </w:tcPr>
          <w:p w:rsidRPr="003358C8" w:rsidR="001F1A8B" w:rsidP="00E2355C" w:rsidRDefault="001F1A8B" w14:paraId="45C77C84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3358C8" w:rsidR="001F1A8B" w:rsidP="00C348CD" w:rsidRDefault="001F1A8B" w14:paraId="1100A734" w14:textId="77777777">
            <w:pPr>
              <w:keepLines/>
              <w:suppressAutoHyphens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Pr="003358C8" w:rsidR="001F1A8B" w:rsidP="0014748B" w:rsidRDefault="001F1A8B" w14:paraId="611B21CC" w14:textId="77777777">
            <w:pPr>
              <w:keepLines/>
              <w:suppressAutoHyphens/>
              <w:ind w:left="-3"/>
              <w:rPr>
                <w:rFonts w:cs="Arial"/>
                <w:szCs w:val="24"/>
              </w:rPr>
            </w:pPr>
          </w:p>
        </w:tc>
      </w:tr>
      <w:tr w:rsidRPr="003358C8" w:rsidR="008F0302" w:rsidTr="1AB8A771" w14:paraId="216DE37B" w14:textId="77777777">
        <w:tc>
          <w:tcPr>
            <w:tcW w:w="2160" w:type="dxa"/>
            <w:tcMar/>
          </w:tcPr>
          <w:p w:rsidRPr="003358C8" w:rsidR="001F1A8B" w:rsidP="58BF1D28" w:rsidRDefault="00A53638" w14:paraId="2CBA5962" w14:textId="6933392C">
            <w:pPr>
              <w:pStyle w:val="Normal"/>
              <w:keepLines w:val="1"/>
              <w:suppressAutoHyphens/>
              <w:ind w:left="-23" w:right="-104"/>
              <w:rPr>
                <w:rFonts w:cs="Arial"/>
                <w:b w:val="1"/>
                <w:bCs w:val="1"/>
              </w:rPr>
            </w:pPr>
            <w:r w:rsidRPr="58BF1D28" w:rsidR="29C8E93B">
              <w:rPr>
                <w:rFonts w:cs="Arial"/>
                <w:b w:val="1"/>
                <w:bCs w:val="1"/>
              </w:rPr>
              <w:t>Members Absent</w:t>
            </w:r>
          </w:p>
          <w:p w:rsidRPr="003358C8" w:rsidR="001F1A8B" w:rsidP="58BF1D28" w:rsidRDefault="00A53638" w14:paraId="01049778" w14:textId="3BC6783C">
            <w:pPr>
              <w:pStyle w:val="Normal"/>
              <w:keepLines w:val="1"/>
              <w:suppressAutoHyphens/>
              <w:ind w:left="-23" w:right="-104"/>
              <w:rPr>
                <w:rFonts w:cs="Arial"/>
                <w:b w:val="1"/>
                <w:bCs w:val="1"/>
              </w:rPr>
            </w:pPr>
          </w:p>
          <w:p w:rsidRPr="003358C8" w:rsidR="001F1A8B" w:rsidP="58BF1D28" w:rsidRDefault="00A53638" w14:paraId="530CA6B8" w14:textId="38718B39">
            <w:pPr>
              <w:pStyle w:val="Normal"/>
              <w:keepLines w:val="1"/>
              <w:suppressAutoHyphens/>
              <w:ind w:left="-23" w:right="-104"/>
              <w:rPr>
                <w:rFonts w:cs="Arial"/>
                <w:b w:val="1"/>
                <w:bCs w:val="1"/>
              </w:rPr>
            </w:pPr>
            <w:r w:rsidRPr="58BF1D28" w:rsidR="5744CAC2">
              <w:rPr>
                <w:rFonts w:cs="Arial"/>
                <w:b w:val="1"/>
                <w:bCs w:val="1"/>
              </w:rPr>
              <w:t>Donor Recognition</w:t>
            </w:r>
          </w:p>
        </w:tc>
        <w:tc>
          <w:tcPr>
            <w:tcW w:w="450" w:type="dxa"/>
            <w:tcMar/>
          </w:tcPr>
          <w:p w:rsidRPr="003358C8" w:rsidR="001F1A8B" w:rsidP="00C348CD" w:rsidRDefault="001F1A8B" w14:paraId="2764D5F5" w14:textId="77777777">
            <w:pPr>
              <w:keepLines/>
              <w:suppressAutoHyphens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Pr="003358C8" w:rsidR="00745C7E" w:rsidP="58BF1D28" w:rsidRDefault="00775B34" w14:noSpellErr="1" w14:paraId="5AA1C094" w14:textId="6C4B10CF">
            <w:pPr>
              <w:tabs>
                <w:tab w:val="left" w:pos="707"/>
              </w:tabs>
              <w:ind w:left="-113"/>
              <w:rPr>
                <w:rFonts w:cs="Arial"/>
              </w:rPr>
            </w:pPr>
            <w:r w:rsidRPr="58BF1D28" w:rsidR="0B16972B">
              <w:rPr>
                <w:rFonts w:cs="Arial"/>
              </w:rPr>
              <w:t>None</w:t>
            </w:r>
          </w:p>
          <w:p w:rsidRPr="003358C8" w:rsidR="00745C7E" w:rsidP="58BF1D28" w:rsidRDefault="00775B34" w14:paraId="44C3FEC3" w14:textId="530354DF">
            <w:pPr>
              <w:pStyle w:val="Normal"/>
              <w:tabs>
                <w:tab w:val="left" w:pos="707"/>
              </w:tabs>
              <w:ind w:left="-113"/>
              <w:rPr>
                <w:rFonts w:cs="Arial"/>
              </w:rPr>
            </w:pPr>
          </w:p>
          <w:p w:rsidRPr="003358C8" w:rsidR="00745C7E" w:rsidP="58BF1D28" w:rsidRDefault="00775B34" w14:paraId="6270EE2B" w14:textId="01144321">
            <w:pPr>
              <w:pStyle w:val="Normal"/>
              <w:tabs>
                <w:tab w:val="left" w:pos="707"/>
              </w:tabs>
              <w:ind w:left="-113"/>
              <w:rPr>
                <w:rFonts w:cs="Arial"/>
              </w:rPr>
            </w:pPr>
            <w:r w:rsidRPr="58BF1D28" w:rsidR="64491AB1">
              <w:rPr>
                <w:rFonts w:cs="Arial"/>
              </w:rPr>
              <w:t xml:space="preserve">Mrs. Jenkins recognized </w:t>
            </w:r>
            <w:r w:rsidRPr="58BF1D28" w:rsidR="30F37DC2">
              <w:rPr>
                <w:rFonts w:cs="Arial"/>
              </w:rPr>
              <w:t xml:space="preserve">Mr. Joyner on behalf of the Hardies Family Trust, </w:t>
            </w:r>
            <w:r w:rsidRPr="58BF1D28" w:rsidR="261101FF">
              <w:rPr>
                <w:rFonts w:cs="Arial"/>
              </w:rPr>
              <w:t xml:space="preserve">Mr. </w:t>
            </w:r>
            <w:r w:rsidRPr="58BF1D28" w:rsidR="7E1A9172">
              <w:rPr>
                <w:rFonts w:cs="Arial"/>
              </w:rPr>
              <w:t>McConnell</w:t>
            </w:r>
            <w:r w:rsidRPr="58BF1D28" w:rsidR="2D4A4D59">
              <w:rPr>
                <w:rFonts w:cs="Arial"/>
              </w:rPr>
              <w:t>, President</w:t>
            </w:r>
            <w:r w:rsidRPr="58BF1D28" w:rsidR="261101FF">
              <w:rPr>
                <w:rFonts w:cs="Arial"/>
              </w:rPr>
              <w:t xml:space="preserve"> </w:t>
            </w:r>
            <w:r w:rsidRPr="58BF1D28" w:rsidR="05CE7429">
              <w:rPr>
                <w:rFonts w:cs="Arial"/>
              </w:rPr>
              <w:t>of the</w:t>
            </w:r>
            <w:r w:rsidRPr="58BF1D28" w:rsidR="261101FF">
              <w:rPr>
                <w:rFonts w:cs="Arial"/>
              </w:rPr>
              <w:t xml:space="preserve"> </w:t>
            </w:r>
            <w:r w:rsidRPr="58BF1D28" w:rsidR="1EDB911A">
              <w:rPr>
                <w:rFonts w:cs="Arial"/>
              </w:rPr>
              <w:t xml:space="preserve">Livonia Historical Society, </w:t>
            </w:r>
            <w:r w:rsidRPr="58BF1D28" w:rsidR="7B6B6491">
              <w:rPr>
                <w:rFonts w:cs="Arial"/>
              </w:rPr>
              <w:t xml:space="preserve">and </w:t>
            </w:r>
            <w:r w:rsidRPr="58BF1D28" w:rsidR="7E42BBE3">
              <w:rPr>
                <w:rFonts w:cs="Arial"/>
              </w:rPr>
              <w:t>Emily</w:t>
            </w:r>
            <w:r w:rsidRPr="58BF1D28" w:rsidR="0B03888F">
              <w:rPr>
                <w:rFonts w:cs="Arial"/>
              </w:rPr>
              <w:t xml:space="preserve"> </w:t>
            </w:r>
            <w:r w:rsidRPr="58BF1D28" w:rsidR="0B03888F">
              <w:rPr>
                <w:rFonts w:cs="Arial"/>
              </w:rPr>
              <w:t>Tchorz</w:t>
            </w:r>
            <w:r w:rsidRPr="58BF1D28" w:rsidR="0B03888F">
              <w:rPr>
                <w:rFonts w:cs="Arial"/>
              </w:rPr>
              <w:t>-Fielder</w:t>
            </w:r>
            <w:r w:rsidRPr="58BF1D28" w:rsidR="459D89F6">
              <w:rPr>
                <w:rFonts w:cs="Arial"/>
              </w:rPr>
              <w:t xml:space="preserve"> of</w:t>
            </w:r>
            <w:r w:rsidRPr="58BF1D28" w:rsidR="7E42BBE3">
              <w:rPr>
                <w:rFonts w:cs="Arial"/>
              </w:rPr>
              <w:t xml:space="preserve"> </w:t>
            </w:r>
            <w:r w:rsidRPr="58BF1D28" w:rsidR="1EDB911A">
              <w:rPr>
                <w:rFonts w:cs="Arial"/>
              </w:rPr>
              <w:t>Greenmeade</w:t>
            </w:r>
            <w:r w:rsidRPr="58BF1D28" w:rsidR="11AC6F3E">
              <w:rPr>
                <w:rFonts w:cs="Arial"/>
              </w:rPr>
              <w:t xml:space="preserve"> Historical Park</w:t>
            </w:r>
            <w:r w:rsidRPr="58BF1D28" w:rsidR="27E4EADB">
              <w:rPr>
                <w:rFonts w:cs="Arial"/>
              </w:rPr>
              <w:t xml:space="preserve"> for sponsoring second grade field trips to </w:t>
            </w:r>
            <w:r w:rsidRPr="58BF1D28" w:rsidR="27E4EADB">
              <w:rPr>
                <w:rFonts w:cs="Arial"/>
              </w:rPr>
              <w:t>Greenmeade’s</w:t>
            </w:r>
            <w:r w:rsidRPr="58BF1D28" w:rsidR="27E4EADB">
              <w:rPr>
                <w:rFonts w:cs="Arial"/>
              </w:rPr>
              <w:t xml:space="preserve"> One Room School House which </w:t>
            </w:r>
            <w:r w:rsidRPr="58BF1D28" w:rsidR="68392235">
              <w:rPr>
                <w:rFonts w:cs="Arial"/>
              </w:rPr>
              <w:t>supports</w:t>
            </w:r>
            <w:r w:rsidRPr="58BF1D28" w:rsidR="27E4EADB">
              <w:rPr>
                <w:rFonts w:cs="Arial"/>
              </w:rPr>
              <w:t xml:space="preserve"> second</w:t>
            </w:r>
            <w:r w:rsidRPr="58BF1D28" w:rsidR="423A1AF8">
              <w:rPr>
                <w:rFonts w:cs="Arial"/>
              </w:rPr>
              <w:t>-</w:t>
            </w:r>
            <w:r w:rsidRPr="58BF1D28" w:rsidR="27E4EADB">
              <w:rPr>
                <w:rFonts w:cs="Arial"/>
              </w:rPr>
              <w:t xml:space="preserve">grade social studies curriculum. </w:t>
            </w:r>
            <w:r w:rsidRPr="58BF1D28" w:rsidR="5CF70B03">
              <w:rPr>
                <w:rFonts w:cs="Arial"/>
              </w:rPr>
              <w:t xml:space="preserve">Grant Teacher, Amy Schlaud </w:t>
            </w:r>
            <w:r w:rsidRPr="58BF1D28" w:rsidR="649A9131">
              <w:rPr>
                <w:rFonts w:cs="Arial"/>
              </w:rPr>
              <w:t xml:space="preserve">was also recognized for her </w:t>
            </w:r>
            <w:r w:rsidRPr="58BF1D28" w:rsidR="08FA9845">
              <w:rPr>
                <w:rFonts w:cs="Arial"/>
              </w:rPr>
              <w:t xml:space="preserve">dedication and </w:t>
            </w:r>
            <w:r w:rsidRPr="58BF1D28" w:rsidR="649A9131">
              <w:rPr>
                <w:rFonts w:cs="Arial"/>
              </w:rPr>
              <w:t xml:space="preserve">efforts in </w:t>
            </w:r>
            <w:r w:rsidRPr="58BF1D28" w:rsidR="13DB2A76">
              <w:rPr>
                <w:rFonts w:cs="Arial"/>
              </w:rPr>
              <w:t xml:space="preserve">advocating for and </w:t>
            </w:r>
            <w:r w:rsidRPr="58BF1D28" w:rsidR="3EFFB339">
              <w:rPr>
                <w:rFonts w:cs="Arial"/>
              </w:rPr>
              <w:t xml:space="preserve">developing the </w:t>
            </w:r>
            <w:r w:rsidRPr="58BF1D28" w:rsidR="54FB5411">
              <w:rPr>
                <w:rFonts w:cs="Arial"/>
              </w:rPr>
              <w:t>second-grade</w:t>
            </w:r>
            <w:r w:rsidRPr="58BF1D28" w:rsidR="3EFFB339">
              <w:rPr>
                <w:rFonts w:cs="Arial"/>
              </w:rPr>
              <w:t xml:space="preserve"> field trip </w:t>
            </w:r>
            <w:r w:rsidRPr="58BF1D28" w:rsidR="3DA3A287">
              <w:rPr>
                <w:rFonts w:cs="Arial"/>
              </w:rPr>
              <w:t xml:space="preserve">for all </w:t>
            </w:r>
            <w:r w:rsidRPr="58BF1D28" w:rsidR="19BD8EB8">
              <w:rPr>
                <w:rFonts w:cs="Arial"/>
              </w:rPr>
              <w:t>second-grade</w:t>
            </w:r>
            <w:r w:rsidRPr="58BF1D28" w:rsidR="3DA3A287">
              <w:rPr>
                <w:rFonts w:cs="Arial"/>
              </w:rPr>
              <w:t xml:space="preserve"> classes </w:t>
            </w:r>
            <w:r w:rsidRPr="58BF1D28" w:rsidR="2334D6FE">
              <w:rPr>
                <w:rFonts w:cs="Arial"/>
              </w:rPr>
              <w:t>across</w:t>
            </w:r>
            <w:r w:rsidRPr="58BF1D28" w:rsidR="3DA3A287">
              <w:rPr>
                <w:rFonts w:cs="Arial"/>
              </w:rPr>
              <w:t xml:space="preserve"> LPS</w:t>
            </w:r>
            <w:r w:rsidRPr="58BF1D28" w:rsidR="455260F5">
              <w:rPr>
                <w:rFonts w:cs="Arial"/>
              </w:rPr>
              <w:t xml:space="preserve">. </w:t>
            </w:r>
          </w:p>
        </w:tc>
      </w:tr>
      <w:tr w:rsidRPr="003358C8" w:rsidR="008951DA" w:rsidTr="1AB8A771" w14:paraId="4EC3AB8F" w14:textId="77777777">
        <w:tc>
          <w:tcPr>
            <w:tcW w:w="2160" w:type="dxa"/>
            <w:tcMar/>
          </w:tcPr>
          <w:p w:rsidRPr="003358C8" w:rsidR="008951DA" w:rsidP="00E2355C" w:rsidRDefault="008951DA" w14:paraId="0FBCA2D4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3358C8" w:rsidR="008951DA" w:rsidP="00C348CD" w:rsidRDefault="008951DA" w14:paraId="52BF5AE2" w14:textId="77777777">
            <w:pPr>
              <w:keepLines/>
              <w:suppressAutoHyphens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="008951DA" w:rsidP="0014748B" w:rsidRDefault="008951DA" w14:paraId="120E6EF7" w14:textId="77777777">
            <w:pPr>
              <w:keepLines/>
              <w:suppressAutoHyphens/>
              <w:ind w:left="-93"/>
              <w:rPr>
                <w:rFonts w:cs="Arial"/>
                <w:szCs w:val="24"/>
              </w:rPr>
            </w:pPr>
          </w:p>
        </w:tc>
      </w:tr>
      <w:tr w:rsidRPr="003358C8" w:rsidR="008951DA" w:rsidTr="1AB8A771" w14:paraId="2C882364" w14:textId="77777777">
        <w:tc>
          <w:tcPr>
            <w:tcW w:w="2160" w:type="dxa"/>
            <w:tcMar/>
          </w:tcPr>
          <w:p w:rsidR="008951DA" w:rsidP="00E2355C" w:rsidRDefault="008951DA" w14:paraId="5B49A0BB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District Update from the Superintendent</w:t>
            </w:r>
          </w:p>
        </w:tc>
        <w:tc>
          <w:tcPr>
            <w:tcW w:w="450" w:type="dxa"/>
            <w:tcMar/>
          </w:tcPr>
          <w:p w:rsidRPr="003358C8" w:rsidR="008951DA" w:rsidP="008951DA" w:rsidRDefault="008951DA" w14:paraId="32A8102F" w14:textId="77777777">
            <w:pPr>
              <w:keepLines/>
              <w:suppressAutoHyphens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Pr="004F62B9" w:rsidR="008951DA" w:rsidP="58BF1D28" w:rsidRDefault="008951DA" w14:paraId="7481A447" w14:textId="4A3F6D43">
            <w:pPr>
              <w:tabs>
                <w:tab w:val="left" w:pos="707"/>
              </w:tabs>
              <w:ind w:left="-113"/>
              <w:rPr>
                <w:rFonts w:cs="Arial"/>
              </w:rPr>
            </w:pPr>
            <w:r w:rsidRPr="58BF1D28" w:rsidR="77CAD0DD">
              <w:rPr>
                <w:rFonts w:cs="Arial"/>
              </w:rPr>
              <w:t xml:space="preserve">Superintendent </w:t>
            </w:r>
            <w:r w:rsidRPr="58BF1D28" w:rsidR="77CAD0DD">
              <w:rPr>
                <w:rFonts w:cs="Arial"/>
              </w:rPr>
              <w:t>Oquist</w:t>
            </w:r>
            <w:r w:rsidRPr="58BF1D28" w:rsidR="77CAD0DD">
              <w:rPr>
                <w:rFonts w:cs="Arial"/>
              </w:rPr>
              <w:t xml:space="preserve"> </w:t>
            </w:r>
            <w:r w:rsidRPr="58BF1D28" w:rsidR="7FC9E39B">
              <w:rPr>
                <w:rFonts w:cs="Arial"/>
              </w:rPr>
              <w:t>presented</w:t>
            </w:r>
            <w:r w:rsidRPr="58BF1D28" w:rsidR="0BD97D6D">
              <w:rPr>
                <w:rFonts w:cs="Arial"/>
              </w:rPr>
              <w:t xml:space="preserve"> </w:t>
            </w:r>
            <w:r w:rsidRPr="58BF1D28" w:rsidR="052B2FC8">
              <w:rPr>
                <w:rFonts w:cs="Arial"/>
              </w:rPr>
              <w:t xml:space="preserve">highlights </w:t>
            </w:r>
            <w:r w:rsidRPr="58BF1D28" w:rsidR="3B851BD8">
              <w:rPr>
                <w:rFonts w:cs="Arial"/>
              </w:rPr>
              <w:t xml:space="preserve">of recent </w:t>
            </w:r>
            <w:r w:rsidRPr="58BF1D28" w:rsidR="65989EC0">
              <w:rPr>
                <w:rFonts w:cs="Arial"/>
              </w:rPr>
              <w:t>ac</w:t>
            </w:r>
            <w:r w:rsidRPr="58BF1D28" w:rsidR="052B2FC8">
              <w:rPr>
                <w:rFonts w:cs="Arial"/>
              </w:rPr>
              <w:t xml:space="preserve">tivities </w:t>
            </w:r>
            <w:r w:rsidRPr="58BF1D28" w:rsidR="65989EC0">
              <w:rPr>
                <w:rFonts w:cs="Arial"/>
              </w:rPr>
              <w:t xml:space="preserve">taking place </w:t>
            </w:r>
            <w:r w:rsidRPr="58BF1D28" w:rsidR="052B2FC8">
              <w:rPr>
                <w:rFonts w:cs="Arial"/>
              </w:rPr>
              <w:t xml:space="preserve">across the </w:t>
            </w:r>
            <w:bookmarkStart w:name="_Int_dtCbOPfJ" w:id="1643270502"/>
            <w:r w:rsidRPr="58BF1D28" w:rsidR="052B2FC8">
              <w:rPr>
                <w:rFonts w:cs="Arial"/>
              </w:rPr>
              <w:t>District</w:t>
            </w:r>
            <w:bookmarkEnd w:id="1643270502"/>
            <w:r w:rsidRPr="58BF1D28" w:rsidR="5C0CCB0C">
              <w:rPr>
                <w:rFonts w:cs="Arial"/>
              </w:rPr>
              <w:t>, as well as upcoming events</w:t>
            </w:r>
            <w:r w:rsidRPr="58BF1D28" w:rsidR="052B2FC8">
              <w:rPr>
                <w:rFonts w:cs="Arial"/>
              </w:rPr>
              <w:t>.</w:t>
            </w:r>
          </w:p>
        </w:tc>
      </w:tr>
      <w:tr w:rsidRPr="003358C8" w:rsidR="00756C97" w:rsidTr="1AB8A771" w14:paraId="3F1F754B" w14:textId="77777777">
        <w:tc>
          <w:tcPr>
            <w:tcW w:w="2160" w:type="dxa"/>
            <w:tcMar/>
          </w:tcPr>
          <w:p w:rsidR="00756C97" w:rsidP="00E2355C" w:rsidRDefault="00756C97" w14:paraId="14B7116B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3358C8" w:rsidR="00756C97" w:rsidP="008951DA" w:rsidRDefault="00756C97" w14:paraId="4E23DF61" w14:textId="77777777">
            <w:pPr>
              <w:keepLines/>
              <w:suppressAutoHyphens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="00756C97" w:rsidP="00110E38" w:rsidRDefault="00756C97" w14:paraId="513D7E34" w14:textId="77777777">
            <w:pPr>
              <w:tabs>
                <w:tab w:val="left" w:pos="707"/>
              </w:tabs>
              <w:ind w:left="-113"/>
              <w:rPr>
                <w:rFonts w:cs="Arial"/>
                <w:szCs w:val="24"/>
              </w:rPr>
            </w:pPr>
          </w:p>
        </w:tc>
      </w:tr>
      <w:tr w:rsidRPr="003358C8" w:rsidR="008951DA" w:rsidTr="1AB8A771" w14:paraId="1C9DCF35" w14:textId="77777777">
        <w:tc>
          <w:tcPr>
            <w:tcW w:w="2160" w:type="dxa"/>
            <w:tcMar/>
          </w:tcPr>
          <w:p w:rsidRPr="003358C8" w:rsidR="008951DA" w:rsidP="00E2355C" w:rsidRDefault="008951DA" w14:paraId="059C0498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Written Communication</w:t>
            </w:r>
            <w:r w:rsidR="00CB018E">
              <w:rPr>
                <w:rFonts w:cs="Arial"/>
                <w:b/>
                <w:szCs w:val="24"/>
              </w:rPr>
              <w:t>s</w:t>
            </w:r>
          </w:p>
        </w:tc>
        <w:tc>
          <w:tcPr>
            <w:tcW w:w="450" w:type="dxa"/>
            <w:tcMar/>
          </w:tcPr>
          <w:p w:rsidRPr="003358C8" w:rsidR="008951DA" w:rsidP="008951DA" w:rsidRDefault="008951DA" w14:paraId="4D68E614" w14:textId="77777777">
            <w:pPr>
              <w:keepLines/>
              <w:suppressAutoHyphens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="008951DA" w:rsidP="00110E38" w:rsidRDefault="008951DA" w14:paraId="4C4F6335" w14:textId="77777777">
            <w:pPr>
              <w:tabs>
                <w:tab w:val="left" w:pos="707"/>
              </w:tabs>
              <w:ind w:left="-113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None</w:t>
            </w:r>
          </w:p>
        </w:tc>
      </w:tr>
      <w:tr w:rsidRPr="003358C8" w:rsidR="00FE12D8" w:rsidTr="1AB8A771" w14:paraId="318E1835" w14:textId="77777777">
        <w:tc>
          <w:tcPr>
            <w:tcW w:w="2160" w:type="dxa"/>
            <w:tcMar/>
          </w:tcPr>
          <w:p w:rsidRPr="003358C8" w:rsidR="00FE12D8" w:rsidP="00E2355C" w:rsidRDefault="00FE12D8" w14:paraId="21D91473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3358C8" w:rsidR="00FE12D8" w:rsidP="008951DA" w:rsidRDefault="00FE12D8" w14:paraId="1FF231AF" w14:textId="77777777">
            <w:pPr>
              <w:keepLines/>
              <w:suppressAutoHyphens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="00FE12D8" w:rsidP="00403189" w:rsidRDefault="00FE12D8" w14:paraId="2968B901" w14:textId="77777777">
            <w:pPr>
              <w:tabs>
                <w:tab w:val="left" w:pos="707"/>
              </w:tabs>
              <w:ind w:left="-113" w:right="-108"/>
              <w:rPr>
                <w:rFonts w:cs="Arial"/>
                <w:szCs w:val="24"/>
              </w:rPr>
            </w:pPr>
          </w:p>
        </w:tc>
      </w:tr>
      <w:tr w:rsidRPr="003358C8" w:rsidR="008951DA" w:rsidTr="1AB8A771" w14:paraId="65B43BDD" w14:textId="77777777">
        <w:tc>
          <w:tcPr>
            <w:tcW w:w="2160" w:type="dxa"/>
            <w:tcMar/>
          </w:tcPr>
          <w:p w:rsidR="008951DA" w:rsidP="00E2355C" w:rsidRDefault="008951DA" w14:paraId="382CE1CC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  <w:r w:rsidRPr="003358C8">
              <w:rPr>
                <w:rFonts w:cs="Arial"/>
                <w:b/>
                <w:szCs w:val="24"/>
              </w:rPr>
              <w:t xml:space="preserve">Response to Prior Audience </w:t>
            </w:r>
          </w:p>
          <w:p w:rsidRPr="003358C8" w:rsidR="008951DA" w:rsidP="00E2355C" w:rsidRDefault="008951DA" w14:paraId="2CDF2162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  <w:r w:rsidRPr="003358C8">
              <w:rPr>
                <w:rFonts w:cs="Arial"/>
                <w:b/>
                <w:szCs w:val="24"/>
              </w:rPr>
              <w:t>Communication</w:t>
            </w:r>
            <w:r w:rsidR="00E2355C">
              <w:rPr>
                <w:rFonts w:cs="Arial"/>
                <w:b/>
                <w:szCs w:val="24"/>
              </w:rPr>
              <w:t>s</w:t>
            </w:r>
          </w:p>
        </w:tc>
        <w:tc>
          <w:tcPr>
            <w:tcW w:w="450" w:type="dxa"/>
            <w:tcMar/>
          </w:tcPr>
          <w:p w:rsidRPr="003358C8" w:rsidR="008951DA" w:rsidP="008951DA" w:rsidRDefault="008951DA" w14:paraId="07107104" w14:textId="4F2383D5">
            <w:pPr>
              <w:keepLines/>
              <w:suppressAutoHyphens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Pr="003358C8" w:rsidR="008951DA" w:rsidP="00403189" w:rsidRDefault="00C46F17" w14:paraId="1CCC53B6" w14:textId="79F5DA2A">
            <w:pPr>
              <w:tabs>
                <w:tab w:val="left" w:pos="707"/>
              </w:tabs>
              <w:ind w:left="-113" w:right="-108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None</w:t>
            </w:r>
          </w:p>
        </w:tc>
      </w:tr>
      <w:tr w:rsidRPr="003358C8" w:rsidR="0037473B" w:rsidTr="1AB8A771" w14:paraId="2D324D1C" w14:textId="77777777">
        <w:tc>
          <w:tcPr>
            <w:tcW w:w="2160" w:type="dxa"/>
            <w:tcMar/>
          </w:tcPr>
          <w:p w:rsidRPr="003358C8" w:rsidR="0037473B" w:rsidP="00E2355C" w:rsidRDefault="0037473B" w14:paraId="4E6989D1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3358C8" w:rsidR="0037473B" w:rsidP="008951DA" w:rsidRDefault="0037473B" w14:paraId="41D8EC6B" w14:textId="77777777">
            <w:pPr>
              <w:keepLines/>
              <w:suppressAutoHyphens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="0037473B" w:rsidP="0014748B" w:rsidRDefault="0037473B" w14:paraId="39F2A860" w14:textId="77777777">
            <w:pPr>
              <w:ind w:left="-90"/>
              <w:rPr>
                <w:rFonts w:cs="Arial"/>
                <w:szCs w:val="24"/>
              </w:rPr>
            </w:pPr>
          </w:p>
        </w:tc>
      </w:tr>
      <w:tr w:rsidRPr="003358C8" w:rsidR="008951DA" w:rsidTr="1AB8A771" w14:paraId="40C5224C" w14:textId="77777777">
        <w:tc>
          <w:tcPr>
            <w:tcW w:w="2160" w:type="dxa"/>
            <w:tcMar/>
          </w:tcPr>
          <w:p w:rsidRPr="003358C8" w:rsidR="008951DA" w:rsidP="00E2355C" w:rsidRDefault="0037473B" w14:paraId="7DC4E3AA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Audience Communications</w:t>
            </w:r>
          </w:p>
        </w:tc>
        <w:tc>
          <w:tcPr>
            <w:tcW w:w="450" w:type="dxa"/>
            <w:tcMar/>
          </w:tcPr>
          <w:p w:rsidRPr="003358C8" w:rsidR="008951DA" w:rsidP="008951DA" w:rsidRDefault="008951DA" w14:paraId="055EEF51" w14:textId="77777777">
            <w:pPr>
              <w:keepLines/>
              <w:suppressAutoHyphens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="008951DA" w:rsidP="58BF1D28" w:rsidRDefault="002D317D" w14:paraId="260FA1F6" w14:textId="67214305">
            <w:pPr>
              <w:tabs>
                <w:tab w:val="left" w:pos="707"/>
              </w:tabs>
              <w:ind w:left="-113"/>
              <w:rPr>
                <w:rFonts w:cs="Arial"/>
              </w:rPr>
            </w:pPr>
            <w:r w:rsidRPr="58BF1D28" w:rsidR="7AF56B89">
              <w:rPr>
                <w:rFonts w:cs="Arial"/>
              </w:rPr>
              <w:t>LPS parents</w:t>
            </w:r>
            <w:r w:rsidRPr="58BF1D28" w:rsidR="25E9CEBB">
              <w:rPr>
                <w:rFonts w:cs="Arial"/>
              </w:rPr>
              <w:t xml:space="preserve"> </w:t>
            </w:r>
            <w:r w:rsidRPr="58BF1D28" w:rsidR="08FAF2A3">
              <w:rPr>
                <w:rFonts w:cs="Arial"/>
              </w:rPr>
              <w:t xml:space="preserve">addressed </w:t>
            </w:r>
            <w:r w:rsidRPr="58BF1D28" w:rsidR="325B972E">
              <w:rPr>
                <w:rFonts w:cs="Arial"/>
              </w:rPr>
              <w:t xml:space="preserve">the Board </w:t>
            </w:r>
            <w:r w:rsidRPr="58BF1D28" w:rsidR="7B540CB1">
              <w:rPr>
                <w:rFonts w:cs="Arial"/>
              </w:rPr>
              <w:t xml:space="preserve">regarding </w:t>
            </w:r>
            <w:r w:rsidRPr="58BF1D28" w:rsidR="08FAF2A3">
              <w:rPr>
                <w:rFonts w:cs="Arial"/>
              </w:rPr>
              <w:t xml:space="preserve">LPS </w:t>
            </w:r>
            <w:r w:rsidRPr="58BF1D28" w:rsidR="4423F9B3">
              <w:rPr>
                <w:rFonts w:cs="Arial"/>
              </w:rPr>
              <w:t>bullying</w:t>
            </w:r>
            <w:r w:rsidRPr="58BF1D28" w:rsidR="08FAF2A3">
              <w:rPr>
                <w:rFonts w:cs="Arial"/>
              </w:rPr>
              <w:t xml:space="preserve"> policies</w:t>
            </w:r>
            <w:r w:rsidRPr="58BF1D28" w:rsidR="4423F9B3">
              <w:rPr>
                <w:rFonts w:cs="Arial"/>
              </w:rPr>
              <w:t xml:space="preserve"> </w:t>
            </w:r>
            <w:r w:rsidRPr="58BF1D28" w:rsidR="2611816E">
              <w:rPr>
                <w:rFonts w:cs="Arial"/>
              </w:rPr>
              <w:t>and bullying prevention;</w:t>
            </w:r>
            <w:r w:rsidRPr="58BF1D28" w:rsidR="621CA853">
              <w:rPr>
                <w:rFonts w:cs="Arial"/>
              </w:rPr>
              <w:t xml:space="preserve"> October being Bullying Prevention Month and the impact of long-term bullying on ACES scores</w:t>
            </w:r>
            <w:r w:rsidRPr="58BF1D28" w:rsidR="3CCCCEC6">
              <w:rPr>
                <w:rFonts w:cs="Arial"/>
              </w:rPr>
              <w:t xml:space="preserve">, Suggestion to create a video to promote positive </w:t>
            </w:r>
            <w:r w:rsidRPr="58BF1D28" w:rsidR="3E35F10F">
              <w:rPr>
                <w:rFonts w:cs="Arial"/>
              </w:rPr>
              <w:t xml:space="preserve">student </w:t>
            </w:r>
            <w:r w:rsidRPr="58BF1D28" w:rsidR="3CCCCEC6">
              <w:rPr>
                <w:rFonts w:cs="Arial"/>
              </w:rPr>
              <w:t>behavior and peaceful conflict resolution</w:t>
            </w:r>
            <w:r w:rsidRPr="58BF1D28" w:rsidR="3DBEBA25">
              <w:rPr>
                <w:rFonts w:cs="Arial"/>
              </w:rPr>
              <w:t>. A</w:t>
            </w:r>
            <w:r w:rsidRPr="58BF1D28" w:rsidR="05806B58">
              <w:rPr>
                <w:rFonts w:cs="Arial"/>
              </w:rPr>
              <w:t>n LPS</w:t>
            </w:r>
            <w:r w:rsidRPr="58BF1D28" w:rsidR="3DBEBA25">
              <w:rPr>
                <w:rFonts w:cs="Arial"/>
              </w:rPr>
              <w:t xml:space="preserve"> student and their </w:t>
            </w:r>
            <w:bookmarkStart w:name="_Int_hXSdNaxX" w:id="1773305977"/>
            <w:r w:rsidRPr="58BF1D28" w:rsidR="3DBEBA25">
              <w:rPr>
                <w:rFonts w:cs="Arial"/>
              </w:rPr>
              <w:t>parent</w:t>
            </w:r>
            <w:bookmarkEnd w:id="1773305977"/>
            <w:r w:rsidRPr="58BF1D28" w:rsidR="3DBEBA25">
              <w:rPr>
                <w:rFonts w:cs="Arial"/>
              </w:rPr>
              <w:t xml:space="preserve"> </w:t>
            </w:r>
            <w:r w:rsidRPr="58BF1D28" w:rsidR="7F19D4F3">
              <w:rPr>
                <w:rFonts w:cs="Arial"/>
              </w:rPr>
              <w:t xml:space="preserve">addressed the Board </w:t>
            </w:r>
            <w:r w:rsidRPr="58BF1D28" w:rsidR="7F19D4F3">
              <w:rPr>
                <w:rFonts w:cs="Arial"/>
              </w:rPr>
              <w:t>regarding</w:t>
            </w:r>
            <w:r w:rsidRPr="58BF1D28" w:rsidR="7F19D4F3">
              <w:rPr>
                <w:rFonts w:cs="Arial"/>
              </w:rPr>
              <w:t xml:space="preserve"> </w:t>
            </w:r>
            <w:r w:rsidRPr="58BF1D28" w:rsidR="3DBEBA25">
              <w:rPr>
                <w:rFonts w:cs="Arial"/>
              </w:rPr>
              <w:t>their</w:t>
            </w:r>
            <w:r w:rsidRPr="58BF1D28" w:rsidR="2377C322">
              <w:rPr>
                <w:rFonts w:cs="Arial"/>
              </w:rPr>
              <w:t xml:space="preserve"> </w:t>
            </w:r>
            <w:r w:rsidRPr="58BF1D28" w:rsidR="0537AC49">
              <w:rPr>
                <w:rFonts w:cs="Arial"/>
              </w:rPr>
              <w:t>m</w:t>
            </w:r>
            <w:r w:rsidRPr="58BF1D28" w:rsidR="2377C322">
              <w:rPr>
                <w:rFonts w:cs="Arial"/>
              </w:rPr>
              <w:t>istrust of Niji Administration</w:t>
            </w:r>
            <w:r w:rsidRPr="58BF1D28" w:rsidR="7FBCB29D">
              <w:rPr>
                <w:rFonts w:cs="Arial"/>
              </w:rPr>
              <w:t>.</w:t>
            </w:r>
            <w:r w:rsidRPr="58BF1D28" w:rsidR="0EB3B663">
              <w:rPr>
                <w:rFonts w:cs="Arial"/>
              </w:rPr>
              <w:t xml:space="preserve"> </w:t>
            </w:r>
            <w:r w:rsidRPr="58BF1D28" w:rsidR="3D69D041">
              <w:rPr>
                <w:rFonts w:cs="Arial"/>
              </w:rPr>
              <w:t xml:space="preserve">Westland City Councilwoman Melissa Sampey, LPS </w:t>
            </w:r>
            <w:r w:rsidRPr="58BF1D28" w:rsidR="0B817B22">
              <w:rPr>
                <w:rFonts w:cs="Arial"/>
              </w:rPr>
              <w:t>h</w:t>
            </w:r>
            <w:r w:rsidRPr="58BF1D28" w:rsidR="3D69D041">
              <w:rPr>
                <w:rFonts w:cs="Arial"/>
              </w:rPr>
              <w:t>igh</w:t>
            </w:r>
            <w:r w:rsidRPr="58BF1D28" w:rsidR="365FDC9E">
              <w:rPr>
                <w:rFonts w:cs="Arial"/>
              </w:rPr>
              <w:t xml:space="preserve"> school students, </w:t>
            </w:r>
            <w:r w:rsidRPr="58BF1D28" w:rsidR="68038B01">
              <w:rPr>
                <w:rFonts w:cs="Arial"/>
              </w:rPr>
              <w:t>f</w:t>
            </w:r>
            <w:r w:rsidRPr="58BF1D28" w:rsidR="365FDC9E">
              <w:rPr>
                <w:rFonts w:cs="Arial"/>
              </w:rPr>
              <w:t xml:space="preserve">riends and </w:t>
            </w:r>
            <w:r w:rsidRPr="58BF1D28" w:rsidR="5EA47D0B">
              <w:rPr>
                <w:rFonts w:cs="Arial"/>
              </w:rPr>
              <w:t>f</w:t>
            </w:r>
            <w:r w:rsidRPr="58BF1D28" w:rsidR="365FDC9E">
              <w:rPr>
                <w:rFonts w:cs="Arial"/>
              </w:rPr>
              <w:t>amily members</w:t>
            </w:r>
            <w:r w:rsidRPr="58BF1D28" w:rsidR="5874249C">
              <w:rPr>
                <w:rFonts w:cs="Arial"/>
              </w:rPr>
              <w:t xml:space="preserve"> addressed the Board </w:t>
            </w:r>
            <w:r w:rsidRPr="58BF1D28" w:rsidR="557C602D">
              <w:rPr>
                <w:rFonts w:cs="Arial"/>
              </w:rPr>
              <w:t>regarding</w:t>
            </w:r>
            <w:r w:rsidRPr="58BF1D28" w:rsidR="557C602D">
              <w:rPr>
                <w:rFonts w:cs="Arial"/>
              </w:rPr>
              <w:t xml:space="preserve"> the </w:t>
            </w:r>
            <w:r w:rsidRPr="58BF1D28" w:rsidR="6B2C791C">
              <w:rPr>
                <w:rFonts w:cs="Arial"/>
              </w:rPr>
              <w:t>exclusion</w:t>
            </w:r>
            <w:r w:rsidRPr="58BF1D28" w:rsidR="557C602D">
              <w:rPr>
                <w:rFonts w:cs="Arial"/>
              </w:rPr>
              <w:t xml:space="preserve"> of a substitute teacher</w:t>
            </w:r>
            <w:r w:rsidRPr="58BF1D28" w:rsidR="678FD70D">
              <w:rPr>
                <w:rFonts w:cs="Arial"/>
              </w:rPr>
              <w:t xml:space="preserve">. </w:t>
            </w:r>
          </w:p>
        </w:tc>
      </w:tr>
      <w:tr w:rsidRPr="003358C8" w:rsidR="00DB10AF" w:rsidTr="1AB8A771" w14:paraId="72F74331" w14:textId="77777777">
        <w:tc>
          <w:tcPr>
            <w:tcW w:w="2160" w:type="dxa"/>
            <w:tcMar/>
          </w:tcPr>
          <w:p w:rsidRPr="003358C8" w:rsidR="00DB10AF" w:rsidP="00E2355C" w:rsidRDefault="00DB10AF" w14:paraId="7391FE89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3358C8" w:rsidR="00DB10AF" w:rsidP="008951DA" w:rsidRDefault="00DB10AF" w14:paraId="42DEB35F" w14:textId="77777777">
            <w:pPr>
              <w:keepLines/>
              <w:suppressAutoHyphens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="00DB10AF" w:rsidP="0014748B" w:rsidRDefault="00DB10AF" w14:paraId="74942909" w14:textId="77777777">
            <w:pPr>
              <w:keepLines/>
              <w:suppressAutoHyphens/>
              <w:spacing w:after="60"/>
              <w:ind w:left="-86"/>
              <w:rPr>
                <w:rFonts w:cs="Arial"/>
              </w:rPr>
            </w:pPr>
          </w:p>
        </w:tc>
      </w:tr>
      <w:tr w:rsidRPr="003358C8" w:rsidR="008951DA" w:rsidTr="1AB8A771" w14:paraId="24C7DF0F" w14:textId="77777777">
        <w:tc>
          <w:tcPr>
            <w:tcW w:w="2160" w:type="dxa"/>
            <w:tcMar/>
          </w:tcPr>
          <w:p w:rsidRPr="00E2355C" w:rsidR="008951DA" w:rsidP="00E2355C" w:rsidRDefault="008951DA" w14:paraId="7FD1BF6E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  <w:r w:rsidRPr="003358C8">
              <w:rPr>
                <w:rFonts w:cs="Arial"/>
                <w:b/>
                <w:szCs w:val="24"/>
              </w:rPr>
              <w:t>Consent Agenda</w:t>
            </w:r>
          </w:p>
        </w:tc>
        <w:tc>
          <w:tcPr>
            <w:tcW w:w="450" w:type="dxa"/>
            <w:tcMar/>
          </w:tcPr>
          <w:p w:rsidRPr="003358C8" w:rsidR="008951DA" w:rsidP="008951DA" w:rsidRDefault="008951DA" w14:paraId="2CA9CC82" w14:textId="77777777">
            <w:pPr>
              <w:keepLines/>
              <w:suppressAutoHyphens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="008951DA" w:rsidP="00C032D5" w:rsidRDefault="008951DA" w14:paraId="09176049" w14:textId="2C4D1F97">
            <w:pPr>
              <w:tabs>
                <w:tab w:val="left" w:pos="707"/>
              </w:tabs>
              <w:ind w:left="-115"/>
              <w:rPr>
                <w:rFonts w:cs="Arial"/>
              </w:rPr>
            </w:pPr>
            <w:r w:rsidRPr="58BF1D28" w:rsidR="77CAD0DD">
              <w:rPr>
                <w:rFonts w:cs="Arial"/>
              </w:rPr>
              <w:t xml:space="preserve">It was </w:t>
            </w:r>
            <w:r w:rsidRPr="58BF1D28" w:rsidR="77CAD0DD">
              <w:rPr>
                <w:rFonts w:cs="Arial"/>
              </w:rPr>
              <w:t>moved</w:t>
            </w:r>
            <w:r w:rsidRPr="58BF1D28" w:rsidR="77CAD0DD">
              <w:rPr>
                <w:rFonts w:cs="Arial"/>
              </w:rPr>
              <w:t xml:space="preserve"> by </w:t>
            </w:r>
            <w:r w:rsidRPr="58BF1D28" w:rsidR="59A42FCE">
              <w:rPr>
                <w:rFonts w:cs="Arial"/>
              </w:rPr>
              <w:t xml:space="preserve">Mrs. </w:t>
            </w:r>
            <w:r w:rsidRPr="58BF1D28" w:rsidR="4217D5BF">
              <w:rPr>
                <w:rFonts w:cs="Arial"/>
              </w:rPr>
              <w:t>Burton</w:t>
            </w:r>
            <w:r w:rsidRPr="58BF1D28" w:rsidR="0FC05247">
              <w:rPr>
                <w:rFonts w:cs="Arial"/>
              </w:rPr>
              <w:t xml:space="preserve"> </w:t>
            </w:r>
            <w:r w:rsidRPr="58BF1D28" w:rsidR="409C62BD">
              <w:rPr>
                <w:rFonts w:cs="Arial"/>
              </w:rPr>
              <w:t xml:space="preserve">and </w:t>
            </w:r>
            <w:r w:rsidRPr="58BF1D28" w:rsidR="77CAD0DD">
              <w:rPr>
                <w:rFonts w:cs="Arial"/>
              </w:rPr>
              <w:t xml:space="preserve">supported by </w:t>
            </w:r>
            <w:r w:rsidRPr="58BF1D28" w:rsidR="54F092D8">
              <w:rPr>
                <w:rFonts w:cs="Arial"/>
              </w:rPr>
              <w:t>Mr</w:t>
            </w:r>
            <w:r w:rsidRPr="58BF1D28" w:rsidR="62B0BB57">
              <w:rPr>
                <w:rFonts w:cs="Arial"/>
              </w:rPr>
              <w:t>s</w:t>
            </w:r>
            <w:r w:rsidRPr="58BF1D28" w:rsidR="54F092D8">
              <w:rPr>
                <w:rFonts w:cs="Arial"/>
              </w:rPr>
              <w:t xml:space="preserve">. </w:t>
            </w:r>
            <w:r w:rsidRPr="58BF1D28" w:rsidR="4640955D">
              <w:rPr>
                <w:rFonts w:cs="Arial"/>
              </w:rPr>
              <w:t xml:space="preserve">Bradford </w:t>
            </w:r>
            <w:r w:rsidRPr="58BF1D28" w:rsidR="77CAD0DD">
              <w:rPr>
                <w:rFonts w:cs="Arial"/>
              </w:rPr>
              <w:t>t</w:t>
            </w:r>
            <w:r w:rsidRPr="58BF1D28" w:rsidR="77CAD0DD">
              <w:rPr>
                <w:rFonts w:cs="Arial"/>
              </w:rPr>
              <w:t xml:space="preserve">hat the </w:t>
            </w:r>
            <w:r w:rsidRPr="58BF1D28" w:rsidR="77CAD0DD">
              <w:rPr>
                <w:rFonts w:cs="Arial"/>
              </w:rPr>
              <w:t>Board</w:t>
            </w:r>
            <w:r w:rsidRPr="58BF1D28" w:rsidR="77CAD0DD">
              <w:rPr>
                <w:rFonts w:cs="Arial"/>
              </w:rPr>
              <w:t xml:space="preserve"> of Education of the Livonia Public Schools School District approve the following consent agenda item</w:t>
            </w:r>
            <w:r w:rsidRPr="58BF1D28" w:rsidR="77CAD0DD">
              <w:rPr>
                <w:rFonts w:cs="Arial"/>
              </w:rPr>
              <w:t>s,</w:t>
            </w:r>
            <w:r w:rsidRPr="58BF1D28" w:rsidR="77CAD0DD">
              <w:rPr>
                <w:rFonts w:cs="Arial"/>
              </w:rPr>
              <w:t xml:space="preserve"> as recommended by the superintendent:</w:t>
            </w:r>
          </w:p>
          <w:p w:rsidRPr="00C032D5" w:rsidR="0020674F" w:rsidP="0020674F" w:rsidRDefault="0020674F" w14:paraId="1683EBD9" w14:textId="77777777">
            <w:pPr>
              <w:pStyle w:val="Default"/>
              <w:rPr>
                <w:sz w:val="20"/>
                <w:szCs w:val="20"/>
              </w:rPr>
            </w:pPr>
          </w:p>
          <w:p w:rsidRPr="000775B8" w:rsidR="0020674F" w:rsidP="00215113" w:rsidRDefault="0020674F" w14:paraId="5DFBB19B" w14:textId="4ADE98F5">
            <w:pPr>
              <w:pStyle w:val="Default"/>
              <w:tabs>
                <w:tab w:val="left" w:pos="588"/>
              </w:tabs>
            </w:pPr>
            <w:r w:rsidR="5191AF79">
              <w:rPr/>
              <w:t>V.A.</w:t>
            </w:r>
            <w:r>
              <w:tab/>
            </w:r>
            <w:r w:rsidR="5191AF79">
              <w:rPr/>
              <w:t xml:space="preserve">Minutes of the </w:t>
            </w:r>
            <w:r w:rsidR="596CD627">
              <w:rPr/>
              <w:t xml:space="preserve">Regular Meeting of </w:t>
            </w:r>
            <w:r w:rsidR="2A43BE37">
              <w:rPr/>
              <w:t>September 25</w:t>
            </w:r>
            <w:r w:rsidR="5191AF79">
              <w:rPr/>
              <w:t xml:space="preserve">, 2023 </w:t>
            </w:r>
          </w:p>
          <w:p w:rsidRPr="004509D7" w:rsidR="002C0DE6" w:rsidP="002719DA" w:rsidRDefault="0020674F" w14:paraId="6B61DF7E" w14:textId="53F63448">
            <w:pPr>
              <w:pStyle w:val="Default"/>
              <w:tabs>
                <w:tab w:val="left" w:pos="588"/>
              </w:tabs>
            </w:pPr>
            <w:r w:rsidR="5191AF79">
              <w:rPr/>
              <w:t>V.B.</w:t>
            </w:r>
            <w:r>
              <w:tab/>
            </w:r>
            <w:r w:rsidR="5191AF79">
              <w:rPr/>
              <w:t xml:space="preserve">Minutes of the </w:t>
            </w:r>
            <w:r w:rsidR="31094424">
              <w:rPr/>
              <w:t>Closed</w:t>
            </w:r>
            <w:r w:rsidR="5191AF79">
              <w:rPr/>
              <w:t xml:space="preserve"> Meeting of </w:t>
            </w:r>
            <w:r w:rsidR="1AFC2E7B">
              <w:rPr/>
              <w:t>October</w:t>
            </w:r>
            <w:r w:rsidR="596CD627">
              <w:rPr/>
              <w:t xml:space="preserve"> </w:t>
            </w:r>
            <w:r w:rsidR="45031668">
              <w:rPr/>
              <w:t>02</w:t>
            </w:r>
            <w:r w:rsidR="5191AF79">
              <w:rPr/>
              <w:t xml:space="preserve">, 2023 </w:t>
            </w:r>
          </w:p>
        </w:tc>
      </w:tr>
      <w:tr w:rsidRPr="00BF00CF" w:rsidR="00DA0A71" w:rsidTr="1AB8A771" w14:paraId="15445EBA" w14:textId="77777777">
        <w:tc>
          <w:tcPr>
            <w:tcW w:w="2160" w:type="dxa"/>
            <w:tcMar/>
          </w:tcPr>
          <w:p w:rsidRPr="003358C8" w:rsidR="00DA0A71" w:rsidP="00E2355C" w:rsidRDefault="00DA0A71" w14:paraId="22C506B6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3358C8" w:rsidR="00DA0A71" w:rsidP="00BF00CF" w:rsidRDefault="00DA0A71" w14:paraId="7B9F39CC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Pr="00BF00CF" w:rsidR="00DA0A71" w:rsidP="00BF00CF" w:rsidRDefault="00DA0A71" w14:paraId="26794477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</w:tr>
      <w:tr w:rsidRPr="008B1DA3" w:rsidR="008951DA" w:rsidTr="1AB8A771" w14:paraId="35C42623" w14:textId="77777777">
        <w:tc>
          <w:tcPr>
            <w:tcW w:w="2160" w:type="dxa"/>
            <w:tcMar/>
          </w:tcPr>
          <w:p w:rsidRPr="003358C8" w:rsidR="008951DA" w:rsidP="00E2355C" w:rsidRDefault="008951DA" w14:paraId="7AF2C2B5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3358C8" w:rsidR="008951DA" w:rsidP="008951DA" w:rsidRDefault="008951DA" w14:paraId="4E24A259" w14:textId="77777777">
            <w:pPr>
              <w:keepLines/>
              <w:suppressAutoHyphens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Pr="00CB0701" w:rsidR="003F11B9" w:rsidP="58BF1D28" w:rsidRDefault="00F46692" w14:paraId="6E750F43" w14:textId="3BA57424">
            <w:pPr>
              <w:tabs>
                <w:tab w:val="left" w:pos="707"/>
              </w:tabs>
              <w:ind w:left="-113" w:right="-558"/>
              <w:rPr>
                <w:rFonts w:cs="Arial"/>
              </w:rPr>
            </w:pPr>
            <w:r w:rsidRPr="58BF1D28" w:rsidR="3070CC70">
              <w:rPr>
                <w:rFonts w:cs="Arial"/>
              </w:rPr>
              <w:t>Ayes: ￼</w:t>
            </w:r>
            <w:r w:rsidRPr="58BF1D28" w:rsidR="53F39506">
              <w:rPr>
                <w:rFonts w:cs="Arial"/>
              </w:rPr>
              <w:t xml:space="preserve">Acosta, </w:t>
            </w:r>
            <w:r w:rsidRPr="58BF1D28" w:rsidR="53F39506">
              <w:rPr>
                <w:rFonts w:cs="Arial"/>
              </w:rPr>
              <w:t>Bonifield</w:t>
            </w:r>
            <w:r w:rsidRPr="58BF1D28" w:rsidR="53F39506">
              <w:rPr>
                <w:rFonts w:cs="Arial"/>
              </w:rPr>
              <w:t>, Bradford, Burton, Frank, Jarvis, Johnson</w:t>
            </w:r>
          </w:p>
          <w:p w:rsidRPr="001D0B27" w:rsidR="0085585C" w:rsidP="58BF1D28" w:rsidRDefault="003F11B9" w14:paraId="1BD782DD" w14:textId="315F0EAD">
            <w:pPr>
              <w:tabs>
                <w:tab w:val="left" w:pos="707"/>
              </w:tabs>
              <w:ind w:left="-113" w:right="-558"/>
              <w:rPr>
                <w:rFonts w:cs="Arial"/>
              </w:rPr>
            </w:pPr>
            <w:r w:rsidRPr="58BF1D28" w:rsidR="0E32904F">
              <w:rPr>
                <w:rFonts w:cs="Arial"/>
              </w:rPr>
              <w:t>Nays: ￼</w:t>
            </w:r>
            <w:r w:rsidRPr="58BF1D28" w:rsidR="7A52AE59">
              <w:rPr>
                <w:rFonts w:cs="Arial"/>
              </w:rPr>
              <w:t>None</w:t>
            </w:r>
          </w:p>
        </w:tc>
      </w:tr>
      <w:tr w:rsidRPr="003358C8" w:rsidR="002719DA" w:rsidTr="1AB8A771" w14:paraId="3B1C321E" w14:textId="77777777">
        <w:tc>
          <w:tcPr>
            <w:tcW w:w="2160" w:type="dxa"/>
            <w:tcMar/>
          </w:tcPr>
          <w:p w:rsidR="002719DA" w:rsidP="00EF31AE" w:rsidRDefault="002719DA" w14:paraId="4B24B04D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3358C8" w:rsidR="002719DA" w:rsidP="00EF31AE" w:rsidRDefault="002719DA" w14:paraId="598C639F" w14:textId="77777777">
            <w:pPr>
              <w:keepLines/>
              <w:suppressAutoHyphens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Pr="00D64FD2" w:rsidR="002719DA" w:rsidP="00D64FD2" w:rsidRDefault="002719DA" w14:paraId="79D6A8F2" w14:textId="77777777">
            <w:pPr>
              <w:tabs>
                <w:tab w:val="left" w:pos="707"/>
              </w:tabs>
              <w:ind w:left="-115"/>
              <w:rPr>
                <w:rFonts w:cs="Arial"/>
              </w:rPr>
            </w:pPr>
          </w:p>
        </w:tc>
      </w:tr>
      <w:tr w:rsidRPr="00BF00CF" w:rsidR="00B029B7" w:rsidTr="1AB8A771" w14:paraId="00053152" w14:textId="77777777">
        <w:tc>
          <w:tcPr>
            <w:tcW w:w="2160" w:type="dxa"/>
            <w:tcMar/>
          </w:tcPr>
          <w:p w:rsidR="00B029B7" w:rsidP="58BF1D28" w:rsidRDefault="00881D54" w14:paraId="313B934E" w14:textId="487335B9">
            <w:pPr>
              <w:pStyle w:val="Normal"/>
              <w:keepLines w:val="1"/>
              <w:suppressLineNumbers w:val="0"/>
              <w:bidi w:val="0"/>
              <w:spacing w:before="0" w:beforeAutospacing="off" w:after="0" w:afterAutospacing="off" w:line="259" w:lineRule="auto"/>
              <w:ind w:left="-23" w:right="-104"/>
              <w:jc w:val="left"/>
            </w:pPr>
            <w:r w:rsidRPr="58BF1D28" w:rsidR="0FD7849B">
              <w:rPr>
                <w:rFonts w:cs="Arial"/>
                <w:b w:val="1"/>
                <w:bCs w:val="1"/>
              </w:rPr>
              <w:t>Wrestling Mats for Stevenson High School</w:t>
            </w:r>
          </w:p>
        </w:tc>
        <w:tc>
          <w:tcPr>
            <w:tcW w:w="450" w:type="dxa"/>
            <w:tcMar/>
          </w:tcPr>
          <w:p w:rsidRPr="001F3B28" w:rsidR="00B029B7" w:rsidP="00A755FC" w:rsidRDefault="00B029B7" w14:paraId="558EF5E5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="00B029B7" w:rsidP="58BF1D28" w:rsidRDefault="00B71CFE" w14:paraId="687C34DF" w14:textId="370E2E71">
            <w:pPr>
              <w:tabs>
                <w:tab w:val="left" w:pos="707"/>
              </w:tabs>
              <w:ind w:left="-115"/>
              <w:rPr>
                <w:rFonts w:cs="Arial"/>
              </w:rPr>
            </w:pPr>
            <w:r w:rsidRPr="58BF1D28" w:rsidR="0970EE37">
              <w:rPr>
                <w:rFonts w:cs="Arial"/>
              </w:rPr>
              <w:t xml:space="preserve">It was moved by </w:t>
            </w:r>
            <w:r w:rsidRPr="58BF1D28" w:rsidR="3221102E">
              <w:rPr>
                <w:rFonts w:cs="Arial"/>
              </w:rPr>
              <w:t xml:space="preserve">Mrs. Acosta and supported by Mrs. </w:t>
            </w:r>
            <w:r w:rsidRPr="58BF1D28" w:rsidR="7BBCDF22">
              <w:rPr>
                <w:rFonts w:cs="Arial"/>
              </w:rPr>
              <w:t>Jarvis</w:t>
            </w:r>
            <w:r w:rsidRPr="58BF1D28" w:rsidR="3221102E">
              <w:rPr>
                <w:rFonts w:cs="Arial"/>
              </w:rPr>
              <w:t xml:space="preserve"> </w:t>
            </w:r>
            <w:r w:rsidRPr="58BF1D28" w:rsidR="35A779AB">
              <w:rPr>
                <w:rFonts w:cs="Arial"/>
              </w:rPr>
              <w:t xml:space="preserve">that the Board of Education of the Livonia Public Schools School District approve the recommendation from </w:t>
            </w:r>
            <w:r w:rsidRPr="58BF1D28" w:rsidR="69C494B5">
              <w:rPr>
                <w:rFonts w:cs="Arial"/>
              </w:rPr>
              <w:t xml:space="preserve">Mr. Etue to </w:t>
            </w:r>
            <w:r w:rsidRPr="58BF1D28" w:rsidR="69C494B5">
              <w:rPr>
                <w:rFonts w:cs="Arial"/>
              </w:rPr>
              <w:t>purchase</w:t>
            </w:r>
            <w:r w:rsidRPr="58BF1D28" w:rsidR="69C494B5">
              <w:rPr>
                <w:rFonts w:cs="Arial"/>
              </w:rPr>
              <w:t xml:space="preserve"> wrestling mats for Stevenson High School </w:t>
            </w:r>
            <w:r w:rsidRPr="58BF1D28" w:rsidR="69C494B5">
              <w:rPr>
                <w:rFonts w:cs="Arial"/>
              </w:rPr>
              <w:t>in the amount of</w:t>
            </w:r>
            <w:r w:rsidRPr="58BF1D28" w:rsidR="69C494B5">
              <w:rPr>
                <w:rFonts w:cs="Arial"/>
              </w:rPr>
              <w:t xml:space="preserve"> $2</w:t>
            </w:r>
            <w:r w:rsidRPr="58BF1D28" w:rsidR="2D58E35D">
              <w:rPr>
                <w:rFonts w:cs="Arial"/>
              </w:rPr>
              <w:t xml:space="preserve">9,255.00 from </w:t>
            </w:r>
            <w:r w:rsidRPr="58BF1D28" w:rsidR="2D58E35D">
              <w:rPr>
                <w:rFonts w:cs="Arial"/>
              </w:rPr>
              <w:t>Dollumar</w:t>
            </w:r>
            <w:r w:rsidRPr="58BF1D28" w:rsidR="2D58E35D">
              <w:rPr>
                <w:rFonts w:cs="Arial"/>
              </w:rPr>
              <w:t xml:space="preserve"> Sports Surfaces, Fort Worth, T</w:t>
            </w:r>
            <w:r w:rsidRPr="58BF1D28" w:rsidR="37CA4FFA">
              <w:rPr>
                <w:rFonts w:cs="Arial"/>
              </w:rPr>
              <w:t>exas</w:t>
            </w:r>
            <w:r w:rsidRPr="58BF1D28" w:rsidR="2D58E35D">
              <w:rPr>
                <w:rFonts w:cs="Arial"/>
              </w:rPr>
              <w:t>.</w:t>
            </w:r>
          </w:p>
        </w:tc>
      </w:tr>
      <w:tr w:rsidRPr="00BF00CF" w:rsidR="00B71CFE" w:rsidTr="1AB8A771" w14:paraId="022989B8" w14:textId="77777777">
        <w:tc>
          <w:tcPr>
            <w:tcW w:w="2160" w:type="dxa"/>
            <w:tcMar/>
          </w:tcPr>
          <w:p w:rsidR="00B71CFE" w:rsidP="00220BFD" w:rsidRDefault="00B71CFE" w14:paraId="7A1C417C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1F3B28" w:rsidR="00B71CFE" w:rsidP="00220BFD" w:rsidRDefault="00B71CFE" w14:paraId="29093480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="00B71CFE" w:rsidP="000F548F" w:rsidRDefault="00B71CFE" w14:paraId="612FCF1E" w14:textId="77777777">
            <w:pPr>
              <w:keepLines/>
              <w:tabs>
                <w:tab w:val="left" w:pos="646"/>
              </w:tabs>
              <w:suppressAutoHyphens/>
              <w:ind w:left="-93"/>
              <w:rPr>
                <w:szCs w:val="24"/>
              </w:rPr>
            </w:pPr>
          </w:p>
        </w:tc>
      </w:tr>
      <w:tr w:rsidRPr="00BF00CF" w:rsidR="005F4311" w:rsidTr="1AB8A771" w14:paraId="70AB235F" w14:textId="77777777">
        <w:tc>
          <w:tcPr>
            <w:tcW w:w="2160" w:type="dxa"/>
            <w:tcMar/>
          </w:tcPr>
          <w:p w:rsidR="005F4311" w:rsidP="00220BFD" w:rsidRDefault="005F4311" w14:paraId="572C8F9F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1F3B28" w:rsidR="005F4311" w:rsidP="00220BFD" w:rsidRDefault="005F4311" w14:paraId="638EAFF6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Pr="004507CF" w:rsidR="000F548F" w:rsidP="000F548F" w:rsidRDefault="000F548F" w14:paraId="7674E419" w14:textId="469E5BDD">
            <w:pPr>
              <w:keepLines w:val="1"/>
              <w:tabs>
                <w:tab w:val="left" w:pos="646"/>
              </w:tabs>
              <w:suppressAutoHyphens/>
              <w:ind w:left="-93"/>
            </w:pPr>
            <w:r w:rsidR="468F91EC">
              <w:rPr/>
              <w:t>Ayes: ￼</w:t>
            </w:r>
            <w:r w:rsidR="53F39506">
              <w:rPr/>
              <w:t xml:space="preserve">Acosta, </w:t>
            </w:r>
            <w:r w:rsidR="53F39506">
              <w:rPr/>
              <w:t>Bonifield</w:t>
            </w:r>
            <w:r w:rsidR="53F39506">
              <w:rPr/>
              <w:t>, Bradford, Burton, Frank, Jarvis, Johnson</w:t>
            </w:r>
          </w:p>
          <w:p w:rsidR="005F4311" w:rsidP="58BF1D28" w:rsidRDefault="000F548F" w14:paraId="74014B1A" w14:textId="4B8745A6">
            <w:pPr>
              <w:keepLines w:val="1"/>
              <w:tabs>
                <w:tab w:val="left" w:pos="646"/>
              </w:tabs>
              <w:suppressAutoHyphens/>
              <w:ind w:left="-93"/>
              <w:rPr>
                <w:rFonts w:cs="Arial"/>
              </w:rPr>
            </w:pPr>
            <w:r w:rsidR="417C460D">
              <w:rPr/>
              <w:t>Nays: ￼</w:t>
            </w:r>
            <w:r w:rsidR="7E963052">
              <w:rPr/>
              <w:t>None</w:t>
            </w:r>
          </w:p>
        </w:tc>
      </w:tr>
      <w:tr w:rsidRPr="00BF00CF" w:rsidR="00D77D4D" w:rsidTr="1AB8A771" w14:paraId="57CA6B5B" w14:textId="77777777">
        <w:tc>
          <w:tcPr>
            <w:tcW w:w="2160" w:type="dxa"/>
            <w:tcMar/>
          </w:tcPr>
          <w:p w:rsidR="00D77D4D" w:rsidP="00A755FC" w:rsidRDefault="00D77D4D" w14:paraId="6595426A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1F3B28" w:rsidR="00D77D4D" w:rsidP="00A755FC" w:rsidRDefault="00D77D4D" w14:paraId="2A21CB2E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="00D77D4D" w:rsidP="00A755FC" w:rsidRDefault="00D77D4D" w14:paraId="6D7C620D" w14:textId="77777777">
            <w:pPr>
              <w:tabs>
                <w:tab w:val="left" w:pos="707"/>
              </w:tabs>
              <w:ind w:left="-115"/>
              <w:rPr>
                <w:rFonts w:cs="Arial"/>
                <w:szCs w:val="24"/>
              </w:rPr>
            </w:pPr>
          </w:p>
        </w:tc>
      </w:tr>
      <w:tr w:rsidRPr="00BF00CF" w:rsidR="00D67A46" w:rsidTr="1AB8A771" w14:paraId="321C88C6" w14:textId="77777777">
        <w:tc>
          <w:tcPr>
            <w:tcW w:w="2160" w:type="dxa"/>
            <w:tcMar/>
          </w:tcPr>
          <w:p w:rsidR="00D67A46" w:rsidP="58BF1D28" w:rsidRDefault="00357D06" w14:paraId="5822BE66" w14:textId="427DAA9E">
            <w:pPr>
              <w:pStyle w:val="Normal"/>
              <w:keepLines w:val="1"/>
              <w:suppressLineNumbers w:val="0"/>
              <w:bidi w:val="0"/>
              <w:spacing w:before="0" w:beforeAutospacing="off" w:after="0" w:afterAutospacing="off" w:line="259" w:lineRule="auto"/>
              <w:ind w:left="-23" w:right="-104"/>
              <w:jc w:val="left"/>
            </w:pPr>
            <w:r w:rsidRPr="58BF1D28" w:rsidR="5C449C61">
              <w:rPr>
                <w:rFonts w:cs="Arial"/>
                <w:b w:val="1"/>
                <w:bCs w:val="1"/>
              </w:rPr>
              <w:t>Financial Statements for 2022-2023</w:t>
            </w:r>
          </w:p>
        </w:tc>
        <w:tc>
          <w:tcPr>
            <w:tcW w:w="450" w:type="dxa"/>
            <w:tcMar/>
          </w:tcPr>
          <w:p w:rsidRPr="001F3B28" w:rsidR="00D67A46" w:rsidP="003560AE" w:rsidRDefault="00D67A46" w14:paraId="47EF31BC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="00D67A46" w:rsidP="58BF1D28" w:rsidRDefault="00A1504C" w14:paraId="3E53DB9A" w14:textId="4E5ED2C8">
            <w:pPr>
              <w:tabs>
                <w:tab w:val="left" w:pos="707"/>
              </w:tabs>
              <w:ind w:left="-115"/>
            </w:pPr>
            <w:r w:rsidR="6A1170B6">
              <w:rPr/>
              <w:t xml:space="preserve">It was moved by Mrs. </w:t>
            </w:r>
            <w:r w:rsidR="6A1170B6">
              <w:rPr/>
              <w:t>Bonfield</w:t>
            </w:r>
            <w:r w:rsidR="6A1170B6">
              <w:rPr/>
              <w:t xml:space="preserve"> and supported by Mrs. B</w:t>
            </w:r>
            <w:r w:rsidR="16747DE2">
              <w:rPr/>
              <w:t>urton</w:t>
            </w:r>
            <w:r w:rsidR="6A1170B6">
              <w:rPr/>
              <w:t xml:space="preserve"> </w:t>
            </w:r>
            <w:r w:rsidR="4E459F17">
              <w:rPr/>
              <w:t>that the Board of Education of the Livonia Public Schools School District a</w:t>
            </w:r>
            <w:r w:rsidR="7CDC6FDA">
              <w:rPr/>
              <w:t>ccept the 2022-2023 audit report as presented by the audit f</w:t>
            </w:r>
            <w:r w:rsidR="05DD2E19">
              <w:rPr/>
              <w:t>i</w:t>
            </w:r>
            <w:r w:rsidR="7CDC6FDA">
              <w:rPr/>
              <w:t>rm Plante Moran.</w:t>
            </w:r>
          </w:p>
        </w:tc>
      </w:tr>
      <w:tr w:rsidRPr="00BF00CF" w:rsidR="00AD4DF6" w:rsidTr="1AB8A771" w14:paraId="387F472A" w14:textId="77777777">
        <w:tc>
          <w:tcPr>
            <w:tcW w:w="2160" w:type="dxa"/>
            <w:tcMar/>
          </w:tcPr>
          <w:p w:rsidR="00AD4DF6" w:rsidP="0056547E" w:rsidRDefault="00AD4DF6" w14:paraId="789D3A00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1F3B28" w:rsidR="00AD4DF6" w:rsidP="0056547E" w:rsidRDefault="00AD4DF6" w14:paraId="42C6F85A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="00AD4DF6" w:rsidP="0056547E" w:rsidRDefault="00AD4DF6" w14:paraId="66327354" w14:textId="77777777">
            <w:pPr>
              <w:tabs>
                <w:tab w:val="left" w:pos="707"/>
              </w:tabs>
              <w:ind w:left="-115"/>
              <w:rPr>
                <w:rFonts w:cs="Arial"/>
                <w:szCs w:val="24"/>
              </w:rPr>
            </w:pPr>
          </w:p>
        </w:tc>
      </w:tr>
      <w:tr w:rsidRPr="00BF00CF" w:rsidR="00AD4DF6" w:rsidTr="1AB8A771" w14:paraId="0007F785" w14:textId="77777777">
        <w:tc>
          <w:tcPr>
            <w:tcW w:w="2160" w:type="dxa"/>
            <w:tcMar/>
          </w:tcPr>
          <w:p w:rsidR="00AD4DF6" w:rsidP="002538DB" w:rsidRDefault="00AD4DF6" w14:paraId="47C9ECE5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1F3B28" w:rsidR="00AD4DF6" w:rsidP="002538DB" w:rsidRDefault="00AD4DF6" w14:paraId="2891F618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Pr="004507CF" w:rsidR="00AD4DF6" w:rsidP="002538DB" w:rsidRDefault="00AD4DF6" w14:paraId="029AB596" w14:textId="7DD43383">
            <w:pPr>
              <w:keepLines w:val="1"/>
              <w:tabs>
                <w:tab w:val="left" w:pos="646"/>
              </w:tabs>
              <w:suppressAutoHyphens/>
              <w:ind w:left="-93"/>
            </w:pPr>
            <w:r w:rsidR="31AB8531">
              <w:rPr/>
              <w:t>Ayes: ￼</w:t>
            </w:r>
            <w:r w:rsidR="53F39506">
              <w:rPr/>
              <w:t xml:space="preserve">Acosta, </w:t>
            </w:r>
            <w:r w:rsidR="53F39506">
              <w:rPr/>
              <w:t>Bonifield</w:t>
            </w:r>
            <w:r w:rsidR="53F39506">
              <w:rPr/>
              <w:t>, Bradford, Burton, Frank, Jarvis, Johnson</w:t>
            </w:r>
          </w:p>
          <w:p w:rsidR="00AD4DF6" w:rsidP="58BF1D28" w:rsidRDefault="00AD4DF6" w14:paraId="0434FE2F" w14:textId="09D1CF35">
            <w:pPr>
              <w:keepLines w:val="1"/>
              <w:tabs>
                <w:tab w:val="left" w:pos="646"/>
              </w:tabs>
              <w:suppressAutoHyphens/>
              <w:ind w:left="-93"/>
              <w:rPr>
                <w:rFonts w:cs="Arial"/>
              </w:rPr>
            </w:pPr>
            <w:r w:rsidR="0AC75AB8">
              <w:rPr/>
              <w:t>Nays: ￼</w:t>
            </w:r>
            <w:r w:rsidR="5B24843E">
              <w:rPr/>
              <w:t>None</w:t>
            </w:r>
          </w:p>
        </w:tc>
      </w:tr>
      <w:tr w:rsidRPr="00BF00CF" w:rsidR="00AD4DF6" w:rsidTr="1AB8A771" w14:paraId="131E3750" w14:textId="77777777">
        <w:tc>
          <w:tcPr>
            <w:tcW w:w="2160" w:type="dxa"/>
            <w:tcMar/>
          </w:tcPr>
          <w:p w:rsidR="00AD4DF6" w:rsidP="0056547E" w:rsidRDefault="00AD4DF6" w14:paraId="15A8876E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1F3B28" w:rsidR="00AD4DF6" w:rsidP="0056547E" w:rsidRDefault="00AD4DF6" w14:paraId="7D603E41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="00AD4DF6" w:rsidP="0056547E" w:rsidRDefault="00AD4DF6" w14:paraId="704145C3" w14:textId="77777777">
            <w:pPr>
              <w:tabs>
                <w:tab w:val="left" w:pos="707"/>
              </w:tabs>
              <w:ind w:left="-115"/>
              <w:rPr>
                <w:rFonts w:cs="Arial"/>
                <w:szCs w:val="24"/>
              </w:rPr>
            </w:pPr>
          </w:p>
        </w:tc>
      </w:tr>
      <w:tr w:rsidRPr="00BF00CF" w:rsidR="007406E8" w:rsidTr="1AB8A771" w14:paraId="1B7F04EB" w14:textId="77777777">
        <w:tc>
          <w:tcPr>
            <w:tcW w:w="2160" w:type="dxa"/>
            <w:tcMar/>
          </w:tcPr>
          <w:p w:rsidR="007406E8" w:rsidP="58BF1D28" w:rsidRDefault="0062044B" w14:paraId="69566602" w14:textId="25795469">
            <w:pPr>
              <w:pStyle w:val="Normal"/>
              <w:keepLines w:val="1"/>
              <w:suppressLineNumbers w:val="0"/>
              <w:bidi w:val="0"/>
              <w:spacing w:before="0" w:beforeAutospacing="off" w:after="0" w:afterAutospacing="off" w:line="259" w:lineRule="auto"/>
              <w:ind w:left="-23" w:right="-104"/>
              <w:jc w:val="left"/>
              <w:rPr>
                <w:rFonts w:cs="Arial"/>
                <w:b w:val="1"/>
                <w:bCs w:val="1"/>
              </w:rPr>
            </w:pPr>
            <w:r w:rsidRPr="58BF1D28" w:rsidR="1FD8EB09">
              <w:rPr>
                <w:rFonts w:cs="Arial"/>
                <w:b w:val="1"/>
                <w:bCs w:val="1"/>
              </w:rPr>
              <w:t>Bid Results for Franklin and Cleveland Roofing</w:t>
            </w:r>
          </w:p>
        </w:tc>
        <w:tc>
          <w:tcPr>
            <w:tcW w:w="450" w:type="dxa"/>
            <w:tcMar/>
          </w:tcPr>
          <w:p w:rsidRPr="001F3B28" w:rsidR="007406E8" w:rsidP="00126B7B" w:rsidRDefault="007406E8" w14:paraId="32944174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="007406E8" w:rsidP="58BF1D28" w:rsidRDefault="00126B7B" w14:paraId="7C9FDA1A" w14:textId="6798FF1D">
            <w:pPr>
              <w:tabs>
                <w:tab w:val="left" w:pos="707"/>
              </w:tabs>
              <w:ind w:left="-115"/>
              <w:rPr>
                <w:rFonts w:cs="Arial"/>
              </w:rPr>
            </w:pPr>
            <w:r w:rsidRPr="1AB8A771" w:rsidR="6FCB9DCE">
              <w:rPr>
                <w:rFonts w:cs="Arial"/>
              </w:rPr>
              <w:t xml:space="preserve">It was moved by Mrs. </w:t>
            </w:r>
            <w:r w:rsidRPr="1AB8A771" w:rsidR="38E3291D">
              <w:rPr>
                <w:rFonts w:cs="Arial"/>
              </w:rPr>
              <w:t>Jarvis</w:t>
            </w:r>
            <w:r w:rsidRPr="1AB8A771" w:rsidR="6FCB9DCE">
              <w:rPr>
                <w:rFonts w:cs="Arial"/>
              </w:rPr>
              <w:t xml:space="preserve"> and supported by Mrs. </w:t>
            </w:r>
            <w:r w:rsidRPr="1AB8A771" w:rsidR="73D04C43">
              <w:rPr>
                <w:rFonts w:cs="Arial"/>
              </w:rPr>
              <w:t>Acosta</w:t>
            </w:r>
            <w:r w:rsidRPr="1AB8A771" w:rsidR="6FCB9DCE">
              <w:rPr>
                <w:rFonts w:cs="Arial"/>
              </w:rPr>
              <w:t xml:space="preserve"> </w:t>
            </w:r>
            <w:r w:rsidRPr="1AB8A771" w:rsidR="6FCB9DCE">
              <w:rPr>
                <w:rFonts w:cs="Arial"/>
              </w:rPr>
              <w:t xml:space="preserve">that the Board of Education of the Livonia Public Schools School District approve the </w:t>
            </w:r>
            <w:r w:rsidRPr="1AB8A771" w:rsidR="3D09D692">
              <w:rPr>
                <w:rFonts w:cs="Arial"/>
              </w:rPr>
              <w:t xml:space="preserve">recommendation from the Owner’s Representative, Plante Moran </w:t>
            </w:r>
            <w:r w:rsidRPr="1AB8A771" w:rsidR="3D09D692">
              <w:rPr>
                <w:rFonts w:cs="Arial"/>
              </w:rPr>
              <w:t>Realpoint</w:t>
            </w:r>
            <w:r w:rsidRPr="1AB8A771" w:rsidR="3D09D692">
              <w:rPr>
                <w:rFonts w:cs="Arial"/>
              </w:rPr>
              <w:t>, to award the contract for roofing replacement at Franklin High School to Lutz Roofing, Shelby, M</w:t>
            </w:r>
            <w:r w:rsidRPr="1AB8A771" w:rsidR="5BDC0F2F">
              <w:rPr>
                <w:rFonts w:cs="Arial"/>
              </w:rPr>
              <w:t>i</w:t>
            </w:r>
            <w:r w:rsidRPr="1AB8A771" w:rsidR="3D09D692">
              <w:rPr>
                <w:rFonts w:cs="Arial"/>
              </w:rPr>
              <w:t xml:space="preserve">chigan </w:t>
            </w:r>
            <w:r w:rsidRPr="1AB8A771" w:rsidR="7ABBC0F7">
              <w:rPr>
                <w:rFonts w:cs="Arial"/>
              </w:rPr>
              <w:t>and Royal Roofing, Lake Orion, Michigan for Cleveland Elementary in the amount of $4,246,400, plus 6% contingency in the amount of $254,800 for a tota</w:t>
            </w:r>
            <w:r w:rsidRPr="1AB8A771" w:rsidR="5D3331D7">
              <w:rPr>
                <w:rFonts w:cs="Arial"/>
              </w:rPr>
              <w:t xml:space="preserve">l approved project amount </w:t>
            </w:r>
            <w:r w:rsidRPr="1AB8A771" w:rsidR="729C2E86">
              <w:rPr>
                <w:rFonts w:cs="Arial"/>
              </w:rPr>
              <w:t xml:space="preserve">of $4,501,200 and authorize the Superintendent or her </w:t>
            </w:r>
            <w:r w:rsidRPr="1AB8A771" w:rsidR="0FB6EBC4">
              <w:rPr>
                <w:rFonts w:cs="Arial"/>
              </w:rPr>
              <w:t>designee</w:t>
            </w:r>
            <w:r w:rsidRPr="1AB8A771" w:rsidR="729C2E86">
              <w:rPr>
                <w:rFonts w:cs="Arial"/>
              </w:rPr>
              <w:t xml:space="preserve"> to execute final contracts.</w:t>
            </w:r>
          </w:p>
        </w:tc>
      </w:tr>
      <w:tr w:rsidRPr="00BF00CF" w:rsidR="00126B7B" w:rsidTr="1AB8A771" w14:paraId="23232C03" w14:textId="77777777">
        <w:tc>
          <w:tcPr>
            <w:tcW w:w="2160" w:type="dxa"/>
            <w:tcMar/>
          </w:tcPr>
          <w:p w:rsidR="00126B7B" w:rsidP="00FB7BD8" w:rsidRDefault="00126B7B" w14:paraId="4BD94B22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1F3B28" w:rsidR="00126B7B" w:rsidP="00FB7BD8" w:rsidRDefault="00126B7B" w14:paraId="6A242307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="00126B7B" w:rsidP="00FB7BD8" w:rsidRDefault="00126B7B" w14:paraId="0760AEEB" w14:textId="77777777">
            <w:pPr>
              <w:tabs>
                <w:tab w:val="left" w:pos="707"/>
              </w:tabs>
              <w:spacing w:after="60"/>
              <w:ind w:left="-115"/>
              <w:rPr>
                <w:rFonts w:cs="Arial"/>
                <w:szCs w:val="24"/>
              </w:rPr>
            </w:pPr>
          </w:p>
        </w:tc>
      </w:tr>
      <w:tr w:rsidRPr="00BF00CF" w:rsidR="00126B7B" w:rsidTr="1AB8A771" w14:paraId="777478AD" w14:textId="77777777">
        <w:tc>
          <w:tcPr>
            <w:tcW w:w="2160" w:type="dxa"/>
            <w:tcMar/>
          </w:tcPr>
          <w:p w:rsidR="00126B7B" w:rsidP="00FB7BD8" w:rsidRDefault="00126B7B" w14:paraId="3E499B45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1F3B28" w:rsidR="00126B7B" w:rsidP="00FB7BD8" w:rsidRDefault="00126B7B" w14:paraId="28D68D2B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Pr="004507CF" w:rsidR="00126B7B" w:rsidP="00126B7B" w:rsidRDefault="00126B7B" w14:paraId="2D76C8D7" w14:textId="7790115A">
            <w:pPr>
              <w:keepLines w:val="1"/>
              <w:tabs>
                <w:tab w:val="left" w:pos="646"/>
              </w:tabs>
              <w:suppressAutoHyphens/>
              <w:ind w:left="-93"/>
            </w:pPr>
            <w:r w:rsidR="27EF1B40">
              <w:rPr/>
              <w:t>Ayes: ￼</w:t>
            </w:r>
            <w:r w:rsidR="6FCB9DCE">
              <w:rPr/>
              <w:t xml:space="preserve">Acosta, </w:t>
            </w:r>
            <w:r w:rsidR="6FCB9DCE">
              <w:rPr/>
              <w:t>Bonifield</w:t>
            </w:r>
            <w:r w:rsidR="6FCB9DCE">
              <w:rPr/>
              <w:t>, Bradford, Burton, Frank, Jarvis, Johnson</w:t>
            </w:r>
          </w:p>
          <w:p w:rsidR="00126B7B" w:rsidP="58BF1D28" w:rsidRDefault="00126B7B" w14:paraId="49F28210" w14:textId="34CD8562">
            <w:pPr>
              <w:tabs>
                <w:tab w:val="left" w:pos="707"/>
              </w:tabs>
              <w:ind w:left="-115"/>
              <w:rPr>
                <w:rFonts w:cs="Arial"/>
              </w:rPr>
            </w:pPr>
            <w:r w:rsidR="588B5FFA">
              <w:rPr/>
              <w:t>Nays: ￼</w:t>
            </w:r>
            <w:r w:rsidR="6FCB9DCE">
              <w:rPr/>
              <w:t>None</w:t>
            </w:r>
          </w:p>
        </w:tc>
      </w:tr>
      <w:tr w:rsidRPr="00BF00CF" w:rsidR="00126B7B" w:rsidTr="1AB8A771" w14:paraId="3E9B325A" w14:textId="77777777">
        <w:tc>
          <w:tcPr>
            <w:tcW w:w="2160" w:type="dxa"/>
            <w:tcMar/>
          </w:tcPr>
          <w:p w:rsidR="00126B7B" w:rsidP="00FB7BD8" w:rsidRDefault="00126B7B" w14:paraId="4CEA5CA8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1F3B28" w:rsidR="00126B7B" w:rsidP="00FB7BD8" w:rsidRDefault="00126B7B" w14:paraId="55F187D9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="00126B7B" w:rsidP="00FB7BD8" w:rsidRDefault="00126B7B" w14:paraId="2DF58279" w14:textId="77777777">
            <w:pPr>
              <w:tabs>
                <w:tab w:val="left" w:pos="707"/>
              </w:tabs>
              <w:spacing w:after="60"/>
              <w:ind w:left="-115"/>
              <w:rPr>
                <w:rFonts w:cs="Arial"/>
                <w:szCs w:val="24"/>
              </w:rPr>
            </w:pPr>
          </w:p>
        </w:tc>
      </w:tr>
      <w:tr w:rsidRPr="00BF00CF" w:rsidR="00FB7BD8" w:rsidTr="1AB8A771" w14:paraId="4FFADBEE" w14:textId="77777777">
        <w:tc>
          <w:tcPr>
            <w:tcW w:w="2160" w:type="dxa"/>
            <w:tcMar/>
          </w:tcPr>
          <w:p w:rsidRPr="001F3B28" w:rsidR="00FB7BD8" w:rsidP="00FB7BD8" w:rsidRDefault="00FB7BD8" w14:paraId="20133F12" w14:textId="447A6A8F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Teachers for Approval</w:t>
            </w:r>
          </w:p>
        </w:tc>
        <w:tc>
          <w:tcPr>
            <w:tcW w:w="450" w:type="dxa"/>
            <w:tcMar/>
          </w:tcPr>
          <w:p w:rsidRPr="001F3B28" w:rsidR="00FB7BD8" w:rsidP="00FB7BD8" w:rsidRDefault="00FB7BD8" w14:paraId="1D675CF3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Pr="009608E1" w:rsidR="00FB7BD8" w:rsidP="58BF1D28" w:rsidRDefault="00FB7BD8" w14:paraId="3E257F91" w14:textId="1BB8D32D">
            <w:pPr>
              <w:tabs>
                <w:tab w:val="left" w:pos="707"/>
              </w:tabs>
              <w:spacing w:after="60"/>
              <w:ind w:left="-115"/>
              <w:rPr>
                <w:rFonts w:cs="Arial"/>
              </w:rPr>
            </w:pPr>
            <w:r w:rsidRPr="58BF1D28" w:rsidR="463A995F">
              <w:rPr>
                <w:rFonts w:cs="Arial"/>
              </w:rPr>
              <w:t xml:space="preserve">It was </w:t>
            </w:r>
            <w:r w:rsidRPr="58BF1D28" w:rsidR="463A995F">
              <w:rPr>
                <w:rFonts w:cs="Arial"/>
              </w:rPr>
              <w:t>moved</w:t>
            </w:r>
            <w:r w:rsidRPr="58BF1D28" w:rsidR="463A995F">
              <w:rPr>
                <w:rFonts w:cs="Arial"/>
              </w:rPr>
              <w:t xml:space="preserve"> by Mrs. </w:t>
            </w:r>
            <w:r w:rsidRPr="58BF1D28" w:rsidR="23D882B1">
              <w:rPr>
                <w:rFonts w:cs="Arial"/>
              </w:rPr>
              <w:t>Frank</w:t>
            </w:r>
            <w:r w:rsidRPr="58BF1D28" w:rsidR="3B69D697">
              <w:rPr>
                <w:rFonts w:cs="Arial"/>
              </w:rPr>
              <w:t xml:space="preserve"> </w:t>
            </w:r>
            <w:r w:rsidRPr="58BF1D28" w:rsidR="463A995F">
              <w:rPr>
                <w:rFonts w:cs="Arial"/>
              </w:rPr>
              <w:t>and supported by Mrs.</w:t>
            </w:r>
            <w:r w:rsidRPr="58BF1D28" w:rsidR="3EE388DE">
              <w:rPr>
                <w:rFonts w:cs="Arial"/>
              </w:rPr>
              <w:t xml:space="preserve"> Jarvis</w:t>
            </w:r>
            <w:r w:rsidRPr="58BF1D28" w:rsidR="463A995F">
              <w:rPr>
                <w:rFonts w:cs="Arial"/>
              </w:rPr>
              <w:t xml:space="preserve"> </w:t>
            </w:r>
            <w:r w:rsidRPr="58BF1D28" w:rsidR="463A995F">
              <w:rPr>
                <w:rFonts w:cs="Arial"/>
              </w:rPr>
              <w:t>that the Board of Education of the Livonia Public Schools School District accept the recommendation of the superintendent and offer employment for the 202</w:t>
            </w:r>
            <w:r w:rsidRPr="58BF1D28" w:rsidR="3B69D697">
              <w:rPr>
                <w:rFonts w:cs="Arial"/>
              </w:rPr>
              <w:t>3</w:t>
            </w:r>
            <w:r w:rsidRPr="58BF1D28" w:rsidR="463A995F">
              <w:rPr>
                <w:rFonts w:cs="Arial"/>
              </w:rPr>
              <w:t>-2</w:t>
            </w:r>
            <w:r w:rsidRPr="58BF1D28" w:rsidR="3B69D697">
              <w:rPr>
                <w:rFonts w:cs="Arial"/>
              </w:rPr>
              <w:t>4</w:t>
            </w:r>
            <w:r w:rsidRPr="58BF1D28" w:rsidR="463A995F">
              <w:rPr>
                <w:rFonts w:cs="Arial"/>
              </w:rPr>
              <w:t xml:space="preserve"> school year to the following teacher</w:t>
            </w:r>
            <w:r w:rsidRPr="58BF1D28" w:rsidR="116DF7E0">
              <w:rPr>
                <w:rFonts w:cs="Arial"/>
              </w:rPr>
              <w:t>s</w:t>
            </w:r>
            <w:r w:rsidRPr="58BF1D28" w:rsidR="463A995F">
              <w:rPr>
                <w:rFonts w:cs="Arial"/>
              </w:rPr>
              <w:t>:</w:t>
            </w:r>
          </w:p>
          <w:p w:rsidR="00FB7BD8" w:rsidP="58BF1D28" w:rsidRDefault="004350E9" w14:paraId="7AFA4DA6" w14:textId="291B2892">
            <w:pPr>
              <w:pStyle w:val="Normal"/>
              <w:widowControl w:val="0"/>
              <w:suppressLineNumbers w:val="0"/>
              <w:tabs>
                <w:tab w:val="left" w:leader="none" w:pos="2658"/>
                <w:tab w:val="left" w:leader="none" w:pos="4728"/>
              </w:tabs>
              <w:bidi w:val="0"/>
              <w:spacing w:before="0" w:beforeAutospacing="off" w:after="0" w:afterAutospacing="off" w:line="259" w:lineRule="auto"/>
              <w:ind w:left="48" w:right="-198"/>
              <w:jc w:val="left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58BF1D28" w:rsidR="56D3A42F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Shannon Beliveau</w:t>
            </w:r>
            <w:r w:rsidR="00FB7BD8">
              <w:rPr>
                <w:rFonts w:ascii="Times New Roman" w:hAnsi="Times New Roman"/>
                <w:b/>
                <w:spacing w:val="-4"/>
                <w:sz w:val="20"/>
              </w:rPr>
              <w:tab/>
            </w:r>
            <w:r w:rsidRPr="58BF1D28" w:rsidR="463A995F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 xml:space="preserve">1.0 </w:t>
            </w:r>
            <w:r w:rsidRPr="58BF1D28" w:rsidR="1BB28CDB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 xml:space="preserve">Program Specialist</w:t>
            </w:r>
            <w:r w:rsidR="00FB7BD8">
              <w:rPr>
                <w:rFonts w:ascii="Times New Roman" w:hAnsi="Times New Roman"/>
                <w:b/>
                <w:spacing w:val="-4"/>
                <w:sz w:val="20"/>
              </w:rPr>
              <w:tab/>
            </w:r>
            <w:r w:rsidRPr="58BF1D28" w:rsidR="38FB8ED3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Student Services</w:t>
            </w:r>
          </w:p>
          <w:p w:rsidR="00FB7BD8" w:rsidP="58BF1D28" w:rsidRDefault="004350E9" w14:paraId="24451C91" w14:textId="25C7D1CE">
            <w:pPr>
              <w:pStyle w:val="Normal"/>
              <w:widowControl w:val="0"/>
              <w:suppressLineNumbers w:val="0"/>
              <w:tabs>
                <w:tab w:val="left" w:leader="none" w:pos="2658"/>
                <w:tab w:val="left" w:leader="none" w:pos="4728"/>
              </w:tabs>
              <w:bidi w:val="0"/>
              <w:spacing w:before="0" w:beforeAutospacing="off" w:after="0" w:afterAutospacing="off" w:line="259" w:lineRule="auto"/>
              <w:ind w:left="48" w:right="-198"/>
              <w:jc w:val="left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58BF1D28" w:rsidR="38FB8ED3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Ian Boynton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ab/>
            </w:r>
            <w:r w:rsidRPr="58BF1D28" w:rsidR="24E6824E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 xml:space="preserve">1.0 </w:t>
            </w:r>
            <w:r w:rsidRPr="58BF1D28" w:rsidR="24E6824E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>Teacher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ab/>
            </w:r>
            <w:r w:rsidRPr="58BF1D28" w:rsidR="7B2A61FF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Cleveland</w:t>
            </w:r>
          </w:p>
          <w:p w:rsidR="00FB7BD8" w:rsidP="58BF1D28" w:rsidRDefault="004350E9" w14:paraId="03CEA71F" w14:textId="366FA2C8">
            <w:pPr>
              <w:pStyle w:val="Normal"/>
              <w:widowControl w:val="0"/>
              <w:suppressLineNumbers w:val="0"/>
              <w:tabs>
                <w:tab w:val="left" w:leader="none" w:pos="2658"/>
                <w:tab w:val="left" w:leader="none" w:pos="4728"/>
              </w:tabs>
              <w:bidi w:val="0"/>
              <w:spacing w:before="0" w:beforeAutospacing="off" w:after="0" w:afterAutospacing="off" w:line="259" w:lineRule="auto"/>
              <w:ind w:left="48" w:right="-198"/>
              <w:jc w:val="left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58BF1D28" w:rsidR="7B2A61FF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Quinn Brick</w:t>
            </w:r>
            <w:proofErr w:type="spellStart"/>
            <w:proofErr w:type="spellEnd"/>
            <w:r>
              <w:rPr>
                <w:rFonts w:ascii="Times New Roman" w:hAnsi="Times New Roman"/>
                <w:b/>
                <w:spacing w:val="-4"/>
                <w:sz w:val="20"/>
              </w:rPr>
              <w:tab/>
            </w:r>
            <w:r w:rsidRPr="58BF1D28" w:rsidR="1C1131C3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 xml:space="preserve">1.0 </w:t>
            </w:r>
            <w:r w:rsidRPr="58BF1D28" w:rsidR="1C1131C3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>Teacher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ab/>
            </w:r>
            <w:r w:rsidRPr="58BF1D28" w:rsidR="2766E255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>C</w:t>
            </w:r>
            <w:r w:rsidRPr="58BF1D28" w:rsidR="1C1131C3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>h</w:t>
            </w:r>
            <w:r w:rsidRPr="58BF1D28" w:rsidR="2766E255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>urchill</w:t>
            </w:r>
          </w:p>
          <w:p w:rsidR="0042132E" w:rsidP="58BF1D28" w:rsidRDefault="0042132E" w14:paraId="2586797D" w14:textId="66738491">
            <w:pPr>
              <w:pStyle w:val="Normal"/>
              <w:widowControl w:val="0"/>
              <w:suppressLineNumbers w:val="0"/>
              <w:tabs>
                <w:tab w:val="left" w:leader="none" w:pos="2658"/>
                <w:tab w:val="left" w:leader="none" w:pos="4728"/>
              </w:tabs>
              <w:bidi w:val="0"/>
              <w:spacing w:before="0" w:beforeAutospacing="off" w:after="0" w:afterAutospacing="off" w:line="259" w:lineRule="auto"/>
              <w:ind w:left="48" w:right="-198"/>
              <w:jc w:val="left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58BF1D28" w:rsidR="2766E255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Tyra Burley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ab/>
            </w:r>
            <w:r w:rsidRPr="58BF1D28" w:rsidR="1C1131C3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 xml:space="preserve">1.0 </w:t>
            </w:r>
            <w:r w:rsidRPr="58BF1D28" w:rsidR="199EBB8E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>Psychologist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ab/>
            </w:r>
            <w:r w:rsidRPr="58BF1D28" w:rsidR="71D61BE4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Student Services</w:t>
            </w:r>
          </w:p>
          <w:p w:rsidR="0042132E" w:rsidP="58BF1D28" w:rsidRDefault="0042132E" w14:paraId="7FB36D47" w14:textId="6225461F">
            <w:pPr>
              <w:pStyle w:val="Normal"/>
              <w:widowControl w:val="0"/>
              <w:suppressLineNumbers w:val="0"/>
              <w:tabs>
                <w:tab w:val="left" w:leader="none" w:pos="2658"/>
                <w:tab w:val="left" w:leader="none" w:pos="4728"/>
              </w:tabs>
              <w:bidi w:val="0"/>
              <w:spacing w:before="0" w:beforeAutospacing="off" w:after="0" w:afterAutospacing="off" w:line="259" w:lineRule="auto"/>
              <w:ind w:left="48" w:right="-198"/>
              <w:jc w:val="left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58BF1D28" w:rsidR="71D61BE4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Monica Domke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ab/>
            </w:r>
            <w:r w:rsidRPr="58BF1D28" w:rsidR="04280B80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>0.8</w:t>
            </w:r>
            <w:r w:rsidRPr="58BF1D28" w:rsidR="21BA53A9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 xml:space="preserve"> </w:t>
            </w:r>
            <w:r w:rsidRPr="58BF1D28" w:rsidR="73DD88A8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>Social Worker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ab/>
            </w:r>
            <w:r w:rsidRPr="58BF1D28" w:rsidR="2FA7D86C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Garfield Skill Center</w:t>
            </w:r>
          </w:p>
          <w:p w:rsidR="00DE6E96" w:rsidP="58BF1D28" w:rsidRDefault="00DE6E96" w14:paraId="1335D6F6" w14:textId="3DDC90D8">
            <w:pPr>
              <w:widowControl w:val="0"/>
              <w:tabs>
                <w:tab w:val="left" w:leader="none" w:pos="2658"/>
                <w:tab w:val="left" w:leader="none" w:pos="4728"/>
              </w:tabs>
              <w:ind w:left="48" w:right="-198"/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</w:pPr>
            <w:r w:rsidRPr="58BF1D28" w:rsidR="2FA7D86C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Christine Halliday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ab/>
            </w:r>
            <w:r w:rsidRPr="58BF1D28" w:rsidR="21BA53A9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 xml:space="preserve">1.0 </w:t>
            </w:r>
            <w:r w:rsidRPr="58BF1D28" w:rsidR="75C4FF81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>Teache</w:t>
            </w:r>
            <w:r w:rsidRPr="58BF1D28" w:rsidR="21BA53A9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ab/>
            </w:r>
            <w:r w:rsidRPr="58BF1D28" w:rsidR="7FB3BE43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>Emerson</w:t>
            </w:r>
          </w:p>
          <w:p w:rsidR="00422F7D" w:rsidP="58BF1D28" w:rsidRDefault="00422F7D" w14:paraId="37C9178F" w14:textId="4280753E">
            <w:pPr>
              <w:widowControl w:val="0"/>
              <w:tabs>
                <w:tab w:val="left" w:leader="none" w:pos="2658"/>
                <w:tab w:val="left" w:leader="none" w:pos="4728"/>
              </w:tabs>
              <w:ind w:left="48" w:right="-198"/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</w:pPr>
            <w:r w:rsidRPr="58BF1D28" w:rsidR="484A4552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Marla Kepsel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ab/>
            </w:r>
            <w:r w:rsidRPr="58BF1D28" w:rsidR="6C3EE542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 xml:space="preserve">1.0 </w:t>
            </w:r>
            <w:r w:rsidRPr="58BF1D28" w:rsidR="40542EFC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>Teacher</w:t>
            </w:r>
            <w:r w:rsidR="000C20A6">
              <w:rPr>
                <w:rFonts w:ascii="Times New Roman" w:hAnsi="Times New Roman"/>
                <w:b/>
                <w:spacing w:val="-4"/>
                <w:sz w:val="20"/>
              </w:rPr>
              <w:tab/>
            </w:r>
            <w:r w:rsidRPr="58BF1D28" w:rsidR="5DD19397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Holmes</w:t>
            </w:r>
          </w:p>
          <w:p w:rsidR="000C20A6" w:rsidP="58BF1D28" w:rsidRDefault="000C20A6" w14:paraId="27881E85" w14:textId="1EF732FF">
            <w:pPr>
              <w:widowControl w:val="0"/>
              <w:tabs>
                <w:tab w:val="left" w:leader="none" w:pos="2658"/>
                <w:tab w:val="left" w:leader="none" w:pos="4728"/>
              </w:tabs>
              <w:ind w:left="48" w:right="-198"/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</w:pPr>
            <w:r w:rsidRPr="58BF1D28" w:rsidR="5DD19397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Brittany Morris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ab/>
            </w:r>
            <w:r w:rsidRPr="58BF1D28" w:rsidR="2AD71FAA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>0.3</w:t>
            </w:r>
            <w:r w:rsidRPr="58BF1D28" w:rsidR="40542EFC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 xml:space="preserve"> </w:t>
            </w:r>
            <w:r w:rsidRPr="58BF1D28" w:rsidR="251864A4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>Psychologist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ab/>
            </w:r>
            <w:r w:rsidRPr="58BF1D28" w:rsidR="664FD636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Student Services</w:t>
            </w:r>
          </w:p>
          <w:p w:rsidR="000C20A6" w:rsidP="58BF1D28" w:rsidRDefault="004477C9" w14:paraId="24931D5C" w14:textId="72BEF594">
            <w:pPr>
              <w:widowControl w:val="0"/>
              <w:tabs>
                <w:tab w:val="left" w:leader="none" w:pos="2658"/>
                <w:tab w:val="left" w:leader="none" w:pos="4728"/>
              </w:tabs>
              <w:ind w:left="48" w:right="-198"/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</w:pPr>
            <w:r w:rsidRPr="58BF1D28" w:rsidR="664FD636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Howard Weiner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ab/>
            </w:r>
            <w:r w:rsidRPr="58BF1D28" w:rsidR="7578E7F4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 xml:space="preserve">1.0 </w:t>
            </w:r>
            <w:r w:rsidRPr="58BF1D28" w:rsidR="7AB468F7"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  <w:t>School Counselor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ab/>
            </w:r>
            <w:r w:rsidRPr="58BF1D28" w:rsidR="5D606F4C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Stevenson</w:t>
            </w:r>
          </w:p>
          <w:p w:rsidRPr="00957B4F" w:rsidR="00753B59" w:rsidP="58BF1D28" w:rsidRDefault="00EF43FE" w14:paraId="21658DBA" w14:textId="6F69B750" w14:noSpellErr="1">
            <w:pPr>
              <w:widowControl w:val="0"/>
              <w:tabs>
                <w:tab w:val="left" w:leader="none" w:pos="2658"/>
                <w:tab w:val="left" w:leader="none" w:pos="4728"/>
                <w:tab w:val="left" w:leader="none" w:pos="5538"/>
              </w:tabs>
              <w:ind w:left="0" w:right="-198"/>
              <w:rPr>
                <w:rFonts w:ascii="Times New Roman" w:hAnsi="Times New Roman"/>
                <w:b w:val="1"/>
                <w:bCs w:val="1"/>
                <w:spacing w:val="-4"/>
                <w:sz w:val="20"/>
                <w:szCs w:val="20"/>
              </w:rPr>
            </w:pPr>
          </w:p>
        </w:tc>
      </w:tr>
      <w:tr w:rsidRPr="003358C8" w:rsidR="00FB7BD8" w:rsidTr="1AB8A771" w14:paraId="473B1448" w14:textId="77777777">
        <w:tc>
          <w:tcPr>
            <w:tcW w:w="2160" w:type="dxa"/>
            <w:tcMar/>
          </w:tcPr>
          <w:p w:rsidRPr="001F3B28" w:rsidR="00FB7BD8" w:rsidP="00FB7BD8" w:rsidRDefault="0042132E" w14:paraId="65D41E9D" w14:textId="4CC3EADA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  <w:bookmarkStart w:name="_Hlk134783120" w:id="0"/>
            <w:r>
              <w:rPr>
                <w:rFonts w:cs="Arial"/>
                <w:b/>
                <w:szCs w:val="24"/>
              </w:rPr>
              <w:tab/>
            </w:r>
          </w:p>
        </w:tc>
        <w:tc>
          <w:tcPr>
            <w:tcW w:w="450" w:type="dxa"/>
            <w:tcMar/>
          </w:tcPr>
          <w:p w:rsidRPr="001F3B28" w:rsidR="00FB7BD8" w:rsidP="00FB7BD8" w:rsidRDefault="00FB7BD8" w14:paraId="15A74F1F" w14:textId="77777777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Pr="001F3B28" w:rsidR="00FB7BD8" w:rsidP="000A2F92" w:rsidRDefault="00FB7BD8" w14:paraId="78E012B8" w14:textId="0A87276E">
            <w:pPr>
              <w:keepLines/>
              <w:tabs>
                <w:tab w:val="left" w:pos="646"/>
              </w:tabs>
              <w:suppressAutoHyphens/>
              <w:ind w:left="-86"/>
              <w:rPr>
                <w:rFonts w:cs="Arial"/>
                <w:szCs w:val="24"/>
              </w:rPr>
            </w:pPr>
          </w:p>
        </w:tc>
      </w:tr>
      <w:bookmarkEnd w:id="0"/>
      <w:tr w:rsidRPr="003358C8" w:rsidR="00FB7BD8" w:rsidTr="1AB8A771" w14:paraId="505D1639" w14:textId="77777777">
        <w:tc>
          <w:tcPr>
            <w:tcW w:w="2160" w:type="dxa"/>
            <w:tcMar/>
          </w:tcPr>
          <w:p w:rsidR="00FB7BD8" w:rsidP="00FB7BD8" w:rsidRDefault="00FB7BD8" w14:paraId="20C2A8A7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294439" w:rsidR="00FB7BD8" w:rsidP="00FB7BD8" w:rsidRDefault="00FB7BD8" w14:paraId="66CCC55D" w14:textId="77777777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Pr="004507CF" w:rsidR="00FB7BD8" w:rsidP="00FB7BD8" w:rsidRDefault="00FB7BD8" w14:paraId="7E006599" w14:textId="77CB78A4">
            <w:pPr>
              <w:keepLines w:val="1"/>
              <w:tabs>
                <w:tab w:val="left" w:pos="646"/>
              </w:tabs>
              <w:suppressAutoHyphens/>
              <w:ind w:left="-93"/>
            </w:pPr>
            <w:r w:rsidR="53A75FB4">
              <w:rPr/>
              <w:t>Ayes: ￼</w:t>
            </w:r>
            <w:r w:rsidR="53F39506">
              <w:rPr/>
              <w:t xml:space="preserve">Acosta, </w:t>
            </w:r>
            <w:r w:rsidR="53F39506">
              <w:rPr/>
              <w:t>Bonifield</w:t>
            </w:r>
            <w:r w:rsidR="53F39506">
              <w:rPr/>
              <w:t>, Bradford, Burton, Frank, Jarvis, Johnson</w:t>
            </w:r>
          </w:p>
          <w:p w:rsidR="00FB7BD8" w:rsidP="58BF1D28" w:rsidRDefault="00FB7BD8" w14:paraId="58BC718D" w14:textId="30A71633">
            <w:pPr>
              <w:keepLines w:val="1"/>
              <w:tabs>
                <w:tab w:val="left" w:pos="646"/>
              </w:tabs>
              <w:suppressAutoHyphens/>
              <w:ind w:left="-93"/>
              <w:rPr>
                <w:rFonts w:cs="Arial"/>
              </w:rPr>
            </w:pPr>
            <w:r w:rsidR="557BE21E">
              <w:rPr/>
              <w:t>Nays: ￼</w:t>
            </w:r>
            <w:r w:rsidR="463A995F">
              <w:rPr/>
              <w:t>None</w:t>
            </w:r>
          </w:p>
        </w:tc>
      </w:tr>
      <w:tr w:rsidRPr="003358C8" w:rsidR="005733A1" w:rsidTr="1AB8A771" w14:paraId="36B9C75C" w14:textId="77777777">
        <w:tc>
          <w:tcPr>
            <w:tcW w:w="2160" w:type="dxa"/>
            <w:tcMar/>
          </w:tcPr>
          <w:p w:rsidRPr="001F3B28" w:rsidR="005733A1" w:rsidP="00FB7BD8" w:rsidRDefault="005733A1" w14:paraId="4F1574D7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1F3B28" w:rsidR="005733A1" w:rsidP="00FB7BD8" w:rsidRDefault="005733A1" w14:paraId="05304562" w14:textId="77777777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Pr="0096601F" w:rsidR="005733A1" w:rsidP="00FB7BD8" w:rsidRDefault="005733A1" w14:paraId="27E27BF2" w14:textId="77777777">
            <w:pPr>
              <w:keepLines/>
              <w:tabs>
                <w:tab w:val="left" w:pos="646"/>
              </w:tabs>
              <w:suppressAutoHyphens/>
              <w:ind w:left="-93"/>
              <w:rPr>
                <w:szCs w:val="24"/>
              </w:rPr>
            </w:pPr>
          </w:p>
        </w:tc>
      </w:tr>
      <w:tr w:rsidRPr="003358C8" w:rsidR="00FB7BD8" w:rsidTr="1AB8A771" w14:paraId="01C5252C" w14:textId="77777777">
        <w:tc>
          <w:tcPr>
            <w:tcW w:w="2160" w:type="dxa"/>
            <w:tcMar/>
          </w:tcPr>
          <w:p w:rsidR="00FB7BD8" w:rsidP="009B32E9" w:rsidRDefault="00FB7BD8" w14:paraId="1128C577" w14:textId="11FD18A2">
            <w:pPr>
              <w:widowControl w:val="0"/>
              <w:tabs>
                <w:tab w:val="left" w:pos="-720"/>
                <w:tab w:val="left" w:pos="2030"/>
              </w:tabs>
              <w:ind w:left="5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Teacher</w:t>
            </w:r>
            <w:r w:rsidR="00343496">
              <w:rPr>
                <w:rFonts w:cs="Arial"/>
                <w:b/>
                <w:szCs w:val="24"/>
              </w:rPr>
              <w:t>s</w:t>
            </w:r>
            <w:r>
              <w:rPr>
                <w:rFonts w:cs="Arial"/>
                <w:b/>
                <w:szCs w:val="24"/>
              </w:rPr>
              <w:t xml:space="preserve"> for Tenure</w:t>
            </w:r>
          </w:p>
        </w:tc>
        <w:tc>
          <w:tcPr>
            <w:tcW w:w="450" w:type="dxa"/>
            <w:tcMar/>
          </w:tcPr>
          <w:p w:rsidRPr="00294439" w:rsidR="00FB7BD8" w:rsidP="00FB7BD8" w:rsidRDefault="00FB7BD8" w14:paraId="642C0E9D" w14:textId="77777777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="00FB7BD8" w:rsidP="00FB7BD8" w:rsidRDefault="00FB7BD8" w14:paraId="4C7EF424" w14:textId="68C6AD9E">
            <w:pPr>
              <w:tabs>
                <w:tab w:val="left" w:pos="707"/>
              </w:tabs>
              <w:spacing w:after="60"/>
              <w:ind w:left="-115"/>
              <w:rPr>
                <w:rFonts w:cs="Arial"/>
              </w:rPr>
            </w:pPr>
            <w:r w:rsidRPr="58BF1D28" w:rsidR="463A995F">
              <w:rPr>
                <w:rFonts w:cs="Arial"/>
              </w:rPr>
              <w:t xml:space="preserve">It was </w:t>
            </w:r>
            <w:r w:rsidRPr="00CA7320" w:rsidR="463A995F">
              <w:rPr>
                <w:rFonts w:cs="Arial"/>
              </w:rPr>
              <w:t>moved</w:t>
            </w:r>
            <w:r w:rsidRPr="58BF1D28" w:rsidR="463A995F">
              <w:rPr>
                <w:rFonts w:cs="Arial"/>
              </w:rPr>
              <w:t xml:space="preserve"> by </w:t>
            </w:r>
            <w:r w:rsidRPr="00D310D9" w:rsidR="463A995F">
              <w:rPr>
                <w:rFonts w:cs="Arial"/>
              </w:rPr>
              <w:t>Mrs</w:t>
            </w:r>
            <w:r w:rsidRPr="58BF1D28" w:rsidR="463A995F">
              <w:rPr>
                <w:rFonts w:cs="Arial"/>
              </w:rPr>
              <w:t xml:space="preserve">. </w:t>
            </w:r>
            <w:r w:rsidRPr="58BF1D28" w:rsidR="6BAE0856">
              <w:rPr>
                <w:rFonts w:cs="Arial"/>
              </w:rPr>
              <w:t xml:space="preserve">Bradford</w:t>
            </w:r>
            <w:r w:rsidRPr="58BF1D28" w:rsidR="463A995F">
              <w:rPr>
                <w:rFonts w:cs="Arial"/>
              </w:rPr>
              <w:t xml:space="preserve"> </w:t>
            </w:r>
            <w:r w:rsidRPr="58BF1D28" w:rsidR="463A995F">
              <w:rPr>
                <w:rFonts w:cs="Arial"/>
              </w:rPr>
              <w:t>and supported by Mrs</w:t>
            </w:r>
            <w:r w:rsidRPr="58BF1D28" w:rsidR="1FB0806D">
              <w:rPr>
                <w:rFonts w:cs="Arial"/>
              </w:rPr>
              <w:t xml:space="preserve">. </w:t>
            </w:r>
            <w:r w:rsidRPr="58BF1D28" w:rsidR="754E4C7B">
              <w:rPr>
                <w:rFonts w:cs="Arial"/>
              </w:rPr>
              <w:t xml:space="preserve">Acosta</w:t>
            </w:r>
            <w:r w:rsidRPr="58BF1D28" w:rsidR="463A995F">
              <w:rPr>
                <w:rFonts w:cs="Arial"/>
              </w:rPr>
              <w:t xml:space="preserve"> </w:t>
            </w:r>
            <w:r w:rsidR="463A995F">
              <w:rPr>
                <w:spacing w:val="-3"/>
              </w:rPr>
              <w:t xml:space="preserve">that the Board of Education of the Livonia Public Schools School District accept the recommendation of the </w:t>
            </w:r>
            <w:r w:rsidR="4AE1731E">
              <w:rPr>
                <w:spacing w:val="-3"/>
              </w:rPr>
              <w:t xml:space="preserve">S</w:t>
            </w:r>
            <w:r w:rsidR="463A995F">
              <w:rPr>
                <w:spacing w:val="-3"/>
              </w:rPr>
              <w:t xml:space="preserve">uperintendent </w:t>
            </w:r>
            <w:r w:rsidRPr="00242453" w:rsidR="463A995F">
              <w:rPr>
                <w:rFonts w:cs="Arial"/>
              </w:rPr>
              <w:t>and acknowledge that tenure status has been granted to the following teacher</w:t>
            </w:r>
            <w:r w:rsidRPr="00242453" w:rsidR="0AF0A3EC">
              <w:rPr>
                <w:rFonts w:cs="Arial"/>
              </w:rPr>
              <w:t>s</w:t>
            </w:r>
            <w:r w:rsidRPr="00242453" w:rsidR="463A995F">
              <w:rPr>
                <w:rFonts w:cs="Arial"/>
              </w:rPr>
              <w:t>, effective on the respective date:</w:t>
            </w:r>
          </w:p>
          <w:p w:rsidRPr="00FF6449" w:rsidR="00FF6449" w:rsidP="00D937F1" w:rsidRDefault="00FF6449" w14:paraId="57C28E37" w14:textId="7571D18D">
            <w:pPr>
              <w:widowControl w:val="0"/>
              <w:tabs>
                <w:tab w:val="left" w:pos="-720"/>
                <w:tab w:val="left" w:pos="138"/>
                <w:tab w:val="left" w:pos="2658"/>
              </w:tabs>
              <w:ind w:left="50"/>
              <w:rPr>
                <w:rFonts w:ascii="Times New Roman" w:hAnsi="Times New Roman"/>
                <w:b/>
                <w:snapToGrid w:val="0"/>
                <w:spacing w:val="-3"/>
                <w:sz w:val="20"/>
              </w:rPr>
            </w:pPr>
            <w:r w:rsidRPr="00FF6449">
              <w:rPr>
                <w:rFonts w:ascii="Times New Roman" w:hAnsi="Times New Roman"/>
                <w:b/>
                <w:snapToGrid w:val="0"/>
                <w:spacing w:val="-3"/>
                <w:sz w:val="20"/>
                <w:u w:val="single"/>
              </w:rPr>
              <w:t>Name</w:t>
            </w:r>
            <w:r w:rsidRPr="00FF6449">
              <w:rPr>
                <w:rFonts w:ascii="Times New Roman" w:hAnsi="Times New Roman"/>
                <w:b/>
                <w:snapToGrid w:val="0"/>
                <w:spacing w:val="-3"/>
                <w:sz w:val="20"/>
              </w:rPr>
              <w:tab/>
            </w:r>
            <w:r w:rsidRPr="00FF6449">
              <w:rPr>
                <w:rFonts w:ascii="Times New Roman" w:hAnsi="Times New Roman"/>
                <w:b/>
                <w:snapToGrid w:val="0"/>
                <w:spacing w:val="-3"/>
                <w:sz w:val="20"/>
                <w:u w:val="single"/>
              </w:rPr>
              <w:t>Date</w:t>
            </w:r>
            <w:r w:rsidRPr="00FF6449">
              <w:rPr>
                <w:rFonts w:ascii="Times New Roman" w:hAnsi="Times New Roman"/>
                <w:b/>
                <w:snapToGrid w:val="0"/>
                <w:spacing w:val="-3"/>
                <w:sz w:val="20"/>
              </w:rPr>
              <w:tab/>
            </w:r>
          </w:p>
          <w:p w:rsidRPr="00FF6449" w:rsidR="00FF6449" w:rsidP="58BF1D28" w:rsidRDefault="00FF6449" w14:paraId="5DD6CB1D" w14:textId="4316957B">
            <w:pPr>
              <w:widowControl w:val="0"/>
              <w:tabs>
                <w:tab w:val="left" w:leader="none" w:pos="138"/>
                <w:tab w:val="left" w:leader="none" w:pos="2658"/>
              </w:tabs>
              <w:ind w:left="50"/>
              <w:rPr>
                <w:rFonts w:ascii="Times New Roman" w:hAnsi="Times New Roman"/>
                <w:b w:val="1"/>
                <w:bCs w:val="1"/>
                <w:snapToGrid w:val="0"/>
                <w:spacing w:val="-3"/>
                <w:sz w:val="20"/>
                <w:szCs w:val="20"/>
              </w:rPr>
            </w:pPr>
            <w:r w:rsidRPr="58BF1D28" w:rsidR="6DB2A46B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Jacqueline Glowacki</w:t>
            </w:r>
            <w:r w:rsidRPr="00FF6449">
              <w:rPr>
                <w:rFonts w:ascii="Times New Roman" w:hAnsi="Times New Roman"/>
                <w:b/>
                <w:bCs/>
                <w:snapToGrid w:val="0"/>
                <w:spacing w:val="-3"/>
                <w:sz w:val="20"/>
              </w:rPr>
              <w:tab/>
            </w:r>
            <w:r w:rsidRPr="58BF1D28" w:rsidR="5CBD112D">
              <w:rPr>
                <w:rFonts w:ascii="Times New Roman" w:hAnsi="Times New Roman"/>
                <w:b w:val="1"/>
                <w:bCs w:val="1"/>
                <w:snapToGrid w:val="0"/>
                <w:spacing w:val="-3"/>
                <w:sz w:val="20"/>
                <w:szCs w:val="20"/>
              </w:rPr>
              <w:t>October 04, 2023</w:t>
            </w:r>
          </w:p>
          <w:p w:rsidRPr="00FF6449" w:rsidR="00FF6449" w:rsidP="58BF1D28" w:rsidRDefault="00FF6449" w14:paraId="143B1066" w14:textId="5C3ED5A0">
            <w:pPr>
              <w:widowControl w:val="0"/>
              <w:tabs>
                <w:tab w:val="left" w:leader="none" w:pos="138"/>
                <w:tab w:val="left" w:leader="none" w:pos="2658"/>
              </w:tabs>
              <w:ind w:left="50"/>
              <w:rPr>
                <w:rFonts w:ascii="Times New Roman" w:hAnsi="Times New Roman"/>
                <w:b w:val="1"/>
                <w:bCs w:val="1"/>
                <w:snapToGrid w:val="0"/>
                <w:spacing w:val="-3"/>
                <w:sz w:val="20"/>
                <w:szCs w:val="20"/>
              </w:rPr>
            </w:pPr>
            <w:r w:rsidRPr="58BF1D28" w:rsidR="5CBD112D">
              <w:rPr>
                <w:rFonts w:ascii="Times New Roman" w:hAnsi="Times New Roman"/>
                <w:b w:val="1"/>
                <w:bCs w:val="1"/>
                <w:snapToGrid w:val="0"/>
                <w:spacing w:val="-3"/>
                <w:sz w:val="20"/>
                <w:szCs w:val="20"/>
              </w:rPr>
              <w:t xml:space="preserve">J</w:t>
            </w:r>
            <w:r w:rsidRPr="58BF1D28" w:rsidR="3966D50A">
              <w:rPr>
                <w:rFonts w:ascii="Times New Roman" w:hAnsi="Times New Roman"/>
                <w:b w:val="1"/>
                <w:bCs w:val="1"/>
                <w:snapToGrid w:val="0"/>
                <w:spacing w:val="-3"/>
                <w:sz w:val="20"/>
                <w:szCs w:val="20"/>
              </w:rPr>
              <w:t xml:space="preserve">u</w:t>
            </w:r>
            <w:r w:rsidRPr="58BF1D28" w:rsidR="5CBD112D">
              <w:rPr>
                <w:rFonts w:ascii="Times New Roman" w:hAnsi="Times New Roman"/>
                <w:b w:val="1"/>
                <w:bCs w:val="1"/>
                <w:snapToGrid w:val="0"/>
                <w:spacing w:val="-3"/>
                <w:sz w:val="20"/>
                <w:szCs w:val="20"/>
              </w:rPr>
              <w:t xml:space="preserve">lia Palaian</w:t>
            </w:r>
            <w:r w:rsidRPr="58BF1D28" w:rsidR="708DC2C0">
              <w:rPr>
                <w:rFonts w:ascii="Times New Roman" w:hAnsi="Times New Roman"/>
                <w:b w:val="1"/>
                <w:bCs w:val="1"/>
                <w:snapToGrid w:val="0"/>
                <w:spacing w:val="-3"/>
                <w:sz w:val="20"/>
                <w:szCs w:val="20"/>
              </w:rPr>
              <w:t xml:space="preserve"> </w:t>
            </w:r>
            <w:r w:rsidRPr="00FF6449">
              <w:rPr>
                <w:rFonts w:ascii="Times New Roman" w:hAnsi="Times New Roman"/>
                <w:b/>
                <w:bCs/>
                <w:snapToGrid w:val="0"/>
                <w:spacing w:val="-3"/>
                <w:sz w:val="20"/>
              </w:rPr>
              <w:tab/>
            </w:r>
            <w:r w:rsidRPr="58BF1D28" w:rsidR="541D46F0">
              <w:rPr>
                <w:rFonts w:ascii="Times New Roman" w:hAnsi="Times New Roman"/>
                <w:b w:val="1"/>
                <w:bCs w:val="1"/>
                <w:snapToGrid w:val="0"/>
                <w:spacing w:val="-3"/>
                <w:sz w:val="20"/>
                <w:szCs w:val="20"/>
              </w:rPr>
              <w:t>October 08, 2023</w:t>
            </w:r>
          </w:p>
          <w:p w:rsidRPr="00FF6449" w:rsidR="00FF6449" w:rsidP="58BF1D28" w:rsidRDefault="00FF6449" w14:paraId="38F0CC02" w14:textId="2C24B144">
            <w:pPr>
              <w:pStyle w:val="Normal"/>
              <w:widowControl w:val="0"/>
              <w:suppressLineNumbers w:val="0"/>
              <w:tabs>
                <w:tab w:val="left" w:leader="none" w:pos="138"/>
                <w:tab w:val="left" w:leader="none" w:pos="2658"/>
              </w:tabs>
              <w:bidi w:val="0"/>
              <w:spacing w:before="0" w:beforeAutospacing="off" w:after="0" w:afterAutospacing="off" w:line="259" w:lineRule="auto"/>
              <w:ind w:left="50" w:right="0"/>
              <w:jc w:val="left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58BF1D28" w:rsidR="541D46F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Matthew Rautio</w:t>
            </w:r>
            <w:r w:rsidRPr="00FF6449">
              <w:rPr>
                <w:rFonts w:ascii="Times New Roman" w:hAnsi="Times New Roman"/>
                <w:b/>
                <w:bCs/>
                <w:snapToGrid w:val="0"/>
                <w:spacing w:val="-3"/>
                <w:sz w:val="20"/>
              </w:rPr>
              <w:tab/>
            </w:r>
            <w:r w:rsidRPr="58BF1D28" w:rsidR="7F3509C3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October 19, 2023</w:t>
            </w:r>
          </w:p>
          <w:p w:rsidRPr="009B32E9" w:rsidR="00F74D7E" w:rsidP="58BF1D28" w:rsidRDefault="00FF6449" w14:paraId="09399992" w14:textId="630134C5">
            <w:pPr>
              <w:widowControl w:val="0"/>
              <w:tabs>
                <w:tab w:val="left" w:leader="none" w:pos="138"/>
                <w:tab w:val="left" w:leader="none" w:pos="2658"/>
              </w:tabs>
              <w:ind w:left="50"/>
              <w:rPr>
                <w:rFonts w:ascii="Times New Roman" w:hAnsi="Times New Roman"/>
                <w:b w:val="1"/>
                <w:bCs w:val="1"/>
                <w:snapToGrid w:val="0"/>
                <w:spacing w:val="-3"/>
                <w:sz w:val="20"/>
                <w:szCs w:val="20"/>
              </w:rPr>
            </w:pPr>
          </w:p>
        </w:tc>
      </w:tr>
      <w:tr w:rsidRPr="003358C8" w:rsidR="00FB7BD8" w:rsidTr="1AB8A771" w14:paraId="6C8CAD4B" w14:textId="77777777">
        <w:tc>
          <w:tcPr>
            <w:tcW w:w="2160" w:type="dxa"/>
            <w:tcMar/>
          </w:tcPr>
          <w:p w:rsidR="00FB7BD8" w:rsidP="00FB7BD8" w:rsidRDefault="00FB7BD8" w14:paraId="685F0AB1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294439" w:rsidR="00FB7BD8" w:rsidP="0012320F" w:rsidRDefault="00FB7BD8" w14:paraId="212A2030" w14:textId="77777777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="00FB7BD8" w:rsidP="0012320F" w:rsidRDefault="00FB7BD8" w14:paraId="68219CE3" w14:textId="77777777">
            <w:pPr>
              <w:ind w:left="-114" w:right="432"/>
              <w:rPr>
                <w:rFonts w:cs="Arial"/>
                <w:szCs w:val="24"/>
              </w:rPr>
            </w:pPr>
          </w:p>
        </w:tc>
      </w:tr>
      <w:tr w:rsidRPr="003358C8" w:rsidR="00FB7BD8" w:rsidTr="1AB8A771" w14:paraId="79DC7EFF" w14:textId="77777777">
        <w:tc>
          <w:tcPr>
            <w:tcW w:w="2160" w:type="dxa"/>
            <w:tcMar/>
          </w:tcPr>
          <w:p w:rsidR="00FB7BD8" w:rsidP="00FB7BD8" w:rsidRDefault="00FB7BD8" w14:paraId="49DB9743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3358C8" w:rsidR="00FB7BD8" w:rsidP="00FB7BD8" w:rsidRDefault="00FB7BD8" w14:paraId="0846C1F4" w14:textId="77777777">
            <w:pPr>
              <w:keepLines/>
              <w:suppressAutoHyphens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Pr="00CB0701" w:rsidR="00FB7BD8" w:rsidP="58BF1D28" w:rsidRDefault="00FB7BD8" w14:paraId="1D8B749A" w14:textId="537AA837">
            <w:pPr>
              <w:tabs>
                <w:tab w:val="left" w:pos="707"/>
              </w:tabs>
              <w:ind w:left="-113" w:right="-558"/>
              <w:rPr>
                <w:rFonts w:cs="Arial"/>
              </w:rPr>
            </w:pPr>
            <w:r w:rsidRPr="58BF1D28" w:rsidR="511E59D7">
              <w:rPr>
                <w:rFonts w:cs="Arial"/>
              </w:rPr>
              <w:t>Ayes: ￼</w:t>
            </w:r>
            <w:r w:rsidRPr="58BF1D28" w:rsidR="53F39506">
              <w:rPr>
                <w:rFonts w:cs="Arial"/>
              </w:rPr>
              <w:t xml:space="preserve">Acosta, </w:t>
            </w:r>
            <w:r w:rsidRPr="58BF1D28" w:rsidR="53F39506">
              <w:rPr>
                <w:rFonts w:cs="Arial"/>
              </w:rPr>
              <w:t>Bonifield</w:t>
            </w:r>
            <w:r w:rsidRPr="58BF1D28" w:rsidR="53F39506">
              <w:rPr>
                <w:rFonts w:cs="Arial"/>
              </w:rPr>
              <w:t>, Bradford, Burton, Frank, Jarvis, Johnson</w:t>
            </w:r>
          </w:p>
          <w:p w:rsidR="00FB7BD8" w:rsidP="58BF1D28" w:rsidRDefault="00FB7BD8" w14:paraId="0A04EBF3" w14:textId="2DA7ED6F">
            <w:pPr>
              <w:tabs>
                <w:tab w:val="left" w:pos="707"/>
              </w:tabs>
              <w:ind w:left="-113" w:right="-558"/>
              <w:rPr>
                <w:rFonts w:cs="Arial"/>
              </w:rPr>
            </w:pPr>
            <w:r w:rsidRPr="58BF1D28" w:rsidR="1170B40F">
              <w:rPr>
                <w:rFonts w:cs="Arial"/>
              </w:rPr>
              <w:t>Nays: ￼</w:t>
            </w:r>
            <w:r w:rsidRPr="58BF1D28" w:rsidR="463A995F">
              <w:rPr>
                <w:rFonts w:cs="Arial"/>
              </w:rPr>
              <w:t>None</w:t>
            </w:r>
          </w:p>
        </w:tc>
      </w:tr>
      <w:tr w:rsidRPr="003358C8" w:rsidR="00FB7BD8" w:rsidTr="1AB8A771" w14:paraId="3FAC258B" w14:textId="77777777">
        <w:tc>
          <w:tcPr>
            <w:tcW w:w="2160" w:type="dxa"/>
            <w:tcMar/>
          </w:tcPr>
          <w:p w:rsidR="00FB7BD8" w:rsidP="00FB7BD8" w:rsidRDefault="00FB7BD8" w14:paraId="2D7C6500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294439" w:rsidR="00FB7BD8" w:rsidP="0012320F" w:rsidRDefault="00FB7BD8" w14:paraId="183B6D78" w14:textId="77777777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="00FB7BD8" w:rsidP="0012320F" w:rsidRDefault="00FB7BD8" w14:paraId="3AE35E79" w14:textId="77777777">
            <w:pPr>
              <w:ind w:left="-114" w:right="432"/>
              <w:rPr>
                <w:rFonts w:cs="Arial"/>
                <w:szCs w:val="24"/>
              </w:rPr>
            </w:pPr>
          </w:p>
        </w:tc>
      </w:tr>
      <w:tr w:rsidRPr="003358C8" w:rsidR="00FB7BD8" w:rsidTr="1AB8A771" w14:paraId="54F5D47E" w14:textId="77777777">
        <w:tc>
          <w:tcPr>
            <w:tcW w:w="2160" w:type="dxa"/>
            <w:tcMar/>
          </w:tcPr>
          <w:p w:rsidRPr="00E2355C" w:rsidR="00FB7BD8" w:rsidP="00FB7BD8" w:rsidRDefault="00FB7BD8" w14:paraId="50D5BAB7" w14:textId="1489D3A3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Leaves of Absence</w:t>
            </w:r>
          </w:p>
        </w:tc>
        <w:tc>
          <w:tcPr>
            <w:tcW w:w="450" w:type="dxa"/>
            <w:tcMar/>
          </w:tcPr>
          <w:p w:rsidRPr="00294439" w:rsidR="00FB7BD8" w:rsidP="00FB7BD8" w:rsidRDefault="00FB7BD8" w14:paraId="3268D8D8" w14:textId="77777777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="00FB7BD8" w:rsidP="00FB7BD8" w:rsidRDefault="00FB7BD8" w14:paraId="0688D2EF" w14:textId="5D614C5D">
            <w:pPr>
              <w:tabs>
                <w:tab w:val="left" w:pos="707"/>
              </w:tabs>
              <w:spacing w:after="60"/>
              <w:ind w:left="-115"/>
            </w:pPr>
            <w:r w:rsidRPr="58BF1D28" w:rsidR="463A995F">
              <w:rPr>
                <w:rFonts w:cs="Arial"/>
              </w:rPr>
              <w:t>It was moved by Mrs</w:t>
            </w:r>
            <w:r w:rsidRPr="58BF1D28" w:rsidR="092F6719">
              <w:rPr>
                <w:rFonts w:cs="Arial"/>
              </w:rPr>
              <w:t xml:space="preserve">. </w:t>
            </w:r>
            <w:r w:rsidRPr="58BF1D28" w:rsidR="288860DD">
              <w:rPr>
                <w:rFonts w:cs="Arial"/>
              </w:rPr>
              <w:t>Frank</w:t>
            </w:r>
            <w:r w:rsidRPr="58BF1D28" w:rsidR="463A995F">
              <w:rPr>
                <w:rFonts w:cs="Arial"/>
              </w:rPr>
              <w:t xml:space="preserve"> supported by Mrs. </w:t>
            </w:r>
            <w:r w:rsidRPr="58BF1D28" w:rsidR="092F6719">
              <w:rPr>
                <w:rFonts w:cs="Arial"/>
              </w:rPr>
              <w:t>Bradford</w:t>
            </w:r>
            <w:r w:rsidRPr="58BF1D28" w:rsidR="463A995F">
              <w:rPr>
                <w:rFonts w:cs="Arial"/>
              </w:rPr>
              <w:t xml:space="preserve"> </w:t>
            </w:r>
            <w:r w:rsidR="463A995F">
              <w:rPr>
                <w:spacing w:val="-3"/>
              </w:rPr>
              <w:t>that the Board of Education of the Livonia Public Schools School District accept the recommendation of the Superintendent and approve the request for leaves of absence</w:t>
            </w:r>
            <w:r w:rsidR="0203C98E">
              <w:rPr>
                <w:spacing w:val="-3"/>
              </w:rPr>
              <w:t>,</w:t>
            </w:r>
            <w:r w:rsidR="463A995F">
              <w:rPr>
                <w:spacing w:val="-3"/>
              </w:rPr>
              <w:t xml:space="preserve"> as listed:</w:t>
            </w:r>
          </w:p>
          <w:p w:rsidR="00FB7BD8" w:rsidP="58BF1D28" w:rsidRDefault="00253EA6" w14:paraId="7B53B28D" w14:textId="6F442CB9">
            <w:pPr>
              <w:pStyle w:val="Normal"/>
              <w:suppressLineNumbers w:val="0"/>
              <w:tabs>
                <w:tab w:val="left" w:leader="none" w:pos="2658"/>
              </w:tabs>
              <w:bidi w:val="0"/>
              <w:spacing w:before="0" w:beforeAutospacing="off" w:after="0" w:afterAutospacing="off" w:line="259" w:lineRule="auto"/>
              <w:ind w:left="50" w:right="0"/>
              <w:jc w:val="left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58BF1D28" w:rsidR="52CAC42E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Anwar Mustafa</w:t>
            </w:r>
            <w:r w:rsidR="001C0629">
              <w:rPr>
                <w:rFonts w:ascii="Times New Roman" w:hAnsi="Times New Roman"/>
                <w:b/>
                <w:bCs/>
                <w:spacing w:val="-3"/>
                <w:sz w:val="20"/>
              </w:rPr>
              <w:tab/>
            </w:r>
            <w:r w:rsidRPr="58BF1D28" w:rsidR="113F6D04">
              <w:rPr>
                <w:rFonts w:ascii="Times New Roman" w:hAnsi="Times New Roman"/>
                <w:b w:val="1"/>
                <w:bCs w:val="1"/>
                <w:spacing w:val="-3"/>
                <w:sz w:val="20"/>
                <w:szCs w:val="20"/>
              </w:rPr>
              <w:t>2023-24 School Year</w:t>
            </w:r>
          </w:p>
        </w:tc>
      </w:tr>
      <w:tr w:rsidRPr="003358C8" w:rsidR="00FB7BD8" w:rsidTr="1AB8A771" w14:paraId="64602F36" w14:textId="77777777">
        <w:tc>
          <w:tcPr>
            <w:tcW w:w="2160" w:type="dxa"/>
            <w:tcMar/>
          </w:tcPr>
          <w:p w:rsidRPr="00E2355C" w:rsidR="00FB7BD8" w:rsidP="00FB7BD8" w:rsidRDefault="00FB7BD8" w14:paraId="1B015397" w14:textId="5BE421FC">
            <w:pPr>
              <w:keepLines/>
              <w:suppressAutoHyphens/>
              <w:ind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294439" w:rsidR="00FB7BD8" w:rsidP="00FB7BD8" w:rsidRDefault="00FB7BD8" w14:paraId="1CF08693" w14:textId="77777777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Pr="00BF2E17" w:rsidR="00FB7BD8" w:rsidP="00FB7BD8" w:rsidRDefault="00FB7BD8" w14:paraId="52676A27" w14:textId="24756879">
            <w:pPr>
              <w:keepLines/>
              <w:tabs>
                <w:tab w:val="left" w:pos="646"/>
              </w:tabs>
              <w:suppressAutoHyphens/>
              <w:ind w:left="-93"/>
              <w:rPr>
                <w:rFonts w:cs="Arial"/>
                <w:szCs w:val="24"/>
              </w:rPr>
            </w:pPr>
          </w:p>
        </w:tc>
      </w:tr>
      <w:tr w:rsidRPr="00BF00CF" w:rsidR="00FB7BD8" w:rsidTr="1AB8A771" w14:paraId="08D78397" w14:textId="77777777">
        <w:tc>
          <w:tcPr>
            <w:tcW w:w="2160" w:type="dxa"/>
            <w:tcMar/>
          </w:tcPr>
          <w:p w:rsidRPr="00E2355C" w:rsidR="00FB7BD8" w:rsidP="00FB7BD8" w:rsidRDefault="00FB7BD8" w14:paraId="5F392B11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294439" w:rsidR="00FB7BD8" w:rsidP="00FB7BD8" w:rsidRDefault="00FB7BD8" w14:paraId="2F3613B4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Pr="002B0854" w:rsidR="00FB7BD8" w:rsidP="00FB7BD8" w:rsidRDefault="00FB7BD8" w14:paraId="4735BE8E" w14:textId="770C5678">
            <w:pPr>
              <w:keepLines w:val="1"/>
              <w:tabs>
                <w:tab w:val="left" w:pos="646"/>
              </w:tabs>
              <w:suppressAutoHyphens/>
              <w:ind w:left="-93"/>
            </w:pPr>
            <w:r w:rsidR="32649635">
              <w:rPr/>
              <w:t>Ayes: ￼</w:t>
            </w:r>
            <w:r w:rsidR="53F39506">
              <w:rPr/>
              <w:t xml:space="preserve">Acosta, </w:t>
            </w:r>
            <w:r w:rsidR="53F39506">
              <w:rPr/>
              <w:t>Bonifield</w:t>
            </w:r>
            <w:r w:rsidR="53F39506">
              <w:rPr/>
              <w:t>, Bradford, Burton, Frank, Jarvis, Johnson</w:t>
            </w:r>
          </w:p>
          <w:p w:rsidRPr="00BF00CF" w:rsidR="00FB7BD8" w:rsidP="58BF1D28" w:rsidRDefault="00FB7BD8" w14:paraId="489EA2C7" w14:textId="1FDA0093">
            <w:pPr>
              <w:keepLines w:val="1"/>
              <w:tabs>
                <w:tab w:val="left" w:pos="646"/>
              </w:tabs>
              <w:suppressAutoHyphens/>
              <w:ind w:left="-93"/>
              <w:rPr>
                <w:rFonts w:cs="Arial"/>
                <w:b w:val="1"/>
                <w:bCs w:val="1"/>
              </w:rPr>
            </w:pPr>
            <w:r w:rsidR="4355DB0E">
              <w:rPr/>
              <w:t>Nays: ￼</w:t>
            </w:r>
            <w:r w:rsidR="463A995F">
              <w:rPr/>
              <w:t>None</w:t>
            </w:r>
          </w:p>
        </w:tc>
      </w:tr>
      <w:tr w:rsidRPr="003358C8" w:rsidR="00FB7BD8" w:rsidTr="1AB8A771" w14:paraId="07979827" w14:textId="77777777">
        <w:tc>
          <w:tcPr>
            <w:tcW w:w="2160" w:type="dxa"/>
            <w:tcMar/>
          </w:tcPr>
          <w:p w:rsidRPr="00E2355C" w:rsidR="00FB7BD8" w:rsidP="00FB7BD8" w:rsidRDefault="00FB7BD8" w14:paraId="4EDFDC6B" w14:textId="5DFE67FF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294439" w:rsidR="00FB7BD8" w:rsidP="00FB7BD8" w:rsidRDefault="00FB7BD8" w14:paraId="7D17E748" w14:textId="77777777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Pr="00294320" w:rsidR="00FB7BD8" w:rsidP="00FB7BD8" w:rsidRDefault="00FB7BD8" w14:paraId="4C3425B6" w14:textId="03E87CFA">
            <w:pPr>
              <w:tabs>
                <w:tab w:val="left" w:pos="-720"/>
                <w:tab w:val="left" w:pos="2424"/>
              </w:tabs>
              <w:suppressAutoHyphens/>
              <w:ind w:left="156"/>
              <w:rPr>
                <w:rFonts w:ascii="Times New Roman" w:hAnsi="Times New Roman"/>
                <w:b/>
                <w:bCs/>
                <w:spacing w:val="-3"/>
                <w:sz w:val="20"/>
              </w:rPr>
            </w:pPr>
          </w:p>
        </w:tc>
      </w:tr>
      <w:tr w:rsidRPr="00BF00CF" w:rsidR="00FB7BD8" w:rsidTr="1AB8A771" w14:paraId="5BD4FD24" w14:textId="77777777">
        <w:tc>
          <w:tcPr>
            <w:tcW w:w="2160" w:type="dxa"/>
            <w:tcMar/>
          </w:tcPr>
          <w:p w:rsidRPr="00E2355C" w:rsidR="00FB7BD8" w:rsidP="00FB7BD8" w:rsidRDefault="00FB7BD8" w14:paraId="5DB4CC42" w14:textId="090F4669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  <w:r w:rsidRPr="00E2355C">
              <w:rPr>
                <w:rFonts w:cs="Arial"/>
                <w:b/>
                <w:szCs w:val="24"/>
              </w:rPr>
              <w:t>Resignation</w:t>
            </w:r>
            <w:r>
              <w:rPr>
                <w:rFonts w:cs="Arial"/>
                <w:b/>
                <w:szCs w:val="24"/>
              </w:rPr>
              <w:t>s</w:t>
            </w:r>
          </w:p>
        </w:tc>
        <w:tc>
          <w:tcPr>
            <w:tcW w:w="450" w:type="dxa"/>
            <w:tcMar/>
          </w:tcPr>
          <w:p w:rsidRPr="00294439" w:rsidR="00FB7BD8" w:rsidP="00FB7BD8" w:rsidRDefault="00FB7BD8" w14:paraId="7C0CF3BD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Pr="00BF2E17" w:rsidR="00FB7BD8" w:rsidP="00FB7BD8" w:rsidRDefault="00FB7BD8" w14:paraId="2A0CD77A" w14:textId="77777777">
            <w:pPr>
              <w:tabs>
                <w:tab w:val="left" w:pos="707"/>
              </w:tabs>
              <w:spacing w:after="60"/>
              <w:ind w:left="-115"/>
              <w:rPr>
                <w:rFonts w:cs="Arial"/>
                <w:szCs w:val="24"/>
              </w:rPr>
            </w:pPr>
            <w:r w:rsidRPr="58BF1D28" w:rsidR="463A995F">
              <w:rPr>
                <w:rFonts w:cs="Arial"/>
              </w:rPr>
              <w:t xml:space="preserve">The </w:t>
            </w:r>
            <w:r w:rsidRPr="58BF1D28" w:rsidR="463A995F">
              <w:rPr>
                <w:rFonts w:cs="Arial"/>
              </w:rPr>
              <w:t>Board</w:t>
            </w:r>
            <w:r w:rsidRPr="58BF1D28" w:rsidR="463A995F">
              <w:rPr>
                <w:rFonts w:cs="Arial"/>
              </w:rPr>
              <w:t xml:space="preserve"> was informed of the following resignation</w:t>
            </w:r>
            <w:r w:rsidRPr="58BF1D28" w:rsidR="463A995F">
              <w:rPr>
                <w:rFonts w:cs="Arial"/>
              </w:rPr>
              <w:t>s</w:t>
            </w:r>
            <w:r w:rsidRPr="58BF1D28" w:rsidR="463A995F">
              <w:rPr>
                <w:rFonts w:cs="Arial"/>
              </w:rPr>
              <w:t>:</w:t>
            </w:r>
          </w:p>
          <w:p w:rsidRPr="00C0544E" w:rsidR="00C0544E" w:rsidP="58BF1D28" w:rsidRDefault="00C0544E" w14:paraId="54C07AA9" w14:textId="21E5E692">
            <w:pPr>
              <w:pStyle w:val="Normal"/>
              <w:suppressLineNumbers w:val="0"/>
              <w:tabs>
                <w:tab w:val="left" w:leader="none" w:pos="2430"/>
              </w:tabs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58BF1D28" w:rsidR="491792AD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Jeff Doran</w:t>
            </w:r>
            <w:r w:rsidRPr="00C0544E">
              <w:rPr>
                <w:rFonts w:ascii="Times New Roman" w:hAnsi="Times New Roman"/>
                <w:b/>
                <w:bCs/>
                <w:spacing w:val="-3"/>
                <w:sz w:val="20"/>
              </w:rPr>
              <w:tab/>
            </w:r>
            <w:r w:rsidRPr="58BF1D28" w:rsidR="0F323671">
              <w:rPr>
                <w:rFonts w:ascii="Times New Roman" w:hAnsi="Times New Roman"/>
                <w:b w:val="1"/>
                <w:bCs w:val="1"/>
                <w:spacing w:val="-3"/>
                <w:sz w:val="20"/>
                <w:szCs w:val="20"/>
              </w:rPr>
              <w:t>November 03, 2023</w:t>
            </w:r>
          </w:p>
          <w:p w:rsidRPr="00C0544E" w:rsidR="00C0544E" w:rsidP="58BF1D28" w:rsidRDefault="00C0544E" w14:paraId="17EF8BDB" w14:textId="7F19A6F5">
            <w:pPr>
              <w:pStyle w:val="Normal"/>
              <w:suppressLineNumbers w:val="0"/>
              <w:tabs>
                <w:tab w:val="left" w:leader="none" w:pos="2430"/>
              </w:tabs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58BF1D28" w:rsidR="0F323671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Kristen Jones</w:t>
            </w:r>
            <w:r w:rsidRPr="00C0544E">
              <w:rPr>
                <w:rFonts w:ascii="Times New Roman" w:hAnsi="Times New Roman"/>
                <w:b/>
                <w:bCs/>
                <w:spacing w:val="-3"/>
                <w:sz w:val="20"/>
              </w:rPr>
              <w:tab/>
            </w:r>
            <w:r w:rsidRPr="58BF1D28" w:rsidR="4EF9F6EF">
              <w:rPr>
                <w:rFonts w:ascii="Times New Roman" w:hAnsi="Times New Roman"/>
                <w:b w:val="1"/>
                <w:bCs w:val="1"/>
                <w:spacing w:val="-3"/>
                <w:sz w:val="20"/>
                <w:szCs w:val="20"/>
              </w:rPr>
              <w:t>August 23, 2023</w:t>
            </w:r>
            <w:proofErr w:type="spellStart"/>
            <w:proofErr w:type="spellEnd"/>
          </w:p>
        </w:tc>
      </w:tr>
      <w:tr w:rsidRPr="003358C8" w:rsidR="00FB7BD8" w:rsidTr="1AB8A771" w14:paraId="52E541F1" w14:textId="77777777">
        <w:tc>
          <w:tcPr>
            <w:tcW w:w="2160" w:type="dxa"/>
            <w:tcMar/>
          </w:tcPr>
          <w:p w:rsidRPr="00E2355C" w:rsidR="00FB7BD8" w:rsidP="00FB7BD8" w:rsidRDefault="00FB7BD8" w14:paraId="15002AD8" w14:textId="6DDB3A65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294439" w:rsidR="00FB7BD8" w:rsidP="00FB7BD8" w:rsidRDefault="00FB7BD8" w14:paraId="42784F00" w14:textId="77777777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Pr="00785BDE" w:rsidR="00FB7BD8" w:rsidP="00FB7BD8" w:rsidRDefault="00FB7BD8" w14:paraId="49AED319" w14:textId="0E5C369F">
            <w:pPr>
              <w:tabs>
                <w:tab w:val="left" w:pos="-720"/>
              </w:tabs>
              <w:ind w:left="156" w:right="438"/>
              <w:rPr>
                <w:rFonts w:ascii="Times New Roman" w:hAnsi="Times New Roman"/>
                <w:bCs/>
                <w:spacing w:val="-3"/>
                <w:sz w:val="20"/>
              </w:rPr>
            </w:pPr>
          </w:p>
        </w:tc>
      </w:tr>
      <w:tr w:rsidRPr="00BF00CF" w:rsidR="00FB7BD8" w:rsidTr="1AB8A771" w14:paraId="50AC2955" w14:textId="77777777">
        <w:tc>
          <w:tcPr>
            <w:tcW w:w="2160" w:type="dxa"/>
            <w:tcMar/>
          </w:tcPr>
          <w:p w:rsidRPr="00E2355C" w:rsidR="00FB7BD8" w:rsidP="00FB7BD8" w:rsidRDefault="00FB7BD8" w14:paraId="401FAEEA" w14:textId="6AB93489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  <w:r w:rsidRPr="00E2355C">
              <w:rPr>
                <w:rFonts w:cs="Arial"/>
                <w:b/>
                <w:szCs w:val="24"/>
              </w:rPr>
              <w:t>Retirement</w:t>
            </w:r>
            <w:r>
              <w:rPr>
                <w:rFonts w:cs="Arial"/>
                <w:b/>
                <w:szCs w:val="24"/>
              </w:rPr>
              <w:t>s</w:t>
            </w:r>
          </w:p>
        </w:tc>
        <w:tc>
          <w:tcPr>
            <w:tcW w:w="450" w:type="dxa"/>
            <w:tcMar/>
          </w:tcPr>
          <w:p w:rsidRPr="00294439" w:rsidR="00FB7BD8" w:rsidP="00FB7BD8" w:rsidRDefault="00FB7BD8" w14:paraId="1A862439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="00FB7BD8" w:rsidP="00FB7BD8" w:rsidRDefault="00FB7BD8" w14:paraId="077B68E8" w14:textId="787F4E35">
            <w:pPr>
              <w:tabs>
                <w:tab w:val="left" w:pos="707"/>
              </w:tabs>
              <w:spacing w:after="60"/>
              <w:ind w:left="-115"/>
              <w:rPr>
                <w:spacing w:val="-3"/>
              </w:rPr>
            </w:pPr>
            <w:r w:rsidRPr="00BF2E17">
              <w:rPr>
                <w:rFonts w:cs="Arial"/>
                <w:szCs w:val="24"/>
              </w:rPr>
              <w:t xml:space="preserve">It was </w:t>
            </w:r>
            <w:r w:rsidRPr="00CA7320">
              <w:rPr>
                <w:rFonts w:cs="Arial"/>
              </w:rPr>
              <w:t>moved</w:t>
            </w:r>
            <w:r w:rsidRPr="00BF2E17">
              <w:rPr>
                <w:rFonts w:cs="Arial"/>
                <w:szCs w:val="24"/>
              </w:rPr>
              <w:t xml:space="preserve"> </w:t>
            </w:r>
            <w:r>
              <w:rPr>
                <w:rFonts w:cs="Arial"/>
                <w:szCs w:val="24"/>
              </w:rPr>
              <w:t xml:space="preserve">by Mrs. Burton and supported by Mrs. </w:t>
            </w:r>
            <w:r w:rsidR="00C922B5">
              <w:rPr>
                <w:rFonts w:cs="Arial"/>
                <w:szCs w:val="24"/>
              </w:rPr>
              <w:t>Jarvis</w:t>
            </w:r>
            <w:r>
              <w:rPr>
                <w:rFonts w:cs="Arial"/>
                <w:szCs w:val="24"/>
              </w:rPr>
              <w:t xml:space="preserve"> </w:t>
            </w:r>
            <w:r>
              <w:rPr>
                <w:spacing w:val="-3"/>
              </w:rPr>
              <w:t>that the Board of Education of the Livonia Public Schools School District adopt a resolution of appreciation for:</w:t>
            </w:r>
          </w:p>
          <w:p w:rsidR="00FB7BD8" w:rsidP="58BF1D28" w:rsidRDefault="008D770D" w14:paraId="59D77FD8" w14:textId="1E5CCBB9">
            <w:pPr>
              <w:keepLines w:val="1"/>
              <w:suppressAutoHyphens/>
              <w:ind w:left="-23" w:right="-104"/>
              <w:rPr>
                <w:rFonts w:ascii="Times New Roman" w:hAnsi="Times New Roman"/>
                <w:spacing w:val="-3"/>
                <w:sz w:val="20"/>
                <w:szCs w:val="20"/>
              </w:rPr>
            </w:pPr>
            <w:r w:rsidRPr="58BF1D28" w:rsidR="0D43B42C">
              <w:rPr>
                <w:rFonts w:ascii="Times New Roman" w:hAnsi="Times New Roman"/>
                <w:b w:val="1"/>
                <w:bCs w:val="1"/>
                <w:spacing w:val="-3"/>
                <w:sz w:val="20"/>
                <w:szCs w:val="20"/>
              </w:rPr>
              <w:t xml:space="preserve">Mary Helen </w:t>
            </w:r>
            <w:r w:rsidRPr="58BF1D28" w:rsidR="75B2F2C5">
              <w:rPr>
                <w:rFonts w:ascii="Times New Roman" w:hAnsi="Times New Roman"/>
                <w:b w:val="1"/>
                <w:bCs w:val="1"/>
                <w:spacing w:val="-3"/>
                <w:sz w:val="20"/>
                <w:szCs w:val="20"/>
              </w:rPr>
              <w:t xml:space="preserve">Diegel</w:t>
            </w:r>
            <w:r w:rsidRPr="58BF1D28" w:rsidR="75B2F2C5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,</w:t>
            </w:r>
            <w:r w:rsidRPr="58BF1D28" w:rsidR="463A995F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58BF1D28" w:rsidR="6D94B596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who </w:t>
            </w:r>
            <w:r w:rsidRPr="58BF1D28" w:rsidR="48383896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will </w:t>
            </w:r>
            <w:r w:rsidRPr="58BF1D28" w:rsidR="6D94B596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retire</w:t>
            </w:r>
            <w:r w:rsidRPr="58BF1D28" w:rsidR="6D94B596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from the </w:t>
            </w:r>
            <w:r w:rsidRPr="58BF1D28" w:rsidR="1527D7D6">
              <w:rPr>
                <w:rFonts w:ascii="Times New Roman" w:hAnsi="Times New Roman"/>
                <w:spacing w:val="-3"/>
                <w:sz w:val="20"/>
                <w:szCs w:val="20"/>
              </w:rPr>
              <w:t>D</w:t>
            </w:r>
            <w:r w:rsidRPr="58BF1D28" w:rsidR="6D94B596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istrict on </w:t>
            </w:r>
            <w:r w:rsidRPr="58BF1D28" w:rsidR="20D87A56">
              <w:rPr>
                <w:rFonts w:ascii="Times New Roman" w:hAnsi="Times New Roman"/>
                <w:spacing w:val="-3"/>
                <w:sz w:val="20"/>
                <w:szCs w:val="20"/>
              </w:rPr>
              <w:t>November 22</w:t>
            </w:r>
            <w:r w:rsidRPr="58BF1D28" w:rsidR="528CFE58">
              <w:rPr>
                <w:rFonts w:ascii="Times New Roman" w:hAnsi="Times New Roman"/>
                <w:spacing w:val="-3"/>
                <w:sz w:val="20"/>
                <w:szCs w:val="20"/>
              </w:rPr>
              <w:t>, 2023,</w:t>
            </w:r>
            <w:r w:rsidRPr="58BF1D28" w:rsidR="528CFE58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58BF1D28" w:rsidR="528CFE58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devoted </w:t>
            </w:r>
            <w:r w:rsidRPr="58BF1D28" w:rsidR="2DF14193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27.3</w:t>
            </w:r>
            <w:r w:rsidRPr="58BF1D28" w:rsidR="528CFE58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years of dedicated, loyal, and </w:t>
            </w:r>
            <w:r w:rsidRPr="58BF1D28" w:rsidR="2B11D49F">
              <w:rPr>
                <w:rFonts w:ascii="Times New Roman" w:hAnsi="Times New Roman"/>
                <w:spacing w:val="-3"/>
                <w:sz w:val="20"/>
                <w:szCs w:val="20"/>
              </w:rPr>
              <w:t>outstanding</w:t>
            </w:r>
            <w:r w:rsidRPr="58BF1D28" w:rsidR="528CFE58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service to the Livonia Public Schools as a </w:t>
            </w:r>
            <w:r w:rsidRPr="58BF1D28" w:rsidR="75D1B0AD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Teacher at Churchill High School, Stevenson High School, Holmes Middle </w:t>
            </w:r>
            <w:r w:rsidRPr="58BF1D28" w:rsidR="0FF3C8D8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School,</w:t>
            </w:r>
            <w:r w:rsidRPr="58BF1D28" w:rsidR="75D1B0AD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and Franklin High School.</w:t>
            </w:r>
          </w:p>
          <w:p w:rsidRPr="00506043" w:rsidR="007271E5" w:rsidP="007271E5" w:rsidRDefault="007271E5" w14:paraId="0C8277AD" w14:textId="77777777">
            <w:pPr>
              <w:keepLines/>
              <w:suppressAutoHyphens/>
              <w:ind w:left="-23" w:right="-104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Pr="002202C4" w:rsidR="00FB7BD8" w:rsidP="58BF1D28" w:rsidRDefault="008D770D" w14:paraId="3F1B60B1" w14:textId="3A818EF4">
            <w:pPr>
              <w:rPr>
                <w:rFonts w:ascii="Times New Roman" w:hAnsi="Times New Roman"/>
                <w:sz w:val="20"/>
                <w:szCs w:val="20"/>
              </w:rPr>
            </w:pPr>
            <w:r w:rsidRPr="58BF1D28" w:rsidR="3D9316A5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Ann Pedersen</w:t>
            </w:r>
            <w:r w:rsidRPr="58BF1D28" w:rsidR="0C498902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,</w:t>
            </w:r>
            <w:r w:rsidRPr="58BF1D28" w:rsidR="463A995F">
              <w:rPr>
                <w:rFonts w:ascii="Times New Roman" w:hAnsi="Times New Roman"/>
                <w:sz w:val="20"/>
                <w:szCs w:val="20"/>
              </w:rPr>
              <w:t xml:space="preserve"> who </w:t>
            </w:r>
            <w:r w:rsidRPr="58BF1D28" w:rsidR="73574DAD">
              <w:rPr>
                <w:rFonts w:ascii="Times New Roman" w:hAnsi="Times New Roman"/>
                <w:sz w:val="20"/>
                <w:szCs w:val="20"/>
              </w:rPr>
              <w:t>will retire</w:t>
            </w:r>
            <w:r w:rsidRPr="58BF1D28" w:rsidR="0CD5EC2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58BF1D28" w:rsidR="40471610">
              <w:rPr>
                <w:rFonts w:ascii="Times New Roman" w:hAnsi="Times New Roman"/>
                <w:sz w:val="20"/>
                <w:szCs w:val="20"/>
              </w:rPr>
              <w:t xml:space="preserve">from the District on </w:t>
            </w:r>
            <w:r w:rsidRPr="58BF1D28" w:rsidR="2AC512EE">
              <w:rPr>
                <w:rFonts w:ascii="Times New Roman" w:hAnsi="Times New Roman"/>
                <w:sz w:val="20"/>
                <w:szCs w:val="20"/>
              </w:rPr>
              <w:t>January 5</w:t>
            </w:r>
            <w:r w:rsidRPr="58BF1D28" w:rsidR="40471610">
              <w:rPr>
                <w:rFonts w:ascii="Times New Roman" w:hAnsi="Times New Roman"/>
                <w:sz w:val="20"/>
                <w:szCs w:val="20"/>
              </w:rPr>
              <w:t>, 2023,</w:t>
            </w:r>
            <w:r w:rsidRPr="58BF1D28" w:rsidR="4047161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58BF1D28" w:rsidR="40471610">
              <w:rPr>
                <w:rFonts w:ascii="Times New Roman" w:hAnsi="Times New Roman"/>
                <w:sz w:val="20"/>
                <w:szCs w:val="20"/>
              </w:rPr>
              <w:t>devoted 2</w:t>
            </w:r>
            <w:r w:rsidRPr="58BF1D28" w:rsidR="766C9606">
              <w:rPr>
                <w:rFonts w:ascii="Times New Roman" w:hAnsi="Times New Roman"/>
                <w:sz w:val="20"/>
                <w:szCs w:val="20"/>
              </w:rPr>
              <w:t>9.5</w:t>
            </w:r>
            <w:r w:rsidRPr="58BF1D28" w:rsidR="40471610">
              <w:rPr>
                <w:rFonts w:ascii="Times New Roman" w:hAnsi="Times New Roman"/>
                <w:sz w:val="20"/>
                <w:szCs w:val="20"/>
              </w:rPr>
              <w:t xml:space="preserve"> years of dedicated, loyal, and outstanding service to the </w:t>
            </w:r>
            <w:r w:rsidRPr="58BF1D28" w:rsidR="11C454F8">
              <w:rPr>
                <w:rFonts w:ascii="Times New Roman" w:hAnsi="Times New Roman"/>
                <w:sz w:val="20"/>
                <w:szCs w:val="20"/>
              </w:rPr>
              <w:t xml:space="preserve">Livonia Public Schools as a general helper and assistant kitchen manager at Emerson Middle School, Frost Middle </w:t>
            </w:r>
            <w:r w:rsidRPr="58BF1D28" w:rsidR="18B3A67B">
              <w:rPr>
                <w:rFonts w:ascii="Times New Roman" w:hAnsi="Times New Roman"/>
                <w:sz w:val="20"/>
                <w:szCs w:val="20"/>
              </w:rPr>
              <w:t>School,</w:t>
            </w:r>
            <w:r w:rsidRPr="58BF1D28" w:rsidR="11C454F8">
              <w:rPr>
                <w:rFonts w:ascii="Times New Roman" w:hAnsi="Times New Roman"/>
                <w:sz w:val="20"/>
                <w:szCs w:val="20"/>
              </w:rPr>
              <w:t xml:space="preserve"> and Holmes Middle School.</w:t>
            </w:r>
          </w:p>
          <w:p w:rsidRPr="002202C4" w:rsidR="00FB7BD8" w:rsidP="58BF1D28" w:rsidRDefault="008D770D" w14:paraId="25A6649C" w14:textId="05908EA7">
            <w:pPr>
              <w:pStyle w:val="Normal"/>
              <w:rPr>
                <w:rFonts w:ascii="Times New Roman" w:hAnsi="Times New Roman"/>
                <w:sz w:val="20"/>
                <w:szCs w:val="20"/>
              </w:rPr>
            </w:pPr>
          </w:p>
          <w:p w:rsidRPr="002202C4" w:rsidR="00FB7BD8" w:rsidP="58BF1D28" w:rsidRDefault="008D770D" w14:paraId="272850B0" w14:textId="3A23FEC1">
            <w:pPr>
              <w:pStyle w:val="Normal"/>
              <w:rPr>
                <w:rFonts w:ascii="Times New Roman" w:hAnsi="Times New Roman"/>
                <w:sz w:val="20"/>
                <w:szCs w:val="20"/>
              </w:rPr>
            </w:pPr>
            <w:r w:rsidRPr="58BF1D28" w:rsidR="11C454F8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Nancy Virzi</w:t>
            </w:r>
            <w:r w:rsidRPr="58BF1D28" w:rsidR="2E81D0D8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,</w:t>
            </w:r>
            <w:r w:rsidRPr="58BF1D28" w:rsidR="11C454F8">
              <w:rPr>
                <w:rFonts w:ascii="Times New Roman" w:hAnsi="Times New Roman"/>
                <w:sz w:val="20"/>
                <w:szCs w:val="20"/>
              </w:rPr>
              <w:t xml:space="preserve"> who will retire from the District on December 1, 2023, devoted 29.3 years of dedicated, loyal, and ou</w:t>
            </w:r>
            <w:r w:rsidRPr="58BF1D28" w:rsidR="2D7B488B">
              <w:rPr>
                <w:rFonts w:ascii="Times New Roman" w:hAnsi="Times New Roman"/>
                <w:sz w:val="20"/>
                <w:szCs w:val="20"/>
              </w:rPr>
              <w:t xml:space="preserve">tstanding service to the Livonia Public Schools as a cook, baker, general </w:t>
            </w:r>
            <w:r w:rsidRPr="58BF1D28" w:rsidR="55E59693">
              <w:rPr>
                <w:rFonts w:ascii="Times New Roman" w:hAnsi="Times New Roman"/>
                <w:sz w:val="20"/>
                <w:szCs w:val="20"/>
              </w:rPr>
              <w:t>helper,</w:t>
            </w:r>
            <w:r w:rsidRPr="58BF1D28" w:rsidR="2D7B488B">
              <w:rPr>
                <w:rFonts w:ascii="Times New Roman" w:hAnsi="Times New Roman"/>
                <w:sz w:val="20"/>
                <w:szCs w:val="20"/>
              </w:rPr>
              <w:t xml:space="preserve"> and kitchen manager at Hayes Elementary and Holmes Middle School.</w:t>
            </w:r>
          </w:p>
        </w:tc>
      </w:tr>
      <w:tr w:rsidRPr="00BF00CF" w:rsidR="00BC470F" w:rsidTr="1AB8A771" w14:paraId="67F125F7" w14:textId="77777777">
        <w:trPr>
          <w:trHeight w:val="198"/>
        </w:trPr>
        <w:tc>
          <w:tcPr>
            <w:tcW w:w="2160" w:type="dxa"/>
            <w:tcMar/>
          </w:tcPr>
          <w:p w:rsidRPr="00E2355C" w:rsidR="00BC470F" w:rsidP="00FB7BD8" w:rsidRDefault="00BC470F" w14:paraId="1E8BE1B4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294439" w:rsidR="00BC470F" w:rsidP="00FB7BD8" w:rsidRDefault="00BC470F" w14:paraId="775E7E9E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="00BC470F" w:rsidP="00FB7BD8" w:rsidRDefault="00BC470F" w14:paraId="7F2C777E" w14:textId="77777777">
            <w:pPr>
              <w:tabs>
                <w:tab w:val="left" w:pos="707"/>
              </w:tabs>
              <w:ind w:left="-113" w:right="-558"/>
              <w:rPr>
                <w:rFonts w:cs="Arial"/>
                <w:szCs w:val="24"/>
              </w:rPr>
            </w:pPr>
          </w:p>
        </w:tc>
      </w:tr>
      <w:tr w:rsidRPr="00BF00CF" w:rsidR="00FB7BD8" w:rsidTr="1AB8A771" w14:paraId="1F3AEB70" w14:textId="77777777">
        <w:trPr>
          <w:trHeight w:val="198"/>
        </w:trPr>
        <w:tc>
          <w:tcPr>
            <w:tcW w:w="2160" w:type="dxa"/>
            <w:tcMar/>
          </w:tcPr>
          <w:p w:rsidRPr="00E2355C" w:rsidR="00FB7BD8" w:rsidP="00FB7BD8" w:rsidRDefault="00FB7BD8" w14:paraId="2CBFA52D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  <w:bookmarkStart w:name="_Hlk136355402" w:id="1"/>
          </w:p>
        </w:tc>
        <w:tc>
          <w:tcPr>
            <w:tcW w:w="450" w:type="dxa"/>
            <w:tcMar/>
          </w:tcPr>
          <w:p w:rsidRPr="00294439" w:rsidR="00FB7BD8" w:rsidP="00FB7BD8" w:rsidRDefault="00FB7BD8" w14:paraId="4F3083CB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Mar/>
          </w:tcPr>
          <w:p w:rsidRPr="00FD1D6A" w:rsidR="00FB7BD8" w:rsidP="58BF1D28" w:rsidRDefault="00FB7BD8" w14:paraId="0A1AE6EC" w14:textId="02AEE8DA">
            <w:pPr>
              <w:tabs>
                <w:tab w:val="left" w:pos="707"/>
              </w:tabs>
              <w:ind w:left="-113" w:right="-558"/>
              <w:rPr>
                <w:rFonts w:cs="Arial"/>
              </w:rPr>
            </w:pPr>
            <w:r w:rsidRPr="58BF1D28" w:rsidR="51CA6520">
              <w:rPr>
                <w:rFonts w:cs="Arial"/>
              </w:rPr>
              <w:t>Ayes: ￼</w:t>
            </w:r>
            <w:r w:rsidRPr="58BF1D28" w:rsidR="53F39506">
              <w:rPr>
                <w:rFonts w:cs="Arial"/>
              </w:rPr>
              <w:t xml:space="preserve">Acosta, </w:t>
            </w:r>
            <w:r w:rsidRPr="58BF1D28" w:rsidR="53F39506">
              <w:rPr>
                <w:rFonts w:cs="Arial"/>
              </w:rPr>
              <w:t>Bonifield</w:t>
            </w:r>
            <w:r w:rsidRPr="58BF1D28" w:rsidR="53F39506">
              <w:rPr>
                <w:rFonts w:cs="Arial"/>
              </w:rPr>
              <w:t>, Bradford, Burton, Frank, Jarvis, Johnson</w:t>
            </w:r>
          </w:p>
          <w:p w:rsidRPr="00BF00CF" w:rsidR="00FB7BD8" w:rsidP="58BF1D28" w:rsidRDefault="00FB7BD8" w14:paraId="133CD16D" w14:textId="595F4512">
            <w:pPr>
              <w:tabs>
                <w:tab w:val="left" w:pos="707"/>
              </w:tabs>
              <w:ind w:left="-113" w:right="-558"/>
              <w:rPr>
                <w:rFonts w:cs="Arial"/>
                <w:b w:val="1"/>
                <w:bCs w:val="1"/>
              </w:rPr>
            </w:pPr>
            <w:r w:rsidRPr="58BF1D28" w:rsidR="1F319C4B">
              <w:rPr>
                <w:rFonts w:cs="Arial"/>
              </w:rPr>
              <w:t>Nays: ￼</w:t>
            </w:r>
            <w:r w:rsidRPr="58BF1D28" w:rsidR="463A995F">
              <w:rPr>
                <w:rFonts w:cs="Arial"/>
              </w:rPr>
              <w:t>None</w:t>
            </w:r>
          </w:p>
        </w:tc>
      </w:tr>
      <w:bookmarkEnd w:id="1"/>
      <w:tr w:rsidRPr="003358C8" w:rsidR="00FB7BD8" w:rsidTr="1AB8A771" w14:paraId="599CB2C8" w14:textId="77777777">
        <w:trPr>
          <w:trHeight w:val="198"/>
        </w:trPr>
        <w:tc>
          <w:tcPr>
            <w:tcW w:w="2160" w:type="dxa"/>
            <w:tcMar/>
          </w:tcPr>
          <w:p w:rsidR="00FB7BD8" w:rsidP="00FB7BD8" w:rsidRDefault="00FB7BD8" w14:paraId="44FB1327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3358C8" w:rsidR="00FB7BD8" w:rsidP="00FB7BD8" w:rsidRDefault="00FB7BD8" w14:paraId="6F1A8FDD" w14:textId="77777777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FB7BD8" w:rsidP="00FB7BD8" w:rsidRDefault="00FB7BD8" w14:paraId="690E032D" w14:textId="77777777">
            <w:pPr>
              <w:tabs>
                <w:tab w:val="left" w:pos="600"/>
                <w:tab w:val="left" w:pos="4551"/>
              </w:tabs>
              <w:ind w:left="-115"/>
              <w:rPr>
                <w:szCs w:val="24"/>
              </w:rPr>
            </w:pPr>
          </w:p>
        </w:tc>
      </w:tr>
      <w:tr w:rsidRPr="003358C8" w:rsidR="00826478" w:rsidTr="1AB8A771" w14:paraId="08D55A7E" w14:textId="77777777">
        <w:trPr>
          <w:trHeight w:val="198"/>
        </w:trPr>
        <w:tc>
          <w:tcPr>
            <w:tcW w:w="2160" w:type="dxa"/>
            <w:tcMar/>
          </w:tcPr>
          <w:p w:rsidR="00826478" w:rsidP="58BF1D28" w:rsidRDefault="00826478" w14:paraId="4C9CA649" w14:textId="4BCD6537">
            <w:pPr>
              <w:keepLines w:val="1"/>
              <w:suppressAutoHyphens/>
              <w:ind w:left="-23" w:right="-104"/>
              <w:rPr>
                <w:rFonts w:cs="Arial"/>
                <w:b w:val="1"/>
                <w:bCs w:val="1"/>
              </w:rPr>
            </w:pPr>
            <w:r w:rsidRPr="58BF1D28" w:rsidR="0102D1AF">
              <w:rPr>
                <w:rFonts w:cs="Arial"/>
                <w:b w:val="1"/>
                <w:bCs w:val="1"/>
              </w:rPr>
              <w:t>Second</w:t>
            </w:r>
            <w:r w:rsidRPr="58BF1D28" w:rsidR="4CBD13B5">
              <w:rPr>
                <w:rFonts w:cs="Arial"/>
                <w:b w:val="1"/>
                <w:bCs w:val="1"/>
              </w:rPr>
              <w:t xml:space="preserve"> Reading of Board Policies – Fiscal Management:</w:t>
            </w:r>
          </w:p>
          <w:p w:rsidR="00826478" w:rsidP="00826478" w:rsidRDefault="00826478" w14:paraId="2577AE5E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  <w:p w:rsidR="00826478" w:rsidP="00826478" w:rsidRDefault="00826478" w14:paraId="796D863D" w14:textId="3A026FB3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DIA – Account System</w:t>
            </w:r>
          </w:p>
          <w:p w:rsidR="00826478" w:rsidP="00826478" w:rsidRDefault="00826478" w14:paraId="669E2039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  <w:p w:rsidR="58BF1D28" w:rsidP="58BF1D28" w:rsidRDefault="58BF1D28" w14:paraId="011E551D" w14:textId="6AC23F0A">
            <w:pPr>
              <w:keepLines w:val="1"/>
              <w:ind w:left="-23" w:right="-104"/>
              <w:rPr>
                <w:rFonts w:cs="Arial"/>
                <w:b w:val="1"/>
                <w:bCs w:val="1"/>
              </w:rPr>
            </w:pPr>
          </w:p>
          <w:p w:rsidR="58BF1D28" w:rsidP="58BF1D28" w:rsidRDefault="58BF1D28" w14:paraId="077CFCF3" w14:textId="1E851619">
            <w:pPr>
              <w:keepLines w:val="1"/>
              <w:ind w:left="-23" w:right="-104"/>
              <w:rPr>
                <w:rFonts w:cs="Arial"/>
                <w:b w:val="1"/>
                <w:bCs w:val="1"/>
              </w:rPr>
            </w:pPr>
          </w:p>
          <w:p w:rsidR="58BF1D28" w:rsidP="58BF1D28" w:rsidRDefault="58BF1D28" w14:paraId="40A9299C" w14:textId="0B604614">
            <w:pPr>
              <w:keepLines w:val="1"/>
              <w:ind w:left="-23" w:right="-104"/>
              <w:rPr>
                <w:rFonts w:cs="Arial"/>
                <w:b w:val="1"/>
                <w:bCs w:val="1"/>
              </w:rPr>
            </w:pPr>
          </w:p>
          <w:p w:rsidR="58BF1D28" w:rsidP="58BF1D28" w:rsidRDefault="58BF1D28" w14:paraId="08D151CD" w14:textId="3E6F9063">
            <w:pPr>
              <w:keepLines w:val="1"/>
              <w:ind w:left="-23" w:right="-104"/>
              <w:rPr>
                <w:rFonts w:cs="Arial"/>
                <w:b w:val="1"/>
                <w:bCs w:val="1"/>
              </w:rPr>
            </w:pPr>
          </w:p>
          <w:p w:rsidR="58BF1D28" w:rsidP="58BF1D28" w:rsidRDefault="58BF1D28" w14:paraId="644B4470" w14:textId="0AD3A608">
            <w:pPr>
              <w:keepLines w:val="1"/>
              <w:ind w:left="-23" w:right="-104"/>
              <w:rPr>
                <w:rFonts w:cs="Arial"/>
                <w:b w:val="1"/>
                <w:bCs w:val="1"/>
              </w:rPr>
            </w:pPr>
          </w:p>
          <w:p w:rsidR="58BF1D28" w:rsidP="58BF1D28" w:rsidRDefault="58BF1D28" w14:paraId="6F1D0D00" w14:textId="37037D2D">
            <w:pPr>
              <w:keepLines w:val="1"/>
              <w:ind w:left="-23" w:right="-104"/>
              <w:rPr>
                <w:rFonts w:cs="Arial"/>
                <w:b w:val="1"/>
                <w:bCs w:val="1"/>
              </w:rPr>
            </w:pPr>
          </w:p>
          <w:p w:rsidR="00826478" w:rsidP="1AB8A771" w:rsidRDefault="00826478" w14:paraId="2AA7ECAD" w14:textId="7F384A45">
            <w:pPr>
              <w:pStyle w:val="Normal"/>
              <w:keepLines w:val="1"/>
              <w:suppressAutoHyphens/>
              <w:ind w:left="-23" w:right="-104"/>
              <w:rPr>
                <w:rFonts w:cs="Arial"/>
                <w:b w:val="1"/>
                <w:bCs w:val="1"/>
              </w:rPr>
            </w:pPr>
            <w:r w:rsidRPr="1AB8A771" w:rsidR="00826478">
              <w:rPr>
                <w:rFonts w:cs="Arial"/>
                <w:b w:val="1"/>
                <w:bCs w:val="1"/>
              </w:rPr>
              <w:t xml:space="preserve">DIB </w:t>
            </w:r>
            <w:r w:rsidRPr="1AB8A771" w:rsidR="007E078B">
              <w:rPr>
                <w:rFonts w:cs="Arial"/>
                <w:b w:val="1"/>
                <w:bCs w:val="1"/>
              </w:rPr>
              <w:t>–</w:t>
            </w:r>
            <w:r w:rsidRPr="1AB8A771" w:rsidR="00826478">
              <w:rPr>
                <w:rFonts w:cs="Arial"/>
                <w:b w:val="1"/>
                <w:bCs w:val="1"/>
              </w:rPr>
              <w:t xml:space="preserve"> </w:t>
            </w:r>
            <w:r w:rsidRPr="1AB8A771" w:rsidR="007E078B">
              <w:rPr>
                <w:rFonts w:cs="Arial"/>
                <w:b w:val="1"/>
                <w:bCs w:val="1"/>
              </w:rPr>
              <w:t>Financial Reports and Statements</w:t>
            </w:r>
          </w:p>
          <w:p w:rsidR="007E078B" w:rsidP="00826478" w:rsidRDefault="007E078B" w14:paraId="43149E5D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  <w:p w:rsidR="58BF1D28" w:rsidP="58BF1D28" w:rsidRDefault="58BF1D28" w14:paraId="2B4E216F" w14:textId="14C78842">
            <w:pPr>
              <w:keepLines w:val="1"/>
              <w:ind w:left="-23" w:right="-104"/>
              <w:rPr>
                <w:rFonts w:cs="Arial"/>
                <w:b w:val="1"/>
                <w:bCs w:val="1"/>
              </w:rPr>
            </w:pPr>
          </w:p>
          <w:p w:rsidR="58BF1D28" w:rsidP="58BF1D28" w:rsidRDefault="58BF1D28" w14:paraId="4DCFC119" w14:textId="1DEDEF03">
            <w:pPr>
              <w:keepLines w:val="1"/>
              <w:ind w:left="-23" w:right="-104"/>
              <w:rPr>
                <w:rFonts w:cs="Arial"/>
                <w:b w:val="1"/>
                <w:bCs w:val="1"/>
              </w:rPr>
            </w:pPr>
          </w:p>
          <w:p w:rsidR="58BF1D28" w:rsidP="58BF1D28" w:rsidRDefault="58BF1D28" w14:paraId="6C600B35" w14:textId="79187A2E">
            <w:pPr>
              <w:keepLines w:val="1"/>
              <w:ind w:left="-23" w:right="-104"/>
              <w:rPr>
                <w:rFonts w:cs="Arial"/>
                <w:b w:val="1"/>
                <w:bCs w:val="1"/>
              </w:rPr>
            </w:pPr>
          </w:p>
          <w:p w:rsidR="58BF1D28" w:rsidP="58BF1D28" w:rsidRDefault="58BF1D28" w14:paraId="7C8BD8FA" w14:textId="0C946340">
            <w:pPr>
              <w:keepLines w:val="1"/>
              <w:ind w:left="-23" w:right="-104"/>
              <w:rPr>
                <w:rFonts w:cs="Arial"/>
                <w:b w:val="1"/>
                <w:bCs w:val="1"/>
              </w:rPr>
            </w:pPr>
          </w:p>
          <w:p w:rsidR="58BF1D28" w:rsidP="58BF1D28" w:rsidRDefault="58BF1D28" w14:paraId="6C305243" w14:textId="73293D81">
            <w:pPr>
              <w:keepLines w:val="1"/>
              <w:ind w:left="-23" w:right="-104"/>
              <w:rPr>
                <w:rFonts w:cs="Arial"/>
                <w:b w:val="1"/>
                <w:bCs w:val="1"/>
              </w:rPr>
            </w:pPr>
          </w:p>
          <w:p w:rsidR="58BF1D28" w:rsidP="58BF1D28" w:rsidRDefault="58BF1D28" w14:paraId="76041157" w14:textId="55109444">
            <w:pPr>
              <w:keepLines w:val="1"/>
              <w:ind w:left="-23" w:right="-104"/>
              <w:rPr>
                <w:rFonts w:cs="Arial"/>
                <w:b w:val="1"/>
                <w:bCs w:val="1"/>
              </w:rPr>
            </w:pPr>
          </w:p>
          <w:p w:rsidR="58BF1D28" w:rsidP="58BF1D28" w:rsidRDefault="58BF1D28" w14:paraId="2A90B8C2" w14:textId="1C991CCE">
            <w:pPr>
              <w:keepLines w:val="1"/>
              <w:ind w:left="-23" w:right="-104"/>
              <w:rPr>
                <w:rFonts w:cs="Arial"/>
                <w:b w:val="1"/>
                <w:bCs w:val="1"/>
              </w:rPr>
            </w:pPr>
          </w:p>
          <w:p w:rsidR="007E078B" w:rsidP="00826478" w:rsidRDefault="007E078B" w14:paraId="49F79455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DJCA – Payday Schedules</w:t>
            </w:r>
          </w:p>
          <w:p w:rsidR="007E078B" w:rsidP="00826478" w:rsidRDefault="007E078B" w14:paraId="0F699224" w14:textId="74C879DA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3358C8" w:rsidR="00826478" w:rsidP="00FB7BD8" w:rsidRDefault="00826478" w14:paraId="60181E5B" w14:textId="77777777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826478" w:rsidP="00FB7BD8" w:rsidRDefault="0075674A" w14:paraId="3FDF1F14" w14:textId="0E780404">
            <w:pPr>
              <w:tabs>
                <w:tab w:val="left" w:pos="600"/>
                <w:tab w:val="left" w:pos="4551"/>
              </w:tabs>
              <w:ind w:left="-115"/>
            </w:pPr>
            <w:r w:rsidR="0EDAF274">
              <w:rPr/>
              <w:t xml:space="preserve">It was moved by Mrs. Frank and supported by Mrs. Bradford that the Board of Education of the Livonia Public Schools </w:t>
            </w:r>
            <w:r w:rsidR="6C7C4A5D">
              <w:rPr/>
              <w:t xml:space="preserve">School </w:t>
            </w:r>
            <w:r w:rsidR="3B7323F7">
              <w:rPr/>
              <w:t xml:space="preserve">District </w:t>
            </w:r>
            <w:bookmarkStart w:name="_Int_CxVYmrRU" w:id="1090424990"/>
            <w:r w:rsidR="65B37667">
              <w:rPr/>
              <w:t>approve</w:t>
            </w:r>
            <w:bookmarkEnd w:id="1090424990"/>
            <w:r w:rsidR="65B37667">
              <w:rPr/>
              <w:t xml:space="preserve"> the recommendation of the</w:t>
            </w:r>
            <w:r w:rsidR="6DDFCCE4">
              <w:rPr/>
              <w:t xml:space="preserve"> Policy Committee </w:t>
            </w:r>
            <w:r w:rsidR="6B95DAA9">
              <w:rPr/>
              <w:t>to adopt the</w:t>
            </w:r>
            <w:r w:rsidR="6DDFCCE4">
              <w:rPr/>
              <w:t xml:space="preserve"> changes </w:t>
            </w:r>
            <w:r w:rsidR="7C8EA80C">
              <w:rPr/>
              <w:t xml:space="preserve">and wording </w:t>
            </w:r>
            <w:r w:rsidR="6DDFCCE4">
              <w:rPr/>
              <w:t>for the following policies</w:t>
            </w:r>
            <w:r w:rsidR="4E22B501">
              <w:rPr/>
              <w:t>.</w:t>
            </w:r>
          </w:p>
          <w:p w:rsidR="0075674A" w:rsidP="00FB7BD8" w:rsidRDefault="0075674A" w14:paraId="4C099EBF" w14:textId="77777777">
            <w:pPr>
              <w:tabs>
                <w:tab w:val="left" w:pos="600"/>
                <w:tab w:val="left" w:pos="4551"/>
              </w:tabs>
              <w:ind w:left="-115"/>
            </w:pPr>
          </w:p>
          <w:p w:rsidRPr="00787ECB" w:rsidR="00787ECB" w:rsidP="00787ECB" w:rsidRDefault="00787ECB" w14:paraId="2CF27A6B" w14:textId="769882E8">
            <w:pPr>
              <w:tabs>
                <w:tab w:val="left" w:pos="4548"/>
                <w:tab w:val="left" w:pos="7200"/>
              </w:tabs>
              <w:rPr>
                <w:rFonts w:ascii="Times New Roman" w:hAnsi="Times New Roman"/>
                <w:b/>
                <w:bCs/>
                <w:sz w:val="20"/>
              </w:rPr>
            </w:pPr>
            <w:r w:rsidRPr="00787ECB">
              <w:rPr>
                <w:rFonts w:ascii="Times New Roman" w:hAnsi="Times New Roman"/>
                <w:b/>
                <w:bCs/>
                <w:sz w:val="20"/>
                <w:lang w:val="en-CA"/>
              </w:rPr>
              <w:fldChar w:fldCharType="begin"/>
            </w:r>
            <w:r w:rsidRPr="00787ECB">
              <w:rPr>
                <w:rFonts w:ascii="Times New Roman" w:hAnsi="Times New Roman"/>
                <w:b/>
                <w:bCs/>
                <w:sz w:val="20"/>
                <w:lang w:val="en-CA"/>
              </w:rPr>
              <w:instrText xml:space="preserve"> SEQ CHAPTER \h \r 1</w:instrText>
            </w:r>
            <w:r w:rsidRPr="00787ECB">
              <w:rPr>
                <w:rFonts w:ascii="Times New Roman" w:hAnsi="Times New Roman"/>
                <w:b/>
                <w:bCs/>
                <w:sz w:val="20"/>
                <w:lang w:val="en-CA"/>
              </w:rPr>
              <w:fldChar w:fldCharType="end"/>
            </w:r>
            <w:r w:rsidRPr="00787ECB">
              <w:rPr>
                <w:rFonts w:ascii="Times New Roman" w:hAnsi="Times New Roman"/>
                <w:b/>
                <w:bCs/>
                <w:sz w:val="20"/>
              </w:rPr>
              <w:t>BOARD POLICY</w:t>
            </w:r>
            <w:r w:rsidRPr="00787ECB">
              <w:rPr>
                <w:rFonts w:ascii="Times New Roman" w:hAnsi="Times New Roman"/>
                <w:b/>
                <w:bCs/>
                <w:sz w:val="20"/>
              </w:rPr>
              <w:tab/>
            </w:r>
            <w:r w:rsidRPr="00787ECB">
              <w:rPr>
                <w:rFonts w:ascii="Times New Roman" w:hAnsi="Times New Roman"/>
                <w:b/>
                <w:bCs/>
                <w:sz w:val="20"/>
              </w:rPr>
              <w:t>DIA</w:t>
            </w:r>
          </w:p>
          <w:p w:rsidRPr="00787ECB" w:rsidR="00787ECB" w:rsidP="00787ECB" w:rsidRDefault="00787ECB" w14:paraId="6D4F1A8F" w14:textId="77777777">
            <w:pPr>
              <w:tabs>
                <w:tab w:val="left" w:pos="4548"/>
                <w:tab w:val="left" w:pos="7200"/>
              </w:tabs>
              <w:rPr>
                <w:rFonts w:ascii="Times New Roman" w:hAnsi="Times New Roman"/>
                <w:b/>
                <w:bCs/>
                <w:sz w:val="20"/>
              </w:rPr>
            </w:pPr>
            <w:r w:rsidRPr="00787ECB">
              <w:rPr>
                <w:rFonts w:ascii="Times New Roman" w:hAnsi="Times New Roman"/>
                <w:b/>
                <w:bCs/>
                <w:sz w:val="20"/>
              </w:rPr>
              <w:t>FISCAL MANAGEMENT</w:t>
            </w:r>
            <w:r w:rsidRPr="00787ECB">
              <w:rPr>
                <w:rFonts w:ascii="Times New Roman" w:hAnsi="Times New Roman"/>
                <w:b/>
                <w:bCs/>
                <w:sz w:val="20"/>
              </w:rPr>
              <w:tab/>
            </w:r>
            <w:r w:rsidRPr="00787ECB">
              <w:rPr>
                <w:rFonts w:ascii="Times New Roman" w:hAnsi="Times New Roman"/>
                <w:b/>
                <w:bCs/>
                <w:strike/>
                <w:sz w:val="20"/>
              </w:rPr>
              <w:t>JUNE 20, 1988</w:t>
            </w:r>
          </w:p>
          <w:p w:rsidRPr="00787ECB" w:rsidR="00787ECB" w:rsidP="00787ECB" w:rsidRDefault="00787ECB" w14:paraId="0EBADFEE" w14:textId="77777777">
            <w:pPr>
              <w:tabs>
                <w:tab w:val="left" w:pos="4548"/>
                <w:tab w:val="left" w:pos="7200"/>
              </w:tabs>
              <w:rPr>
                <w:rFonts w:ascii="Times New Roman" w:hAnsi="Times New Roman"/>
                <w:b/>
                <w:bCs/>
                <w:strike/>
                <w:sz w:val="20"/>
              </w:rPr>
            </w:pPr>
            <w:r w:rsidRPr="00787ECB">
              <w:rPr>
                <w:rFonts w:ascii="Times New Roman" w:hAnsi="Times New Roman"/>
                <w:b/>
                <w:bCs/>
                <w:sz w:val="20"/>
              </w:rPr>
              <w:t>ACCOUNT SYSTEM</w:t>
            </w:r>
            <w:r w:rsidRPr="00787ECB">
              <w:rPr>
                <w:rFonts w:ascii="Times New Roman" w:hAnsi="Times New Roman"/>
                <w:b/>
                <w:bCs/>
                <w:sz w:val="20"/>
              </w:rPr>
              <w:tab/>
            </w:r>
            <w:r w:rsidRPr="00787ECB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r w:rsidRPr="00787ECB">
              <w:rPr>
                <w:rFonts w:ascii="Times New Roman" w:hAnsi="Times New Roman"/>
                <w:b/>
                <w:bCs/>
                <w:strike/>
                <w:color w:val="FF0000"/>
                <w:sz w:val="20"/>
                <w:u w:val="single"/>
              </w:rPr>
              <w:t>Reviewed 11/2013</w:t>
            </w:r>
          </w:p>
          <w:p w:rsidR="00787ECB" w:rsidP="00787ECB" w:rsidRDefault="00787ECB" w14:paraId="322D6A3B" w14:textId="77777777">
            <w:pPr>
              <w:tabs>
                <w:tab w:val="left" w:pos="0"/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</w:tabs>
              <w:rPr>
                <w:rFonts w:ascii="Times New Roman" w:hAnsi="Times New Roman"/>
                <w:sz w:val="20"/>
              </w:rPr>
            </w:pPr>
            <w:r w:rsidRPr="00787ECB">
              <w:rPr>
                <w:rFonts w:ascii="Times New Roman" w:hAnsi="Times New Roman"/>
                <w:strike/>
                <w:sz w:val="20"/>
              </w:rPr>
              <w:t>All accounting maintained by the Board of Education shall be in accordance with the system of school accounting as recommended by the State of Michigan.</w:t>
            </w:r>
            <w:r w:rsidRPr="00787ECB">
              <w:rPr>
                <w:rFonts w:ascii="Times New Roman" w:hAnsi="Times New Roman"/>
                <w:sz w:val="20"/>
              </w:rPr>
              <w:t xml:space="preserve"> </w:t>
            </w:r>
            <w:r w:rsidRPr="00787ECB">
              <w:rPr>
                <w:rFonts w:ascii="Times New Roman" w:hAnsi="Times New Roman"/>
                <w:bCs/>
                <w:color w:val="FF0000"/>
                <w:sz w:val="20"/>
              </w:rPr>
              <w:t xml:space="preserve">The Michigan School Accounting Manual (Bulletin 1022) shall serve as a mandatory guide to the uniform classification and recording of all accounting transactions for the school district. </w:t>
            </w:r>
            <w:r w:rsidRPr="00787ECB">
              <w:rPr>
                <w:rFonts w:ascii="Times New Roman" w:hAnsi="Times New Roman"/>
                <w:sz w:val="20"/>
              </w:rPr>
              <w:t>A complete record of all expenditures shall be maintained in these accounts so that a periodic examination by the Board of Education or its representatives can easily identify any receipts or expenditures.</w:t>
            </w:r>
          </w:p>
          <w:p w:rsidR="00787ECB" w:rsidP="00787ECB" w:rsidRDefault="00787ECB" w14:paraId="6D8D79CE" w14:textId="77777777">
            <w:pPr>
              <w:tabs>
                <w:tab w:val="left" w:pos="0"/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</w:tabs>
              <w:rPr>
                <w:rFonts w:ascii="Times New Roman" w:hAnsi="Times New Roman"/>
                <w:sz w:val="20"/>
              </w:rPr>
            </w:pPr>
          </w:p>
          <w:p w:rsidRPr="004B7D55" w:rsidR="00824473" w:rsidP="00824473" w:rsidRDefault="00824473" w14:paraId="56BDCA6E" w14:textId="77777777">
            <w:pPr>
              <w:tabs>
                <w:tab w:val="left" w:pos="600"/>
                <w:tab w:val="left" w:pos="4548"/>
              </w:tabs>
              <w:jc w:val="both"/>
              <w:rPr>
                <w:rFonts w:ascii="Times New Roman" w:hAnsi="Times New Roman"/>
                <w:sz w:val="20"/>
              </w:rPr>
            </w:pPr>
            <w:r w:rsidRPr="004B7D55">
              <w:rPr>
                <w:rFonts w:ascii="Times New Roman" w:hAnsi="Times New Roman"/>
                <w:b/>
                <w:bCs/>
                <w:sz w:val="20"/>
              </w:rPr>
              <w:t>BOARD POLICY</w:t>
            </w:r>
            <w:r w:rsidRPr="004B7D55">
              <w:rPr>
                <w:rFonts w:ascii="Times New Roman" w:hAnsi="Times New Roman"/>
                <w:sz w:val="20"/>
              </w:rPr>
              <w:tab/>
            </w:r>
            <w:r w:rsidRPr="004B7D55">
              <w:rPr>
                <w:rFonts w:ascii="Times New Roman" w:hAnsi="Times New Roman"/>
                <w:b/>
                <w:bCs/>
                <w:sz w:val="20"/>
              </w:rPr>
              <w:t>DIB</w:t>
            </w:r>
          </w:p>
          <w:p w:rsidRPr="004B7D55" w:rsidR="00824473" w:rsidP="00824473" w:rsidRDefault="00824473" w14:paraId="4A0BB0AE" w14:textId="77777777">
            <w:pPr>
              <w:tabs>
                <w:tab w:val="left" w:pos="600"/>
                <w:tab w:val="left" w:pos="4548"/>
              </w:tabs>
              <w:jc w:val="both"/>
              <w:rPr>
                <w:rFonts w:ascii="Times New Roman" w:hAnsi="Times New Roman"/>
                <w:sz w:val="20"/>
              </w:rPr>
            </w:pPr>
            <w:r w:rsidRPr="004B7D55">
              <w:rPr>
                <w:rFonts w:ascii="Times New Roman" w:hAnsi="Times New Roman"/>
                <w:b/>
                <w:bCs/>
                <w:sz w:val="20"/>
              </w:rPr>
              <w:t>FISCAL MANAGEMENT</w:t>
            </w:r>
            <w:r w:rsidRPr="004B7D55">
              <w:rPr>
                <w:rFonts w:ascii="Times New Roman" w:hAnsi="Times New Roman"/>
                <w:sz w:val="20"/>
              </w:rPr>
              <w:tab/>
            </w:r>
            <w:r w:rsidRPr="004B7D55">
              <w:rPr>
                <w:rFonts w:ascii="Times New Roman" w:hAnsi="Times New Roman"/>
                <w:b/>
                <w:bCs/>
                <w:strike/>
                <w:sz w:val="20"/>
              </w:rPr>
              <w:t>MAY 19, 2014</w:t>
            </w:r>
          </w:p>
          <w:p w:rsidRPr="004B7D55" w:rsidR="00824473" w:rsidP="00824473" w:rsidRDefault="00824473" w14:paraId="3D85F16E" w14:textId="77777777">
            <w:pPr>
              <w:tabs>
                <w:tab w:val="left" w:pos="600"/>
                <w:tab w:val="left" w:pos="4548"/>
              </w:tabs>
              <w:jc w:val="both"/>
              <w:rPr>
                <w:rFonts w:ascii="Times New Roman" w:hAnsi="Times New Roman"/>
                <w:sz w:val="20"/>
              </w:rPr>
            </w:pPr>
            <w:r w:rsidRPr="004B7D55">
              <w:rPr>
                <w:rFonts w:ascii="Times New Roman" w:hAnsi="Times New Roman"/>
                <w:b/>
                <w:bCs/>
                <w:sz w:val="20"/>
              </w:rPr>
              <w:t>FINANCIAL REPORTS AND STATEMENTS</w:t>
            </w:r>
          </w:p>
          <w:p w:rsidRPr="004B7D55" w:rsidR="00824473" w:rsidP="58BF1D28" w:rsidRDefault="00824473" w14:paraId="568BEA38" w14:textId="77777777" w14:noSpellErr="1">
            <w:pPr>
              <w:tabs>
                <w:tab w:val="left" w:leader="none" w:pos="600"/>
                <w:tab w:val="left" w:leader="none" w:pos="1200"/>
                <w:tab w:val="left" w:leader="none" w:pos="1800"/>
                <w:tab w:val="left" w:leader="none" w:pos="2400"/>
                <w:tab w:val="left" w:leader="none" w:pos="3000"/>
                <w:tab w:val="left" w:leader="none" w:pos="3600"/>
                <w:tab w:val="left" w:leader="none" w:pos="4200"/>
                <w:tab w:val="left" w:leader="none" w:pos="4800"/>
                <w:tab w:val="left" w:leader="none" w:pos="5400"/>
                <w:tab w:val="left" w:leader="none" w:pos="5940"/>
                <w:tab w:val="left" w:leader="none" w:pos="6000"/>
                <w:tab w:val="left" w:leader="none" w:pos="6600"/>
                <w:tab w:val="left" w:leader="none" w:pos="7800"/>
                <w:tab w:val="left" w:leader="none" w:pos="8400"/>
                <w:tab w:val="left" w:leader="none" w:pos="9000"/>
              </w:tabs>
              <w:rPr>
                <w:rFonts w:ascii="Times New Roman" w:hAnsi="Times New Roman"/>
                <w:color w:val="FF0000"/>
                <w:sz w:val="20"/>
                <w:szCs w:val="20"/>
              </w:rPr>
            </w:pPr>
            <w:bookmarkStart w:name="_Int_Pe5o780r" w:id="1041372014"/>
            <w:r w:rsidRPr="58BF1D28" w:rsidR="4A176399">
              <w:rPr>
                <w:rFonts w:ascii="Times New Roman" w:hAnsi="Times New Roman"/>
                <w:sz w:val="20"/>
                <w:szCs w:val="20"/>
              </w:rPr>
              <w:t xml:space="preserve">The Board of Education shall receive </w:t>
            </w:r>
            <w:r w:rsidRPr="58BF1D28" w:rsidR="4A176399">
              <w:rPr>
                <w:rFonts w:ascii="Times New Roman" w:hAnsi="Times New Roman"/>
                <w:color w:val="FF0000"/>
                <w:sz w:val="20"/>
                <w:szCs w:val="20"/>
              </w:rPr>
              <w:t>financial reports at a public meeting of the Board on a quarterly basis.</w:t>
            </w:r>
            <w:bookmarkEnd w:id="1041372014"/>
            <w:r w:rsidRPr="58BF1D28" w:rsidR="4A176399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Pr="58BF1D28" w:rsidR="4A176399">
              <w:rPr>
                <w:rFonts w:ascii="Times New Roman" w:hAnsi="Times New Roman"/>
                <w:strike w:val="1"/>
                <w:sz w:val="20"/>
                <w:szCs w:val="20"/>
              </w:rPr>
              <w:t>a listing of expenditures and wire transfers at regular Board meetings.</w:t>
            </w:r>
            <w:r w:rsidRPr="58BF1D28" w:rsidR="4A1763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58BF1D28" w:rsidR="4A176399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Additionally, each year an outside audit firm will present to the Board of Education a report of the audit completed </w:t>
            </w:r>
            <w:r w:rsidRPr="58BF1D28" w:rsidR="4A176399">
              <w:rPr>
                <w:rFonts w:ascii="Times New Roman" w:hAnsi="Times New Roman"/>
                <w:color w:val="FF0000"/>
                <w:sz w:val="20"/>
                <w:szCs w:val="20"/>
              </w:rPr>
              <w:t>on</w:t>
            </w:r>
            <w:r w:rsidRPr="58BF1D28" w:rsidR="4A176399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the prior fiscal year.</w:t>
            </w:r>
          </w:p>
          <w:p w:rsidRPr="004B7D55" w:rsidR="00824473" w:rsidP="00824473" w:rsidRDefault="00824473" w14:paraId="50A53757" w14:textId="77777777">
            <w:pPr>
              <w:tabs>
                <w:tab w:val="left" w:pos="0"/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5940"/>
                <w:tab w:val="left" w:pos="6000"/>
                <w:tab w:val="left" w:pos="6600"/>
                <w:tab w:val="left" w:pos="7800"/>
                <w:tab w:val="left" w:pos="8400"/>
                <w:tab w:val="left" w:pos="9000"/>
              </w:tabs>
              <w:rPr>
                <w:rFonts w:ascii="Times New Roman" w:hAnsi="Times New Roman"/>
                <w:color w:val="FF0000"/>
                <w:sz w:val="20"/>
              </w:rPr>
            </w:pPr>
          </w:p>
          <w:p w:rsidRPr="004B7D55" w:rsidR="00824473" w:rsidP="00824473" w:rsidRDefault="00824473" w14:paraId="6D48EC01" w14:textId="77777777">
            <w:pPr>
              <w:tabs>
                <w:tab w:val="left" w:pos="0"/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5940"/>
                <w:tab w:val="left" w:pos="6000"/>
                <w:tab w:val="left" w:pos="6600"/>
                <w:tab w:val="left" w:pos="7800"/>
                <w:tab w:val="left" w:pos="8400"/>
                <w:tab w:val="left" w:pos="9000"/>
              </w:tabs>
              <w:rPr>
                <w:rFonts w:ascii="Times New Roman" w:hAnsi="Times New Roman"/>
                <w:color w:val="FF0000"/>
                <w:sz w:val="20"/>
              </w:rPr>
            </w:pPr>
            <w:r w:rsidRPr="004B7D55">
              <w:rPr>
                <w:rFonts w:ascii="Times New Roman" w:hAnsi="Times New Roman"/>
                <w:color w:val="FF0000"/>
                <w:sz w:val="20"/>
              </w:rPr>
              <w:t>The district's accounts payable check register for the most recent school fiscal year will be available on the district’s website.</w:t>
            </w:r>
          </w:p>
          <w:p w:rsidRPr="004B7D55" w:rsidR="00824473" w:rsidP="00824473" w:rsidRDefault="00824473" w14:paraId="2192D5AE" w14:textId="77777777">
            <w:pPr>
              <w:tabs>
                <w:tab w:val="left" w:pos="0"/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5940"/>
                <w:tab w:val="left" w:pos="6000"/>
                <w:tab w:val="left" w:pos="6600"/>
                <w:tab w:val="left" w:pos="7800"/>
                <w:tab w:val="left" w:pos="8400"/>
                <w:tab w:val="left" w:pos="9000"/>
              </w:tabs>
              <w:rPr>
                <w:rFonts w:ascii="Times New Roman" w:hAnsi="Times New Roman"/>
                <w:sz w:val="20"/>
              </w:rPr>
            </w:pPr>
          </w:p>
          <w:p w:rsidR="00824473" w:rsidP="00824473" w:rsidRDefault="00824473" w14:paraId="191C3CAB" w14:textId="77777777">
            <w:pPr>
              <w:tabs>
                <w:tab w:val="left" w:pos="0"/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5940"/>
                <w:tab w:val="left" w:pos="6000"/>
                <w:tab w:val="left" w:pos="6600"/>
                <w:tab w:val="left" w:pos="7800"/>
                <w:tab w:val="left" w:pos="8400"/>
                <w:tab w:val="left" w:pos="9000"/>
              </w:tabs>
              <w:rPr>
                <w:rFonts w:ascii="Times New Roman" w:hAnsi="Times New Roman"/>
                <w:sz w:val="20"/>
              </w:rPr>
            </w:pPr>
            <w:r w:rsidRPr="004B7D55">
              <w:rPr>
                <w:rFonts w:ascii="Times New Roman" w:hAnsi="Times New Roman"/>
                <w:sz w:val="20"/>
              </w:rPr>
              <w:t xml:space="preserve">The Board may </w:t>
            </w:r>
            <w:r w:rsidRPr="004B7D55">
              <w:rPr>
                <w:rFonts w:ascii="Times New Roman" w:hAnsi="Times New Roman"/>
                <w:strike/>
                <w:sz w:val="20"/>
              </w:rPr>
              <w:t>require</w:t>
            </w:r>
            <w:r w:rsidRPr="004B7D55">
              <w:rPr>
                <w:rFonts w:ascii="Times New Roman" w:hAnsi="Times New Roman"/>
                <w:sz w:val="20"/>
              </w:rPr>
              <w:t xml:space="preserve"> </w:t>
            </w:r>
            <w:r w:rsidRPr="004B7D55">
              <w:rPr>
                <w:rFonts w:ascii="Times New Roman" w:hAnsi="Times New Roman"/>
                <w:color w:val="FF0000"/>
                <w:sz w:val="20"/>
              </w:rPr>
              <w:t>request</w:t>
            </w:r>
            <w:r w:rsidRPr="004B7D55">
              <w:rPr>
                <w:rFonts w:ascii="Times New Roman" w:hAnsi="Times New Roman"/>
                <w:sz w:val="20"/>
              </w:rPr>
              <w:t xml:space="preserve"> additional financial reports.</w:t>
            </w:r>
          </w:p>
          <w:p w:rsidR="00824473" w:rsidP="00824473" w:rsidRDefault="00824473" w14:paraId="73707B70" w14:textId="77777777">
            <w:pPr>
              <w:tabs>
                <w:tab w:val="left" w:pos="0"/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5940"/>
                <w:tab w:val="left" w:pos="6000"/>
                <w:tab w:val="left" w:pos="6600"/>
                <w:tab w:val="left" w:pos="7800"/>
                <w:tab w:val="left" w:pos="8400"/>
                <w:tab w:val="left" w:pos="9000"/>
              </w:tabs>
              <w:rPr>
                <w:rFonts w:ascii="Times New Roman" w:hAnsi="Times New Roman"/>
                <w:sz w:val="20"/>
              </w:rPr>
            </w:pPr>
          </w:p>
          <w:p w:rsidRPr="002132AE" w:rsidR="004D6F1E" w:rsidP="004D6F1E" w:rsidRDefault="004D6F1E" w14:paraId="4CA75517" w14:textId="77777777">
            <w:pPr>
              <w:tabs>
                <w:tab w:val="left" w:pos="600"/>
                <w:tab w:val="left" w:pos="4572"/>
                <w:tab w:val="left" w:pos="7200"/>
                <w:tab w:val="left" w:pos="7800"/>
              </w:tabs>
              <w:jc w:val="both"/>
              <w:rPr>
                <w:rFonts w:ascii="Times New Roman" w:hAnsi="Times New Roman"/>
                <w:sz w:val="20"/>
              </w:rPr>
            </w:pPr>
            <w:r w:rsidRPr="002132AE">
              <w:rPr>
                <w:rFonts w:ascii="Times New Roman" w:hAnsi="Times New Roman"/>
                <w:b/>
                <w:bCs/>
                <w:sz w:val="20"/>
              </w:rPr>
              <w:t>BOARD POLICY</w:t>
            </w:r>
            <w:r w:rsidRPr="002132AE">
              <w:rPr>
                <w:rFonts w:ascii="Times New Roman" w:hAnsi="Times New Roman"/>
                <w:sz w:val="20"/>
              </w:rPr>
              <w:tab/>
            </w:r>
            <w:r w:rsidRPr="002132AE">
              <w:rPr>
                <w:rFonts w:ascii="Times New Roman" w:hAnsi="Times New Roman"/>
                <w:b/>
                <w:bCs/>
                <w:sz w:val="20"/>
              </w:rPr>
              <w:t>DJCA</w:t>
            </w:r>
          </w:p>
          <w:p w:rsidRPr="002132AE" w:rsidR="004D6F1E" w:rsidP="004D6F1E" w:rsidRDefault="004D6F1E" w14:paraId="0374B1C4" w14:textId="77777777">
            <w:pPr>
              <w:tabs>
                <w:tab w:val="left" w:pos="600"/>
                <w:tab w:val="left" w:pos="4572"/>
                <w:tab w:val="left" w:pos="7200"/>
                <w:tab w:val="left" w:pos="7800"/>
              </w:tabs>
              <w:jc w:val="both"/>
              <w:rPr>
                <w:rFonts w:ascii="Times New Roman" w:hAnsi="Times New Roman"/>
                <w:sz w:val="20"/>
              </w:rPr>
            </w:pPr>
            <w:r w:rsidRPr="002132AE">
              <w:rPr>
                <w:rFonts w:ascii="Times New Roman" w:hAnsi="Times New Roman"/>
                <w:b/>
                <w:bCs/>
                <w:sz w:val="20"/>
              </w:rPr>
              <w:t>FISCAL MANAGEMENT</w:t>
            </w:r>
            <w:r w:rsidRPr="002132AE">
              <w:rPr>
                <w:rFonts w:ascii="Times New Roman" w:hAnsi="Times New Roman"/>
                <w:sz w:val="20"/>
              </w:rPr>
              <w:tab/>
            </w:r>
            <w:r w:rsidRPr="002132AE">
              <w:rPr>
                <w:rFonts w:ascii="Times New Roman" w:hAnsi="Times New Roman"/>
                <w:b/>
                <w:bCs/>
                <w:strike/>
                <w:sz w:val="20"/>
              </w:rPr>
              <w:t>MAY 19, 2014</w:t>
            </w:r>
          </w:p>
          <w:p w:rsidRPr="002132AE" w:rsidR="004D6F1E" w:rsidP="004D6F1E" w:rsidRDefault="004D6F1E" w14:paraId="2ED46F7D" w14:textId="77777777">
            <w:pPr>
              <w:tabs>
                <w:tab w:val="left" w:pos="600"/>
                <w:tab w:val="left" w:pos="4572"/>
                <w:tab w:val="left" w:pos="7200"/>
                <w:tab w:val="left" w:pos="7800"/>
              </w:tabs>
              <w:jc w:val="both"/>
              <w:rPr>
                <w:rFonts w:ascii="Times New Roman" w:hAnsi="Times New Roman"/>
                <w:sz w:val="20"/>
              </w:rPr>
            </w:pPr>
            <w:r w:rsidRPr="002132AE">
              <w:rPr>
                <w:rFonts w:ascii="Times New Roman" w:hAnsi="Times New Roman"/>
                <w:b/>
                <w:bCs/>
                <w:sz w:val="20"/>
              </w:rPr>
              <w:t>PAYDAY SCHEDULES</w:t>
            </w:r>
          </w:p>
          <w:p w:rsidRPr="002132AE" w:rsidR="004D6F1E" w:rsidP="004D6F1E" w:rsidRDefault="004D6F1E" w14:paraId="6186F09C" w14:textId="77777777">
            <w:pPr>
              <w:tabs>
                <w:tab w:val="left" w:pos="0"/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</w:tabs>
              <w:jc w:val="both"/>
              <w:rPr>
                <w:rFonts w:ascii="Times New Roman" w:hAnsi="Times New Roman"/>
                <w:sz w:val="20"/>
              </w:rPr>
            </w:pPr>
            <w:r w:rsidRPr="002132AE">
              <w:rPr>
                <w:rFonts w:ascii="Times New Roman" w:hAnsi="Times New Roman"/>
                <w:color w:val="FF0000"/>
                <w:sz w:val="20"/>
              </w:rPr>
              <w:t>For payday schedules, see the individual master agreements on the district’s website:</w:t>
            </w:r>
            <w:r w:rsidRPr="002132AE">
              <w:rPr>
                <w:rFonts w:ascii="Times New Roman" w:hAnsi="Times New Roman"/>
                <w:color w:val="FF0000"/>
                <w:sz w:val="20"/>
              </w:rPr>
              <w:tab/>
            </w:r>
          </w:p>
          <w:p w:rsidRPr="002132AE" w:rsidR="004D6F1E" w:rsidP="004D6F1E" w:rsidRDefault="004D6F1E" w14:paraId="10C9765A" w14:textId="77777777">
            <w:pPr>
              <w:widowControl w:val="0"/>
              <w:numPr>
                <w:ilvl w:val="0"/>
                <w:numId w:val="29"/>
              </w:numPr>
              <w:tabs>
                <w:tab w:val="left" w:pos="0"/>
                <w:tab w:val="left" w:pos="6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2132AE">
              <w:rPr>
                <w:rFonts w:ascii="Times New Roman" w:hAnsi="Times New Roman"/>
                <w:sz w:val="20"/>
              </w:rPr>
              <w:t>AFSCME</w:t>
            </w:r>
            <w:r w:rsidRPr="002132AE">
              <w:rPr>
                <w:rFonts w:ascii="Times New Roman" w:hAnsi="Times New Roman"/>
                <w:sz w:val="20"/>
              </w:rPr>
              <w:tab/>
            </w:r>
            <w:r w:rsidRPr="002132AE">
              <w:rPr>
                <w:rFonts w:ascii="Times New Roman" w:hAnsi="Times New Roman"/>
                <w:sz w:val="20"/>
              </w:rPr>
              <w:t>(American Federation of State, County &amp; Municipal Employees)</w:t>
            </w:r>
          </w:p>
          <w:p w:rsidRPr="002132AE" w:rsidR="004D6F1E" w:rsidP="004D6F1E" w:rsidRDefault="004D6F1E" w14:paraId="1BCE20D5" w14:textId="77777777">
            <w:pPr>
              <w:widowControl w:val="0"/>
              <w:numPr>
                <w:ilvl w:val="0"/>
                <w:numId w:val="29"/>
              </w:numPr>
              <w:tabs>
                <w:tab w:val="left" w:pos="0"/>
                <w:tab w:val="left" w:pos="6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trike/>
                <w:sz w:val="20"/>
              </w:rPr>
            </w:pPr>
            <w:r w:rsidRPr="002132AE">
              <w:rPr>
                <w:rFonts w:ascii="Times New Roman" w:hAnsi="Times New Roman"/>
                <w:strike/>
                <w:sz w:val="20"/>
              </w:rPr>
              <w:t>LCEA</w:t>
            </w:r>
            <w:r w:rsidRPr="002132AE">
              <w:rPr>
                <w:rFonts w:ascii="Times New Roman" w:hAnsi="Times New Roman"/>
                <w:strike/>
                <w:sz w:val="20"/>
              </w:rPr>
              <w:tab/>
            </w:r>
            <w:r w:rsidRPr="002132AE">
              <w:rPr>
                <w:rFonts w:ascii="Times New Roman" w:hAnsi="Times New Roman"/>
                <w:strike/>
                <w:sz w:val="20"/>
              </w:rPr>
              <w:t>(Livonia Community Education Association)</w:t>
            </w:r>
          </w:p>
          <w:p w:rsidRPr="002132AE" w:rsidR="004D6F1E" w:rsidP="004D6F1E" w:rsidRDefault="004D6F1E" w14:paraId="4DCE3F74" w14:textId="77777777">
            <w:pPr>
              <w:widowControl w:val="0"/>
              <w:numPr>
                <w:ilvl w:val="0"/>
                <w:numId w:val="29"/>
              </w:numPr>
              <w:tabs>
                <w:tab w:val="left" w:pos="0"/>
                <w:tab w:val="left" w:pos="6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2132AE">
              <w:rPr>
                <w:rFonts w:ascii="Times New Roman" w:hAnsi="Times New Roman"/>
                <w:sz w:val="20"/>
              </w:rPr>
              <w:t>LEA</w:t>
            </w:r>
            <w:r w:rsidRPr="002132AE">
              <w:rPr>
                <w:rFonts w:ascii="Times New Roman" w:hAnsi="Times New Roman"/>
                <w:sz w:val="20"/>
              </w:rPr>
              <w:tab/>
            </w:r>
            <w:r w:rsidRPr="002132AE">
              <w:rPr>
                <w:rFonts w:ascii="Times New Roman" w:hAnsi="Times New Roman"/>
                <w:sz w:val="20"/>
              </w:rPr>
              <w:t>(Livonia Education Association)</w:t>
            </w:r>
          </w:p>
          <w:p w:rsidRPr="002132AE" w:rsidR="004D6F1E" w:rsidP="004D6F1E" w:rsidRDefault="004D6F1E" w14:paraId="7C652831" w14:textId="77777777">
            <w:pPr>
              <w:widowControl w:val="0"/>
              <w:numPr>
                <w:ilvl w:val="0"/>
                <w:numId w:val="29"/>
              </w:numPr>
              <w:tabs>
                <w:tab w:val="left" w:pos="0"/>
                <w:tab w:val="left" w:pos="6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2132AE">
              <w:rPr>
                <w:rFonts w:ascii="Times New Roman" w:hAnsi="Times New Roman"/>
                <w:sz w:val="20"/>
              </w:rPr>
              <w:t>LEADS</w:t>
            </w:r>
            <w:r w:rsidRPr="002132AE">
              <w:rPr>
                <w:rFonts w:ascii="Times New Roman" w:hAnsi="Times New Roman"/>
                <w:sz w:val="20"/>
              </w:rPr>
              <w:tab/>
            </w:r>
            <w:r w:rsidRPr="002132AE">
              <w:rPr>
                <w:rFonts w:ascii="Times New Roman" w:hAnsi="Times New Roman"/>
                <w:sz w:val="20"/>
              </w:rPr>
              <w:t>(Livonia Educational Administrators)</w:t>
            </w:r>
          </w:p>
          <w:p w:rsidRPr="002132AE" w:rsidR="004D6F1E" w:rsidP="004D6F1E" w:rsidRDefault="004D6F1E" w14:paraId="4FC3E4F3" w14:textId="77777777">
            <w:pPr>
              <w:widowControl w:val="0"/>
              <w:numPr>
                <w:ilvl w:val="0"/>
                <w:numId w:val="29"/>
              </w:numPr>
              <w:tabs>
                <w:tab w:val="left" w:pos="0"/>
                <w:tab w:val="left" w:pos="6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2132AE">
              <w:rPr>
                <w:rFonts w:ascii="Times New Roman" w:hAnsi="Times New Roman"/>
                <w:sz w:val="20"/>
              </w:rPr>
              <w:t>LPA</w:t>
            </w:r>
            <w:r w:rsidRPr="002132AE">
              <w:rPr>
                <w:rFonts w:ascii="Times New Roman" w:hAnsi="Times New Roman"/>
                <w:sz w:val="20"/>
              </w:rPr>
              <w:tab/>
            </w:r>
            <w:r w:rsidRPr="002132AE">
              <w:rPr>
                <w:rFonts w:ascii="Times New Roman" w:hAnsi="Times New Roman"/>
                <w:sz w:val="20"/>
              </w:rPr>
              <w:t>(Livonia Paraprofessionals’ Association)</w:t>
            </w:r>
          </w:p>
          <w:p w:rsidRPr="002132AE" w:rsidR="004D6F1E" w:rsidP="004D6F1E" w:rsidRDefault="004D6F1E" w14:paraId="29330F94" w14:textId="77777777">
            <w:pPr>
              <w:widowControl w:val="0"/>
              <w:numPr>
                <w:ilvl w:val="0"/>
                <w:numId w:val="29"/>
              </w:numPr>
              <w:tabs>
                <w:tab w:val="left" w:pos="0"/>
                <w:tab w:val="left" w:pos="6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2132AE">
              <w:rPr>
                <w:rFonts w:ascii="Times New Roman" w:hAnsi="Times New Roman"/>
                <w:sz w:val="20"/>
              </w:rPr>
              <w:t>LSA</w:t>
            </w:r>
            <w:r w:rsidRPr="002132AE">
              <w:rPr>
                <w:rFonts w:ascii="Times New Roman" w:hAnsi="Times New Roman"/>
                <w:sz w:val="20"/>
              </w:rPr>
              <w:tab/>
            </w:r>
            <w:r w:rsidRPr="002132AE">
              <w:rPr>
                <w:rFonts w:ascii="Times New Roman" w:hAnsi="Times New Roman"/>
                <w:sz w:val="20"/>
              </w:rPr>
              <w:t>(Livonia Secretarial Association)</w:t>
            </w:r>
          </w:p>
          <w:p w:rsidRPr="002132AE" w:rsidR="004D6F1E" w:rsidP="004D6F1E" w:rsidRDefault="004D6F1E" w14:paraId="26E95751" w14:textId="77777777">
            <w:pPr>
              <w:widowControl w:val="0"/>
              <w:numPr>
                <w:ilvl w:val="0"/>
                <w:numId w:val="29"/>
              </w:numPr>
              <w:tabs>
                <w:tab w:val="left" w:pos="0"/>
                <w:tab w:val="left" w:pos="6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2132AE">
              <w:rPr>
                <w:rFonts w:ascii="Times New Roman" w:hAnsi="Times New Roman"/>
                <w:sz w:val="20"/>
              </w:rPr>
              <w:t>SEALS</w:t>
            </w:r>
            <w:r w:rsidRPr="002132AE">
              <w:rPr>
                <w:rFonts w:ascii="Times New Roman" w:hAnsi="Times New Roman"/>
                <w:sz w:val="20"/>
              </w:rPr>
              <w:tab/>
            </w:r>
            <w:r w:rsidRPr="002132AE">
              <w:rPr>
                <w:rFonts w:ascii="Times New Roman" w:hAnsi="Times New Roman"/>
                <w:sz w:val="20"/>
              </w:rPr>
              <w:t>(Supervisory Employees’ Association)</w:t>
            </w:r>
          </w:p>
          <w:p w:rsidR="0075674A" w:rsidP="004D6F1E" w:rsidRDefault="0075674A" w14:paraId="18517A81" w14:textId="6DB82252">
            <w:pPr>
              <w:tabs>
                <w:tab w:val="left" w:pos="600"/>
                <w:tab w:val="left" w:pos="4551"/>
              </w:tabs>
            </w:pPr>
          </w:p>
        </w:tc>
      </w:tr>
      <w:tr w:rsidRPr="003358C8" w:rsidR="00FB7BD8" w:rsidTr="1AB8A771" w14:paraId="224BC8AA" w14:textId="77777777">
        <w:trPr>
          <w:trHeight w:val="198"/>
        </w:trPr>
        <w:tc>
          <w:tcPr>
            <w:tcW w:w="2160" w:type="dxa"/>
            <w:tcMar/>
          </w:tcPr>
          <w:p w:rsidR="00FB7BD8" w:rsidP="58BF1D28" w:rsidRDefault="00A2085F" w14:paraId="0F1CEF11" w14:textId="55DE9222">
            <w:pPr>
              <w:pStyle w:val="Normal"/>
              <w:keepLines w:val="1"/>
              <w:suppressLineNumbers w:val="0"/>
              <w:bidi w:val="0"/>
              <w:spacing w:before="0" w:beforeAutospacing="off" w:after="0" w:afterAutospacing="off" w:line="259" w:lineRule="auto"/>
              <w:ind w:left="-23" w:right="-104"/>
              <w:jc w:val="left"/>
            </w:pPr>
            <w:r w:rsidRPr="58BF1D28" w:rsidR="23E371FE">
              <w:rPr>
                <w:rFonts w:cs="Arial"/>
                <w:b w:val="1"/>
                <w:bCs w:val="1"/>
              </w:rPr>
              <w:t>Superintendent Evaluation</w:t>
            </w:r>
          </w:p>
        </w:tc>
        <w:tc>
          <w:tcPr>
            <w:tcW w:w="450" w:type="dxa"/>
            <w:tcMar/>
          </w:tcPr>
          <w:p w:rsidRPr="003358C8" w:rsidR="00FB7BD8" w:rsidP="00FB7BD8" w:rsidRDefault="00FB7BD8" w14:paraId="640C0949" w14:textId="77777777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FB7BD8" w:rsidP="58BF1D28" w:rsidRDefault="00FB7BD8" w14:paraId="3CCD1282" w14:textId="755FEA03">
            <w:pPr>
              <w:tabs>
                <w:tab w:val="left" w:pos="600"/>
                <w:tab w:val="left" w:pos="4551"/>
              </w:tabs>
              <w:ind w:left="-115"/>
            </w:pPr>
            <w:r w:rsidR="463A995F">
              <w:rPr/>
              <w:t xml:space="preserve">It was moved by </w:t>
            </w:r>
            <w:r w:rsidR="693ABB25">
              <w:rPr/>
              <w:t xml:space="preserve">Mrs. </w:t>
            </w:r>
            <w:r w:rsidR="3E9931AB">
              <w:rPr/>
              <w:t>Acosta</w:t>
            </w:r>
            <w:r w:rsidR="639AF9CF">
              <w:rPr/>
              <w:t xml:space="preserve"> </w:t>
            </w:r>
            <w:r w:rsidR="463A995F">
              <w:rPr/>
              <w:t xml:space="preserve">and supported by Mrs. </w:t>
            </w:r>
            <w:r w:rsidR="4846E4A7">
              <w:rPr/>
              <w:t>Jarvis</w:t>
            </w:r>
            <w:r w:rsidR="463A995F">
              <w:rPr/>
              <w:t xml:space="preserve"> </w:t>
            </w:r>
            <w:r w:rsidR="02C0C80D">
              <w:rPr/>
              <w:t xml:space="preserve">that the Board of Education of the Livonia Public Schools School District approve </w:t>
            </w:r>
            <w:r w:rsidR="1C2A0459">
              <w:rPr/>
              <w:t>the</w:t>
            </w:r>
            <w:r w:rsidR="02C0C80D">
              <w:rPr/>
              <w:t xml:space="preserve"> </w:t>
            </w:r>
            <w:r w:rsidR="1C2A0459">
              <w:rPr/>
              <w:t xml:space="preserve">evaluation of Superintendent Andrea Oquist, completed on October 02,2023, </w:t>
            </w:r>
            <w:r w:rsidR="1C2A0459">
              <w:rPr/>
              <w:t>utilizing</w:t>
            </w:r>
            <w:r w:rsidR="1C2A0459">
              <w:rPr/>
              <w:t xml:space="preserve"> the MASB superintendent </w:t>
            </w:r>
            <w:r w:rsidR="358A9EC4">
              <w:rPr/>
              <w:t>evaluation</w:t>
            </w:r>
            <w:r w:rsidR="1C2A0459">
              <w:rPr/>
              <w:t xml:space="preserve"> tool, for which she received a rating of </w:t>
            </w:r>
            <w:r w:rsidRPr="58BF1D28" w:rsidR="6907EB4E">
              <w:rPr>
                <w:b w:val="1"/>
                <w:bCs w:val="1"/>
              </w:rPr>
              <w:t>highly effective</w:t>
            </w:r>
            <w:r w:rsidR="6907EB4E">
              <w:rPr/>
              <w:t>.</w:t>
            </w:r>
          </w:p>
        </w:tc>
      </w:tr>
      <w:tr w:rsidRPr="003358C8" w:rsidR="00FB7BD8" w:rsidTr="1AB8A771" w14:paraId="5B598250" w14:textId="77777777">
        <w:trPr>
          <w:trHeight w:val="198"/>
        </w:trPr>
        <w:tc>
          <w:tcPr>
            <w:tcW w:w="2160" w:type="dxa"/>
            <w:tcMar/>
          </w:tcPr>
          <w:p w:rsidR="00FB7BD8" w:rsidP="00FB7BD8" w:rsidRDefault="00FB7BD8" w14:paraId="30C2EDAC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3358C8" w:rsidR="00FB7BD8" w:rsidP="00FB7BD8" w:rsidRDefault="00FB7BD8" w14:paraId="4124A8B1" w14:textId="77777777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FB7BD8" w:rsidP="00FB7BD8" w:rsidRDefault="00FB7BD8" w14:paraId="36685389" w14:textId="77777777">
            <w:pPr>
              <w:tabs>
                <w:tab w:val="left" w:pos="600"/>
                <w:tab w:val="left" w:pos="4551"/>
              </w:tabs>
              <w:ind w:left="-115"/>
              <w:rPr>
                <w:szCs w:val="24"/>
              </w:rPr>
            </w:pPr>
          </w:p>
        </w:tc>
      </w:tr>
      <w:tr w:rsidRPr="00BF00CF" w:rsidR="00FB7BD8" w:rsidTr="1AB8A771" w14:paraId="195F86E8" w14:textId="77777777">
        <w:trPr>
          <w:trHeight w:val="198"/>
        </w:trPr>
        <w:tc>
          <w:tcPr>
            <w:tcW w:w="2160" w:type="dxa"/>
            <w:tcMar/>
          </w:tcPr>
          <w:p w:rsidRPr="00E2355C" w:rsidR="00FB7BD8" w:rsidP="00FB7BD8" w:rsidRDefault="00FB7BD8" w14:paraId="51283B6D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294439" w:rsidR="00FB7BD8" w:rsidP="00FB7BD8" w:rsidRDefault="00FB7BD8" w14:paraId="0F7CB73E" w14:textId="77777777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8279B4" w:rsidR="00FB7BD8" w:rsidP="00FB7BD8" w:rsidRDefault="00FB7BD8" w14:paraId="3E8E758E" w14:textId="69B7BD1F">
            <w:pPr>
              <w:tabs>
                <w:tab w:val="left" w:pos="600"/>
                <w:tab w:val="left" w:pos="4551"/>
              </w:tabs>
              <w:ind w:left="-115"/>
            </w:pPr>
            <w:r w:rsidR="7E14E1E4">
              <w:rPr/>
              <w:t>Ayes: ￼</w:t>
            </w:r>
            <w:r w:rsidR="53F39506">
              <w:rPr/>
              <w:t xml:space="preserve">Acosta, </w:t>
            </w:r>
            <w:r w:rsidR="53F39506">
              <w:rPr/>
              <w:t>Bonifield</w:t>
            </w:r>
            <w:r w:rsidR="53F39506">
              <w:rPr/>
              <w:t>, Bradford, Burton, Frank, Jarvis, Johnson</w:t>
            </w:r>
          </w:p>
          <w:p w:rsidRPr="008279B4" w:rsidR="00FB7BD8" w:rsidP="00FB7BD8" w:rsidRDefault="00FB7BD8" w14:paraId="7A408C9E" w14:textId="318D63E9">
            <w:pPr>
              <w:tabs>
                <w:tab w:val="left" w:pos="600"/>
                <w:tab w:val="left" w:pos="4551"/>
              </w:tabs>
              <w:ind w:left="-115"/>
            </w:pPr>
            <w:r w:rsidR="24836ACE">
              <w:rPr/>
              <w:t>Nays: ￼</w:t>
            </w:r>
            <w:r w:rsidR="463A995F">
              <w:rPr/>
              <w:t>None</w:t>
            </w:r>
          </w:p>
        </w:tc>
      </w:tr>
      <w:tr w:rsidRPr="003358C8" w:rsidR="00567F74" w:rsidTr="1AB8A771" w14:paraId="2A33A0AA" w14:textId="77777777">
        <w:trPr>
          <w:trHeight w:val="198"/>
        </w:trPr>
        <w:tc>
          <w:tcPr>
            <w:tcW w:w="2160" w:type="dxa"/>
            <w:tcMar/>
          </w:tcPr>
          <w:p w:rsidR="00567F74" w:rsidP="00FB7BD8" w:rsidRDefault="00567F74" w14:paraId="6BC9B73F" w14:textId="387E300B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Mar/>
          </w:tcPr>
          <w:p w:rsidRPr="003358C8" w:rsidR="00567F74" w:rsidP="00FB7BD8" w:rsidRDefault="00567F74" w14:paraId="3487CEB8" w14:textId="77777777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0B0F95" w:rsidR="00567F74" w:rsidP="00FB7BD8" w:rsidRDefault="00567F74" w14:paraId="591232CC" w14:textId="5C05FA2D">
            <w:pPr>
              <w:tabs>
                <w:tab w:val="left" w:pos="600"/>
                <w:tab w:val="left" w:pos="4551"/>
              </w:tabs>
              <w:ind w:left="-115"/>
            </w:pPr>
          </w:p>
        </w:tc>
      </w:tr>
      <w:tr w:rsidRPr="003358C8" w:rsidR="00567F74" w:rsidTr="1AB8A771" w14:paraId="4D74C068" w14:textId="77777777">
        <w:trPr>
          <w:trHeight w:val="198"/>
        </w:trPr>
        <w:tc>
          <w:tcPr>
            <w:tcW w:w="2160" w:type="dxa"/>
            <w:tcMar/>
          </w:tcPr>
          <w:p w:rsidR="00567F74" w:rsidP="00FB7BD8" w:rsidRDefault="00567F74" w14:paraId="77955626" w14:textId="6C5B6491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  <w:r w:rsidRPr="003358C8">
              <w:rPr>
                <w:rFonts w:cs="Arial"/>
                <w:b/>
                <w:szCs w:val="24"/>
              </w:rPr>
              <w:t>Adjournment</w:t>
            </w:r>
          </w:p>
        </w:tc>
        <w:tc>
          <w:tcPr>
            <w:tcW w:w="450" w:type="dxa"/>
            <w:tcMar/>
          </w:tcPr>
          <w:p w:rsidRPr="003358C8" w:rsidR="00567F74" w:rsidP="00FB7BD8" w:rsidRDefault="00567F74" w14:paraId="3716D88E" w14:textId="77777777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567F74" w:rsidP="00FB7BD8" w:rsidRDefault="00567F74" w14:paraId="027E9708" w14:textId="24EFF5BD">
            <w:pPr>
              <w:tabs>
                <w:tab w:val="left" w:pos="600"/>
                <w:tab w:val="left" w:pos="4551"/>
              </w:tabs>
              <w:ind w:left="-115"/>
            </w:pPr>
            <w:r w:rsidR="693ABB25">
              <w:rPr/>
              <w:t>President</w:t>
            </w:r>
            <w:r w:rsidRPr="58BF1D28" w:rsidR="693ABB25">
              <w:rPr>
                <w:rFonts w:cs="Arial"/>
              </w:rPr>
              <w:t xml:space="preserve"> Johnson</w:t>
            </w:r>
            <w:r w:rsidRPr="58BF1D28" w:rsidR="693ABB25">
              <w:rPr>
                <w:rFonts w:cs="Arial"/>
              </w:rPr>
              <w:t xml:space="preserve"> adjourned the meeting at</w:t>
            </w:r>
            <w:r w:rsidRPr="58BF1D28" w:rsidR="693ABB25">
              <w:rPr>
                <w:rFonts w:cs="Arial"/>
              </w:rPr>
              <w:t xml:space="preserve"> </w:t>
            </w:r>
            <w:r w:rsidRPr="58BF1D28" w:rsidR="0BC96CF2">
              <w:rPr>
                <w:rFonts w:cs="Arial"/>
              </w:rPr>
              <w:t>8:44</w:t>
            </w:r>
            <w:r w:rsidRPr="58BF1D28" w:rsidR="693ABB25">
              <w:rPr>
                <w:rFonts w:cs="Arial"/>
              </w:rPr>
              <w:t xml:space="preserve"> </w:t>
            </w:r>
            <w:r w:rsidRPr="58BF1D28" w:rsidR="693ABB25">
              <w:rPr>
                <w:rFonts w:cs="Arial"/>
              </w:rPr>
              <w:t>p.m.</w:t>
            </w:r>
          </w:p>
        </w:tc>
      </w:tr>
      <w:tr w:rsidRPr="00BF00CF" w:rsidR="00567F74" w:rsidTr="1AB8A771" w14:paraId="053C3133" w14:textId="77777777">
        <w:trPr>
          <w:trHeight w:val="198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E2355C" w:rsidR="00567F74" w:rsidP="00FB7BD8" w:rsidRDefault="00567F74" w14:paraId="38A4E2DF" w14:textId="77777777">
            <w:pPr>
              <w:keepLines/>
              <w:suppressAutoHyphens/>
              <w:ind w:left="-23" w:right="-104"/>
              <w:rPr>
                <w:rFonts w:cs="Arial"/>
                <w:b/>
                <w:szCs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294439" w:rsidR="00567F74" w:rsidP="00FB7BD8" w:rsidRDefault="00567F74" w14:paraId="28A05D21" w14:textId="77777777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8279B4" w:rsidR="00567F74" w:rsidP="00FB7BD8" w:rsidRDefault="00567F74" w14:paraId="4018748E" w14:textId="422F56D6">
            <w:pPr>
              <w:tabs>
                <w:tab w:val="left" w:pos="600"/>
                <w:tab w:val="left" w:pos="4551"/>
              </w:tabs>
              <w:ind w:left="-115"/>
              <w:rPr>
                <w:szCs w:val="24"/>
              </w:rPr>
            </w:pPr>
          </w:p>
        </w:tc>
      </w:tr>
      <w:tr w:rsidRPr="003358C8" w:rsidR="00567F74" w:rsidTr="1AB8A771" w14:paraId="150D0B23" w14:textId="77777777">
        <w:trPr>
          <w:trHeight w:val="198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567F74" w:rsidP="58BF1D28" w:rsidRDefault="00567F74" w14:paraId="3433E394" w14:textId="6C03AF59">
            <w:pPr>
              <w:keepLines w:val="1"/>
              <w:suppressAutoHyphens/>
              <w:ind w:left="-23" w:right="-104"/>
              <w:rPr>
                <w:rFonts w:cs="Arial"/>
                <w:b w:val="1"/>
                <w:bCs w:val="1"/>
              </w:rPr>
            </w:pPr>
            <w:r w:rsidRPr="58BF1D28" w:rsidR="693ABB25">
              <w:rPr>
                <w:rFonts w:cs="Arial"/>
                <w:b w:val="1"/>
                <w:bCs w:val="1"/>
              </w:rPr>
              <w:t>Off/Supt/</w:t>
            </w:r>
            <w:r w:rsidRPr="58BF1D28" w:rsidR="2587A56F">
              <w:rPr>
                <w:rFonts w:cs="Arial"/>
                <w:b w:val="1"/>
                <w:bCs w:val="1"/>
              </w:rPr>
              <w:t>tg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3358C8" w:rsidR="00567F74" w:rsidP="00FB7BD8" w:rsidRDefault="00567F74" w14:paraId="45AE7EE8" w14:textId="77777777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718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567F74" w:rsidP="00FB7BD8" w:rsidRDefault="00567F74" w14:paraId="52475176" w14:textId="77777777">
            <w:pPr>
              <w:tabs>
                <w:tab w:val="left" w:pos="600"/>
                <w:tab w:val="left" w:pos="4551"/>
              </w:tabs>
              <w:ind w:left="-115"/>
              <w:rPr>
                <w:szCs w:val="24"/>
              </w:rPr>
            </w:pPr>
          </w:p>
        </w:tc>
      </w:tr>
    </w:tbl>
    <w:p w:rsidRPr="003358C8" w:rsidR="00851BA0" w:rsidP="00A80937" w:rsidRDefault="00851BA0" w14:paraId="19842890" w14:textId="77777777">
      <w:pPr>
        <w:rPr>
          <w:rFonts w:cs="Arial"/>
          <w:b/>
          <w:szCs w:val="24"/>
        </w:rPr>
      </w:pPr>
    </w:p>
    <w:sectPr w:rsidRPr="003358C8" w:rsidR="00851BA0" w:rsidSect="009570AB">
      <w:headerReference w:type="default" r:id="rId11"/>
      <w:pgSz w:w="12240" w:h="15840" w:orient="portrait" w:code="1"/>
      <w:pgMar w:top="1440" w:right="1440" w:bottom="1296" w:left="1440" w:header="1008" w:footer="1008" w:gutter="0"/>
      <w:paperSrc w:first="7" w:other="7"/>
      <w:cols w:space="720"/>
      <w:titlePg/>
      <w:docGrid w:linePitch="326"/>
      <w:headerReference w:type="first" r:id="R70235a21237c4c7b"/>
      <w:footerReference w:type="default" r:id="R058d91a30e094617"/>
      <w:footerReference w:type="first" r:id="Red8786b4f08d476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40D58" w:rsidRDefault="00E40D58" w14:paraId="56A73336" w14:textId="77777777">
      <w:r>
        <w:separator/>
      </w:r>
    </w:p>
  </w:endnote>
  <w:endnote w:type="continuationSeparator" w:id="0">
    <w:p w:rsidR="00E40D58" w:rsidRDefault="00E40D58" w14:paraId="17D7CADD" w14:textId="77777777">
      <w:r>
        <w:continuationSeparator/>
      </w:r>
    </w:p>
  </w:endnote>
  <w:endnote w:type="continuationNotice" w:id="1">
    <w:p w:rsidR="00E40D58" w:rsidRDefault="00E40D58" w14:paraId="084D3B8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AB8A771" w:rsidTr="1AB8A771" w14:paraId="04628BC0">
      <w:trPr>
        <w:trHeight w:val="300"/>
      </w:trPr>
      <w:tc>
        <w:tcPr>
          <w:tcW w:w="3120" w:type="dxa"/>
          <w:tcMar/>
        </w:tcPr>
        <w:p w:rsidR="1AB8A771" w:rsidP="1AB8A771" w:rsidRDefault="1AB8A771" w14:paraId="09B24F56" w14:textId="1CA4C223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AB8A771" w:rsidP="1AB8A771" w:rsidRDefault="1AB8A771" w14:paraId="756802FC" w14:textId="40D3BB45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AB8A771" w:rsidP="1AB8A771" w:rsidRDefault="1AB8A771" w14:paraId="08B4233D" w14:textId="00305BBE">
          <w:pPr>
            <w:pStyle w:val="Header"/>
            <w:bidi w:val="0"/>
            <w:ind w:right="-115"/>
            <w:jc w:val="right"/>
          </w:pPr>
        </w:p>
      </w:tc>
    </w:tr>
  </w:tbl>
  <w:p w:rsidR="1AB8A771" w:rsidP="1AB8A771" w:rsidRDefault="1AB8A771" w14:paraId="51EED227" w14:textId="09867536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AB8A771" w:rsidTr="1AB8A771" w14:paraId="76FE2E6D">
      <w:trPr>
        <w:trHeight w:val="300"/>
      </w:trPr>
      <w:tc>
        <w:tcPr>
          <w:tcW w:w="3120" w:type="dxa"/>
          <w:tcMar/>
        </w:tcPr>
        <w:p w:rsidR="1AB8A771" w:rsidP="1AB8A771" w:rsidRDefault="1AB8A771" w14:paraId="7BD43622" w14:textId="34F54D74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AB8A771" w:rsidP="1AB8A771" w:rsidRDefault="1AB8A771" w14:paraId="76E5105C" w14:textId="18FD0505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AB8A771" w:rsidP="1AB8A771" w:rsidRDefault="1AB8A771" w14:paraId="3CFAE390" w14:textId="2C558BF9">
          <w:pPr>
            <w:pStyle w:val="Header"/>
            <w:bidi w:val="0"/>
            <w:ind w:right="-115"/>
            <w:jc w:val="right"/>
          </w:pPr>
        </w:p>
      </w:tc>
    </w:tr>
  </w:tbl>
  <w:p w:rsidR="1AB8A771" w:rsidP="1AB8A771" w:rsidRDefault="1AB8A771" w14:paraId="2090B4E6" w14:textId="1323249C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40D58" w:rsidRDefault="00E40D58" w14:paraId="1B141A37" w14:textId="77777777">
      <w:r>
        <w:separator/>
      </w:r>
    </w:p>
  </w:footnote>
  <w:footnote w:type="continuationSeparator" w:id="0">
    <w:p w:rsidR="00E40D58" w:rsidRDefault="00E40D58" w14:paraId="122BDB1F" w14:textId="77777777">
      <w:r>
        <w:continuationSeparator/>
      </w:r>
    </w:p>
  </w:footnote>
  <w:footnote w:type="continuationNotice" w:id="1">
    <w:p w:rsidR="00E40D58" w:rsidRDefault="00E40D58" w14:paraId="0E2289A5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7A3516" w:rsidR="00F22E0D" w:rsidP="007B2233" w:rsidRDefault="00F22E0D" w14:paraId="4616CD53" w14:textId="1A4E412F">
    <w:pPr>
      <w:pStyle w:val="Header"/>
      <w:tabs>
        <w:tab w:val="clear" w:pos="4320"/>
        <w:tab w:val="clear" w:pos="8640"/>
        <w:tab w:val="center" w:pos="5400"/>
        <w:tab w:val="right" w:pos="9360"/>
      </w:tabs>
      <w:rPr>
        <w:b/>
        <w:sz w:val="20"/>
      </w:rPr>
    </w:pPr>
    <w:r w:rsidRPr="007A3516">
      <w:rPr>
        <w:b/>
        <w:sz w:val="20"/>
      </w:rPr>
      <w:t>Regular Meeting</w:t>
    </w:r>
    <w:r w:rsidRPr="007A3516">
      <w:rPr>
        <w:b/>
        <w:sz w:val="20"/>
      </w:rPr>
      <w:tab/>
    </w:r>
    <w:r w:rsidRPr="007A3516">
      <w:rPr>
        <w:b/>
        <w:sz w:val="20"/>
      </w:rPr>
      <w:fldChar w:fldCharType="begin"/>
    </w:r>
    <w:r w:rsidRPr="007A3516">
      <w:rPr>
        <w:b/>
        <w:sz w:val="20"/>
      </w:rPr>
      <w:instrText xml:space="preserve"> PAGE  \* ArabicDash  \* MERGEFORMAT </w:instrText>
    </w:r>
    <w:r w:rsidRPr="007A3516">
      <w:rPr>
        <w:b/>
        <w:sz w:val="20"/>
      </w:rPr>
      <w:fldChar w:fldCharType="separate"/>
    </w:r>
    <w:r>
      <w:rPr>
        <w:b/>
        <w:noProof/>
        <w:sz w:val="20"/>
      </w:rPr>
      <w:t>- 8 -</w:t>
    </w:r>
    <w:r w:rsidRPr="007A3516">
      <w:rPr>
        <w:b/>
        <w:sz w:val="20"/>
      </w:rPr>
      <w:fldChar w:fldCharType="end"/>
    </w:r>
    <w:r w:rsidRPr="007A3516">
      <w:rPr>
        <w:rStyle w:val="PageNumber"/>
        <w:b/>
        <w:sz w:val="20"/>
      </w:rPr>
      <w:tab/>
    </w:r>
    <w:r w:rsidR="009B05BA">
      <w:rPr>
        <w:rStyle w:val="PageNumber"/>
        <w:b/>
        <w:sz w:val="20"/>
      </w:rPr>
      <w:t>9/25</w:t>
    </w:r>
    <w:r w:rsidR="005B730F">
      <w:rPr>
        <w:rStyle w:val="PageNumber"/>
        <w:b/>
        <w:sz w:val="20"/>
      </w:rPr>
      <w:t>/2023</w:t>
    </w: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AB8A771" w:rsidTr="1AB8A771" w14:paraId="66526CDD">
      <w:trPr>
        <w:trHeight w:val="300"/>
      </w:trPr>
      <w:tc>
        <w:tcPr>
          <w:tcW w:w="3120" w:type="dxa"/>
          <w:tcMar/>
        </w:tcPr>
        <w:p w:rsidR="1AB8A771" w:rsidP="1AB8A771" w:rsidRDefault="1AB8A771" w14:paraId="089D36E0" w14:textId="4886264D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AB8A771" w:rsidP="1AB8A771" w:rsidRDefault="1AB8A771" w14:paraId="2D5C8A09" w14:textId="5128803C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AB8A771" w:rsidP="1AB8A771" w:rsidRDefault="1AB8A771" w14:paraId="0AA15D1C" w14:textId="5E3FB18A">
          <w:pPr>
            <w:pStyle w:val="Header"/>
            <w:bidi w:val="0"/>
            <w:ind w:right="-115"/>
            <w:jc w:val="right"/>
          </w:pPr>
        </w:p>
      </w:tc>
    </w:tr>
  </w:tbl>
  <w:p w:rsidR="1AB8A771" w:rsidP="1AB8A771" w:rsidRDefault="1AB8A771" w14:paraId="100FFA25" w14:textId="5C5E8720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textHash int2:hashCode="JxpUNhRLRUjHMP" int2:id="SOqXTtZ9">
      <int2:state int2:type="AugLoop_Text_Critique" int2:value="Rejected"/>
    </int2:textHash>
    <int2:textHash int2:hashCode="GO1XVXoNR337k0" int2:id="0fVWLHRU">
      <int2:state int2:type="AugLoop_Text_Critique" int2:value="Rejected"/>
    </int2:textHash>
    <int2:textHash int2:hashCode="HFKw3v6mVn962M" int2:id="5ZdH6449">
      <int2:state int2:type="AugLoop_Text_Critique" int2:value="Rejected"/>
    </int2:textHash>
    <int2:textHash int2:hashCode="iiA8/ozXn54E5b" int2:id="WYHBPCOh">
      <int2:state int2:type="AugLoop_Text_Critique" int2:value="Rejected"/>
    </int2:textHash>
    <int2:textHash int2:hashCode="6Lkimu8fiHeXGb" int2:id="OdsYE9tf">
      <int2:state int2:type="AugLoop_Text_Critique" int2:value="Rejected"/>
    </int2:textHash>
    <int2:textHash int2:hashCode="5LIDzSJzlp8x+t" int2:id="rf3bTHz4">
      <int2:state int2:type="AugLoop_Text_Critique" int2:value="Rejected"/>
    </int2:textHash>
    <int2:textHash int2:hashCode="JRgXJMEHBmRy2f" int2:id="Xx5SOpdv">
      <int2:state int2:type="AugLoop_Text_Critique" int2:value="Rejected"/>
    </int2:textHash>
    <int2:bookmark int2:bookmarkName="_Int_CxVYmrRU" int2:invalidationBookmarkName="" int2:hashCode="5HiLiv7md0jww2" int2:id="sKlALGqM">
      <int2:state int2:type="AugLoop_Text_Critique" int2:value="Rejected"/>
    </int2:bookmark>
    <int2:bookmark int2:bookmarkName="_Int_Pe5o780r" int2:invalidationBookmarkName="" int2:hashCode="rbh1QAcUEtj7wy" int2:id="a3mv1ri6">
      <int2:state int2:type="AugLoop_Text_Critique" int2:value="Rejected"/>
    </int2:bookmark>
    <int2:bookmark int2:bookmarkName="_Int_dtCbOPfJ" int2:invalidationBookmarkName="" int2:hashCode="wMsTnM40dp+37Z" int2:id="Uqksm2YA">
      <int2:state int2:type="AugLoop_Text_Critique" int2:value="Rejected"/>
    </int2:bookmark>
    <int2:bookmark int2:bookmarkName="_Int_hXSdNaxX" int2:invalidationBookmarkName="" int2:hashCode="2P050LvdLc8yLY" int2:id="DgrzqtEg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BD48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3A9114C"/>
    <w:multiLevelType w:val="hybridMultilevel"/>
    <w:tmpl w:val="6AFEF85A"/>
    <w:lvl w:ilvl="0" w:tplc="4F4EF32C">
      <w:start w:val="1"/>
      <w:numFmt w:val="bullet"/>
      <w:lvlText w:val=""/>
      <w:lvlJc w:val="left"/>
      <w:pPr>
        <w:ind w:left="840" w:hanging="361"/>
      </w:pPr>
      <w:rPr>
        <w:rFonts w:hint="default" w:ascii="Symbol" w:hAnsi="Symbol" w:eastAsia="Symbol"/>
        <w:sz w:val="22"/>
        <w:szCs w:val="22"/>
      </w:rPr>
    </w:lvl>
    <w:lvl w:ilvl="1" w:tplc="60E0D778">
      <w:start w:val="1"/>
      <w:numFmt w:val="bullet"/>
      <w:lvlText w:val="•"/>
      <w:lvlJc w:val="left"/>
      <w:pPr>
        <w:ind w:left="1710" w:hanging="361"/>
      </w:pPr>
      <w:rPr>
        <w:rFonts w:hint="default"/>
      </w:rPr>
    </w:lvl>
    <w:lvl w:ilvl="2" w:tplc="D51A0330">
      <w:start w:val="1"/>
      <w:numFmt w:val="bullet"/>
      <w:lvlText w:val="•"/>
      <w:lvlJc w:val="left"/>
      <w:pPr>
        <w:ind w:left="2580" w:hanging="361"/>
      </w:pPr>
      <w:rPr>
        <w:rFonts w:hint="default"/>
      </w:rPr>
    </w:lvl>
    <w:lvl w:ilvl="3" w:tplc="97F6270E">
      <w:start w:val="1"/>
      <w:numFmt w:val="bullet"/>
      <w:lvlText w:val="•"/>
      <w:lvlJc w:val="left"/>
      <w:pPr>
        <w:ind w:left="3450" w:hanging="361"/>
      </w:pPr>
      <w:rPr>
        <w:rFonts w:hint="default"/>
      </w:rPr>
    </w:lvl>
    <w:lvl w:ilvl="4" w:tplc="CCBCFE3E">
      <w:start w:val="1"/>
      <w:numFmt w:val="bullet"/>
      <w:lvlText w:val="•"/>
      <w:lvlJc w:val="left"/>
      <w:pPr>
        <w:ind w:left="4320" w:hanging="361"/>
      </w:pPr>
      <w:rPr>
        <w:rFonts w:hint="default"/>
      </w:rPr>
    </w:lvl>
    <w:lvl w:ilvl="5" w:tplc="42EE2798">
      <w:start w:val="1"/>
      <w:numFmt w:val="bullet"/>
      <w:lvlText w:val="•"/>
      <w:lvlJc w:val="left"/>
      <w:pPr>
        <w:ind w:left="5190" w:hanging="361"/>
      </w:pPr>
      <w:rPr>
        <w:rFonts w:hint="default"/>
      </w:rPr>
    </w:lvl>
    <w:lvl w:ilvl="6" w:tplc="7A4EA808">
      <w:start w:val="1"/>
      <w:numFmt w:val="bullet"/>
      <w:lvlText w:val="•"/>
      <w:lvlJc w:val="left"/>
      <w:pPr>
        <w:ind w:left="6060" w:hanging="361"/>
      </w:pPr>
      <w:rPr>
        <w:rFonts w:hint="default"/>
      </w:rPr>
    </w:lvl>
    <w:lvl w:ilvl="7" w:tplc="C7E40EFC">
      <w:start w:val="1"/>
      <w:numFmt w:val="bullet"/>
      <w:lvlText w:val="•"/>
      <w:lvlJc w:val="left"/>
      <w:pPr>
        <w:ind w:left="6930" w:hanging="361"/>
      </w:pPr>
      <w:rPr>
        <w:rFonts w:hint="default"/>
      </w:rPr>
    </w:lvl>
    <w:lvl w:ilvl="8" w:tplc="59BA9500">
      <w:start w:val="1"/>
      <w:numFmt w:val="bullet"/>
      <w:lvlText w:val="•"/>
      <w:lvlJc w:val="left"/>
      <w:pPr>
        <w:ind w:left="7800" w:hanging="361"/>
      </w:pPr>
      <w:rPr>
        <w:rFonts w:hint="default"/>
      </w:rPr>
    </w:lvl>
  </w:abstractNum>
  <w:abstractNum w:abstractNumId="2" w15:restartNumberingAfterBreak="0">
    <w:nsid w:val="0CB47A5D"/>
    <w:multiLevelType w:val="hybridMultilevel"/>
    <w:tmpl w:val="DFEAB3E4"/>
    <w:lvl w:ilvl="0" w:tplc="5A3885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EC7FC7"/>
    <w:multiLevelType w:val="hybridMultilevel"/>
    <w:tmpl w:val="AA84154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52C19"/>
    <w:multiLevelType w:val="hybridMultilevel"/>
    <w:tmpl w:val="D2242676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21590270"/>
    <w:multiLevelType w:val="hybridMultilevel"/>
    <w:tmpl w:val="4294B4B2"/>
    <w:lvl w:ilvl="0" w:tplc="AF364E24">
      <w:start w:val="1"/>
      <w:numFmt w:val="bullet"/>
      <w:lvlText w:val=""/>
      <w:lvlJc w:val="left"/>
      <w:pPr>
        <w:ind w:left="1440" w:hanging="360"/>
      </w:pPr>
      <w:rPr>
        <w:rFonts w:hint="default" w:ascii="Wingdings" w:hAnsi="Wingdings"/>
        <w:color w:val="FF0000"/>
        <w:sz w:val="44"/>
        <w:szCs w:val="4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216F4C9C"/>
    <w:multiLevelType w:val="hybridMultilevel"/>
    <w:tmpl w:val="8A26438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4FB673E"/>
    <w:multiLevelType w:val="hybridMultilevel"/>
    <w:tmpl w:val="0804E8D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28EF1D67"/>
    <w:multiLevelType w:val="hybridMultilevel"/>
    <w:tmpl w:val="3CC4B3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9555B5D"/>
    <w:multiLevelType w:val="hybridMultilevel"/>
    <w:tmpl w:val="97DA12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9B4EAB"/>
    <w:multiLevelType w:val="multilevel"/>
    <w:tmpl w:val="955423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2B9D6027"/>
    <w:multiLevelType w:val="hybridMultilevel"/>
    <w:tmpl w:val="F69428FE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2E0C4925"/>
    <w:multiLevelType w:val="multilevel"/>
    <w:tmpl w:val="7BD29A66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2E5779B0"/>
    <w:multiLevelType w:val="hybridMultilevel"/>
    <w:tmpl w:val="3404F03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6D25200"/>
    <w:multiLevelType w:val="multilevel"/>
    <w:tmpl w:val="1EB8D82C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5" w15:restartNumberingAfterBreak="0">
    <w:nsid w:val="36E945FA"/>
    <w:multiLevelType w:val="hybridMultilevel"/>
    <w:tmpl w:val="BC102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01236"/>
    <w:multiLevelType w:val="hybridMultilevel"/>
    <w:tmpl w:val="89841DDA"/>
    <w:lvl w:ilvl="0" w:tplc="CE1A740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5925C9"/>
    <w:multiLevelType w:val="hybridMultilevel"/>
    <w:tmpl w:val="0BECD15A"/>
    <w:lvl w:ilvl="0" w:tplc="04090001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F927928"/>
    <w:multiLevelType w:val="hybridMultilevel"/>
    <w:tmpl w:val="8410018E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9" w15:restartNumberingAfterBreak="0">
    <w:nsid w:val="48372A6E"/>
    <w:multiLevelType w:val="hybridMultilevel"/>
    <w:tmpl w:val="D2687ECA"/>
    <w:lvl w:ilvl="0" w:tplc="8F529EC0">
      <w:start w:val="1"/>
      <w:numFmt w:val="bullet"/>
      <w:lvlText w:val=""/>
      <w:lvlJc w:val="left"/>
      <w:pPr>
        <w:ind w:left="1440" w:hanging="360"/>
      </w:pPr>
      <w:rPr>
        <w:rFonts w:hint="default" w:ascii="Wingdings" w:hAnsi="Wingdings"/>
        <w:color w:val="FF0000"/>
        <w:sz w:val="44"/>
        <w:szCs w:val="4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0" w15:restartNumberingAfterBreak="0">
    <w:nsid w:val="4B43165C"/>
    <w:multiLevelType w:val="hybridMultilevel"/>
    <w:tmpl w:val="E59C36B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0A91D65"/>
    <w:multiLevelType w:val="hybridMultilevel"/>
    <w:tmpl w:val="DC369BFC"/>
    <w:lvl w:ilvl="0" w:tplc="04090001">
      <w:start w:val="1"/>
      <w:numFmt w:val="bullet"/>
      <w:lvlText w:val=""/>
      <w:lvlJc w:val="left"/>
      <w:pPr>
        <w:ind w:left="627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34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067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78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50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22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94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66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387" w:hanging="360"/>
      </w:pPr>
      <w:rPr>
        <w:rFonts w:hint="default" w:ascii="Wingdings" w:hAnsi="Wingdings"/>
      </w:rPr>
    </w:lvl>
  </w:abstractNum>
  <w:abstractNum w:abstractNumId="22" w15:restartNumberingAfterBreak="0">
    <w:nsid w:val="59E5022B"/>
    <w:multiLevelType w:val="multilevel"/>
    <w:tmpl w:val="DB445CBC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3" w15:restartNumberingAfterBreak="0">
    <w:nsid w:val="5C934DE5"/>
    <w:multiLevelType w:val="hybridMultilevel"/>
    <w:tmpl w:val="7054EA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D86D46"/>
    <w:multiLevelType w:val="hybridMultilevel"/>
    <w:tmpl w:val="C136DDEA"/>
    <w:lvl w:ilvl="0" w:tplc="04090001">
      <w:start w:val="1"/>
      <w:numFmt w:val="bullet"/>
      <w:lvlText w:val=""/>
      <w:lvlJc w:val="left"/>
      <w:pPr>
        <w:ind w:left="1606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326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046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766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486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206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926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646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66" w:hanging="360"/>
      </w:pPr>
      <w:rPr>
        <w:rFonts w:hint="default" w:ascii="Wingdings" w:hAnsi="Wingdings"/>
      </w:rPr>
    </w:lvl>
  </w:abstractNum>
  <w:abstractNum w:abstractNumId="25" w15:restartNumberingAfterBreak="0">
    <w:nsid w:val="6F1E12DE"/>
    <w:multiLevelType w:val="hybridMultilevel"/>
    <w:tmpl w:val="279CF05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6FF84136"/>
    <w:multiLevelType w:val="hybridMultilevel"/>
    <w:tmpl w:val="F2821F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1076AB1"/>
    <w:multiLevelType w:val="multilevel"/>
    <w:tmpl w:val="AA4800B2"/>
    <w:lvl w:ilvl="0">
      <w:start w:val="1"/>
      <w:numFmt w:val="lowerLetter"/>
      <w:lvlText w:val="%1."/>
      <w:lvlJc w:val="left"/>
      <w:pPr>
        <w:ind w:left="877" w:hanging="417"/>
      </w:pPr>
      <w:rPr>
        <w:b w:val="0"/>
        <w:i w:val="0"/>
        <w:sz w:val="23"/>
        <w:szCs w:val="23"/>
      </w:rPr>
    </w:lvl>
    <w:lvl w:ilvl="1">
      <w:start w:val="1"/>
      <w:numFmt w:val="bullet"/>
      <w:lvlText w:val="•"/>
      <w:lvlJc w:val="left"/>
      <w:pPr>
        <w:ind w:left="1768" w:hanging="418"/>
      </w:pPr>
    </w:lvl>
    <w:lvl w:ilvl="2">
      <w:start w:val="1"/>
      <w:numFmt w:val="bullet"/>
      <w:lvlText w:val="•"/>
      <w:lvlJc w:val="left"/>
      <w:pPr>
        <w:ind w:left="2656" w:hanging="418"/>
      </w:pPr>
    </w:lvl>
    <w:lvl w:ilvl="3">
      <w:start w:val="1"/>
      <w:numFmt w:val="bullet"/>
      <w:lvlText w:val="•"/>
      <w:lvlJc w:val="left"/>
      <w:pPr>
        <w:ind w:left="3544" w:hanging="418"/>
      </w:pPr>
    </w:lvl>
    <w:lvl w:ilvl="4">
      <w:start w:val="1"/>
      <w:numFmt w:val="bullet"/>
      <w:lvlText w:val="•"/>
      <w:lvlJc w:val="left"/>
      <w:pPr>
        <w:ind w:left="4432" w:hanging="418"/>
      </w:pPr>
    </w:lvl>
    <w:lvl w:ilvl="5">
      <w:start w:val="1"/>
      <w:numFmt w:val="bullet"/>
      <w:lvlText w:val="•"/>
      <w:lvlJc w:val="left"/>
      <w:pPr>
        <w:ind w:left="5320" w:hanging="418"/>
      </w:pPr>
    </w:lvl>
    <w:lvl w:ilvl="6">
      <w:start w:val="1"/>
      <w:numFmt w:val="bullet"/>
      <w:lvlText w:val="•"/>
      <w:lvlJc w:val="left"/>
      <w:pPr>
        <w:ind w:left="6208" w:hanging="418"/>
      </w:pPr>
    </w:lvl>
    <w:lvl w:ilvl="7">
      <w:start w:val="1"/>
      <w:numFmt w:val="bullet"/>
      <w:lvlText w:val="•"/>
      <w:lvlJc w:val="left"/>
      <w:pPr>
        <w:ind w:left="7096" w:hanging="417"/>
      </w:pPr>
    </w:lvl>
    <w:lvl w:ilvl="8">
      <w:start w:val="1"/>
      <w:numFmt w:val="bullet"/>
      <w:lvlText w:val="•"/>
      <w:lvlJc w:val="left"/>
      <w:pPr>
        <w:ind w:left="7984" w:hanging="418"/>
      </w:pPr>
    </w:lvl>
  </w:abstractNum>
  <w:abstractNum w:abstractNumId="28" w15:restartNumberingAfterBreak="0">
    <w:nsid w:val="7C9539BE"/>
    <w:multiLevelType w:val="multilevel"/>
    <w:tmpl w:val="B84262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2584009">
    <w:abstractNumId w:val="0"/>
  </w:num>
  <w:num w:numId="2" w16cid:durableId="1407147947">
    <w:abstractNumId w:val="26"/>
  </w:num>
  <w:num w:numId="3" w16cid:durableId="367461329">
    <w:abstractNumId w:val="14"/>
  </w:num>
  <w:num w:numId="4" w16cid:durableId="742680863">
    <w:abstractNumId w:val="22"/>
  </w:num>
  <w:num w:numId="5" w16cid:durableId="1875073956">
    <w:abstractNumId w:val="9"/>
  </w:num>
  <w:num w:numId="6" w16cid:durableId="1727757573">
    <w:abstractNumId w:val="12"/>
  </w:num>
  <w:num w:numId="7" w16cid:durableId="458688713">
    <w:abstractNumId w:val="20"/>
  </w:num>
  <w:num w:numId="8" w16cid:durableId="132910730">
    <w:abstractNumId w:val="1"/>
  </w:num>
  <w:num w:numId="9" w16cid:durableId="1308705273">
    <w:abstractNumId w:val="13"/>
  </w:num>
  <w:num w:numId="10" w16cid:durableId="2002460770">
    <w:abstractNumId w:val="4"/>
  </w:num>
  <w:num w:numId="11" w16cid:durableId="891187787">
    <w:abstractNumId w:val="21"/>
  </w:num>
  <w:num w:numId="12" w16cid:durableId="475221047">
    <w:abstractNumId w:val="7"/>
  </w:num>
  <w:num w:numId="13" w16cid:durableId="587232787">
    <w:abstractNumId w:val="18"/>
  </w:num>
  <w:num w:numId="14" w16cid:durableId="1887371572">
    <w:abstractNumId w:val="15"/>
  </w:num>
  <w:num w:numId="15" w16cid:durableId="1648240332">
    <w:abstractNumId w:val="23"/>
  </w:num>
  <w:num w:numId="16" w16cid:durableId="2512494">
    <w:abstractNumId w:val="24"/>
  </w:num>
  <w:num w:numId="17" w16cid:durableId="1841265391">
    <w:abstractNumId w:val="28"/>
  </w:num>
  <w:num w:numId="18" w16cid:durableId="645672753">
    <w:abstractNumId w:val="10"/>
  </w:num>
  <w:num w:numId="19" w16cid:durableId="1097603600">
    <w:abstractNumId w:val="3"/>
  </w:num>
  <w:num w:numId="20" w16cid:durableId="1600024709">
    <w:abstractNumId w:val="27"/>
  </w:num>
  <w:num w:numId="21" w16cid:durableId="1768890768">
    <w:abstractNumId w:val="16"/>
  </w:num>
  <w:num w:numId="22" w16cid:durableId="784350653">
    <w:abstractNumId w:val="17"/>
  </w:num>
  <w:num w:numId="23" w16cid:durableId="1901552244">
    <w:abstractNumId w:val="19"/>
  </w:num>
  <w:num w:numId="24" w16cid:durableId="1714883726">
    <w:abstractNumId w:val="5"/>
  </w:num>
  <w:num w:numId="25" w16cid:durableId="2089958638">
    <w:abstractNumId w:val="2"/>
  </w:num>
  <w:num w:numId="26" w16cid:durableId="396589266">
    <w:abstractNumId w:val="25"/>
  </w:num>
  <w:num w:numId="27" w16cid:durableId="1640307810">
    <w:abstractNumId w:val="11"/>
  </w:num>
  <w:num w:numId="28" w16cid:durableId="752507719">
    <w:abstractNumId w:val="8"/>
  </w:num>
  <w:num w:numId="29" w16cid:durableId="1945990448">
    <w:abstractNumId w:val="6"/>
  </w:num>
  <w:numIdMacAtCleanup w:val="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0B3"/>
    <w:rsid w:val="00000192"/>
    <w:rsid w:val="0000031F"/>
    <w:rsid w:val="00000A65"/>
    <w:rsid w:val="00000D25"/>
    <w:rsid w:val="00000D5D"/>
    <w:rsid w:val="000010A3"/>
    <w:rsid w:val="00001281"/>
    <w:rsid w:val="00001326"/>
    <w:rsid w:val="00001686"/>
    <w:rsid w:val="00001BE5"/>
    <w:rsid w:val="00001E01"/>
    <w:rsid w:val="000021EF"/>
    <w:rsid w:val="0000228D"/>
    <w:rsid w:val="0000243E"/>
    <w:rsid w:val="00003350"/>
    <w:rsid w:val="0000341B"/>
    <w:rsid w:val="00003D4F"/>
    <w:rsid w:val="00004354"/>
    <w:rsid w:val="00004440"/>
    <w:rsid w:val="00004BCC"/>
    <w:rsid w:val="00004BE9"/>
    <w:rsid w:val="00004C6E"/>
    <w:rsid w:val="00005002"/>
    <w:rsid w:val="00005940"/>
    <w:rsid w:val="000061CB"/>
    <w:rsid w:val="00006598"/>
    <w:rsid w:val="00007337"/>
    <w:rsid w:val="000076AD"/>
    <w:rsid w:val="0000787C"/>
    <w:rsid w:val="00007B31"/>
    <w:rsid w:val="00007B87"/>
    <w:rsid w:val="00007F9A"/>
    <w:rsid w:val="00010318"/>
    <w:rsid w:val="00010553"/>
    <w:rsid w:val="000108AB"/>
    <w:rsid w:val="00010D0B"/>
    <w:rsid w:val="00011075"/>
    <w:rsid w:val="00011856"/>
    <w:rsid w:val="00011C6A"/>
    <w:rsid w:val="00012146"/>
    <w:rsid w:val="0001262A"/>
    <w:rsid w:val="000126C9"/>
    <w:rsid w:val="0001272E"/>
    <w:rsid w:val="00013709"/>
    <w:rsid w:val="00013F77"/>
    <w:rsid w:val="0001435E"/>
    <w:rsid w:val="00014B39"/>
    <w:rsid w:val="00014C4C"/>
    <w:rsid w:val="00014DE7"/>
    <w:rsid w:val="00014E87"/>
    <w:rsid w:val="00014EE4"/>
    <w:rsid w:val="000159F8"/>
    <w:rsid w:val="00015A4D"/>
    <w:rsid w:val="00016175"/>
    <w:rsid w:val="00016A98"/>
    <w:rsid w:val="00016DE7"/>
    <w:rsid w:val="00017084"/>
    <w:rsid w:val="00017138"/>
    <w:rsid w:val="000172A6"/>
    <w:rsid w:val="0001753C"/>
    <w:rsid w:val="000203AC"/>
    <w:rsid w:val="000207F2"/>
    <w:rsid w:val="000208E0"/>
    <w:rsid w:val="0002210C"/>
    <w:rsid w:val="00022281"/>
    <w:rsid w:val="0002247A"/>
    <w:rsid w:val="00023062"/>
    <w:rsid w:val="000231DF"/>
    <w:rsid w:val="00023275"/>
    <w:rsid w:val="000232FA"/>
    <w:rsid w:val="00023D1E"/>
    <w:rsid w:val="0002483E"/>
    <w:rsid w:val="00024879"/>
    <w:rsid w:val="00024CFE"/>
    <w:rsid w:val="00024FD4"/>
    <w:rsid w:val="000251CE"/>
    <w:rsid w:val="0002589B"/>
    <w:rsid w:val="000258AE"/>
    <w:rsid w:val="00025F4B"/>
    <w:rsid w:val="00026339"/>
    <w:rsid w:val="00026E6A"/>
    <w:rsid w:val="00027001"/>
    <w:rsid w:val="00027137"/>
    <w:rsid w:val="00027419"/>
    <w:rsid w:val="00027C03"/>
    <w:rsid w:val="000301D0"/>
    <w:rsid w:val="000308E2"/>
    <w:rsid w:val="00030D95"/>
    <w:rsid w:val="00030EE7"/>
    <w:rsid w:val="000324BC"/>
    <w:rsid w:val="00032736"/>
    <w:rsid w:val="00032AA0"/>
    <w:rsid w:val="000332AC"/>
    <w:rsid w:val="00033537"/>
    <w:rsid w:val="00033C0A"/>
    <w:rsid w:val="00033DDC"/>
    <w:rsid w:val="000356F9"/>
    <w:rsid w:val="00035D66"/>
    <w:rsid w:val="00035FD0"/>
    <w:rsid w:val="00036064"/>
    <w:rsid w:val="000365BA"/>
    <w:rsid w:val="00036E0F"/>
    <w:rsid w:val="00037B7F"/>
    <w:rsid w:val="00037E8B"/>
    <w:rsid w:val="0004035E"/>
    <w:rsid w:val="00040874"/>
    <w:rsid w:val="00040996"/>
    <w:rsid w:val="00040BA9"/>
    <w:rsid w:val="00040D8F"/>
    <w:rsid w:val="00040DC3"/>
    <w:rsid w:val="00040DEA"/>
    <w:rsid w:val="00040EDB"/>
    <w:rsid w:val="000411BD"/>
    <w:rsid w:val="000414C7"/>
    <w:rsid w:val="00041F30"/>
    <w:rsid w:val="0004262D"/>
    <w:rsid w:val="00042A8A"/>
    <w:rsid w:val="0004303E"/>
    <w:rsid w:val="00043749"/>
    <w:rsid w:val="00044676"/>
    <w:rsid w:val="00044974"/>
    <w:rsid w:val="000449E0"/>
    <w:rsid w:val="00044C6D"/>
    <w:rsid w:val="0004510A"/>
    <w:rsid w:val="0004560F"/>
    <w:rsid w:val="00046C1B"/>
    <w:rsid w:val="0004709A"/>
    <w:rsid w:val="00047345"/>
    <w:rsid w:val="00047A75"/>
    <w:rsid w:val="00047E92"/>
    <w:rsid w:val="00047F47"/>
    <w:rsid w:val="0005022A"/>
    <w:rsid w:val="00050F73"/>
    <w:rsid w:val="00051972"/>
    <w:rsid w:val="00051F9E"/>
    <w:rsid w:val="0005235F"/>
    <w:rsid w:val="000527EA"/>
    <w:rsid w:val="000531E9"/>
    <w:rsid w:val="000534F3"/>
    <w:rsid w:val="000537C9"/>
    <w:rsid w:val="00053B82"/>
    <w:rsid w:val="00054053"/>
    <w:rsid w:val="000547C4"/>
    <w:rsid w:val="000547FA"/>
    <w:rsid w:val="00054DB4"/>
    <w:rsid w:val="00054F69"/>
    <w:rsid w:val="000555AD"/>
    <w:rsid w:val="00055BDA"/>
    <w:rsid w:val="00055E3C"/>
    <w:rsid w:val="00056183"/>
    <w:rsid w:val="0005625C"/>
    <w:rsid w:val="000565B8"/>
    <w:rsid w:val="00056B8C"/>
    <w:rsid w:val="00056DC7"/>
    <w:rsid w:val="00056ED7"/>
    <w:rsid w:val="00057347"/>
    <w:rsid w:val="00057B56"/>
    <w:rsid w:val="00057DAA"/>
    <w:rsid w:val="000605A8"/>
    <w:rsid w:val="0006087C"/>
    <w:rsid w:val="00060E0D"/>
    <w:rsid w:val="00060F57"/>
    <w:rsid w:val="00060F7F"/>
    <w:rsid w:val="00061073"/>
    <w:rsid w:val="00061CDD"/>
    <w:rsid w:val="00061DF7"/>
    <w:rsid w:val="0006268C"/>
    <w:rsid w:val="00062773"/>
    <w:rsid w:val="00062F15"/>
    <w:rsid w:val="0006399F"/>
    <w:rsid w:val="00063C6C"/>
    <w:rsid w:val="00064242"/>
    <w:rsid w:val="00064A33"/>
    <w:rsid w:val="00064E05"/>
    <w:rsid w:val="000651BD"/>
    <w:rsid w:val="00065735"/>
    <w:rsid w:val="0006675B"/>
    <w:rsid w:val="00066FB7"/>
    <w:rsid w:val="0006760F"/>
    <w:rsid w:val="000677DC"/>
    <w:rsid w:val="00067C34"/>
    <w:rsid w:val="00067D4B"/>
    <w:rsid w:val="00067F79"/>
    <w:rsid w:val="00070BC4"/>
    <w:rsid w:val="00070E2C"/>
    <w:rsid w:val="00071741"/>
    <w:rsid w:val="00071900"/>
    <w:rsid w:val="00071908"/>
    <w:rsid w:val="00071ABF"/>
    <w:rsid w:val="00071DB8"/>
    <w:rsid w:val="0007200D"/>
    <w:rsid w:val="00072B0D"/>
    <w:rsid w:val="00072DE3"/>
    <w:rsid w:val="000732FE"/>
    <w:rsid w:val="00073A47"/>
    <w:rsid w:val="00074A34"/>
    <w:rsid w:val="00074BDC"/>
    <w:rsid w:val="000750CD"/>
    <w:rsid w:val="00075E19"/>
    <w:rsid w:val="0007632C"/>
    <w:rsid w:val="0007638A"/>
    <w:rsid w:val="00076BD3"/>
    <w:rsid w:val="00076EC9"/>
    <w:rsid w:val="00077446"/>
    <w:rsid w:val="000775A1"/>
    <w:rsid w:val="000775B8"/>
    <w:rsid w:val="00077710"/>
    <w:rsid w:val="00077B44"/>
    <w:rsid w:val="00077D03"/>
    <w:rsid w:val="000801AA"/>
    <w:rsid w:val="00080AB2"/>
    <w:rsid w:val="00080AF4"/>
    <w:rsid w:val="00080BD5"/>
    <w:rsid w:val="00080E2F"/>
    <w:rsid w:val="000813B6"/>
    <w:rsid w:val="000819F8"/>
    <w:rsid w:val="00081BB4"/>
    <w:rsid w:val="00081EA6"/>
    <w:rsid w:val="00082673"/>
    <w:rsid w:val="00083103"/>
    <w:rsid w:val="0008329C"/>
    <w:rsid w:val="000835D4"/>
    <w:rsid w:val="00083E5D"/>
    <w:rsid w:val="000841B5"/>
    <w:rsid w:val="0008425E"/>
    <w:rsid w:val="00084816"/>
    <w:rsid w:val="00084B4C"/>
    <w:rsid w:val="00084DA8"/>
    <w:rsid w:val="0008544F"/>
    <w:rsid w:val="000864C5"/>
    <w:rsid w:val="00086AA7"/>
    <w:rsid w:val="00086F06"/>
    <w:rsid w:val="00087099"/>
    <w:rsid w:val="00087F0C"/>
    <w:rsid w:val="00090538"/>
    <w:rsid w:val="0009092F"/>
    <w:rsid w:val="00090A82"/>
    <w:rsid w:val="00090ABE"/>
    <w:rsid w:val="00090D8A"/>
    <w:rsid w:val="000910F7"/>
    <w:rsid w:val="00091135"/>
    <w:rsid w:val="000913AD"/>
    <w:rsid w:val="00091525"/>
    <w:rsid w:val="00091E2F"/>
    <w:rsid w:val="00091EE9"/>
    <w:rsid w:val="00092139"/>
    <w:rsid w:val="0009241C"/>
    <w:rsid w:val="00092951"/>
    <w:rsid w:val="00093F1E"/>
    <w:rsid w:val="000942E4"/>
    <w:rsid w:val="0009491B"/>
    <w:rsid w:val="00094CBD"/>
    <w:rsid w:val="00094E68"/>
    <w:rsid w:val="00094F73"/>
    <w:rsid w:val="00095022"/>
    <w:rsid w:val="00095B61"/>
    <w:rsid w:val="000962DE"/>
    <w:rsid w:val="0009636E"/>
    <w:rsid w:val="000968D8"/>
    <w:rsid w:val="000974A5"/>
    <w:rsid w:val="00097620"/>
    <w:rsid w:val="000976AF"/>
    <w:rsid w:val="000A0508"/>
    <w:rsid w:val="000A0599"/>
    <w:rsid w:val="000A0ABA"/>
    <w:rsid w:val="000A0EFF"/>
    <w:rsid w:val="000A0F94"/>
    <w:rsid w:val="000A1519"/>
    <w:rsid w:val="000A160F"/>
    <w:rsid w:val="000A1715"/>
    <w:rsid w:val="000A180E"/>
    <w:rsid w:val="000A1DB8"/>
    <w:rsid w:val="000A23C9"/>
    <w:rsid w:val="000A2F92"/>
    <w:rsid w:val="000A30D8"/>
    <w:rsid w:val="000A30F0"/>
    <w:rsid w:val="000A3139"/>
    <w:rsid w:val="000A41F5"/>
    <w:rsid w:val="000A5722"/>
    <w:rsid w:val="000A590E"/>
    <w:rsid w:val="000A5B2C"/>
    <w:rsid w:val="000A5B86"/>
    <w:rsid w:val="000A5D08"/>
    <w:rsid w:val="000A660D"/>
    <w:rsid w:val="000A69CC"/>
    <w:rsid w:val="000A6BBA"/>
    <w:rsid w:val="000A7550"/>
    <w:rsid w:val="000A77E4"/>
    <w:rsid w:val="000A7885"/>
    <w:rsid w:val="000A7A02"/>
    <w:rsid w:val="000A7E46"/>
    <w:rsid w:val="000B0B16"/>
    <w:rsid w:val="000B0F95"/>
    <w:rsid w:val="000B112A"/>
    <w:rsid w:val="000B12FE"/>
    <w:rsid w:val="000B1618"/>
    <w:rsid w:val="000B1BB3"/>
    <w:rsid w:val="000B20F2"/>
    <w:rsid w:val="000B32CC"/>
    <w:rsid w:val="000B3A98"/>
    <w:rsid w:val="000B3D10"/>
    <w:rsid w:val="000B3EE1"/>
    <w:rsid w:val="000B4886"/>
    <w:rsid w:val="000B4A97"/>
    <w:rsid w:val="000B5919"/>
    <w:rsid w:val="000B5F34"/>
    <w:rsid w:val="000B6235"/>
    <w:rsid w:val="000B6648"/>
    <w:rsid w:val="000B6BFC"/>
    <w:rsid w:val="000B6ECD"/>
    <w:rsid w:val="000B6EE5"/>
    <w:rsid w:val="000B7735"/>
    <w:rsid w:val="000B7B15"/>
    <w:rsid w:val="000B7E9C"/>
    <w:rsid w:val="000C1512"/>
    <w:rsid w:val="000C172E"/>
    <w:rsid w:val="000C198D"/>
    <w:rsid w:val="000C1CF7"/>
    <w:rsid w:val="000C20A6"/>
    <w:rsid w:val="000C2420"/>
    <w:rsid w:val="000C2ADA"/>
    <w:rsid w:val="000C2C42"/>
    <w:rsid w:val="000C2E04"/>
    <w:rsid w:val="000C2F2B"/>
    <w:rsid w:val="000C3DD3"/>
    <w:rsid w:val="000C3F8B"/>
    <w:rsid w:val="000C40D6"/>
    <w:rsid w:val="000C42A7"/>
    <w:rsid w:val="000C4837"/>
    <w:rsid w:val="000C4CD8"/>
    <w:rsid w:val="000C53EC"/>
    <w:rsid w:val="000C54C2"/>
    <w:rsid w:val="000C5EC3"/>
    <w:rsid w:val="000C6417"/>
    <w:rsid w:val="000C66B7"/>
    <w:rsid w:val="000C6DE3"/>
    <w:rsid w:val="000C76EC"/>
    <w:rsid w:val="000C7E05"/>
    <w:rsid w:val="000C7F2C"/>
    <w:rsid w:val="000D04E6"/>
    <w:rsid w:val="000D07B8"/>
    <w:rsid w:val="000D0B64"/>
    <w:rsid w:val="000D0E5E"/>
    <w:rsid w:val="000D0F17"/>
    <w:rsid w:val="000D1027"/>
    <w:rsid w:val="000D181B"/>
    <w:rsid w:val="000D1A51"/>
    <w:rsid w:val="000D200D"/>
    <w:rsid w:val="000D2878"/>
    <w:rsid w:val="000D2BBA"/>
    <w:rsid w:val="000D2C1A"/>
    <w:rsid w:val="000D339A"/>
    <w:rsid w:val="000D3834"/>
    <w:rsid w:val="000D3911"/>
    <w:rsid w:val="000D4273"/>
    <w:rsid w:val="000D533D"/>
    <w:rsid w:val="000D5A74"/>
    <w:rsid w:val="000D5F45"/>
    <w:rsid w:val="000D66BE"/>
    <w:rsid w:val="000D6F9D"/>
    <w:rsid w:val="000D722E"/>
    <w:rsid w:val="000D7759"/>
    <w:rsid w:val="000D7ACA"/>
    <w:rsid w:val="000D7BDE"/>
    <w:rsid w:val="000D7C9B"/>
    <w:rsid w:val="000D7DED"/>
    <w:rsid w:val="000D7E5A"/>
    <w:rsid w:val="000E10F1"/>
    <w:rsid w:val="000E137F"/>
    <w:rsid w:val="000E148C"/>
    <w:rsid w:val="000E172A"/>
    <w:rsid w:val="000E1829"/>
    <w:rsid w:val="000E23CE"/>
    <w:rsid w:val="000E307B"/>
    <w:rsid w:val="000E309B"/>
    <w:rsid w:val="000E3774"/>
    <w:rsid w:val="000E3A42"/>
    <w:rsid w:val="000E3C22"/>
    <w:rsid w:val="000E4378"/>
    <w:rsid w:val="000E4D97"/>
    <w:rsid w:val="000E51BC"/>
    <w:rsid w:val="000E5CA9"/>
    <w:rsid w:val="000E6E97"/>
    <w:rsid w:val="000E6EE7"/>
    <w:rsid w:val="000E6F2E"/>
    <w:rsid w:val="000E7896"/>
    <w:rsid w:val="000E7D5A"/>
    <w:rsid w:val="000F0575"/>
    <w:rsid w:val="000F0F59"/>
    <w:rsid w:val="000F1516"/>
    <w:rsid w:val="000F1981"/>
    <w:rsid w:val="000F1D65"/>
    <w:rsid w:val="000F1F24"/>
    <w:rsid w:val="000F29ED"/>
    <w:rsid w:val="000F2B14"/>
    <w:rsid w:val="000F2D45"/>
    <w:rsid w:val="000F34C3"/>
    <w:rsid w:val="000F35C9"/>
    <w:rsid w:val="000F39B1"/>
    <w:rsid w:val="000F3D79"/>
    <w:rsid w:val="000F425F"/>
    <w:rsid w:val="000F466D"/>
    <w:rsid w:val="000F5310"/>
    <w:rsid w:val="000F548F"/>
    <w:rsid w:val="000F58EE"/>
    <w:rsid w:val="000F66E1"/>
    <w:rsid w:val="000F7180"/>
    <w:rsid w:val="000F76BC"/>
    <w:rsid w:val="001006C4"/>
    <w:rsid w:val="00100C18"/>
    <w:rsid w:val="00100C84"/>
    <w:rsid w:val="001011B5"/>
    <w:rsid w:val="001013E3"/>
    <w:rsid w:val="0010199C"/>
    <w:rsid w:val="00101D52"/>
    <w:rsid w:val="00101DCB"/>
    <w:rsid w:val="0010273B"/>
    <w:rsid w:val="001027D9"/>
    <w:rsid w:val="00102C77"/>
    <w:rsid w:val="0010325B"/>
    <w:rsid w:val="00103777"/>
    <w:rsid w:val="00103A82"/>
    <w:rsid w:val="00103C26"/>
    <w:rsid w:val="00104E69"/>
    <w:rsid w:val="00105136"/>
    <w:rsid w:val="001051FC"/>
    <w:rsid w:val="00106844"/>
    <w:rsid w:val="00106853"/>
    <w:rsid w:val="001069E9"/>
    <w:rsid w:val="00106AEC"/>
    <w:rsid w:val="0010761C"/>
    <w:rsid w:val="001077CE"/>
    <w:rsid w:val="0010784E"/>
    <w:rsid w:val="00107D36"/>
    <w:rsid w:val="00110057"/>
    <w:rsid w:val="00110E35"/>
    <w:rsid w:val="00110E38"/>
    <w:rsid w:val="00110E95"/>
    <w:rsid w:val="00111065"/>
    <w:rsid w:val="0011118F"/>
    <w:rsid w:val="00111BA4"/>
    <w:rsid w:val="00112161"/>
    <w:rsid w:val="001123CA"/>
    <w:rsid w:val="00112C07"/>
    <w:rsid w:val="00113949"/>
    <w:rsid w:val="0011413A"/>
    <w:rsid w:val="00114338"/>
    <w:rsid w:val="00114632"/>
    <w:rsid w:val="00114EBB"/>
    <w:rsid w:val="001152D3"/>
    <w:rsid w:val="001157BD"/>
    <w:rsid w:val="001158F0"/>
    <w:rsid w:val="00115C46"/>
    <w:rsid w:val="00116122"/>
    <w:rsid w:val="00116540"/>
    <w:rsid w:val="00116C65"/>
    <w:rsid w:val="00117242"/>
    <w:rsid w:val="00117355"/>
    <w:rsid w:val="001175A6"/>
    <w:rsid w:val="001175A9"/>
    <w:rsid w:val="0011775C"/>
    <w:rsid w:val="0011789C"/>
    <w:rsid w:val="00117931"/>
    <w:rsid w:val="00117982"/>
    <w:rsid w:val="00117BCE"/>
    <w:rsid w:val="00117CD8"/>
    <w:rsid w:val="00120790"/>
    <w:rsid w:val="001207CA"/>
    <w:rsid w:val="0012084B"/>
    <w:rsid w:val="00120C24"/>
    <w:rsid w:val="00120EEA"/>
    <w:rsid w:val="001230BC"/>
    <w:rsid w:val="0012320F"/>
    <w:rsid w:val="001233BC"/>
    <w:rsid w:val="001238CD"/>
    <w:rsid w:val="0012448B"/>
    <w:rsid w:val="001253CE"/>
    <w:rsid w:val="00125438"/>
    <w:rsid w:val="001259E8"/>
    <w:rsid w:val="00125A3E"/>
    <w:rsid w:val="00126197"/>
    <w:rsid w:val="00126245"/>
    <w:rsid w:val="001266E5"/>
    <w:rsid w:val="00126927"/>
    <w:rsid w:val="00126A48"/>
    <w:rsid w:val="00126B7B"/>
    <w:rsid w:val="00127B8C"/>
    <w:rsid w:val="00127C6C"/>
    <w:rsid w:val="00127DC3"/>
    <w:rsid w:val="00130A3E"/>
    <w:rsid w:val="0013106E"/>
    <w:rsid w:val="001315E3"/>
    <w:rsid w:val="00131A0E"/>
    <w:rsid w:val="00131A81"/>
    <w:rsid w:val="00131BCB"/>
    <w:rsid w:val="001326D5"/>
    <w:rsid w:val="001326DA"/>
    <w:rsid w:val="00132D80"/>
    <w:rsid w:val="0013329B"/>
    <w:rsid w:val="001333C7"/>
    <w:rsid w:val="00133773"/>
    <w:rsid w:val="001342C9"/>
    <w:rsid w:val="001344E7"/>
    <w:rsid w:val="001347AD"/>
    <w:rsid w:val="00134DBA"/>
    <w:rsid w:val="00135B67"/>
    <w:rsid w:val="001360DE"/>
    <w:rsid w:val="00136355"/>
    <w:rsid w:val="001365F5"/>
    <w:rsid w:val="001366A2"/>
    <w:rsid w:val="00136D24"/>
    <w:rsid w:val="001375AD"/>
    <w:rsid w:val="001378DE"/>
    <w:rsid w:val="001379DD"/>
    <w:rsid w:val="00137CCD"/>
    <w:rsid w:val="001408C4"/>
    <w:rsid w:val="001413A4"/>
    <w:rsid w:val="0014141B"/>
    <w:rsid w:val="00141912"/>
    <w:rsid w:val="00141A2B"/>
    <w:rsid w:val="00141D68"/>
    <w:rsid w:val="001425C0"/>
    <w:rsid w:val="001439AA"/>
    <w:rsid w:val="00144122"/>
    <w:rsid w:val="00145086"/>
    <w:rsid w:val="001450F2"/>
    <w:rsid w:val="001458A3"/>
    <w:rsid w:val="00145E57"/>
    <w:rsid w:val="00146ABC"/>
    <w:rsid w:val="0014748B"/>
    <w:rsid w:val="00147D17"/>
    <w:rsid w:val="001501D6"/>
    <w:rsid w:val="00150407"/>
    <w:rsid w:val="00150672"/>
    <w:rsid w:val="00150B09"/>
    <w:rsid w:val="001513C2"/>
    <w:rsid w:val="001515B0"/>
    <w:rsid w:val="001516E2"/>
    <w:rsid w:val="00151860"/>
    <w:rsid w:val="00151AE0"/>
    <w:rsid w:val="00151DFA"/>
    <w:rsid w:val="0015256D"/>
    <w:rsid w:val="00152745"/>
    <w:rsid w:val="00152CBF"/>
    <w:rsid w:val="00152D85"/>
    <w:rsid w:val="001532B7"/>
    <w:rsid w:val="001541A4"/>
    <w:rsid w:val="0015456D"/>
    <w:rsid w:val="00154D54"/>
    <w:rsid w:val="00154FFD"/>
    <w:rsid w:val="0015573F"/>
    <w:rsid w:val="00155E06"/>
    <w:rsid w:val="00155EC3"/>
    <w:rsid w:val="001562ED"/>
    <w:rsid w:val="00156331"/>
    <w:rsid w:val="0015645F"/>
    <w:rsid w:val="001564B3"/>
    <w:rsid w:val="00156726"/>
    <w:rsid w:val="00156941"/>
    <w:rsid w:val="00156C3F"/>
    <w:rsid w:val="0015743E"/>
    <w:rsid w:val="0015756B"/>
    <w:rsid w:val="001575DA"/>
    <w:rsid w:val="00157E6A"/>
    <w:rsid w:val="00157F26"/>
    <w:rsid w:val="001609F2"/>
    <w:rsid w:val="00160A4B"/>
    <w:rsid w:val="00160B85"/>
    <w:rsid w:val="00161188"/>
    <w:rsid w:val="001611F7"/>
    <w:rsid w:val="001614D3"/>
    <w:rsid w:val="00161663"/>
    <w:rsid w:val="001616C9"/>
    <w:rsid w:val="00161F63"/>
    <w:rsid w:val="00162971"/>
    <w:rsid w:val="00162D43"/>
    <w:rsid w:val="00162E08"/>
    <w:rsid w:val="00163F92"/>
    <w:rsid w:val="00164185"/>
    <w:rsid w:val="00165B61"/>
    <w:rsid w:val="00165BE3"/>
    <w:rsid w:val="00166140"/>
    <w:rsid w:val="00166285"/>
    <w:rsid w:val="00166290"/>
    <w:rsid w:val="00166900"/>
    <w:rsid w:val="0016720A"/>
    <w:rsid w:val="001679B5"/>
    <w:rsid w:val="00167B1D"/>
    <w:rsid w:val="00170391"/>
    <w:rsid w:val="001704D1"/>
    <w:rsid w:val="001711DA"/>
    <w:rsid w:val="00171D84"/>
    <w:rsid w:val="00172527"/>
    <w:rsid w:val="001726E4"/>
    <w:rsid w:val="001728E7"/>
    <w:rsid w:val="00172950"/>
    <w:rsid w:val="0017379B"/>
    <w:rsid w:val="00173876"/>
    <w:rsid w:val="00174142"/>
    <w:rsid w:val="001746CA"/>
    <w:rsid w:val="00174AF7"/>
    <w:rsid w:val="00174CE3"/>
    <w:rsid w:val="00174D8E"/>
    <w:rsid w:val="00174F6D"/>
    <w:rsid w:val="001752B1"/>
    <w:rsid w:val="001757F2"/>
    <w:rsid w:val="00176067"/>
    <w:rsid w:val="00176619"/>
    <w:rsid w:val="001771EF"/>
    <w:rsid w:val="001777AC"/>
    <w:rsid w:val="00177982"/>
    <w:rsid w:val="001804E2"/>
    <w:rsid w:val="001806CA"/>
    <w:rsid w:val="001815CA"/>
    <w:rsid w:val="001818EB"/>
    <w:rsid w:val="00181A60"/>
    <w:rsid w:val="0018232C"/>
    <w:rsid w:val="001827DE"/>
    <w:rsid w:val="00183410"/>
    <w:rsid w:val="001837F3"/>
    <w:rsid w:val="00184085"/>
    <w:rsid w:val="001845AE"/>
    <w:rsid w:val="00184705"/>
    <w:rsid w:val="0018494D"/>
    <w:rsid w:val="00184C9D"/>
    <w:rsid w:val="00184CE9"/>
    <w:rsid w:val="00184FDC"/>
    <w:rsid w:val="00186137"/>
    <w:rsid w:val="001864DB"/>
    <w:rsid w:val="001866AD"/>
    <w:rsid w:val="00186B69"/>
    <w:rsid w:val="001874CC"/>
    <w:rsid w:val="001876CC"/>
    <w:rsid w:val="00187858"/>
    <w:rsid w:val="00190A19"/>
    <w:rsid w:val="00191258"/>
    <w:rsid w:val="0019140D"/>
    <w:rsid w:val="00191502"/>
    <w:rsid w:val="001919F2"/>
    <w:rsid w:val="00191FE0"/>
    <w:rsid w:val="001921AA"/>
    <w:rsid w:val="0019262E"/>
    <w:rsid w:val="00192E0F"/>
    <w:rsid w:val="00193ADA"/>
    <w:rsid w:val="00193CB0"/>
    <w:rsid w:val="00195024"/>
    <w:rsid w:val="0019523C"/>
    <w:rsid w:val="00195460"/>
    <w:rsid w:val="00195C06"/>
    <w:rsid w:val="00195DD1"/>
    <w:rsid w:val="00195E62"/>
    <w:rsid w:val="001961B3"/>
    <w:rsid w:val="0019706C"/>
    <w:rsid w:val="001975BC"/>
    <w:rsid w:val="00197C04"/>
    <w:rsid w:val="00197C8F"/>
    <w:rsid w:val="001A0382"/>
    <w:rsid w:val="001A0950"/>
    <w:rsid w:val="001A09DB"/>
    <w:rsid w:val="001A0A5C"/>
    <w:rsid w:val="001A0B9D"/>
    <w:rsid w:val="001A1DCC"/>
    <w:rsid w:val="001A2013"/>
    <w:rsid w:val="001A24A0"/>
    <w:rsid w:val="001A25C1"/>
    <w:rsid w:val="001A265E"/>
    <w:rsid w:val="001A2720"/>
    <w:rsid w:val="001A27D2"/>
    <w:rsid w:val="001A319D"/>
    <w:rsid w:val="001A33B4"/>
    <w:rsid w:val="001A3AF2"/>
    <w:rsid w:val="001A466E"/>
    <w:rsid w:val="001A4A58"/>
    <w:rsid w:val="001A5613"/>
    <w:rsid w:val="001A6FF7"/>
    <w:rsid w:val="001A75A4"/>
    <w:rsid w:val="001A77EE"/>
    <w:rsid w:val="001A7D7F"/>
    <w:rsid w:val="001B0035"/>
    <w:rsid w:val="001B0342"/>
    <w:rsid w:val="001B0C30"/>
    <w:rsid w:val="001B0C65"/>
    <w:rsid w:val="001B233A"/>
    <w:rsid w:val="001B2AD1"/>
    <w:rsid w:val="001B3059"/>
    <w:rsid w:val="001B36DC"/>
    <w:rsid w:val="001B3C56"/>
    <w:rsid w:val="001B3CF4"/>
    <w:rsid w:val="001B40CB"/>
    <w:rsid w:val="001B4454"/>
    <w:rsid w:val="001B4AB5"/>
    <w:rsid w:val="001B4C5E"/>
    <w:rsid w:val="001B4EC1"/>
    <w:rsid w:val="001B508E"/>
    <w:rsid w:val="001B5515"/>
    <w:rsid w:val="001B717A"/>
    <w:rsid w:val="001B753B"/>
    <w:rsid w:val="001B755C"/>
    <w:rsid w:val="001C0629"/>
    <w:rsid w:val="001C076C"/>
    <w:rsid w:val="001C0AC8"/>
    <w:rsid w:val="001C137C"/>
    <w:rsid w:val="001C15E1"/>
    <w:rsid w:val="001C177C"/>
    <w:rsid w:val="001C19CF"/>
    <w:rsid w:val="001C1C28"/>
    <w:rsid w:val="001C1CEF"/>
    <w:rsid w:val="001C1E98"/>
    <w:rsid w:val="001C2233"/>
    <w:rsid w:val="001C2628"/>
    <w:rsid w:val="001C26DF"/>
    <w:rsid w:val="001C27BD"/>
    <w:rsid w:val="001C28AC"/>
    <w:rsid w:val="001C2AA6"/>
    <w:rsid w:val="001C3183"/>
    <w:rsid w:val="001C3628"/>
    <w:rsid w:val="001C37A8"/>
    <w:rsid w:val="001C38D3"/>
    <w:rsid w:val="001C4075"/>
    <w:rsid w:val="001C47F1"/>
    <w:rsid w:val="001C4EA4"/>
    <w:rsid w:val="001C500B"/>
    <w:rsid w:val="001C53A7"/>
    <w:rsid w:val="001C5637"/>
    <w:rsid w:val="001C647A"/>
    <w:rsid w:val="001C653D"/>
    <w:rsid w:val="001C657D"/>
    <w:rsid w:val="001C66B7"/>
    <w:rsid w:val="001C777A"/>
    <w:rsid w:val="001C7933"/>
    <w:rsid w:val="001C7E95"/>
    <w:rsid w:val="001D03D6"/>
    <w:rsid w:val="001D04EE"/>
    <w:rsid w:val="001D060C"/>
    <w:rsid w:val="001D0A5A"/>
    <w:rsid w:val="001D0B27"/>
    <w:rsid w:val="001D0B59"/>
    <w:rsid w:val="001D0F7D"/>
    <w:rsid w:val="001D1094"/>
    <w:rsid w:val="001D143B"/>
    <w:rsid w:val="001D1AF5"/>
    <w:rsid w:val="001D1D0D"/>
    <w:rsid w:val="001D1FE0"/>
    <w:rsid w:val="001D2F77"/>
    <w:rsid w:val="001D3BEB"/>
    <w:rsid w:val="001D3FC7"/>
    <w:rsid w:val="001D4C6F"/>
    <w:rsid w:val="001D5D63"/>
    <w:rsid w:val="001D5F1C"/>
    <w:rsid w:val="001D6175"/>
    <w:rsid w:val="001D72E8"/>
    <w:rsid w:val="001D74C7"/>
    <w:rsid w:val="001D74DA"/>
    <w:rsid w:val="001E033A"/>
    <w:rsid w:val="001E03B2"/>
    <w:rsid w:val="001E0FD1"/>
    <w:rsid w:val="001E1272"/>
    <w:rsid w:val="001E127B"/>
    <w:rsid w:val="001E1AB5"/>
    <w:rsid w:val="001E276A"/>
    <w:rsid w:val="001E34F1"/>
    <w:rsid w:val="001E35A3"/>
    <w:rsid w:val="001E3BA4"/>
    <w:rsid w:val="001E3EA0"/>
    <w:rsid w:val="001E3F19"/>
    <w:rsid w:val="001E412C"/>
    <w:rsid w:val="001E4957"/>
    <w:rsid w:val="001E5176"/>
    <w:rsid w:val="001E5351"/>
    <w:rsid w:val="001E571F"/>
    <w:rsid w:val="001E58CD"/>
    <w:rsid w:val="001E5E3B"/>
    <w:rsid w:val="001E608C"/>
    <w:rsid w:val="001E61E9"/>
    <w:rsid w:val="001E646D"/>
    <w:rsid w:val="001E6666"/>
    <w:rsid w:val="001E6843"/>
    <w:rsid w:val="001E6B89"/>
    <w:rsid w:val="001E6C48"/>
    <w:rsid w:val="001E7B3C"/>
    <w:rsid w:val="001E7F79"/>
    <w:rsid w:val="001F1A8B"/>
    <w:rsid w:val="001F1BA5"/>
    <w:rsid w:val="001F2264"/>
    <w:rsid w:val="001F288A"/>
    <w:rsid w:val="001F2D4A"/>
    <w:rsid w:val="001F2D90"/>
    <w:rsid w:val="001F2E56"/>
    <w:rsid w:val="001F2F72"/>
    <w:rsid w:val="001F351D"/>
    <w:rsid w:val="001F3981"/>
    <w:rsid w:val="001F3A55"/>
    <w:rsid w:val="001F3B28"/>
    <w:rsid w:val="001F4059"/>
    <w:rsid w:val="001F4D2C"/>
    <w:rsid w:val="001F5944"/>
    <w:rsid w:val="001F61C2"/>
    <w:rsid w:val="001F63BE"/>
    <w:rsid w:val="001F64DD"/>
    <w:rsid w:val="001F64F8"/>
    <w:rsid w:val="001F68B8"/>
    <w:rsid w:val="001F6C5F"/>
    <w:rsid w:val="001F7365"/>
    <w:rsid w:val="00200005"/>
    <w:rsid w:val="00200124"/>
    <w:rsid w:val="00200908"/>
    <w:rsid w:val="00200BE0"/>
    <w:rsid w:val="00200C7C"/>
    <w:rsid w:val="00200F49"/>
    <w:rsid w:val="00201144"/>
    <w:rsid w:val="0020153A"/>
    <w:rsid w:val="00201995"/>
    <w:rsid w:val="00201D8D"/>
    <w:rsid w:val="0020251E"/>
    <w:rsid w:val="00202592"/>
    <w:rsid w:val="00203585"/>
    <w:rsid w:val="002035C7"/>
    <w:rsid w:val="00203919"/>
    <w:rsid w:val="00203B28"/>
    <w:rsid w:val="00203BC7"/>
    <w:rsid w:val="00203FA6"/>
    <w:rsid w:val="00204017"/>
    <w:rsid w:val="00204457"/>
    <w:rsid w:val="00205648"/>
    <w:rsid w:val="0020574B"/>
    <w:rsid w:val="00206359"/>
    <w:rsid w:val="0020674F"/>
    <w:rsid w:val="002067A9"/>
    <w:rsid w:val="00206A87"/>
    <w:rsid w:val="00207130"/>
    <w:rsid w:val="00207234"/>
    <w:rsid w:val="002074F7"/>
    <w:rsid w:val="00207D9D"/>
    <w:rsid w:val="002100A0"/>
    <w:rsid w:val="0021025C"/>
    <w:rsid w:val="0021043A"/>
    <w:rsid w:val="00210759"/>
    <w:rsid w:val="0021096E"/>
    <w:rsid w:val="00210A9C"/>
    <w:rsid w:val="00210B02"/>
    <w:rsid w:val="002113B8"/>
    <w:rsid w:val="002117A9"/>
    <w:rsid w:val="002119DB"/>
    <w:rsid w:val="00211B9C"/>
    <w:rsid w:val="00211EA6"/>
    <w:rsid w:val="00211EBA"/>
    <w:rsid w:val="002120B6"/>
    <w:rsid w:val="002120C1"/>
    <w:rsid w:val="002120E7"/>
    <w:rsid w:val="00213006"/>
    <w:rsid w:val="00213021"/>
    <w:rsid w:val="002142B1"/>
    <w:rsid w:val="00214527"/>
    <w:rsid w:val="00215113"/>
    <w:rsid w:val="00215282"/>
    <w:rsid w:val="00215653"/>
    <w:rsid w:val="00216262"/>
    <w:rsid w:val="00216877"/>
    <w:rsid w:val="00216B20"/>
    <w:rsid w:val="00216EA6"/>
    <w:rsid w:val="002202C4"/>
    <w:rsid w:val="00220BFD"/>
    <w:rsid w:val="00220C9F"/>
    <w:rsid w:val="00221113"/>
    <w:rsid w:val="00221682"/>
    <w:rsid w:val="002223FC"/>
    <w:rsid w:val="002225A3"/>
    <w:rsid w:val="00222928"/>
    <w:rsid w:val="0022297D"/>
    <w:rsid w:val="00222C11"/>
    <w:rsid w:val="00223C2C"/>
    <w:rsid w:val="00224138"/>
    <w:rsid w:val="002241A3"/>
    <w:rsid w:val="002247B3"/>
    <w:rsid w:val="00224D3B"/>
    <w:rsid w:val="0022526A"/>
    <w:rsid w:val="002264B3"/>
    <w:rsid w:val="00226B04"/>
    <w:rsid w:val="00226B6D"/>
    <w:rsid w:val="00226D0D"/>
    <w:rsid w:val="00226D21"/>
    <w:rsid w:val="00226D8F"/>
    <w:rsid w:val="002270C1"/>
    <w:rsid w:val="00230370"/>
    <w:rsid w:val="002305C3"/>
    <w:rsid w:val="00230B30"/>
    <w:rsid w:val="00230BFC"/>
    <w:rsid w:val="00231186"/>
    <w:rsid w:val="002318B5"/>
    <w:rsid w:val="0023222F"/>
    <w:rsid w:val="002329D2"/>
    <w:rsid w:val="002329D9"/>
    <w:rsid w:val="00232C56"/>
    <w:rsid w:val="00233052"/>
    <w:rsid w:val="0023307A"/>
    <w:rsid w:val="00233244"/>
    <w:rsid w:val="002349F5"/>
    <w:rsid w:val="00234BD6"/>
    <w:rsid w:val="00234C84"/>
    <w:rsid w:val="00234FB4"/>
    <w:rsid w:val="0023515E"/>
    <w:rsid w:val="0023571E"/>
    <w:rsid w:val="0023611C"/>
    <w:rsid w:val="002363CF"/>
    <w:rsid w:val="00236F1C"/>
    <w:rsid w:val="0023719F"/>
    <w:rsid w:val="00237538"/>
    <w:rsid w:val="002377B0"/>
    <w:rsid w:val="002378E7"/>
    <w:rsid w:val="00240155"/>
    <w:rsid w:val="002405B0"/>
    <w:rsid w:val="00240A0A"/>
    <w:rsid w:val="00240CC4"/>
    <w:rsid w:val="00240D7D"/>
    <w:rsid w:val="00240E74"/>
    <w:rsid w:val="00240F82"/>
    <w:rsid w:val="00241E71"/>
    <w:rsid w:val="00242677"/>
    <w:rsid w:val="002430F7"/>
    <w:rsid w:val="002431FD"/>
    <w:rsid w:val="0024323E"/>
    <w:rsid w:val="00243463"/>
    <w:rsid w:val="00243607"/>
    <w:rsid w:val="0024371D"/>
    <w:rsid w:val="0024456E"/>
    <w:rsid w:val="0024492C"/>
    <w:rsid w:val="00245026"/>
    <w:rsid w:val="002450D9"/>
    <w:rsid w:val="00245AA0"/>
    <w:rsid w:val="00245AE8"/>
    <w:rsid w:val="00245FB9"/>
    <w:rsid w:val="0024632F"/>
    <w:rsid w:val="0024633C"/>
    <w:rsid w:val="00246500"/>
    <w:rsid w:val="00246B71"/>
    <w:rsid w:val="00247DAE"/>
    <w:rsid w:val="002505F6"/>
    <w:rsid w:val="00250886"/>
    <w:rsid w:val="00250A6C"/>
    <w:rsid w:val="0025143F"/>
    <w:rsid w:val="0025168A"/>
    <w:rsid w:val="00251AF7"/>
    <w:rsid w:val="00251C2E"/>
    <w:rsid w:val="00251F16"/>
    <w:rsid w:val="00251F6F"/>
    <w:rsid w:val="00252BFD"/>
    <w:rsid w:val="00252E6B"/>
    <w:rsid w:val="00253715"/>
    <w:rsid w:val="00253744"/>
    <w:rsid w:val="00253885"/>
    <w:rsid w:val="0025395A"/>
    <w:rsid w:val="00253EA6"/>
    <w:rsid w:val="002548E3"/>
    <w:rsid w:val="002552EF"/>
    <w:rsid w:val="0025578C"/>
    <w:rsid w:val="00255C1A"/>
    <w:rsid w:val="00256032"/>
    <w:rsid w:val="002562F7"/>
    <w:rsid w:val="0025630B"/>
    <w:rsid w:val="00256946"/>
    <w:rsid w:val="00257E45"/>
    <w:rsid w:val="0026002E"/>
    <w:rsid w:val="00260084"/>
    <w:rsid w:val="0026012D"/>
    <w:rsid w:val="002616FD"/>
    <w:rsid w:val="00261B74"/>
    <w:rsid w:val="00261F1E"/>
    <w:rsid w:val="00262384"/>
    <w:rsid w:val="00262E4D"/>
    <w:rsid w:val="00263BBD"/>
    <w:rsid w:val="002640B6"/>
    <w:rsid w:val="00265633"/>
    <w:rsid w:val="00265876"/>
    <w:rsid w:val="00266729"/>
    <w:rsid w:val="002668BD"/>
    <w:rsid w:val="002671CC"/>
    <w:rsid w:val="002671CD"/>
    <w:rsid w:val="0026764C"/>
    <w:rsid w:val="00267FD4"/>
    <w:rsid w:val="00270521"/>
    <w:rsid w:val="00270B30"/>
    <w:rsid w:val="00270F55"/>
    <w:rsid w:val="00271617"/>
    <w:rsid w:val="00271727"/>
    <w:rsid w:val="002719DA"/>
    <w:rsid w:val="00271DA0"/>
    <w:rsid w:val="00271F21"/>
    <w:rsid w:val="00272058"/>
    <w:rsid w:val="00272366"/>
    <w:rsid w:val="002726A5"/>
    <w:rsid w:val="002726B2"/>
    <w:rsid w:val="00272F91"/>
    <w:rsid w:val="00273230"/>
    <w:rsid w:val="00273509"/>
    <w:rsid w:val="00273B43"/>
    <w:rsid w:val="0027410E"/>
    <w:rsid w:val="0027440F"/>
    <w:rsid w:val="00274552"/>
    <w:rsid w:val="00275214"/>
    <w:rsid w:val="0027524B"/>
    <w:rsid w:val="002759DB"/>
    <w:rsid w:val="00275C92"/>
    <w:rsid w:val="00276076"/>
    <w:rsid w:val="00276463"/>
    <w:rsid w:val="00276F29"/>
    <w:rsid w:val="00277387"/>
    <w:rsid w:val="00277411"/>
    <w:rsid w:val="0027756E"/>
    <w:rsid w:val="00277812"/>
    <w:rsid w:val="00277E46"/>
    <w:rsid w:val="00280065"/>
    <w:rsid w:val="002805C8"/>
    <w:rsid w:val="00280B2C"/>
    <w:rsid w:val="00280F04"/>
    <w:rsid w:val="002810A6"/>
    <w:rsid w:val="00281F70"/>
    <w:rsid w:val="00281FEF"/>
    <w:rsid w:val="0028244D"/>
    <w:rsid w:val="002825DA"/>
    <w:rsid w:val="002826C1"/>
    <w:rsid w:val="002829D1"/>
    <w:rsid w:val="00282D7B"/>
    <w:rsid w:val="00283136"/>
    <w:rsid w:val="002838BE"/>
    <w:rsid w:val="00283A97"/>
    <w:rsid w:val="00284312"/>
    <w:rsid w:val="00285144"/>
    <w:rsid w:val="0028557C"/>
    <w:rsid w:val="00285916"/>
    <w:rsid w:val="00285A81"/>
    <w:rsid w:val="00285FC1"/>
    <w:rsid w:val="002863E7"/>
    <w:rsid w:val="00286446"/>
    <w:rsid w:val="002865AE"/>
    <w:rsid w:val="00286864"/>
    <w:rsid w:val="00286976"/>
    <w:rsid w:val="00286D18"/>
    <w:rsid w:val="00286F1F"/>
    <w:rsid w:val="00287400"/>
    <w:rsid w:val="00287551"/>
    <w:rsid w:val="00287587"/>
    <w:rsid w:val="00287616"/>
    <w:rsid w:val="00287996"/>
    <w:rsid w:val="00287997"/>
    <w:rsid w:val="00287AC4"/>
    <w:rsid w:val="00287B0D"/>
    <w:rsid w:val="00287B4B"/>
    <w:rsid w:val="002901A1"/>
    <w:rsid w:val="0029020D"/>
    <w:rsid w:val="00290979"/>
    <w:rsid w:val="00290EB6"/>
    <w:rsid w:val="0029101D"/>
    <w:rsid w:val="002911DE"/>
    <w:rsid w:val="0029132C"/>
    <w:rsid w:val="002915A2"/>
    <w:rsid w:val="00291A60"/>
    <w:rsid w:val="00291E98"/>
    <w:rsid w:val="00292640"/>
    <w:rsid w:val="002927F5"/>
    <w:rsid w:val="00292D13"/>
    <w:rsid w:val="0029342F"/>
    <w:rsid w:val="002935C7"/>
    <w:rsid w:val="002936A9"/>
    <w:rsid w:val="00293D25"/>
    <w:rsid w:val="00293FE5"/>
    <w:rsid w:val="00294320"/>
    <w:rsid w:val="00294439"/>
    <w:rsid w:val="00294521"/>
    <w:rsid w:val="002948AA"/>
    <w:rsid w:val="002950A0"/>
    <w:rsid w:val="00295224"/>
    <w:rsid w:val="00296A05"/>
    <w:rsid w:val="00297581"/>
    <w:rsid w:val="0029771D"/>
    <w:rsid w:val="00297796"/>
    <w:rsid w:val="00297AFC"/>
    <w:rsid w:val="00297F99"/>
    <w:rsid w:val="00297FB4"/>
    <w:rsid w:val="002A01F9"/>
    <w:rsid w:val="002A081A"/>
    <w:rsid w:val="002A084E"/>
    <w:rsid w:val="002A10D4"/>
    <w:rsid w:val="002A1880"/>
    <w:rsid w:val="002A2002"/>
    <w:rsid w:val="002A21B0"/>
    <w:rsid w:val="002A290B"/>
    <w:rsid w:val="002A2F2C"/>
    <w:rsid w:val="002A3238"/>
    <w:rsid w:val="002A3700"/>
    <w:rsid w:val="002A3C9C"/>
    <w:rsid w:val="002A438E"/>
    <w:rsid w:val="002A467B"/>
    <w:rsid w:val="002A4769"/>
    <w:rsid w:val="002A4B0B"/>
    <w:rsid w:val="002A4DF7"/>
    <w:rsid w:val="002A5353"/>
    <w:rsid w:val="002A59E8"/>
    <w:rsid w:val="002A5BA6"/>
    <w:rsid w:val="002A6275"/>
    <w:rsid w:val="002A6285"/>
    <w:rsid w:val="002A65A1"/>
    <w:rsid w:val="002A683A"/>
    <w:rsid w:val="002A729B"/>
    <w:rsid w:val="002A758D"/>
    <w:rsid w:val="002A77ED"/>
    <w:rsid w:val="002A7A29"/>
    <w:rsid w:val="002B00F3"/>
    <w:rsid w:val="002B0854"/>
    <w:rsid w:val="002B09E7"/>
    <w:rsid w:val="002B1279"/>
    <w:rsid w:val="002B161C"/>
    <w:rsid w:val="002B1942"/>
    <w:rsid w:val="002B1A94"/>
    <w:rsid w:val="002B1DA2"/>
    <w:rsid w:val="002B1EE7"/>
    <w:rsid w:val="002B3256"/>
    <w:rsid w:val="002B3435"/>
    <w:rsid w:val="002B392F"/>
    <w:rsid w:val="002B3943"/>
    <w:rsid w:val="002B44DE"/>
    <w:rsid w:val="002B485C"/>
    <w:rsid w:val="002B4B4E"/>
    <w:rsid w:val="002B526B"/>
    <w:rsid w:val="002B530D"/>
    <w:rsid w:val="002B5E6A"/>
    <w:rsid w:val="002B5E8F"/>
    <w:rsid w:val="002B5EC4"/>
    <w:rsid w:val="002B621C"/>
    <w:rsid w:val="002B6A94"/>
    <w:rsid w:val="002B6CD5"/>
    <w:rsid w:val="002B6D5B"/>
    <w:rsid w:val="002B730B"/>
    <w:rsid w:val="002B731B"/>
    <w:rsid w:val="002B7414"/>
    <w:rsid w:val="002B746F"/>
    <w:rsid w:val="002B765C"/>
    <w:rsid w:val="002B7C64"/>
    <w:rsid w:val="002B7CF3"/>
    <w:rsid w:val="002C0818"/>
    <w:rsid w:val="002C0842"/>
    <w:rsid w:val="002C0C6D"/>
    <w:rsid w:val="002C0D5D"/>
    <w:rsid w:val="002C0DE6"/>
    <w:rsid w:val="002C12B1"/>
    <w:rsid w:val="002C15C6"/>
    <w:rsid w:val="002C16FB"/>
    <w:rsid w:val="002C17B1"/>
    <w:rsid w:val="002C1895"/>
    <w:rsid w:val="002C18D1"/>
    <w:rsid w:val="002C1AD8"/>
    <w:rsid w:val="002C1C19"/>
    <w:rsid w:val="002C2113"/>
    <w:rsid w:val="002C234E"/>
    <w:rsid w:val="002C2B5B"/>
    <w:rsid w:val="002C2D36"/>
    <w:rsid w:val="002C32D5"/>
    <w:rsid w:val="002C3927"/>
    <w:rsid w:val="002C3E6D"/>
    <w:rsid w:val="002C4977"/>
    <w:rsid w:val="002C4B7F"/>
    <w:rsid w:val="002C5205"/>
    <w:rsid w:val="002C5777"/>
    <w:rsid w:val="002C5A84"/>
    <w:rsid w:val="002C613D"/>
    <w:rsid w:val="002C752A"/>
    <w:rsid w:val="002C75F8"/>
    <w:rsid w:val="002C7933"/>
    <w:rsid w:val="002C7DC7"/>
    <w:rsid w:val="002D08E6"/>
    <w:rsid w:val="002D0B61"/>
    <w:rsid w:val="002D0E49"/>
    <w:rsid w:val="002D187D"/>
    <w:rsid w:val="002D1DC8"/>
    <w:rsid w:val="002D24FB"/>
    <w:rsid w:val="002D29A1"/>
    <w:rsid w:val="002D2E88"/>
    <w:rsid w:val="002D317D"/>
    <w:rsid w:val="002D36FE"/>
    <w:rsid w:val="002D3A90"/>
    <w:rsid w:val="002D3B5A"/>
    <w:rsid w:val="002D3B7B"/>
    <w:rsid w:val="002D3B87"/>
    <w:rsid w:val="002D3F13"/>
    <w:rsid w:val="002D4167"/>
    <w:rsid w:val="002D4904"/>
    <w:rsid w:val="002D4AB8"/>
    <w:rsid w:val="002D4BE1"/>
    <w:rsid w:val="002D4C0F"/>
    <w:rsid w:val="002D4CB0"/>
    <w:rsid w:val="002D539B"/>
    <w:rsid w:val="002D567A"/>
    <w:rsid w:val="002D5CBB"/>
    <w:rsid w:val="002D630B"/>
    <w:rsid w:val="002D6C03"/>
    <w:rsid w:val="002D6DA1"/>
    <w:rsid w:val="002D6E94"/>
    <w:rsid w:val="002D71C7"/>
    <w:rsid w:val="002D76C8"/>
    <w:rsid w:val="002D7851"/>
    <w:rsid w:val="002D7EC1"/>
    <w:rsid w:val="002D7F63"/>
    <w:rsid w:val="002E0163"/>
    <w:rsid w:val="002E0710"/>
    <w:rsid w:val="002E081B"/>
    <w:rsid w:val="002E0B88"/>
    <w:rsid w:val="002E0CD4"/>
    <w:rsid w:val="002E162D"/>
    <w:rsid w:val="002E16F3"/>
    <w:rsid w:val="002E17C9"/>
    <w:rsid w:val="002E2011"/>
    <w:rsid w:val="002E2202"/>
    <w:rsid w:val="002E33F9"/>
    <w:rsid w:val="002E396D"/>
    <w:rsid w:val="002E426B"/>
    <w:rsid w:val="002E483D"/>
    <w:rsid w:val="002E4DFF"/>
    <w:rsid w:val="002E52C2"/>
    <w:rsid w:val="002E5792"/>
    <w:rsid w:val="002E5BF1"/>
    <w:rsid w:val="002E5FDC"/>
    <w:rsid w:val="002E6164"/>
    <w:rsid w:val="002E6A75"/>
    <w:rsid w:val="002E6DCB"/>
    <w:rsid w:val="002E6E82"/>
    <w:rsid w:val="002E7339"/>
    <w:rsid w:val="002E7FFD"/>
    <w:rsid w:val="002F020F"/>
    <w:rsid w:val="002F147F"/>
    <w:rsid w:val="002F1B23"/>
    <w:rsid w:val="002F1FF3"/>
    <w:rsid w:val="002F207C"/>
    <w:rsid w:val="002F21C1"/>
    <w:rsid w:val="002F3153"/>
    <w:rsid w:val="002F3AEE"/>
    <w:rsid w:val="002F3BCA"/>
    <w:rsid w:val="002F43B7"/>
    <w:rsid w:val="002F4E0A"/>
    <w:rsid w:val="002F52F3"/>
    <w:rsid w:val="002F6CE2"/>
    <w:rsid w:val="002F732B"/>
    <w:rsid w:val="002F7A62"/>
    <w:rsid w:val="003004DC"/>
    <w:rsid w:val="003012BB"/>
    <w:rsid w:val="0030138F"/>
    <w:rsid w:val="00301802"/>
    <w:rsid w:val="00301973"/>
    <w:rsid w:val="00302797"/>
    <w:rsid w:val="00302808"/>
    <w:rsid w:val="003034DE"/>
    <w:rsid w:val="003037BF"/>
    <w:rsid w:val="0030395C"/>
    <w:rsid w:val="00303F6B"/>
    <w:rsid w:val="00303F9F"/>
    <w:rsid w:val="00304400"/>
    <w:rsid w:val="00304502"/>
    <w:rsid w:val="0030457B"/>
    <w:rsid w:val="00304631"/>
    <w:rsid w:val="00304883"/>
    <w:rsid w:val="00304A97"/>
    <w:rsid w:val="00304BAD"/>
    <w:rsid w:val="00304E78"/>
    <w:rsid w:val="00304EF5"/>
    <w:rsid w:val="003050CE"/>
    <w:rsid w:val="003054C0"/>
    <w:rsid w:val="00305ADD"/>
    <w:rsid w:val="0030702B"/>
    <w:rsid w:val="00307305"/>
    <w:rsid w:val="0030748C"/>
    <w:rsid w:val="003102A4"/>
    <w:rsid w:val="003105A5"/>
    <w:rsid w:val="003106A3"/>
    <w:rsid w:val="003108CD"/>
    <w:rsid w:val="00310945"/>
    <w:rsid w:val="003109E6"/>
    <w:rsid w:val="0031132A"/>
    <w:rsid w:val="00311485"/>
    <w:rsid w:val="003115AB"/>
    <w:rsid w:val="0031167C"/>
    <w:rsid w:val="003118F4"/>
    <w:rsid w:val="003119B6"/>
    <w:rsid w:val="003124C1"/>
    <w:rsid w:val="00312B6E"/>
    <w:rsid w:val="0031308A"/>
    <w:rsid w:val="003141AD"/>
    <w:rsid w:val="00314631"/>
    <w:rsid w:val="00314717"/>
    <w:rsid w:val="0031481B"/>
    <w:rsid w:val="00314A72"/>
    <w:rsid w:val="00314B27"/>
    <w:rsid w:val="0031524A"/>
    <w:rsid w:val="003157FB"/>
    <w:rsid w:val="00317221"/>
    <w:rsid w:val="003173D0"/>
    <w:rsid w:val="003175F2"/>
    <w:rsid w:val="003201B2"/>
    <w:rsid w:val="003203B7"/>
    <w:rsid w:val="003206BB"/>
    <w:rsid w:val="003206BF"/>
    <w:rsid w:val="003206F5"/>
    <w:rsid w:val="00320740"/>
    <w:rsid w:val="00320AE0"/>
    <w:rsid w:val="00320DCE"/>
    <w:rsid w:val="00321303"/>
    <w:rsid w:val="0032146C"/>
    <w:rsid w:val="0032157F"/>
    <w:rsid w:val="0032197D"/>
    <w:rsid w:val="00321CCD"/>
    <w:rsid w:val="00321D26"/>
    <w:rsid w:val="00321FDB"/>
    <w:rsid w:val="0032208D"/>
    <w:rsid w:val="00322310"/>
    <w:rsid w:val="00323F28"/>
    <w:rsid w:val="00323FE8"/>
    <w:rsid w:val="00324587"/>
    <w:rsid w:val="00324B2F"/>
    <w:rsid w:val="00324D0E"/>
    <w:rsid w:val="00324E07"/>
    <w:rsid w:val="003257B0"/>
    <w:rsid w:val="003258A8"/>
    <w:rsid w:val="0032592A"/>
    <w:rsid w:val="00325B1B"/>
    <w:rsid w:val="00325D1B"/>
    <w:rsid w:val="00325D90"/>
    <w:rsid w:val="00325D9F"/>
    <w:rsid w:val="00326CF1"/>
    <w:rsid w:val="003271F8"/>
    <w:rsid w:val="0032722A"/>
    <w:rsid w:val="003273F0"/>
    <w:rsid w:val="00327968"/>
    <w:rsid w:val="00327E87"/>
    <w:rsid w:val="0033021B"/>
    <w:rsid w:val="003302B9"/>
    <w:rsid w:val="00330504"/>
    <w:rsid w:val="00330869"/>
    <w:rsid w:val="003312EE"/>
    <w:rsid w:val="00331C2A"/>
    <w:rsid w:val="00331C34"/>
    <w:rsid w:val="00332021"/>
    <w:rsid w:val="0033228D"/>
    <w:rsid w:val="00332892"/>
    <w:rsid w:val="003329AB"/>
    <w:rsid w:val="00332BC6"/>
    <w:rsid w:val="00332D49"/>
    <w:rsid w:val="0033308A"/>
    <w:rsid w:val="00333AED"/>
    <w:rsid w:val="00333E42"/>
    <w:rsid w:val="0033431B"/>
    <w:rsid w:val="00334418"/>
    <w:rsid w:val="00334967"/>
    <w:rsid w:val="00334B73"/>
    <w:rsid w:val="00334E2D"/>
    <w:rsid w:val="0033541B"/>
    <w:rsid w:val="003358C8"/>
    <w:rsid w:val="00335BAB"/>
    <w:rsid w:val="00335E45"/>
    <w:rsid w:val="00335F10"/>
    <w:rsid w:val="003362C4"/>
    <w:rsid w:val="00336A86"/>
    <w:rsid w:val="00337264"/>
    <w:rsid w:val="0033774B"/>
    <w:rsid w:val="0033775E"/>
    <w:rsid w:val="00337A71"/>
    <w:rsid w:val="00337F6A"/>
    <w:rsid w:val="00340742"/>
    <w:rsid w:val="00341906"/>
    <w:rsid w:val="003420CA"/>
    <w:rsid w:val="0034226F"/>
    <w:rsid w:val="00342442"/>
    <w:rsid w:val="00342923"/>
    <w:rsid w:val="00342D92"/>
    <w:rsid w:val="003432D0"/>
    <w:rsid w:val="003433E6"/>
    <w:rsid w:val="00343496"/>
    <w:rsid w:val="003434DF"/>
    <w:rsid w:val="00344C0F"/>
    <w:rsid w:val="003450E2"/>
    <w:rsid w:val="00345D9C"/>
    <w:rsid w:val="00345E3F"/>
    <w:rsid w:val="00345E55"/>
    <w:rsid w:val="00346319"/>
    <w:rsid w:val="003463A9"/>
    <w:rsid w:val="0034654C"/>
    <w:rsid w:val="00346982"/>
    <w:rsid w:val="0034715D"/>
    <w:rsid w:val="00347335"/>
    <w:rsid w:val="00347FE9"/>
    <w:rsid w:val="003511CF"/>
    <w:rsid w:val="00351574"/>
    <w:rsid w:val="0035188A"/>
    <w:rsid w:val="00351EF2"/>
    <w:rsid w:val="00352EEB"/>
    <w:rsid w:val="003530BE"/>
    <w:rsid w:val="0035321E"/>
    <w:rsid w:val="00353615"/>
    <w:rsid w:val="00353A03"/>
    <w:rsid w:val="0035403F"/>
    <w:rsid w:val="00354261"/>
    <w:rsid w:val="00354C37"/>
    <w:rsid w:val="003551EB"/>
    <w:rsid w:val="003553F8"/>
    <w:rsid w:val="0035566D"/>
    <w:rsid w:val="00355ACB"/>
    <w:rsid w:val="00355C6A"/>
    <w:rsid w:val="00355CCD"/>
    <w:rsid w:val="00355E6D"/>
    <w:rsid w:val="00355F50"/>
    <w:rsid w:val="0035603A"/>
    <w:rsid w:val="003560AE"/>
    <w:rsid w:val="00356C96"/>
    <w:rsid w:val="00356D6F"/>
    <w:rsid w:val="00356FAB"/>
    <w:rsid w:val="00357AAF"/>
    <w:rsid w:val="00357BA1"/>
    <w:rsid w:val="00357D06"/>
    <w:rsid w:val="00357F1B"/>
    <w:rsid w:val="00360036"/>
    <w:rsid w:val="00360250"/>
    <w:rsid w:val="00360411"/>
    <w:rsid w:val="00360506"/>
    <w:rsid w:val="0036125D"/>
    <w:rsid w:val="0036133D"/>
    <w:rsid w:val="003624A1"/>
    <w:rsid w:val="00362F6D"/>
    <w:rsid w:val="00363209"/>
    <w:rsid w:val="003632E4"/>
    <w:rsid w:val="00363A14"/>
    <w:rsid w:val="00364337"/>
    <w:rsid w:val="0036487F"/>
    <w:rsid w:val="003648B9"/>
    <w:rsid w:val="003648F1"/>
    <w:rsid w:val="00364D58"/>
    <w:rsid w:val="00364F32"/>
    <w:rsid w:val="0036512D"/>
    <w:rsid w:val="00365489"/>
    <w:rsid w:val="003654DC"/>
    <w:rsid w:val="00366D38"/>
    <w:rsid w:val="0036723D"/>
    <w:rsid w:val="0036777B"/>
    <w:rsid w:val="00367951"/>
    <w:rsid w:val="00367E76"/>
    <w:rsid w:val="00370096"/>
    <w:rsid w:val="00370ABC"/>
    <w:rsid w:val="00370B53"/>
    <w:rsid w:val="0037157D"/>
    <w:rsid w:val="003716BC"/>
    <w:rsid w:val="00371766"/>
    <w:rsid w:val="0037212A"/>
    <w:rsid w:val="00372764"/>
    <w:rsid w:val="00372979"/>
    <w:rsid w:val="00372C56"/>
    <w:rsid w:val="00372DBC"/>
    <w:rsid w:val="00373090"/>
    <w:rsid w:val="003732AC"/>
    <w:rsid w:val="0037340A"/>
    <w:rsid w:val="00373A1A"/>
    <w:rsid w:val="00373B1B"/>
    <w:rsid w:val="00373FEB"/>
    <w:rsid w:val="00374206"/>
    <w:rsid w:val="00374691"/>
    <w:rsid w:val="00374704"/>
    <w:rsid w:val="0037473B"/>
    <w:rsid w:val="00374A46"/>
    <w:rsid w:val="00374F59"/>
    <w:rsid w:val="003757CE"/>
    <w:rsid w:val="0037628E"/>
    <w:rsid w:val="003764D1"/>
    <w:rsid w:val="00376542"/>
    <w:rsid w:val="00376C7E"/>
    <w:rsid w:val="0037743B"/>
    <w:rsid w:val="00377485"/>
    <w:rsid w:val="0037785B"/>
    <w:rsid w:val="00377C4B"/>
    <w:rsid w:val="003811C2"/>
    <w:rsid w:val="003812FD"/>
    <w:rsid w:val="003824E0"/>
    <w:rsid w:val="00382C4D"/>
    <w:rsid w:val="00383855"/>
    <w:rsid w:val="00383D69"/>
    <w:rsid w:val="00383E30"/>
    <w:rsid w:val="00384893"/>
    <w:rsid w:val="0038618D"/>
    <w:rsid w:val="0038637C"/>
    <w:rsid w:val="00386942"/>
    <w:rsid w:val="00386963"/>
    <w:rsid w:val="00386A68"/>
    <w:rsid w:val="00386B32"/>
    <w:rsid w:val="00386E45"/>
    <w:rsid w:val="0039162A"/>
    <w:rsid w:val="00392723"/>
    <w:rsid w:val="003931CC"/>
    <w:rsid w:val="0039358D"/>
    <w:rsid w:val="003938D5"/>
    <w:rsid w:val="00393C1B"/>
    <w:rsid w:val="00394200"/>
    <w:rsid w:val="003947F4"/>
    <w:rsid w:val="00394870"/>
    <w:rsid w:val="003948E1"/>
    <w:rsid w:val="00395317"/>
    <w:rsid w:val="0039549D"/>
    <w:rsid w:val="003957DA"/>
    <w:rsid w:val="0039597A"/>
    <w:rsid w:val="003961E8"/>
    <w:rsid w:val="0039663A"/>
    <w:rsid w:val="003971C9"/>
    <w:rsid w:val="00397336"/>
    <w:rsid w:val="00397675"/>
    <w:rsid w:val="00397915"/>
    <w:rsid w:val="003A173E"/>
    <w:rsid w:val="003A1A2C"/>
    <w:rsid w:val="003A1C89"/>
    <w:rsid w:val="003A25E9"/>
    <w:rsid w:val="003A27D9"/>
    <w:rsid w:val="003A2C06"/>
    <w:rsid w:val="003A2C56"/>
    <w:rsid w:val="003A3C45"/>
    <w:rsid w:val="003A4121"/>
    <w:rsid w:val="003A4546"/>
    <w:rsid w:val="003A4F94"/>
    <w:rsid w:val="003A50D9"/>
    <w:rsid w:val="003A54C1"/>
    <w:rsid w:val="003A54E1"/>
    <w:rsid w:val="003A5B2D"/>
    <w:rsid w:val="003A5EBC"/>
    <w:rsid w:val="003A60FC"/>
    <w:rsid w:val="003A6380"/>
    <w:rsid w:val="003A6A5A"/>
    <w:rsid w:val="003A724F"/>
    <w:rsid w:val="003A731D"/>
    <w:rsid w:val="003A77AB"/>
    <w:rsid w:val="003A7CC8"/>
    <w:rsid w:val="003A7CF8"/>
    <w:rsid w:val="003B02CD"/>
    <w:rsid w:val="003B03D4"/>
    <w:rsid w:val="003B04C4"/>
    <w:rsid w:val="003B0801"/>
    <w:rsid w:val="003B0924"/>
    <w:rsid w:val="003B0E15"/>
    <w:rsid w:val="003B108B"/>
    <w:rsid w:val="003B127F"/>
    <w:rsid w:val="003B137F"/>
    <w:rsid w:val="003B3012"/>
    <w:rsid w:val="003B35BB"/>
    <w:rsid w:val="003B39B0"/>
    <w:rsid w:val="003B3EE5"/>
    <w:rsid w:val="003B5096"/>
    <w:rsid w:val="003B50D4"/>
    <w:rsid w:val="003B50ED"/>
    <w:rsid w:val="003B546E"/>
    <w:rsid w:val="003B5E66"/>
    <w:rsid w:val="003B6516"/>
    <w:rsid w:val="003B6D7C"/>
    <w:rsid w:val="003B6F51"/>
    <w:rsid w:val="003B7920"/>
    <w:rsid w:val="003B7BCA"/>
    <w:rsid w:val="003B7D16"/>
    <w:rsid w:val="003C0622"/>
    <w:rsid w:val="003C0C8B"/>
    <w:rsid w:val="003C0D2B"/>
    <w:rsid w:val="003C17E2"/>
    <w:rsid w:val="003C1B92"/>
    <w:rsid w:val="003C1C18"/>
    <w:rsid w:val="003C1E46"/>
    <w:rsid w:val="003C2DA6"/>
    <w:rsid w:val="003C310A"/>
    <w:rsid w:val="003C36A3"/>
    <w:rsid w:val="003C40A5"/>
    <w:rsid w:val="003C4D72"/>
    <w:rsid w:val="003C525A"/>
    <w:rsid w:val="003C5A18"/>
    <w:rsid w:val="003C64CD"/>
    <w:rsid w:val="003C707C"/>
    <w:rsid w:val="003C7567"/>
    <w:rsid w:val="003C75B5"/>
    <w:rsid w:val="003C7885"/>
    <w:rsid w:val="003C7A55"/>
    <w:rsid w:val="003D0369"/>
    <w:rsid w:val="003D0411"/>
    <w:rsid w:val="003D1534"/>
    <w:rsid w:val="003D16F7"/>
    <w:rsid w:val="003D1763"/>
    <w:rsid w:val="003D1898"/>
    <w:rsid w:val="003D2B94"/>
    <w:rsid w:val="003D2E57"/>
    <w:rsid w:val="003D364F"/>
    <w:rsid w:val="003D393F"/>
    <w:rsid w:val="003D3AD0"/>
    <w:rsid w:val="003D4841"/>
    <w:rsid w:val="003D4D2E"/>
    <w:rsid w:val="003D572C"/>
    <w:rsid w:val="003D5A52"/>
    <w:rsid w:val="003D5F25"/>
    <w:rsid w:val="003D6443"/>
    <w:rsid w:val="003D67F4"/>
    <w:rsid w:val="003D6ED7"/>
    <w:rsid w:val="003D7334"/>
    <w:rsid w:val="003D735C"/>
    <w:rsid w:val="003D738F"/>
    <w:rsid w:val="003D7729"/>
    <w:rsid w:val="003E004B"/>
    <w:rsid w:val="003E0520"/>
    <w:rsid w:val="003E0547"/>
    <w:rsid w:val="003E0734"/>
    <w:rsid w:val="003E1249"/>
    <w:rsid w:val="003E1C0C"/>
    <w:rsid w:val="003E23D3"/>
    <w:rsid w:val="003E2F3D"/>
    <w:rsid w:val="003E3838"/>
    <w:rsid w:val="003E3BD0"/>
    <w:rsid w:val="003E3CCC"/>
    <w:rsid w:val="003E3EE8"/>
    <w:rsid w:val="003E3F79"/>
    <w:rsid w:val="003E4ACE"/>
    <w:rsid w:val="003E52FE"/>
    <w:rsid w:val="003E539E"/>
    <w:rsid w:val="003E6ECC"/>
    <w:rsid w:val="003E770D"/>
    <w:rsid w:val="003E7F6A"/>
    <w:rsid w:val="003E7FF1"/>
    <w:rsid w:val="003F082A"/>
    <w:rsid w:val="003F0FEF"/>
    <w:rsid w:val="003F113B"/>
    <w:rsid w:val="003F11B9"/>
    <w:rsid w:val="003F1A0B"/>
    <w:rsid w:val="003F1E2F"/>
    <w:rsid w:val="003F1EC8"/>
    <w:rsid w:val="003F231E"/>
    <w:rsid w:val="003F23FE"/>
    <w:rsid w:val="003F251B"/>
    <w:rsid w:val="003F2609"/>
    <w:rsid w:val="003F268C"/>
    <w:rsid w:val="003F2F9A"/>
    <w:rsid w:val="003F35FF"/>
    <w:rsid w:val="003F3A66"/>
    <w:rsid w:val="003F3E56"/>
    <w:rsid w:val="003F43EB"/>
    <w:rsid w:val="003F4CCB"/>
    <w:rsid w:val="003F57BD"/>
    <w:rsid w:val="003F5EF0"/>
    <w:rsid w:val="003F687C"/>
    <w:rsid w:val="003F6883"/>
    <w:rsid w:val="003F689F"/>
    <w:rsid w:val="003F6E22"/>
    <w:rsid w:val="003F6F9A"/>
    <w:rsid w:val="003F7270"/>
    <w:rsid w:val="0040060A"/>
    <w:rsid w:val="004006DF"/>
    <w:rsid w:val="004008AD"/>
    <w:rsid w:val="00400C1B"/>
    <w:rsid w:val="00400CDC"/>
    <w:rsid w:val="00401248"/>
    <w:rsid w:val="0040165B"/>
    <w:rsid w:val="00401846"/>
    <w:rsid w:val="00401C68"/>
    <w:rsid w:val="00401E71"/>
    <w:rsid w:val="00401F50"/>
    <w:rsid w:val="004020C9"/>
    <w:rsid w:val="0040255F"/>
    <w:rsid w:val="00402D9D"/>
    <w:rsid w:val="00403061"/>
    <w:rsid w:val="0040317A"/>
    <w:rsid w:val="00403189"/>
    <w:rsid w:val="004034BE"/>
    <w:rsid w:val="004036F3"/>
    <w:rsid w:val="00403917"/>
    <w:rsid w:val="00403A9D"/>
    <w:rsid w:val="0040407D"/>
    <w:rsid w:val="00404087"/>
    <w:rsid w:val="00404510"/>
    <w:rsid w:val="00404762"/>
    <w:rsid w:val="00404B78"/>
    <w:rsid w:val="00404F0B"/>
    <w:rsid w:val="004052BF"/>
    <w:rsid w:val="004052E3"/>
    <w:rsid w:val="004055E0"/>
    <w:rsid w:val="0040572D"/>
    <w:rsid w:val="004058B8"/>
    <w:rsid w:val="00405BFB"/>
    <w:rsid w:val="00405D47"/>
    <w:rsid w:val="004062F0"/>
    <w:rsid w:val="0041057A"/>
    <w:rsid w:val="00410865"/>
    <w:rsid w:val="00410E01"/>
    <w:rsid w:val="0041132F"/>
    <w:rsid w:val="00411595"/>
    <w:rsid w:val="00412067"/>
    <w:rsid w:val="004125C5"/>
    <w:rsid w:val="004128C5"/>
    <w:rsid w:val="00412E4B"/>
    <w:rsid w:val="00412E7B"/>
    <w:rsid w:val="00412E92"/>
    <w:rsid w:val="004130FC"/>
    <w:rsid w:val="004136E7"/>
    <w:rsid w:val="00413876"/>
    <w:rsid w:val="00414685"/>
    <w:rsid w:val="0041472F"/>
    <w:rsid w:val="004155D2"/>
    <w:rsid w:val="0041568E"/>
    <w:rsid w:val="004157EA"/>
    <w:rsid w:val="004158A1"/>
    <w:rsid w:val="00415BC7"/>
    <w:rsid w:val="00415DD6"/>
    <w:rsid w:val="00415F5B"/>
    <w:rsid w:val="00416064"/>
    <w:rsid w:val="0041714E"/>
    <w:rsid w:val="00417361"/>
    <w:rsid w:val="004173CB"/>
    <w:rsid w:val="004176DC"/>
    <w:rsid w:val="00420261"/>
    <w:rsid w:val="0042108F"/>
    <w:rsid w:val="0042123A"/>
    <w:rsid w:val="0042132E"/>
    <w:rsid w:val="00421393"/>
    <w:rsid w:val="004214CC"/>
    <w:rsid w:val="0042176E"/>
    <w:rsid w:val="004217C3"/>
    <w:rsid w:val="00421CCA"/>
    <w:rsid w:val="00421CDE"/>
    <w:rsid w:val="00422074"/>
    <w:rsid w:val="00422116"/>
    <w:rsid w:val="00422F0A"/>
    <w:rsid w:val="00422F7D"/>
    <w:rsid w:val="004232D4"/>
    <w:rsid w:val="00423D14"/>
    <w:rsid w:val="004242DF"/>
    <w:rsid w:val="00424906"/>
    <w:rsid w:val="00424CD7"/>
    <w:rsid w:val="00424F41"/>
    <w:rsid w:val="00425197"/>
    <w:rsid w:val="004254B8"/>
    <w:rsid w:val="00425807"/>
    <w:rsid w:val="00426632"/>
    <w:rsid w:val="00426AD8"/>
    <w:rsid w:val="00426F09"/>
    <w:rsid w:val="00426FE4"/>
    <w:rsid w:val="004271BD"/>
    <w:rsid w:val="00427603"/>
    <w:rsid w:val="004302D3"/>
    <w:rsid w:val="00430980"/>
    <w:rsid w:val="00431512"/>
    <w:rsid w:val="00431581"/>
    <w:rsid w:val="00431A05"/>
    <w:rsid w:val="0043204F"/>
    <w:rsid w:val="0043261F"/>
    <w:rsid w:val="004326E4"/>
    <w:rsid w:val="00432D2F"/>
    <w:rsid w:val="00432D77"/>
    <w:rsid w:val="0043357F"/>
    <w:rsid w:val="00433B71"/>
    <w:rsid w:val="00433EDD"/>
    <w:rsid w:val="004341CC"/>
    <w:rsid w:val="0043422A"/>
    <w:rsid w:val="0043462C"/>
    <w:rsid w:val="00434B47"/>
    <w:rsid w:val="00434B71"/>
    <w:rsid w:val="00434ECA"/>
    <w:rsid w:val="004350E9"/>
    <w:rsid w:val="00435671"/>
    <w:rsid w:val="00435BF7"/>
    <w:rsid w:val="00435E92"/>
    <w:rsid w:val="00435EEF"/>
    <w:rsid w:val="004367C2"/>
    <w:rsid w:val="004369A4"/>
    <w:rsid w:val="00437831"/>
    <w:rsid w:val="00437852"/>
    <w:rsid w:val="00437974"/>
    <w:rsid w:val="00437D65"/>
    <w:rsid w:val="0044073C"/>
    <w:rsid w:val="00440E8E"/>
    <w:rsid w:val="00441514"/>
    <w:rsid w:val="00441BD8"/>
    <w:rsid w:val="00441C08"/>
    <w:rsid w:val="00441D7B"/>
    <w:rsid w:val="00441FDB"/>
    <w:rsid w:val="004427A7"/>
    <w:rsid w:val="00442879"/>
    <w:rsid w:val="00442D86"/>
    <w:rsid w:val="00442DF5"/>
    <w:rsid w:val="00443045"/>
    <w:rsid w:val="0044340C"/>
    <w:rsid w:val="00444523"/>
    <w:rsid w:val="0044454B"/>
    <w:rsid w:val="00445D33"/>
    <w:rsid w:val="0044610C"/>
    <w:rsid w:val="00447662"/>
    <w:rsid w:val="004477C9"/>
    <w:rsid w:val="00450742"/>
    <w:rsid w:val="004507CF"/>
    <w:rsid w:val="004509D7"/>
    <w:rsid w:val="00450B3E"/>
    <w:rsid w:val="00450D98"/>
    <w:rsid w:val="004514E0"/>
    <w:rsid w:val="004517CD"/>
    <w:rsid w:val="0045260D"/>
    <w:rsid w:val="00452DE3"/>
    <w:rsid w:val="00452FBD"/>
    <w:rsid w:val="0045302C"/>
    <w:rsid w:val="004533CD"/>
    <w:rsid w:val="0045375E"/>
    <w:rsid w:val="0045423C"/>
    <w:rsid w:val="0045478E"/>
    <w:rsid w:val="004555B4"/>
    <w:rsid w:val="00455781"/>
    <w:rsid w:val="0045587B"/>
    <w:rsid w:val="00456257"/>
    <w:rsid w:val="004562B1"/>
    <w:rsid w:val="00456595"/>
    <w:rsid w:val="004568B9"/>
    <w:rsid w:val="00456B55"/>
    <w:rsid w:val="00457B57"/>
    <w:rsid w:val="00457E58"/>
    <w:rsid w:val="0046012D"/>
    <w:rsid w:val="00460D51"/>
    <w:rsid w:val="00460EFD"/>
    <w:rsid w:val="0046189B"/>
    <w:rsid w:val="0046197F"/>
    <w:rsid w:val="00461AAA"/>
    <w:rsid w:val="00462472"/>
    <w:rsid w:val="00462CBC"/>
    <w:rsid w:val="0046352A"/>
    <w:rsid w:val="004635D6"/>
    <w:rsid w:val="0046404A"/>
    <w:rsid w:val="0046432D"/>
    <w:rsid w:val="00464D0A"/>
    <w:rsid w:val="00465F12"/>
    <w:rsid w:val="0046660E"/>
    <w:rsid w:val="00466B82"/>
    <w:rsid w:val="004673F7"/>
    <w:rsid w:val="00467A30"/>
    <w:rsid w:val="00467EC0"/>
    <w:rsid w:val="00470283"/>
    <w:rsid w:val="00470321"/>
    <w:rsid w:val="004705FF"/>
    <w:rsid w:val="0047164A"/>
    <w:rsid w:val="004717DA"/>
    <w:rsid w:val="00472114"/>
    <w:rsid w:val="0047288F"/>
    <w:rsid w:val="00472AE7"/>
    <w:rsid w:val="00473AA8"/>
    <w:rsid w:val="00473FC7"/>
    <w:rsid w:val="0047437C"/>
    <w:rsid w:val="00474490"/>
    <w:rsid w:val="0047468C"/>
    <w:rsid w:val="00474D32"/>
    <w:rsid w:val="0047504D"/>
    <w:rsid w:val="004752F4"/>
    <w:rsid w:val="004757FC"/>
    <w:rsid w:val="00475E31"/>
    <w:rsid w:val="004762E9"/>
    <w:rsid w:val="00476BEE"/>
    <w:rsid w:val="00477370"/>
    <w:rsid w:val="00477699"/>
    <w:rsid w:val="0047783D"/>
    <w:rsid w:val="00480FC6"/>
    <w:rsid w:val="00481040"/>
    <w:rsid w:val="00481065"/>
    <w:rsid w:val="0048144D"/>
    <w:rsid w:val="00481AE0"/>
    <w:rsid w:val="00481E88"/>
    <w:rsid w:val="004824C1"/>
    <w:rsid w:val="00482AED"/>
    <w:rsid w:val="00482E38"/>
    <w:rsid w:val="00483062"/>
    <w:rsid w:val="0048333E"/>
    <w:rsid w:val="004835F0"/>
    <w:rsid w:val="00483B14"/>
    <w:rsid w:val="004841EA"/>
    <w:rsid w:val="00485391"/>
    <w:rsid w:val="00485785"/>
    <w:rsid w:val="00485939"/>
    <w:rsid w:val="00486A9E"/>
    <w:rsid w:val="00486B54"/>
    <w:rsid w:val="0048704A"/>
    <w:rsid w:val="0048750C"/>
    <w:rsid w:val="004875B6"/>
    <w:rsid w:val="00487B18"/>
    <w:rsid w:val="00490835"/>
    <w:rsid w:val="00490871"/>
    <w:rsid w:val="00490EA7"/>
    <w:rsid w:val="0049117D"/>
    <w:rsid w:val="00491552"/>
    <w:rsid w:val="00491DFC"/>
    <w:rsid w:val="00491E8F"/>
    <w:rsid w:val="00492DCA"/>
    <w:rsid w:val="00492EF8"/>
    <w:rsid w:val="00493460"/>
    <w:rsid w:val="004938EE"/>
    <w:rsid w:val="00494D6D"/>
    <w:rsid w:val="00494DFF"/>
    <w:rsid w:val="004955FC"/>
    <w:rsid w:val="00495BA7"/>
    <w:rsid w:val="00495CA6"/>
    <w:rsid w:val="00496196"/>
    <w:rsid w:val="004961A2"/>
    <w:rsid w:val="00496C4B"/>
    <w:rsid w:val="00496E89"/>
    <w:rsid w:val="00497553"/>
    <w:rsid w:val="0049785A"/>
    <w:rsid w:val="00497FA0"/>
    <w:rsid w:val="004A0142"/>
    <w:rsid w:val="004A0314"/>
    <w:rsid w:val="004A05C1"/>
    <w:rsid w:val="004A0734"/>
    <w:rsid w:val="004A0CC9"/>
    <w:rsid w:val="004A1565"/>
    <w:rsid w:val="004A1D19"/>
    <w:rsid w:val="004A2752"/>
    <w:rsid w:val="004A281D"/>
    <w:rsid w:val="004A31D9"/>
    <w:rsid w:val="004A3291"/>
    <w:rsid w:val="004A378B"/>
    <w:rsid w:val="004A3ABF"/>
    <w:rsid w:val="004A3B5F"/>
    <w:rsid w:val="004A4056"/>
    <w:rsid w:val="004A42EB"/>
    <w:rsid w:val="004A4405"/>
    <w:rsid w:val="004A4DFF"/>
    <w:rsid w:val="004A4E83"/>
    <w:rsid w:val="004A504F"/>
    <w:rsid w:val="004A5CDA"/>
    <w:rsid w:val="004A5D71"/>
    <w:rsid w:val="004A63E0"/>
    <w:rsid w:val="004A6FF5"/>
    <w:rsid w:val="004A702B"/>
    <w:rsid w:val="004A7103"/>
    <w:rsid w:val="004B0114"/>
    <w:rsid w:val="004B02E6"/>
    <w:rsid w:val="004B0897"/>
    <w:rsid w:val="004B09DD"/>
    <w:rsid w:val="004B10A3"/>
    <w:rsid w:val="004B1250"/>
    <w:rsid w:val="004B1F7B"/>
    <w:rsid w:val="004B46A0"/>
    <w:rsid w:val="004B479A"/>
    <w:rsid w:val="004B4C6A"/>
    <w:rsid w:val="004B4D73"/>
    <w:rsid w:val="004B50E5"/>
    <w:rsid w:val="004B53E6"/>
    <w:rsid w:val="004B546F"/>
    <w:rsid w:val="004B5814"/>
    <w:rsid w:val="004B5853"/>
    <w:rsid w:val="004B59BE"/>
    <w:rsid w:val="004B647F"/>
    <w:rsid w:val="004B672F"/>
    <w:rsid w:val="004B6978"/>
    <w:rsid w:val="004B6D49"/>
    <w:rsid w:val="004B73FB"/>
    <w:rsid w:val="004B756F"/>
    <w:rsid w:val="004B7DCD"/>
    <w:rsid w:val="004B7EFE"/>
    <w:rsid w:val="004B7F20"/>
    <w:rsid w:val="004C0392"/>
    <w:rsid w:val="004C0917"/>
    <w:rsid w:val="004C09E4"/>
    <w:rsid w:val="004C0CE2"/>
    <w:rsid w:val="004C19F4"/>
    <w:rsid w:val="004C1DD4"/>
    <w:rsid w:val="004C1E3F"/>
    <w:rsid w:val="004C2F64"/>
    <w:rsid w:val="004C337D"/>
    <w:rsid w:val="004C3BFE"/>
    <w:rsid w:val="004C3E75"/>
    <w:rsid w:val="004C3F26"/>
    <w:rsid w:val="004C40B0"/>
    <w:rsid w:val="004C41CF"/>
    <w:rsid w:val="004C4390"/>
    <w:rsid w:val="004C459D"/>
    <w:rsid w:val="004C48DA"/>
    <w:rsid w:val="004C49B8"/>
    <w:rsid w:val="004C5224"/>
    <w:rsid w:val="004C542F"/>
    <w:rsid w:val="004C5D32"/>
    <w:rsid w:val="004C654D"/>
    <w:rsid w:val="004C6B91"/>
    <w:rsid w:val="004C6BC6"/>
    <w:rsid w:val="004C70BB"/>
    <w:rsid w:val="004C72B1"/>
    <w:rsid w:val="004C7333"/>
    <w:rsid w:val="004C78CF"/>
    <w:rsid w:val="004C7B9B"/>
    <w:rsid w:val="004C7C36"/>
    <w:rsid w:val="004C7CF1"/>
    <w:rsid w:val="004C7D31"/>
    <w:rsid w:val="004D01D3"/>
    <w:rsid w:val="004D027F"/>
    <w:rsid w:val="004D1A5C"/>
    <w:rsid w:val="004D1A7C"/>
    <w:rsid w:val="004D1D91"/>
    <w:rsid w:val="004D2B4E"/>
    <w:rsid w:val="004D31CB"/>
    <w:rsid w:val="004D3AC3"/>
    <w:rsid w:val="004D4089"/>
    <w:rsid w:val="004D410D"/>
    <w:rsid w:val="004D424B"/>
    <w:rsid w:val="004D4442"/>
    <w:rsid w:val="004D44F9"/>
    <w:rsid w:val="004D45BC"/>
    <w:rsid w:val="004D49F8"/>
    <w:rsid w:val="004D4B3E"/>
    <w:rsid w:val="004D4B93"/>
    <w:rsid w:val="004D4CEF"/>
    <w:rsid w:val="004D5162"/>
    <w:rsid w:val="004D5300"/>
    <w:rsid w:val="004D5354"/>
    <w:rsid w:val="004D5A8D"/>
    <w:rsid w:val="004D62F3"/>
    <w:rsid w:val="004D637E"/>
    <w:rsid w:val="004D66D3"/>
    <w:rsid w:val="004D6714"/>
    <w:rsid w:val="004D6C47"/>
    <w:rsid w:val="004D6F1E"/>
    <w:rsid w:val="004D7630"/>
    <w:rsid w:val="004D78EA"/>
    <w:rsid w:val="004D7C86"/>
    <w:rsid w:val="004E0403"/>
    <w:rsid w:val="004E0C13"/>
    <w:rsid w:val="004E1225"/>
    <w:rsid w:val="004E173A"/>
    <w:rsid w:val="004E18AE"/>
    <w:rsid w:val="004E21AC"/>
    <w:rsid w:val="004E2761"/>
    <w:rsid w:val="004E293C"/>
    <w:rsid w:val="004E2ACF"/>
    <w:rsid w:val="004E2DCC"/>
    <w:rsid w:val="004E3501"/>
    <w:rsid w:val="004E3841"/>
    <w:rsid w:val="004E3AB1"/>
    <w:rsid w:val="004E3D2D"/>
    <w:rsid w:val="004E404F"/>
    <w:rsid w:val="004E41BD"/>
    <w:rsid w:val="004E43D0"/>
    <w:rsid w:val="004E456B"/>
    <w:rsid w:val="004E491F"/>
    <w:rsid w:val="004E4CC6"/>
    <w:rsid w:val="004E5364"/>
    <w:rsid w:val="004E54F1"/>
    <w:rsid w:val="004E5582"/>
    <w:rsid w:val="004E55FE"/>
    <w:rsid w:val="004E5C07"/>
    <w:rsid w:val="004E5C2A"/>
    <w:rsid w:val="004E672B"/>
    <w:rsid w:val="004E710F"/>
    <w:rsid w:val="004E72E0"/>
    <w:rsid w:val="004E7487"/>
    <w:rsid w:val="004E7A87"/>
    <w:rsid w:val="004F0659"/>
    <w:rsid w:val="004F0C57"/>
    <w:rsid w:val="004F1BE7"/>
    <w:rsid w:val="004F1DE4"/>
    <w:rsid w:val="004F2C99"/>
    <w:rsid w:val="004F30F0"/>
    <w:rsid w:val="004F3B5A"/>
    <w:rsid w:val="004F437D"/>
    <w:rsid w:val="004F4619"/>
    <w:rsid w:val="004F46F2"/>
    <w:rsid w:val="004F4CA4"/>
    <w:rsid w:val="004F5011"/>
    <w:rsid w:val="004F5FFB"/>
    <w:rsid w:val="004F6004"/>
    <w:rsid w:val="004F605F"/>
    <w:rsid w:val="004F62B9"/>
    <w:rsid w:val="004F66AB"/>
    <w:rsid w:val="004F7D10"/>
    <w:rsid w:val="004F7D84"/>
    <w:rsid w:val="005001A8"/>
    <w:rsid w:val="005005F3"/>
    <w:rsid w:val="00500A61"/>
    <w:rsid w:val="00501722"/>
    <w:rsid w:val="0050211C"/>
    <w:rsid w:val="005027E3"/>
    <w:rsid w:val="005038E2"/>
    <w:rsid w:val="00503B78"/>
    <w:rsid w:val="00504330"/>
    <w:rsid w:val="00504621"/>
    <w:rsid w:val="00504902"/>
    <w:rsid w:val="005055A6"/>
    <w:rsid w:val="005058C0"/>
    <w:rsid w:val="00505A0B"/>
    <w:rsid w:val="0050603C"/>
    <w:rsid w:val="00506043"/>
    <w:rsid w:val="00506118"/>
    <w:rsid w:val="00506286"/>
    <w:rsid w:val="0050634C"/>
    <w:rsid w:val="005065A1"/>
    <w:rsid w:val="00506736"/>
    <w:rsid w:val="00506903"/>
    <w:rsid w:val="00506A6F"/>
    <w:rsid w:val="00507F4B"/>
    <w:rsid w:val="00510116"/>
    <w:rsid w:val="00510348"/>
    <w:rsid w:val="005104E6"/>
    <w:rsid w:val="00510A36"/>
    <w:rsid w:val="00510C4F"/>
    <w:rsid w:val="00511B24"/>
    <w:rsid w:val="00511CB8"/>
    <w:rsid w:val="0051277F"/>
    <w:rsid w:val="00512E4F"/>
    <w:rsid w:val="00512F0B"/>
    <w:rsid w:val="00513039"/>
    <w:rsid w:val="005131C2"/>
    <w:rsid w:val="005136B7"/>
    <w:rsid w:val="00514AF3"/>
    <w:rsid w:val="00514FBC"/>
    <w:rsid w:val="00515910"/>
    <w:rsid w:val="005159D3"/>
    <w:rsid w:val="005159DF"/>
    <w:rsid w:val="00515AF4"/>
    <w:rsid w:val="00515EC3"/>
    <w:rsid w:val="005163A6"/>
    <w:rsid w:val="00516666"/>
    <w:rsid w:val="00516681"/>
    <w:rsid w:val="0051677C"/>
    <w:rsid w:val="00516F48"/>
    <w:rsid w:val="005173E6"/>
    <w:rsid w:val="005175A6"/>
    <w:rsid w:val="00517B2A"/>
    <w:rsid w:val="00517B71"/>
    <w:rsid w:val="00517F8B"/>
    <w:rsid w:val="0052021C"/>
    <w:rsid w:val="005203E3"/>
    <w:rsid w:val="0052085A"/>
    <w:rsid w:val="00520ADC"/>
    <w:rsid w:val="00520D6C"/>
    <w:rsid w:val="0052134C"/>
    <w:rsid w:val="00521796"/>
    <w:rsid w:val="00521B5D"/>
    <w:rsid w:val="005228C8"/>
    <w:rsid w:val="005229A8"/>
    <w:rsid w:val="00522EBB"/>
    <w:rsid w:val="00522F23"/>
    <w:rsid w:val="00525026"/>
    <w:rsid w:val="0052507E"/>
    <w:rsid w:val="00525592"/>
    <w:rsid w:val="005255E1"/>
    <w:rsid w:val="005255FC"/>
    <w:rsid w:val="005263D3"/>
    <w:rsid w:val="005267FD"/>
    <w:rsid w:val="005269C8"/>
    <w:rsid w:val="00526D54"/>
    <w:rsid w:val="00527638"/>
    <w:rsid w:val="0052778A"/>
    <w:rsid w:val="005279BE"/>
    <w:rsid w:val="00527DE7"/>
    <w:rsid w:val="00527FFE"/>
    <w:rsid w:val="005302E0"/>
    <w:rsid w:val="00530AB7"/>
    <w:rsid w:val="00530E86"/>
    <w:rsid w:val="005313BA"/>
    <w:rsid w:val="0053162F"/>
    <w:rsid w:val="00531971"/>
    <w:rsid w:val="00531E4A"/>
    <w:rsid w:val="00532211"/>
    <w:rsid w:val="0053242D"/>
    <w:rsid w:val="005324EF"/>
    <w:rsid w:val="0053284C"/>
    <w:rsid w:val="005331FC"/>
    <w:rsid w:val="00533E96"/>
    <w:rsid w:val="00534B2A"/>
    <w:rsid w:val="00535431"/>
    <w:rsid w:val="005355D2"/>
    <w:rsid w:val="005355F8"/>
    <w:rsid w:val="00535BC3"/>
    <w:rsid w:val="005363EF"/>
    <w:rsid w:val="00536CC6"/>
    <w:rsid w:val="00536DB7"/>
    <w:rsid w:val="00537003"/>
    <w:rsid w:val="00537453"/>
    <w:rsid w:val="0053782C"/>
    <w:rsid w:val="00537A74"/>
    <w:rsid w:val="005405BA"/>
    <w:rsid w:val="005405E0"/>
    <w:rsid w:val="00540843"/>
    <w:rsid w:val="00540BAC"/>
    <w:rsid w:val="00540E22"/>
    <w:rsid w:val="00540E47"/>
    <w:rsid w:val="005417B6"/>
    <w:rsid w:val="00541A19"/>
    <w:rsid w:val="00541AD5"/>
    <w:rsid w:val="005420FE"/>
    <w:rsid w:val="005427F6"/>
    <w:rsid w:val="005428A8"/>
    <w:rsid w:val="00542BE9"/>
    <w:rsid w:val="00542EBB"/>
    <w:rsid w:val="00543144"/>
    <w:rsid w:val="0054374A"/>
    <w:rsid w:val="005441A6"/>
    <w:rsid w:val="0054441E"/>
    <w:rsid w:val="0054462F"/>
    <w:rsid w:val="00544BC5"/>
    <w:rsid w:val="00544DC8"/>
    <w:rsid w:val="00545BE5"/>
    <w:rsid w:val="005460E9"/>
    <w:rsid w:val="00546113"/>
    <w:rsid w:val="00546CF8"/>
    <w:rsid w:val="00546E68"/>
    <w:rsid w:val="0054753D"/>
    <w:rsid w:val="00547AAB"/>
    <w:rsid w:val="00550647"/>
    <w:rsid w:val="005506E4"/>
    <w:rsid w:val="005507EE"/>
    <w:rsid w:val="00550A4E"/>
    <w:rsid w:val="0055119A"/>
    <w:rsid w:val="0055121B"/>
    <w:rsid w:val="00551590"/>
    <w:rsid w:val="0055188F"/>
    <w:rsid w:val="00551E2E"/>
    <w:rsid w:val="00551EFE"/>
    <w:rsid w:val="005520E9"/>
    <w:rsid w:val="005523FD"/>
    <w:rsid w:val="00552AB3"/>
    <w:rsid w:val="00552B1A"/>
    <w:rsid w:val="005531D5"/>
    <w:rsid w:val="00553385"/>
    <w:rsid w:val="00553530"/>
    <w:rsid w:val="0055416E"/>
    <w:rsid w:val="00554665"/>
    <w:rsid w:val="00554E1C"/>
    <w:rsid w:val="00554E7B"/>
    <w:rsid w:val="00554E8A"/>
    <w:rsid w:val="005554AC"/>
    <w:rsid w:val="0055550E"/>
    <w:rsid w:val="00555C74"/>
    <w:rsid w:val="00556D1F"/>
    <w:rsid w:val="00556D46"/>
    <w:rsid w:val="00557057"/>
    <w:rsid w:val="00557D17"/>
    <w:rsid w:val="00560169"/>
    <w:rsid w:val="00560A8D"/>
    <w:rsid w:val="0056153D"/>
    <w:rsid w:val="005617F3"/>
    <w:rsid w:val="0056247E"/>
    <w:rsid w:val="00562EAB"/>
    <w:rsid w:val="00563281"/>
    <w:rsid w:val="005632F1"/>
    <w:rsid w:val="0056342B"/>
    <w:rsid w:val="0056378F"/>
    <w:rsid w:val="00563868"/>
    <w:rsid w:val="00563921"/>
    <w:rsid w:val="00564102"/>
    <w:rsid w:val="005641AC"/>
    <w:rsid w:val="005644AC"/>
    <w:rsid w:val="00564599"/>
    <w:rsid w:val="005649DD"/>
    <w:rsid w:val="00564F53"/>
    <w:rsid w:val="0056542D"/>
    <w:rsid w:val="0056547E"/>
    <w:rsid w:val="00565819"/>
    <w:rsid w:val="00565A73"/>
    <w:rsid w:val="005663D7"/>
    <w:rsid w:val="0056688A"/>
    <w:rsid w:val="00566AD3"/>
    <w:rsid w:val="005672D3"/>
    <w:rsid w:val="0056744A"/>
    <w:rsid w:val="0056749E"/>
    <w:rsid w:val="00567F74"/>
    <w:rsid w:val="005704F5"/>
    <w:rsid w:val="005707A6"/>
    <w:rsid w:val="00570C51"/>
    <w:rsid w:val="00570DF8"/>
    <w:rsid w:val="00571023"/>
    <w:rsid w:val="00571B11"/>
    <w:rsid w:val="0057275E"/>
    <w:rsid w:val="005727A8"/>
    <w:rsid w:val="00572B67"/>
    <w:rsid w:val="00572D34"/>
    <w:rsid w:val="005733A1"/>
    <w:rsid w:val="005733C2"/>
    <w:rsid w:val="005735BE"/>
    <w:rsid w:val="00573661"/>
    <w:rsid w:val="00573879"/>
    <w:rsid w:val="00573E45"/>
    <w:rsid w:val="00573E76"/>
    <w:rsid w:val="005741CB"/>
    <w:rsid w:val="005747AC"/>
    <w:rsid w:val="005749A2"/>
    <w:rsid w:val="00574A17"/>
    <w:rsid w:val="00574B52"/>
    <w:rsid w:val="005756C1"/>
    <w:rsid w:val="00575B7C"/>
    <w:rsid w:val="00576174"/>
    <w:rsid w:val="0057617F"/>
    <w:rsid w:val="005764A8"/>
    <w:rsid w:val="005767AD"/>
    <w:rsid w:val="005768B2"/>
    <w:rsid w:val="005769F1"/>
    <w:rsid w:val="00576BFF"/>
    <w:rsid w:val="005770B9"/>
    <w:rsid w:val="00577EE6"/>
    <w:rsid w:val="00577FF1"/>
    <w:rsid w:val="005804F7"/>
    <w:rsid w:val="00581A5B"/>
    <w:rsid w:val="00581D4E"/>
    <w:rsid w:val="00581E85"/>
    <w:rsid w:val="00582295"/>
    <w:rsid w:val="005832DA"/>
    <w:rsid w:val="005837F8"/>
    <w:rsid w:val="005846BE"/>
    <w:rsid w:val="00584D03"/>
    <w:rsid w:val="00584EE0"/>
    <w:rsid w:val="00585199"/>
    <w:rsid w:val="00585348"/>
    <w:rsid w:val="00586C3F"/>
    <w:rsid w:val="00586C8B"/>
    <w:rsid w:val="00586C9A"/>
    <w:rsid w:val="0058746A"/>
    <w:rsid w:val="005874D2"/>
    <w:rsid w:val="00587559"/>
    <w:rsid w:val="005878E1"/>
    <w:rsid w:val="00587A9F"/>
    <w:rsid w:val="00590953"/>
    <w:rsid w:val="00590AAE"/>
    <w:rsid w:val="00590AFC"/>
    <w:rsid w:val="00591EB7"/>
    <w:rsid w:val="00592022"/>
    <w:rsid w:val="00592613"/>
    <w:rsid w:val="005928B9"/>
    <w:rsid w:val="00593A8D"/>
    <w:rsid w:val="00593D7A"/>
    <w:rsid w:val="005940B2"/>
    <w:rsid w:val="00594F88"/>
    <w:rsid w:val="00595151"/>
    <w:rsid w:val="005951DD"/>
    <w:rsid w:val="00595402"/>
    <w:rsid w:val="0059588D"/>
    <w:rsid w:val="00595C88"/>
    <w:rsid w:val="00595E5C"/>
    <w:rsid w:val="00595F0C"/>
    <w:rsid w:val="0059652C"/>
    <w:rsid w:val="00596691"/>
    <w:rsid w:val="005966BA"/>
    <w:rsid w:val="00596933"/>
    <w:rsid w:val="005970C7"/>
    <w:rsid w:val="0059799D"/>
    <w:rsid w:val="00597E4E"/>
    <w:rsid w:val="005A08E2"/>
    <w:rsid w:val="005A1995"/>
    <w:rsid w:val="005A1B87"/>
    <w:rsid w:val="005A1E8F"/>
    <w:rsid w:val="005A1F78"/>
    <w:rsid w:val="005A1F85"/>
    <w:rsid w:val="005A2CE4"/>
    <w:rsid w:val="005A2E80"/>
    <w:rsid w:val="005A3983"/>
    <w:rsid w:val="005A39F7"/>
    <w:rsid w:val="005A40A0"/>
    <w:rsid w:val="005A43F3"/>
    <w:rsid w:val="005A4C8A"/>
    <w:rsid w:val="005A6005"/>
    <w:rsid w:val="005A63F3"/>
    <w:rsid w:val="005A67FD"/>
    <w:rsid w:val="005A6910"/>
    <w:rsid w:val="005A7F5F"/>
    <w:rsid w:val="005B0ACE"/>
    <w:rsid w:val="005B0BD2"/>
    <w:rsid w:val="005B1D61"/>
    <w:rsid w:val="005B222A"/>
    <w:rsid w:val="005B226D"/>
    <w:rsid w:val="005B26F5"/>
    <w:rsid w:val="005B27AA"/>
    <w:rsid w:val="005B2831"/>
    <w:rsid w:val="005B2C91"/>
    <w:rsid w:val="005B2F7B"/>
    <w:rsid w:val="005B3083"/>
    <w:rsid w:val="005B3360"/>
    <w:rsid w:val="005B34BE"/>
    <w:rsid w:val="005B3A0E"/>
    <w:rsid w:val="005B3C7B"/>
    <w:rsid w:val="005B3D62"/>
    <w:rsid w:val="005B477E"/>
    <w:rsid w:val="005B4934"/>
    <w:rsid w:val="005B515A"/>
    <w:rsid w:val="005B5340"/>
    <w:rsid w:val="005B5815"/>
    <w:rsid w:val="005B585B"/>
    <w:rsid w:val="005B6045"/>
    <w:rsid w:val="005B6265"/>
    <w:rsid w:val="005B67B2"/>
    <w:rsid w:val="005B71AB"/>
    <w:rsid w:val="005B730F"/>
    <w:rsid w:val="005B7772"/>
    <w:rsid w:val="005B79F9"/>
    <w:rsid w:val="005C011E"/>
    <w:rsid w:val="005C07DB"/>
    <w:rsid w:val="005C0CAE"/>
    <w:rsid w:val="005C15F6"/>
    <w:rsid w:val="005C1A32"/>
    <w:rsid w:val="005C1ADF"/>
    <w:rsid w:val="005C2387"/>
    <w:rsid w:val="005C2428"/>
    <w:rsid w:val="005C2437"/>
    <w:rsid w:val="005C26CD"/>
    <w:rsid w:val="005C2E8B"/>
    <w:rsid w:val="005C2EDE"/>
    <w:rsid w:val="005C2F65"/>
    <w:rsid w:val="005C31CA"/>
    <w:rsid w:val="005C3225"/>
    <w:rsid w:val="005C3436"/>
    <w:rsid w:val="005C3AFC"/>
    <w:rsid w:val="005C410B"/>
    <w:rsid w:val="005C4951"/>
    <w:rsid w:val="005C4A8E"/>
    <w:rsid w:val="005C5D80"/>
    <w:rsid w:val="005C73C9"/>
    <w:rsid w:val="005C74A2"/>
    <w:rsid w:val="005C77E7"/>
    <w:rsid w:val="005C7819"/>
    <w:rsid w:val="005C786E"/>
    <w:rsid w:val="005C7966"/>
    <w:rsid w:val="005C7ABE"/>
    <w:rsid w:val="005C7C95"/>
    <w:rsid w:val="005C7C9B"/>
    <w:rsid w:val="005D000A"/>
    <w:rsid w:val="005D02C1"/>
    <w:rsid w:val="005D0739"/>
    <w:rsid w:val="005D09E6"/>
    <w:rsid w:val="005D1312"/>
    <w:rsid w:val="005D177F"/>
    <w:rsid w:val="005D1978"/>
    <w:rsid w:val="005D2BE5"/>
    <w:rsid w:val="005D33A7"/>
    <w:rsid w:val="005D374D"/>
    <w:rsid w:val="005D3DE1"/>
    <w:rsid w:val="005D4D88"/>
    <w:rsid w:val="005D554F"/>
    <w:rsid w:val="005D5674"/>
    <w:rsid w:val="005D5F59"/>
    <w:rsid w:val="005D639A"/>
    <w:rsid w:val="005D6D3F"/>
    <w:rsid w:val="005D6DCC"/>
    <w:rsid w:val="005D6EDA"/>
    <w:rsid w:val="005D70BA"/>
    <w:rsid w:val="005D720F"/>
    <w:rsid w:val="005D7228"/>
    <w:rsid w:val="005D7861"/>
    <w:rsid w:val="005D7F53"/>
    <w:rsid w:val="005D7FB3"/>
    <w:rsid w:val="005E000C"/>
    <w:rsid w:val="005E07FC"/>
    <w:rsid w:val="005E0A61"/>
    <w:rsid w:val="005E232B"/>
    <w:rsid w:val="005E2548"/>
    <w:rsid w:val="005E2D97"/>
    <w:rsid w:val="005E309D"/>
    <w:rsid w:val="005E32D3"/>
    <w:rsid w:val="005E3640"/>
    <w:rsid w:val="005E3927"/>
    <w:rsid w:val="005E3CFE"/>
    <w:rsid w:val="005E4270"/>
    <w:rsid w:val="005E4BB6"/>
    <w:rsid w:val="005E5114"/>
    <w:rsid w:val="005E51E1"/>
    <w:rsid w:val="005E54AF"/>
    <w:rsid w:val="005E5888"/>
    <w:rsid w:val="005E5A53"/>
    <w:rsid w:val="005E5A98"/>
    <w:rsid w:val="005E5B60"/>
    <w:rsid w:val="005E5E26"/>
    <w:rsid w:val="005E5EB4"/>
    <w:rsid w:val="005E5F2A"/>
    <w:rsid w:val="005E614B"/>
    <w:rsid w:val="005E6932"/>
    <w:rsid w:val="005E6CA2"/>
    <w:rsid w:val="005E70E2"/>
    <w:rsid w:val="005E7428"/>
    <w:rsid w:val="005E7AC2"/>
    <w:rsid w:val="005E7D80"/>
    <w:rsid w:val="005F041A"/>
    <w:rsid w:val="005F08DB"/>
    <w:rsid w:val="005F0C9E"/>
    <w:rsid w:val="005F0CFF"/>
    <w:rsid w:val="005F0E34"/>
    <w:rsid w:val="005F0F6B"/>
    <w:rsid w:val="005F17D2"/>
    <w:rsid w:val="005F1A49"/>
    <w:rsid w:val="005F1B4C"/>
    <w:rsid w:val="005F1D67"/>
    <w:rsid w:val="005F1F4A"/>
    <w:rsid w:val="005F2C05"/>
    <w:rsid w:val="005F329D"/>
    <w:rsid w:val="005F38E4"/>
    <w:rsid w:val="005F3B99"/>
    <w:rsid w:val="005F4311"/>
    <w:rsid w:val="005F4C3B"/>
    <w:rsid w:val="005F4EBA"/>
    <w:rsid w:val="005F52AF"/>
    <w:rsid w:val="005F579C"/>
    <w:rsid w:val="005F5AE6"/>
    <w:rsid w:val="005F685F"/>
    <w:rsid w:val="005F6953"/>
    <w:rsid w:val="005F762A"/>
    <w:rsid w:val="005F7A37"/>
    <w:rsid w:val="005F7C3E"/>
    <w:rsid w:val="005F7CC4"/>
    <w:rsid w:val="00600572"/>
    <w:rsid w:val="00600AE2"/>
    <w:rsid w:val="00600F04"/>
    <w:rsid w:val="006011DE"/>
    <w:rsid w:val="006012DF"/>
    <w:rsid w:val="006017ED"/>
    <w:rsid w:val="006018B5"/>
    <w:rsid w:val="006021DE"/>
    <w:rsid w:val="006021EA"/>
    <w:rsid w:val="00602ECE"/>
    <w:rsid w:val="00603463"/>
    <w:rsid w:val="00603BFB"/>
    <w:rsid w:val="00603CF2"/>
    <w:rsid w:val="00603EAD"/>
    <w:rsid w:val="00603EAE"/>
    <w:rsid w:val="00604CAD"/>
    <w:rsid w:val="00604F7A"/>
    <w:rsid w:val="00605457"/>
    <w:rsid w:val="0060563E"/>
    <w:rsid w:val="00605750"/>
    <w:rsid w:val="00605A25"/>
    <w:rsid w:val="00606334"/>
    <w:rsid w:val="00606838"/>
    <w:rsid w:val="00606BC1"/>
    <w:rsid w:val="00607893"/>
    <w:rsid w:val="0060791D"/>
    <w:rsid w:val="0060793C"/>
    <w:rsid w:val="00607E3D"/>
    <w:rsid w:val="00610441"/>
    <w:rsid w:val="00610755"/>
    <w:rsid w:val="00610BBD"/>
    <w:rsid w:val="00610CF0"/>
    <w:rsid w:val="006111B1"/>
    <w:rsid w:val="0061150C"/>
    <w:rsid w:val="00612096"/>
    <w:rsid w:val="00612533"/>
    <w:rsid w:val="006126C2"/>
    <w:rsid w:val="006129DB"/>
    <w:rsid w:val="00612B24"/>
    <w:rsid w:val="006130A0"/>
    <w:rsid w:val="0061323D"/>
    <w:rsid w:val="00614073"/>
    <w:rsid w:val="00614304"/>
    <w:rsid w:val="00614FBF"/>
    <w:rsid w:val="00615190"/>
    <w:rsid w:val="006152AE"/>
    <w:rsid w:val="006155DC"/>
    <w:rsid w:val="00615B3E"/>
    <w:rsid w:val="00615D6B"/>
    <w:rsid w:val="00615E73"/>
    <w:rsid w:val="00615F00"/>
    <w:rsid w:val="00616D29"/>
    <w:rsid w:val="00617474"/>
    <w:rsid w:val="00617DFD"/>
    <w:rsid w:val="00617FF2"/>
    <w:rsid w:val="006200CA"/>
    <w:rsid w:val="0062044B"/>
    <w:rsid w:val="006213E9"/>
    <w:rsid w:val="0062146B"/>
    <w:rsid w:val="00621B06"/>
    <w:rsid w:val="0062209F"/>
    <w:rsid w:val="00622208"/>
    <w:rsid w:val="00622588"/>
    <w:rsid w:val="00622914"/>
    <w:rsid w:val="00623196"/>
    <w:rsid w:val="006232EC"/>
    <w:rsid w:val="00624230"/>
    <w:rsid w:val="0062540C"/>
    <w:rsid w:val="0062588A"/>
    <w:rsid w:val="006258FB"/>
    <w:rsid w:val="00625BFE"/>
    <w:rsid w:val="00625FEE"/>
    <w:rsid w:val="00626097"/>
    <w:rsid w:val="006261D0"/>
    <w:rsid w:val="00626666"/>
    <w:rsid w:val="00626FC7"/>
    <w:rsid w:val="00627497"/>
    <w:rsid w:val="006277ED"/>
    <w:rsid w:val="00627848"/>
    <w:rsid w:val="00627AD2"/>
    <w:rsid w:val="0063054E"/>
    <w:rsid w:val="00630814"/>
    <w:rsid w:val="00630C82"/>
    <w:rsid w:val="0063126E"/>
    <w:rsid w:val="006329FE"/>
    <w:rsid w:val="00632B6B"/>
    <w:rsid w:val="00633211"/>
    <w:rsid w:val="00633E39"/>
    <w:rsid w:val="00633E66"/>
    <w:rsid w:val="006340D4"/>
    <w:rsid w:val="006344BA"/>
    <w:rsid w:val="006348EA"/>
    <w:rsid w:val="00634E70"/>
    <w:rsid w:val="00634F75"/>
    <w:rsid w:val="00635364"/>
    <w:rsid w:val="006366FD"/>
    <w:rsid w:val="00636932"/>
    <w:rsid w:val="00636CAD"/>
    <w:rsid w:val="00636CFE"/>
    <w:rsid w:val="006372AB"/>
    <w:rsid w:val="006373A7"/>
    <w:rsid w:val="00637995"/>
    <w:rsid w:val="00637B58"/>
    <w:rsid w:val="00637D48"/>
    <w:rsid w:val="006402A8"/>
    <w:rsid w:val="00640329"/>
    <w:rsid w:val="006408FE"/>
    <w:rsid w:val="00641393"/>
    <w:rsid w:val="00641676"/>
    <w:rsid w:val="00641A0C"/>
    <w:rsid w:val="00641B44"/>
    <w:rsid w:val="00641CBE"/>
    <w:rsid w:val="00641DCC"/>
    <w:rsid w:val="00642BD9"/>
    <w:rsid w:val="006433E1"/>
    <w:rsid w:val="006435F6"/>
    <w:rsid w:val="00644058"/>
    <w:rsid w:val="006442C3"/>
    <w:rsid w:val="00644460"/>
    <w:rsid w:val="006446E8"/>
    <w:rsid w:val="00644A2A"/>
    <w:rsid w:val="00645000"/>
    <w:rsid w:val="006450C0"/>
    <w:rsid w:val="006453E8"/>
    <w:rsid w:val="006459A6"/>
    <w:rsid w:val="00645A18"/>
    <w:rsid w:val="00645F54"/>
    <w:rsid w:val="00646038"/>
    <w:rsid w:val="0064627D"/>
    <w:rsid w:val="006466C8"/>
    <w:rsid w:val="006466F9"/>
    <w:rsid w:val="00647092"/>
    <w:rsid w:val="006476B0"/>
    <w:rsid w:val="00647CEF"/>
    <w:rsid w:val="00647D1B"/>
    <w:rsid w:val="00650692"/>
    <w:rsid w:val="0065072F"/>
    <w:rsid w:val="00650CDB"/>
    <w:rsid w:val="00650CF3"/>
    <w:rsid w:val="006525D3"/>
    <w:rsid w:val="006530E1"/>
    <w:rsid w:val="00653B3D"/>
    <w:rsid w:val="00654559"/>
    <w:rsid w:val="0065489E"/>
    <w:rsid w:val="00654E03"/>
    <w:rsid w:val="0065590D"/>
    <w:rsid w:val="00656C77"/>
    <w:rsid w:val="0065706B"/>
    <w:rsid w:val="0065738E"/>
    <w:rsid w:val="0065742B"/>
    <w:rsid w:val="006576B0"/>
    <w:rsid w:val="00657D07"/>
    <w:rsid w:val="00660201"/>
    <w:rsid w:val="00660278"/>
    <w:rsid w:val="00660756"/>
    <w:rsid w:val="00660B49"/>
    <w:rsid w:val="00660CE5"/>
    <w:rsid w:val="00660D13"/>
    <w:rsid w:val="0066109B"/>
    <w:rsid w:val="00661695"/>
    <w:rsid w:val="00661C7A"/>
    <w:rsid w:val="00661F66"/>
    <w:rsid w:val="006621C2"/>
    <w:rsid w:val="0066221A"/>
    <w:rsid w:val="00662DD2"/>
    <w:rsid w:val="00662DF2"/>
    <w:rsid w:val="00663360"/>
    <w:rsid w:val="00663B9D"/>
    <w:rsid w:val="00663EF6"/>
    <w:rsid w:val="00665D52"/>
    <w:rsid w:val="0066667D"/>
    <w:rsid w:val="00666BFA"/>
    <w:rsid w:val="00666FAC"/>
    <w:rsid w:val="006675D4"/>
    <w:rsid w:val="006676BB"/>
    <w:rsid w:val="006677D2"/>
    <w:rsid w:val="00667F96"/>
    <w:rsid w:val="006705B2"/>
    <w:rsid w:val="00671207"/>
    <w:rsid w:val="006713D8"/>
    <w:rsid w:val="006715B1"/>
    <w:rsid w:val="00671A84"/>
    <w:rsid w:val="00672826"/>
    <w:rsid w:val="00672DDF"/>
    <w:rsid w:val="00672F53"/>
    <w:rsid w:val="0067308B"/>
    <w:rsid w:val="00673F7E"/>
    <w:rsid w:val="00673FD2"/>
    <w:rsid w:val="00674311"/>
    <w:rsid w:val="00674505"/>
    <w:rsid w:val="00674A3D"/>
    <w:rsid w:val="006750F1"/>
    <w:rsid w:val="006751EC"/>
    <w:rsid w:val="0067585B"/>
    <w:rsid w:val="00675995"/>
    <w:rsid w:val="00675F06"/>
    <w:rsid w:val="00676712"/>
    <w:rsid w:val="006769A5"/>
    <w:rsid w:val="00677717"/>
    <w:rsid w:val="0068057B"/>
    <w:rsid w:val="0068124F"/>
    <w:rsid w:val="006813EA"/>
    <w:rsid w:val="00681883"/>
    <w:rsid w:val="00681B71"/>
    <w:rsid w:val="00681E52"/>
    <w:rsid w:val="00682118"/>
    <w:rsid w:val="00683D02"/>
    <w:rsid w:val="00683F42"/>
    <w:rsid w:val="006841A2"/>
    <w:rsid w:val="00684262"/>
    <w:rsid w:val="00684ABE"/>
    <w:rsid w:val="00684BEB"/>
    <w:rsid w:val="00684D7B"/>
    <w:rsid w:val="00685C22"/>
    <w:rsid w:val="00686062"/>
    <w:rsid w:val="00686F5C"/>
    <w:rsid w:val="00687335"/>
    <w:rsid w:val="00687486"/>
    <w:rsid w:val="006877C9"/>
    <w:rsid w:val="006879BE"/>
    <w:rsid w:val="006900BD"/>
    <w:rsid w:val="00690406"/>
    <w:rsid w:val="006904F3"/>
    <w:rsid w:val="0069050E"/>
    <w:rsid w:val="00690622"/>
    <w:rsid w:val="00690678"/>
    <w:rsid w:val="00690691"/>
    <w:rsid w:val="006919E1"/>
    <w:rsid w:val="00691F37"/>
    <w:rsid w:val="006924D5"/>
    <w:rsid w:val="0069307F"/>
    <w:rsid w:val="00693481"/>
    <w:rsid w:val="006937AF"/>
    <w:rsid w:val="00693A28"/>
    <w:rsid w:val="00693B7F"/>
    <w:rsid w:val="0069443B"/>
    <w:rsid w:val="0069464F"/>
    <w:rsid w:val="006947D6"/>
    <w:rsid w:val="00694A17"/>
    <w:rsid w:val="00694B25"/>
    <w:rsid w:val="00694C68"/>
    <w:rsid w:val="00694DB6"/>
    <w:rsid w:val="006952CC"/>
    <w:rsid w:val="006961F0"/>
    <w:rsid w:val="006966C5"/>
    <w:rsid w:val="00696D19"/>
    <w:rsid w:val="00697022"/>
    <w:rsid w:val="006972D2"/>
    <w:rsid w:val="0069752A"/>
    <w:rsid w:val="00697E64"/>
    <w:rsid w:val="006A0AD3"/>
    <w:rsid w:val="006A0B15"/>
    <w:rsid w:val="006A0E90"/>
    <w:rsid w:val="006A0EAE"/>
    <w:rsid w:val="006A1387"/>
    <w:rsid w:val="006A186A"/>
    <w:rsid w:val="006A1C9E"/>
    <w:rsid w:val="006A1D02"/>
    <w:rsid w:val="006A1F0C"/>
    <w:rsid w:val="006A268A"/>
    <w:rsid w:val="006A278E"/>
    <w:rsid w:val="006A3372"/>
    <w:rsid w:val="006A4221"/>
    <w:rsid w:val="006A42E2"/>
    <w:rsid w:val="006A43A5"/>
    <w:rsid w:val="006A4AC1"/>
    <w:rsid w:val="006A4E8F"/>
    <w:rsid w:val="006A52EC"/>
    <w:rsid w:val="006A55FD"/>
    <w:rsid w:val="006A5613"/>
    <w:rsid w:val="006A5BAF"/>
    <w:rsid w:val="006A5CF0"/>
    <w:rsid w:val="006A6305"/>
    <w:rsid w:val="006A68ED"/>
    <w:rsid w:val="006A6A98"/>
    <w:rsid w:val="006A6EFD"/>
    <w:rsid w:val="006A746D"/>
    <w:rsid w:val="006A75B3"/>
    <w:rsid w:val="006A7638"/>
    <w:rsid w:val="006A7969"/>
    <w:rsid w:val="006A7A4E"/>
    <w:rsid w:val="006A7B9B"/>
    <w:rsid w:val="006A7CE6"/>
    <w:rsid w:val="006A7E6D"/>
    <w:rsid w:val="006B0379"/>
    <w:rsid w:val="006B04A9"/>
    <w:rsid w:val="006B04C5"/>
    <w:rsid w:val="006B1440"/>
    <w:rsid w:val="006B1521"/>
    <w:rsid w:val="006B1A82"/>
    <w:rsid w:val="006B1AB4"/>
    <w:rsid w:val="006B1AF7"/>
    <w:rsid w:val="006B1C27"/>
    <w:rsid w:val="006B1CE9"/>
    <w:rsid w:val="006B2184"/>
    <w:rsid w:val="006B2669"/>
    <w:rsid w:val="006B2ACF"/>
    <w:rsid w:val="006B2C21"/>
    <w:rsid w:val="006B2C84"/>
    <w:rsid w:val="006B2D1F"/>
    <w:rsid w:val="006B2EE4"/>
    <w:rsid w:val="006B415C"/>
    <w:rsid w:val="006B4A05"/>
    <w:rsid w:val="006B50D1"/>
    <w:rsid w:val="006B5AA9"/>
    <w:rsid w:val="006B612B"/>
    <w:rsid w:val="006B61B8"/>
    <w:rsid w:val="006B626C"/>
    <w:rsid w:val="006B642F"/>
    <w:rsid w:val="006B6609"/>
    <w:rsid w:val="006B6727"/>
    <w:rsid w:val="006B782D"/>
    <w:rsid w:val="006C0379"/>
    <w:rsid w:val="006C0610"/>
    <w:rsid w:val="006C1406"/>
    <w:rsid w:val="006C159B"/>
    <w:rsid w:val="006C179A"/>
    <w:rsid w:val="006C1ADF"/>
    <w:rsid w:val="006C2009"/>
    <w:rsid w:val="006C2193"/>
    <w:rsid w:val="006C2726"/>
    <w:rsid w:val="006C2A8A"/>
    <w:rsid w:val="006C2E0E"/>
    <w:rsid w:val="006C2E24"/>
    <w:rsid w:val="006C2E4B"/>
    <w:rsid w:val="006C2F2A"/>
    <w:rsid w:val="006C3102"/>
    <w:rsid w:val="006C31C1"/>
    <w:rsid w:val="006C390B"/>
    <w:rsid w:val="006C3CB9"/>
    <w:rsid w:val="006C4184"/>
    <w:rsid w:val="006C4293"/>
    <w:rsid w:val="006C458B"/>
    <w:rsid w:val="006C49CD"/>
    <w:rsid w:val="006C4F3A"/>
    <w:rsid w:val="006C5160"/>
    <w:rsid w:val="006C5312"/>
    <w:rsid w:val="006C53E0"/>
    <w:rsid w:val="006C5A78"/>
    <w:rsid w:val="006C5B6C"/>
    <w:rsid w:val="006C5CF2"/>
    <w:rsid w:val="006C6148"/>
    <w:rsid w:val="006C64F2"/>
    <w:rsid w:val="006C6897"/>
    <w:rsid w:val="006C759D"/>
    <w:rsid w:val="006C7BA1"/>
    <w:rsid w:val="006C7DC6"/>
    <w:rsid w:val="006D09D0"/>
    <w:rsid w:val="006D0CD5"/>
    <w:rsid w:val="006D0E51"/>
    <w:rsid w:val="006D1300"/>
    <w:rsid w:val="006D161D"/>
    <w:rsid w:val="006D1A08"/>
    <w:rsid w:val="006D1F7A"/>
    <w:rsid w:val="006D229D"/>
    <w:rsid w:val="006D337D"/>
    <w:rsid w:val="006D348B"/>
    <w:rsid w:val="006D36BA"/>
    <w:rsid w:val="006D3B28"/>
    <w:rsid w:val="006D4483"/>
    <w:rsid w:val="006D4F76"/>
    <w:rsid w:val="006D6308"/>
    <w:rsid w:val="006D7444"/>
    <w:rsid w:val="006D75B7"/>
    <w:rsid w:val="006D782C"/>
    <w:rsid w:val="006D79EE"/>
    <w:rsid w:val="006D7C90"/>
    <w:rsid w:val="006D7FF7"/>
    <w:rsid w:val="006E00CB"/>
    <w:rsid w:val="006E0E06"/>
    <w:rsid w:val="006E0FBB"/>
    <w:rsid w:val="006E11AD"/>
    <w:rsid w:val="006E1896"/>
    <w:rsid w:val="006E2769"/>
    <w:rsid w:val="006E32EE"/>
    <w:rsid w:val="006E3827"/>
    <w:rsid w:val="006E3914"/>
    <w:rsid w:val="006E3A0A"/>
    <w:rsid w:val="006E3DE2"/>
    <w:rsid w:val="006E3F49"/>
    <w:rsid w:val="006E53A5"/>
    <w:rsid w:val="006E573E"/>
    <w:rsid w:val="006E63E8"/>
    <w:rsid w:val="006E64CD"/>
    <w:rsid w:val="006E67FC"/>
    <w:rsid w:val="006E687A"/>
    <w:rsid w:val="006E693A"/>
    <w:rsid w:val="006E6F2D"/>
    <w:rsid w:val="006E72F7"/>
    <w:rsid w:val="006E74A7"/>
    <w:rsid w:val="006E757B"/>
    <w:rsid w:val="006E76D0"/>
    <w:rsid w:val="006E7897"/>
    <w:rsid w:val="006E7BA8"/>
    <w:rsid w:val="006E7CD8"/>
    <w:rsid w:val="006F0877"/>
    <w:rsid w:val="006F08B9"/>
    <w:rsid w:val="006F0D23"/>
    <w:rsid w:val="006F1569"/>
    <w:rsid w:val="006F1BC4"/>
    <w:rsid w:val="006F22D5"/>
    <w:rsid w:val="006F23C9"/>
    <w:rsid w:val="006F248B"/>
    <w:rsid w:val="006F255C"/>
    <w:rsid w:val="006F285C"/>
    <w:rsid w:val="006F2C27"/>
    <w:rsid w:val="006F389E"/>
    <w:rsid w:val="006F401D"/>
    <w:rsid w:val="006F4249"/>
    <w:rsid w:val="006F4267"/>
    <w:rsid w:val="006F4770"/>
    <w:rsid w:val="006F529E"/>
    <w:rsid w:val="006F6058"/>
    <w:rsid w:val="006F654D"/>
    <w:rsid w:val="006F69CC"/>
    <w:rsid w:val="006F6AF9"/>
    <w:rsid w:val="006F7E37"/>
    <w:rsid w:val="006F7F73"/>
    <w:rsid w:val="0070009E"/>
    <w:rsid w:val="00700244"/>
    <w:rsid w:val="00700369"/>
    <w:rsid w:val="007004C0"/>
    <w:rsid w:val="00700572"/>
    <w:rsid w:val="007007A9"/>
    <w:rsid w:val="00700CE1"/>
    <w:rsid w:val="00701206"/>
    <w:rsid w:val="0070181F"/>
    <w:rsid w:val="00701B87"/>
    <w:rsid w:val="0070254C"/>
    <w:rsid w:val="007025C9"/>
    <w:rsid w:val="00702AB6"/>
    <w:rsid w:val="00702DAA"/>
    <w:rsid w:val="007032BB"/>
    <w:rsid w:val="00703586"/>
    <w:rsid w:val="00703D9A"/>
    <w:rsid w:val="007043AB"/>
    <w:rsid w:val="007045FF"/>
    <w:rsid w:val="00704778"/>
    <w:rsid w:val="00705385"/>
    <w:rsid w:val="007053FB"/>
    <w:rsid w:val="007056F8"/>
    <w:rsid w:val="007057A9"/>
    <w:rsid w:val="007058E7"/>
    <w:rsid w:val="00705967"/>
    <w:rsid w:val="007067CF"/>
    <w:rsid w:val="0070685E"/>
    <w:rsid w:val="007075FF"/>
    <w:rsid w:val="0070760F"/>
    <w:rsid w:val="00707BE0"/>
    <w:rsid w:val="00707CD3"/>
    <w:rsid w:val="007102B0"/>
    <w:rsid w:val="00710729"/>
    <w:rsid w:val="00710B83"/>
    <w:rsid w:val="00710C50"/>
    <w:rsid w:val="00710ED9"/>
    <w:rsid w:val="00711160"/>
    <w:rsid w:val="00711268"/>
    <w:rsid w:val="00711914"/>
    <w:rsid w:val="00711B81"/>
    <w:rsid w:val="00711E0F"/>
    <w:rsid w:val="00711FEC"/>
    <w:rsid w:val="0071252D"/>
    <w:rsid w:val="00712727"/>
    <w:rsid w:val="007129D7"/>
    <w:rsid w:val="0071388D"/>
    <w:rsid w:val="007138D9"/>
    <w:rsid w:val="00713A21"/>
    <w:rsid w:val="00713F05"/>
    <w:rsid w:val="0071450A"/>
    <w:rsid w:val="00714641"/>
    <w:rsid w:val="0071499D"/>
    <w:rsid w:val="0071506A"/>
    <w:rsid w:val="007161C5"/>
    <w:rsid w:val="00716457"/>
    <w:rsid w:val="00716FC4"/>
    <w:rsid w:val="00717050"/>
    <w:rsid w:val="00717472"/>
    <w:rsid w:val="00717474"/>
    <w:rsid w:val="007175D6"/>
    <w:rsid w:val="00717A03"/>
    <w:rsid w:val="00717A63"/>
    <w:rsid w:val="00717D77"/>
    <w:rsid w:val="00720201"/>
    <w:rsid w:val="007205F5"/>
    <w:rsid w:val="00720A06"/>
    <w:rsid w:val="00720B27"/>
    <w:rsid w:val="00720FA9"/>
    <w:rsid w:val="007210E4"/>
    <w:rsid w:val="00721735"/>
    <w:rsid w:val="00721D7E"/>
    <w:rsid w:val="00722038"/>
    <w:rsid w:val="00722381"/>
    <w:rsid w:val="00722395"/>
    <w:rsid w:val="0072258F"/>
    <w:rsid w:val="00722707"/>
    <w:rsid w:val="00722BC1"/>
    <w:rsid w:val="007230F9"/>
    <w:rsid w:val="007235A5"/>
    <w:rsid w:val="007236B8"/>
    <w:rsid w:val="00723C12"/>
    <w:rsid w:val="00723E0D"/>
    <w:rsid w:val="007241CB"/>
    <w:rsid w:val="007249D7"/>
    <w:rsid w:val="00724EEB"/>
    <w:rsid w:val="00725C44"/>
    <w:rsid w:val="00725EE0"/>
    <w:rsid w:val="00725FB0"/>
    <w:rsid w:val="007260A2"/>
    <w:rsid w:val="00726843"/>
    <w:rsid w:val="00726A15"/>
    <w:rsid w:val="007271E5"/>
    <w:rsid w:val="007276CA"/>
    <w:rsid w:val="00727796"/>
    <w:rsid w:val="00727F1B"/>
    <w:rsid w:val="0073012B"/>
    <w:rsid w:val="007311C8"/>
    <w:rsid w:val="00731FEE"/>
    <w:rsid w:val="00732887"/>
    <w:rsid w:val="00733993"/>
    <w:rsid w:val="0073423A"/>
    <w:rsid w:val="007343D8"/>
    <w:rsid w:val="00734C29"/>
    <w:rsid w:val="007350B4"/>
    <w:rsid w:val="007351D1"/>
    <w:rsid w:val="00735298"/>
    <w:rsid w:val="00735701"/>
    <w:rsid w:val="007358B0"/>
    <w:rsid w:val="00735929"/>
    <w:rsid w:val="00735DBA"/>
    <w:rsid w:val="00736485"/>
    <w:rsid w:val="00736784"/>
    <w:rsid w:val="00736F77"/>
    <w:rsid w:val="007375C9"/>
    <w:rsid w:val="00737E69"/>
    <w:rsid w:val="007406E8"/>
    <w:rsid w:val="00740983"/>
    <w:rsid w:val="00740B3A"/>
    <w:rsid w:val="00740EE9"/>
    <w:rsid w:val="007412A7"/>
    <w:rsid w:val="00741314"/>
    <w:rsid w:val="0074181B"/>
    <w:rsid w:val="00742670"/>
    <w:rsid w:val="007426BC"/>
    <w:rsid w:val="00742EC5"/>
    <w:rsid w:val="0074326F"/>
    <w:rsid w:val="007437B5"/>
    <w:rsid w:val="00744062"/>
    <w:rsid w:val="007440EB"/>
    <w:rsid w:val="0074457A"/>
    <w:rsid w:val="007449B1"/>
    <w:rsid w:val="00744D29"/>
    <w:rsid w:val="00745C7E"/>
    <w:rsid w:val="00745CA5"/>
    <w:rsid w:val="00745D51"/>
    <w:rsid w:val="00745D7E"/>
    <w:rsid w:val="007461AA"/>
    <w:rsid w:val="007462CC"/>
    <w:rsid w:val="007464F4"/>
    <w:rsid w:val="0074656B"/>
    <w:rsid w:val="007468C8"/>
    <w:rsid w:val="00746AD6"/>
    <w:rsid w:val="00746B25"/>
    <w:rsid w:val="00747525"/>
    <w:rsid w:val="00747647"/>
    <w:rsid w:val="00747F60"/>
    <w:rsid w:val="00747FC1"/>
    <w:rsid w:val="007502AB"/>
    <w:rsid w:val="007502B3"/>
    <w:rsid w:val="00750320"/>
    <w:rsid w:val="00750345"/>
    <w:rsid w:val="00750B2F"/>
    <w:rsid w:val="00751327"/>
    <w:rsid w:val="00751FC1"/>
    <w:rsid w:val="00752828"/>
    <w:rsid w:val="00752CFF"/>
    <w:rsid w:val="00753B59"/>
    <w:rsid w:val="0075406C"/>
    <w:rsid w:val="007540E5"/>
    <w:rsid w:val="007549CE"/>
    <w:rsid w:val="00755ABB"/>
    <w:rsid w:val="00755BEE"/>
    <w:rsid w:val="00755D22"/>
    <w:rsid w:val="007562A3"/>
    <w:rsid w:val="0075674A"/>
    <w:rsid w:val="00756A9F"/>
    <w:rsid w:val="00756B2B"/>
    <w:rsid w:val="00756C97"/>
    <w:rsid w:val="00756F1E"/>
    <w:rsid w:val="00757217"/>
    <w:rsid w:val="007575BB"/>
    <w:rsid w:val="0075762B"/>
    <w:rsid w:val="0075774C"/>
    <w:rsid w:val="007578C7"/>
    <w:rsid w:val="00757B03"/>
    <w:rsid w:val="007606E4"/>
    <w:rsid w:val="007607E8"/>
    <w:rsid w:val="0076098F"/>
    <w:rsid w:val="00760C1F"/>
    <w:rsid w:val="00761E05"/>
    <w:rsid w:val="00761F4F"/>
    <w:rsid w:val="00762159"/>
    <w:rsid w:val="00762378"/>
    <w:rsid w:val="0076267F"/>
    <w:rsid w:val="00762ACF"/>
    <w:rsid w:val="00762E43"/>
    <w:rsid w:val="007633B8"/>
    <w:rsid w:val="007637E7"/>
    <w:rsid w:val="00763EBA"/>
    <w:rsid w:val="00764209"/>
    <w:rsid w:val="00764E3B"/>
    <w:rsid w:val="00764FD5"/>
    <w:rsid w:val="00765014"/>
    <w:rsid w:val="007653D1"/>
    <w:rsid w:val="00766450"/>
    <w:rsid w:val="00766D64"/>
    <w:rsid w:val="007670D6"/>
    <w:rsid w:val="007670E0"/>
    <w:rsid w:val="007673C0"/>
    <w:rsid w:val="007675C0"/>
    <w:rsid w:val="007675DE"/>
    <w:rsid w:val="00767BDD"/>
    <w:rsid w:val="0077013A"/>
    <w:rsid w:val="0077030D"/>
    <w:rsid w:val="00770C06"/>
    <w:rsid w:val="00770CE8"/>
    <w:rsid w:val="00771728"/>
    <w:rsid w:val="00772584"/>
    <w:rsid w:val="00772C92"/>
    <w:rsid w:val="007730D6"/>
    <w:rsid w:val="00773119"/>
    <w:rsid w:val="00773F3B"/>
    <w:rsid w:val="007745EC"/>
    <w:rsid w:val="0077509D"/>
    <w:rsid w:val="007757F9"/>
    <w:rsid w:val="007759E9"/>
    <w:rsid w:val="00775B34"/>
    <w:rsid w:val="00775E9D"/>
    <w:rsid w:val="007762A9"/>
    <w:rsid w:val="0077679A"/>
    <w:rsid w:val="00776C63"/>
    <w:rsid w:val="007771C0"/>
    <w:rsid w:val="00777BEF"/>
    <w:rsid w:val="00780054"/>
    <w:rsid w:val="007802CE"/>
    <w:rsid w:val="0078053E"/>
    <w:rsid w:val="0078068D"/>
    <w:rsid w:val="0078123C"/>
    <w:rsid w:val="00781F69"/>
    <w:rsid w:val="00782178"/>
    <w:rsid w:val="007823E4"/>
    <w:rsid w:val="0078272E"/>
    <w:rsid w:val="00782984"/>
    <w:rsid w:val="00782AC9"/>
    <w:rsid w:val="00783430"/>
    <w:rsid w:val="007836E7"/>
    <w:rsid w:val="007842F7"/>
    <w:rsid w:val="007848A5"/>
    <w:rsid w:val="007856DC"/>
    <w:rsid w:val="007856DF"/>
    <w:rsid w:val="00785BDE"/>
    <w:rsid w:val="00785FE0"/>
    <w:rsid w:val="0078618E"/>
    <w:rsid w:val="007864A3"/>
    <w:rsid w:val="00786B7F"/>
    <w:rsid w:val="00786E99"/>
    <w:rsid w:val="007870F2"/>
    <w:rsid w:val="00787670"/>
    <w:rsid w:val="00787779"/>
    <w:rsid w:val="007878F3"/>
    <w:rsid w:val="0078792A"/>
    <w:rsid w:val="00787ECB"/>
    <w:rsid w:val="00790215"/>
    <w:rsid w:val="0079043D"/>
    <w:rsid w:val="007905BD"/>
    <w:rsid w:val="00790A19"/>
    <w:rsid w:val="00791028"/>
    <w:rsid w:val="0079114A"/>
    <w:rsid w:val="0079153D"/>
    <w:rsid w:val="00791756"/>
    <w:rsid w:val="007919A7"/>
    <w:rsid w:val="00791B2A"/>
    <w:rsid w:val="007924CE"/>
    <w:rsid w:val="00792721"/>
    <w:rsid w:val="00792A23"/>
    <w:rsid w:val="00793278"/>
    <w:rsid w:val="007932B0"/>
    <w:rsid w:val="0079399F"/>
    <w:rsid w:val="00793BAF"/>
    <w:rsid w:val="00793BC9"/>
    <w:rsid w:val="00793ECF"/>
    <w:rsid w:val="00794117"/>
    <w:rsid w:val="007943D3"/>
    <w:rsid w:val="007949BE"/>
    <w:rsid w:val="00794FE5"/>
    <w:rsid w:val="00795009"/>
    <w:rsid w:val="007957BC"/>
    <w:rsid w:val="00795807"/>
    <w:rsid w:val="00795C6E"/>
    <w:rsid w:val="00795D8C"/>
    <w:rsid w:val="0079639B"/>
    <w:rsid w:val="00796827"/>
    <w:rsid w:val="00796939"/>
    <w:rsid w:val="00797C2A"/>
    <w:rsid w:val="007A022A"/>
    <w:rsid w:val="007A0477"/>
    <w:rsid w:val="007A0CB3"/>
    <w:rsid w:val="007A121A"/>
    <w:rsid w:val="007A130B"/>
    <w:rsid w:val="007A17CA"/>
    <w:rsid w:val="007A1F8E"/>
    <w:rsid w:val="007A29CA"/>
    <w:rsid w:val="007A30FA"/>
    <w:rsid w:val="007A3312"/>
    <w:rsid w:val="007A3516"/>
    <w:rsid w:val="007A3573"/>
    <w:rsid w:val="007A3B83"/>
    <w:rsid w:val="007A438F"/>
    <w:rsid w:val="007A442D"/>
    <w:rsid w:val="007A456E"/>
    <w:rsid w:val="007A4641"/>
    <w:rsid w:val="007A4791"/>
    <w:rsid w:val="007A562B"/>
    <w:rsid w:val="007A5A19"/>
    <w:rsid w:val="007A5DBA"/>
    <w:rsid w:val="007A639A"/>
    <w:rsid w:val="007A6B76"/>
    <w:rsid w:val="007A7976"/>
    <w:rsid w:val="007A7A0F"/>
    <w:rsid w:val="007A7AD1"/>
    <w:rsid w:val="007A7DDB"/>
    <w:rsid w:val="007A7E7A"/>
    <w:rsid w:val="007B05C2"/>
    <w:rsid w:val="007B09D2"/>
    <w:rsid w:val="007B220E"/>
    <w:rsid w:val="007B2233"/>
    <w:rsid w:val="007B2EB1"/>
    <w:rsid w:val="007B3051"/>
    <w:rsid w:val="007B31E9"/>
    <w:rsid w:val="007B334D"/>
    <w:rsid w:val="007B3396"/>
    <w:rsid w:val="007B3F79"/>
    <w:rsid w:val="007B433E"/>
    <w:rsid w:val="007B4C41"/>
    <w:rsid w:val="007B4D67"/>
    <w:rsid w:val="007B538A"/>
    <w:rsid w:val="007B581E"/>
    <w:rsid w:val="007B59AC"/>
    <w:rsid w:val="007B5B63"/>
    <w:rsid w:val="007B6217"/>
    <w:rsid w:val="007B6339"/>
    <w:rsid w:val="007B720B"/>
    <w:rsid w:val="007B758A"/>
    <w:rsid w:val="007B796D"/>
    <w:rsid w:val="007C006A"/>
    <w:rsid w:val="007C0725"/>
    <w:rsid w:val="007C12B7"/>
    <w:rsid w:val="007C1E46"/>
    <w:rsid w:val="007C203F"/>
    <w:rsid w:val="007C274D"/>
    <w:rsid w:val="007C2E24"/>
    <w:rsid w:val="007C3255"/>
    <w:rsid w:val="007C363D"/>
    <w:rsid w:val="007C3870"/>
    <w:rsid w:val="007C39E6"/>
    <w:rsid w:val="007C47FA"/>
    <w:rsid w:val="007C4E60"/>
    <w:rsid w:val="007C5535"/>
    <w:rsid w:val="007C5AE5"/>
    <w:rsid w:val="007C5EFD"/>
    <w:rsid w:val="007C60B6"/>
    <w:rsid w:val="007C619B"/>
    <w:rsid w:val="007C62D8"/>
    <w:rsid w:val="007C6D17"/>
    <w:rsid w:val="007C746E"/>
    <w:rsid w:val="007C7512"/>
    <w:rsid w:val="007C7705"/>
    <w:rsid w:val="007C788A"/>
    <w:rsid w:val="007D0162"/>
    <w:rsid w:val="007D0175"/>
    <w:rsid w:val="007D07B2"/>
    <w:rsid w:val="007D0BB9"/>
    <w:rsid w:val="007D0F85"/>
    <w:rsid w:val="007D1F05"/>
    <w:rsid w:val="007D238C"/>
    <w:rsid w:val="007D23E5"/>
    <w:rsid w:val="007D240C"/>
    <w:rsid w:val="007D2D58"/>
    <w:rsid w:val="007D2EE1"/>
    <w:rsid w:val="007D3343"/>
    <w:rsid w:val="007D39F8"/>
    <w:rsid w:val="007D3CFD"/>
    <w:rsid w:val="007D3D26"/>
    <w:rsid w:val="007D4D0F"/>
    <w:rsid w:val="007D51E6"/>
    <w:rsid w:val="007D54E5"/>
    <w:rsid w:val="007D5543"/>
    <w:rsid w:val="007D5919"/>
    <w:rsid w:val="007D5B05"/>
    <w:rsid w:val="007D5FDC"/>
    <w:rsid w:val="007D6186"/>
    <w:rsid w:val="007D6C9D"/>
    <w:rsid w:val="007D6E28"/>
    <w:rsid w:val="007D7ACB"/>
    <w:rsid w:val="007D7AD4"/>
    <w:rsid w:val="007E0084"/>
    <w:rsid w:val="007E0335"/>
    <w:rsid w:val="007E078B"/>
    <w:rsid w:val="007E0AB9"/>
    <w:rsid w:val="007E0C62"/>
    <w:rsid w:val="007E13AE"/>
    <w:rsid w:val="007E24EC"/>
    <w:rsid w:val="007E30FE"/>
    <w:rsid w:val="007E379F"/>
    <w:rsid w:val="007E38A7"/>
    <w:rsid w:val="007E436D"/>
    <w:rsid w:val="007E486B"/>
    <w:rsid w:val="007E59CF"/>
    <w:rsid w:val="007E5E68"/>
    <w:rsid w:val="007E6426"/>
    <w:rsid w:val="007E656A"/>
    <w:rsid w:val="007E72D0"/>
    <w:rsid w:val="007E770E"/>
    <w:rsid w:val="007E77CF"/>
    <w:rsid w:val="007E79F1"/>
    <w:rsid w:val="007E7A0E"/>
    <w:rsid w:val="007E7B0F"/>
    <w:rsid w:val="007E7C52"/>
    <w:rsid w:val="007E7CCA"/>
    <w:rsid w:val="007F0173"/>
    <w:rsid w:val="007F05F8"/>
    <w:rsid w:val="007F0CE8"/>
    <w:rsid w:val="007F0F0D"/>
    <w:rsid w:val="007F117A"/>
    <w:rsid w:val="007F1E3C"/>
    <w:rsid w:val="007F20B5"/>
    <w:rsid w:val="007F2B6F"/>
    <w:rsid w:val="007F2CE8"/>
    <w:rsid w:val="007F3729"/>
    <w:rsid w:val="007F3745"/>
    <w:rsid w:val="007F443D"/>
    <w:rsid w:val="007F4DC6"/>
    <w:rsid w:val="007F5203"/>
    <w:rsid w:val="007F5B44"/>
    <w:rsid w:val="007F6580"/>
    <w:rsid w:val="007F7197"/>
    <w:rsid w:val="007F744E"/>
    <w:rsid w:val="007F76F5"/>
    <w:rsid w:val="007F77FB"/>
    <w:rsid w:val="007F78FE"/>
    <w:rsid w:val="007F7D9E"/>
    <w:rsid w:val="007F7DC4"/>
    <w:rsid w:val="00800A44"/>
    <w:rsid w:val="00800B8A"/>
    <w:rsid w:val="00801B76"/>
    <w:rsid w:val="00801FBE"/>
    <w:rsid w:val="008021DE"/>
    <w:rsid w:val="00802BF4"/>
    <w:rsid w:val="00802EEA"/>
    <w:rsid w:val="00803160"/>
    <w:rsid w:val="008033FF"/>
    <w:rsid w:val="00803415"/>
    <w:rsid w:val="008036F5"/>
    <w:rsid w:val="00803DFA"/>
    <w:rsid w:val="00803FB1"/>
    <w:rsid w:val="008043FA"/>
    <w:rsid w:val="00804C6C"/>
    <w:rsid w:val="00804C86"/>
    <w:rsid w:val="00804D29"/>
    <w:rsid w:val="00805110"/>
    <w:rsid w:val="00805D52"/>
    <w:rsid w:val="00805E15"/>
    <w:rsid w:val="00805E70"/>
    <w:rsid w:val="0080661C"/>
    <w:rsid w:val="008074FF"/>
    <w:rsid w:val="00807D3D"/>
    <w:rsid w:val="00807DC7"/>
    <w:rsid w:val="0081061F"/>
    <w:rsid w:val="00810939"/>
    <w:rsid w:val="00810BC4"/>
    <w:rsid w:val="00810ED9"/>
    <w:rsid w:val="00811621"/>
    <w:rsid w:val="0081184E"/>
    <w:rsid w:val="0081283C"/>
    <w:rsid w:val="00812E7C"/>
    <w:rsid w:val="0081344E"/>
    <w:rsid w:val="008138EA"/>
    <w:rsid w:val="00813BCF"/>
    <w:rsid w:val="00813DF6"/>
    <w:rsid w:val="008145F4"/>
    <w:rsid w:val="00814910"/>
    <w:rsid w:val="00814B6D"/>
    <w:rsid w:val="00814C7B"/>
    <w:rsid w:val="0081527F"/>
    <w:rsid w:val="00815BF3"/>
    <w:rsid w:val="00815E37"/>
    <w:rsid w:val="00816FC7"/>
    <w:rsid w:val="00817268"/>
    <w:rsid w:val="0081784D"/>
    <w:rsid w:val="00817AF7"/>
    <w:rsid w:val="00817D38"/>
    <w:rsid w:val="00820073"/>
    <w:rsid w:val="0082066A"/>
    <w:rsid w:val="008206B6"/>
    <w:rsid w:val="00820925"/>
    <w:rsid w:val="00820D6E"/>
    <w:rsid w:val="00820D8B"/>
    <w:rsid w:val="0082157F"/>
    <w:rsid w:val="0082183A"/>
    <w:rsid w:val="00821DB6"/>
    <w:rsid w:val="0082281D"/>
    <w:rsid w:val="00822933"/>
    <w:rsid w:val="00823160"/>
    <w:rsid w:val="008234ED"/>
    <w:rsid w:val="00823A44"/>
    <w:rsid w:val="00823D78"/>
    <w:rsid w:val="00823E28"/>
    <w:rsid w:val="00823FC5"/>
    <w:rsid w:val="00824455"/>
    <w:rsid w:val="00824473"/>
    <w:rsid w:val="008249F1"/>
    <w:rsid w:val="00825557"/>
    <w:rsid w:val="00825594"/>
    <w:rsid w:val="00826478"/>
    <w:rsid w:val="00827786"/>
    <w:rsid w:val="008279B4"/>
    <w:rsid w:val="008304AE"/>
    <w:rsid w:val="0083099A"/>
    <w:rsid w:val="008309A3"/>
    <w:rsid w:val="00830A8D"/>
    <w:rsid w:val="00831015"/>
    <w:rsid w:val="00831232"/>
    <w:rsid w:val="008314A0"/>
    <w:rsid w:val="00831804"/>
    <w:rsid w:val="008319BF"/>
    <w:rsid w:val="00832251"/>
    <w:rsid w:val="008323C2"/>
    <w:rsid w:val="008334D1"/>
    <w:rsid w:val="008336DC"/>
    <w:rsid w:val="00833730"/>
    <w:rsid w:val="0083387B"/>
    <w:rsid w:val="00833C69"/>
    <w:rsid w:val="008342A8"/>
    <w:rsid w:val="00834423"/>
    <w:rsid w:val="00834983"/>
    <w:rsid w:val="00834F96"/>
    <w:rsid w:val="00835FE8"/>
    <w:rsid w:val="0083616C"/>
    <w:rsid w:val="00836249"/>
    <w:rsid w:val="008365E5"/>
    <w:rsid w:val="00836765"/>
    <w:rsid w:val="008369DF"/>
    <w:rsid w:val="00837056"/>
    <w:rsid w:val="008374B6"/>
    <w:rsid w:val="008378BF"/>
    <w:rsid w:val="00837D6D"/>
    <w:rsid w:val="00840293"/>
    <w:rsid w:val="00840420"/>
    <w:rsid w:val="00841719"/>
    <w:rsid w:val="00841756"/>
    <w:rsid w:val="008421CF"/>
    <w:rsid w:val="00842697"/>
    <w:rsid w:val="00842BB4"/>
    <w:rsid w:val="00843015"/>
    <w:rsid w:val="008438D9"/>
    <w:rsid w:val="008441A1"/>
    <w:rsid w:val="008456AE"/>
    <w:rsid w:val="00845764"/>
    <w:rsid w:val="00845A88"/>
    <w:rsid w:val="00845BB5"/>
    <w:rsid w:val="008463A5"/>
    <w:rsid w:val="008466BF"/>
    <w:rsid w:val="0084685C"/>
    <w:rsid w:val="00846B37"/>
    <w:rsid w:val="00846B74"/>
    <w:rsid w:val="00846F7C"/>
    <w:rsid w:val="00847355"/>
    <w:rsid w:val="00847523"/>
    <w:rsid w:val="00847A47"/>
    <w:rsid w:val="00847E00"/>
    <w:rsid w:val="00850572"/>
    <w:rsid w:val="008506CC"/>
    <w:rsid w:val="008508BC"/>
    <w:rsid w:val="00850A39"/>
    <w:rsid w:val="00850C0B"/>
    <w:rsid w:val="00850C2D"/>
    <w:rsid w:val="00851BA0"/>
    <w:rsid w:val="00851BF8"/>
    <w:rsid w:val="00851D5E"/>
    <w:rsid w:val="0085218F"/>
    <w:rsid w:val="0085219C"/>
    <w:rsid w:val="00852630"/>
    <w:rsid w:val="00852648"/>
    <w:rsid w:val="00852C13"/>
    <w:rsid w:val="00852CEB"/>
    <w:rsid w:val="00852D73"/>
    <w:rsid w:val="00852F48"/>
    <w:rsid w:val="00853402"/>
    <w:rsid w:val="00854170"/>
    <w:rsid w:val="008549F3"/>
    <w:rsid w:val="0085504C"/>
    <w:rsid w:val="0085571A"/>
    <w:rsid w:val="0085585C"/>
    <w:rsid w:val="00855881"/>
    <w:rsid w:val="00855935"/>
    <w:rsid w:val="00855A57"/>
    <w:rsid w:val="00855C0C"/>
    <w:rsid w:val="00855E1D"/>
    <w:rsid w:val="00855E3F"/>
    <w:rsid w:val="00855E81"/>
    <w:rsid w:val="00856226"/>
    <w:rsid w:val="00856740"/>
    <w:rsid w:val="0085717E"/>
    <w:rsid w:val="0085748D"/>
    <w:rsid w:val="008578A7"/>
    <w:rsid w:val="0085793C"/>
    <w:rsid w:val="0085799C"/>
    <w:rsid w:val="00857E33"/>
    <w:rsid w:val="008600CC"/>
    <w:rsid w:val="008609BE"/>
    <w:rsid w:val="00860B76"/>
    <w:rsid w:val="00860F0C"/>
    <w:rsid w:val="00861494"/>
    <w:rsid w:val="00861A3D"/>
    <w:rsid w:val="0086243D"/>
    <w:rsid w:val="008625C9"/>
    <w:rsid w:val="00862799"/>
    <w:rsid w:val="00862BEB"/>
    <w:rsid w:val="00862C45"/>
    <w:rsid w:val="00862C64"/>
    <w:rsid w:val="00863A09"/>
    <w:rsid w:val="008646E7"/>
    <w:rsid w:val="00864922"/>
    <w:rsid w:val="00864C6B"/>
    <w:rsid w:val="00864C86"/>
    <w:rsid w:val="00864CD7"/>
    <w:rsid w:val="00865CB8"/>
    <w:rsid w:val="0086642F"/>
    <w:rsid w:val="00866562"/>
    <w:rsid w:val="008673CF"/>
    <w:rsid w:val="008675C0"/>
    <w:rsid w:val="008675F3"/>
    <w:rsid w:val="00867A94"/>
    <w:rsid w:val="00867DF1"/>
    <w:rsid w:val="00867FE6"/>
    <w:rsid w:val="008706AC"/>
    <w:rsid w:val="00870964"/>
    <w:rsid w:val="00870A16"/>
    <w:rsid w:val="00870F57"/>
    <w:rsid w:val="008710DE"/>
    <w:rsid w:val="008714DA"/>
    <w:rsid w:val="008716C9"/>
    <w:rsid w:val="00871762"/>
    <w:rsid w:val="00872693"/>
    <w:rsid w:val="00872B21"/>
    <w:rsid w:val="008730E6"/>
    <w:rsid w:val="008734B6"/>
    <w:rsid w:val="00873553"/>
    <w:rsid w:val="0087362C"/>
    <w:rsid w:val="00873EF3"/>
    <w:rsid w:val="0087400E"/>
    <w:rsid w:val="00874D6B"/>
    <w:rsid w:val="0087531D"/>
    <w:rsid w:val="0087546F"/>
    <w:rsid w:val="00875F06"/>
    <w:rsid w:val="00876123"/>
    <w:rsid w:val="008763CE"/>
    <w:rsid w:val="008767BC"/>
    <w:rsid w:val="00876AD5"/>
    <w:rsid w:val="008776E9"/>
    <w:rsid w:val="008777D6"/>
    <w:rsid w:val="00877A26"/>
    <w:rsid w:val="00877A2A"/>
    <w:rsid w:val="00877DDD"/>
    <w:rsid w:val="00880FE1"/>
    <w:rsid w:val="00881141"/>
    <w:rsid w:val="008811AB"/>
    <w:rsid w:val="00881333"/>
    <w:rsid w:val="008813A4"/>
    <w:rsid w:val="00881D54"/>
    <w:rsid w:val="0088208F"/>
    <w:rsid w:val="0088225D"/>
    <w:rsid w:val="00882293"/>
    <w:rsid w:val="008825A9"/>
    <w:rsid w:val="008827B4"/>
    <w:rsid w:val="008829A0"/>
    <w:rsid w:val="00882F9F"/>
    <w:rsid w:val="00883168"/>
    <w:rsid w:val="008831FF"/>
    <w:rsid w:val="00883283"/>
    <w:rsid w:val="0088359C"/>
    <w:rsid w:val="008835CB"/>
    <w:rsid w:val="00883752"/>
    <w:rsid w:val="00883F82"/>
    <w:rsid w:val="0088516A"/>
    <w:rsid w:val="00885225"/>
    <w:rsid w:val="00885300"/>
    <w:rsid w:val="00885438"/>
    <w:rsid w:val="008854DD"/>
    <w:rsid w:val="00885725"/>
    <w:rsid w:val="00885BBD"/>
    <w:rsid w:val="0088637D"/>
    <w:rsid w:val="008864C2"/>
    <w:rsid w:val="008868F0"/>
    <w:rsid w:val="00886925"/>
    <w:rsid w:val="00887716"/>
    <w:rsid w:val="00887AE5"/>
    <w:rsid w:val="00887BBC"/>
    <w:rsid w:val="00887DB9"/>
    <w:rsid w:val="00890224"/>
    <w:rsid w:val="00890689"/>
    <w:rsid w:val="008906D5"/>
    <w:rsid w:val="008907E6"/>
    <w:rsid w:val="00890904"/>
    <w:rsid w:val="00890C9D"/>
    <w:rsid w:val="00890CA0"/>
    <w:rsid w:val="00890D79"/>
    <w:rsid w:val="008912AE"/>
    <w:rsid w:val="00892454"/>
    <w:rsid w:val="008924FD"/>
    <w:rsid w:val="00892868"/>
    <w:rsid w:val="008928C4"/>
    <w:rsid w:val="00892B13"/>
    <w:rsid w:val="00892FC8"/>
    <w:rsid w:val="008932CD"/>
    <w:rsid w:val="008934E3"/>
    <w:rsid w:val="00893A50"/>
    <w:rsid w:val="00894373"/>
    <w:rsid w:val="00894754"/>
    <w:rsid w:val="00894B66"/>
    <w:rsid w:val="008950C1"/>
    <w:rsid w:val="008951DA"/>
    <w:rsid w:val="008953F9"/>
    <w:rsid w:val="0089546E"/>
    <w:rsid w:val="00895715"/>
    <w:rsid w:val="00895C68"/>
    <w:rsid w:val="00895CA6"/>
    <w:rsid w:val="00895E29"/>
    <w:rsid w:val="00896315"/>
    <w:rsid w:val="0089712A"/>
    <w:rsid w:val="00897372"/>
    <w:rsid w:val="008979C6"/>
    <w:rsid w:val="008A0521"/>
    <w:rsid w:val="008A0D06"/>
    <w:rsid w:val="008A0E7B"/>
    <w:rsid w:val="008A1248"/>
    <w:rsid w:val="008A12A4"/>
    <w:rsid w:val="008A1675"/>
    <w:rsid w:val="008A1BF7"/>
    <w:rsid w:val="008A1CC2"/>
    <w:rsid w:val="008A1D7A"/>
    <w:rsid w:val="008A23D9"/>
    <w:rsid w:val="008A23DD"/>
    <w:rsid w:val="008A27A1"/>
    <w:rsid w:val="008A2E68"/>
    <w:rsid w:val="008A34A4"/>
    <w:rsid w:val="008A35D5"/>
    <w:rsid w:val="008A3619"/>
    <w:rsid w:val="008A3843"/>
    <w:rsid w:val="008A3AFE"/>
    <w:rsid w:val="008A3C53"/>
    <w:rsid w:val="008A48B5"/>
    <w:rsid w:val="008A4905"/>
    <w:rsid w:val="008A4FFB"/>
    <w:rsid w:val="008A511B"/>
    <w:rsid w:val="008A532A"/>
    <w:rsid w:val="008A53C8"/>
    <w:rsid w:val="008A5794"/>
    <w:rsid w:val="008A5C76"/>
    <w:rsid w:val="008A6506"/>
    <w:rsid w:val="008A66FC"/>
    <w:rsid w:val="008A69C2"/>
    <w:rsid w:val="008A6C2B"/>
    <w:rsid w:val="008A6CA2"/>
    <w:rsid w:val="008A6D90"/>
    <w:rsid w:val="008A6DA3"/>
    <w:rsid w:val="008A71DC"/>
    <w:rsid w:val="008A777A"/>
    <w:rsid w:val="008A7EEA"/>
    <w:rsid w:val="008B02B7"/>
    <w:rsid w:val="008B04BA"/>
    <w:rsid w:val="008B06E0"/>
    <w:rsid w:val="008B08FF"/>
    <w:rsid w:val="008B0AB8"/>
    <w:rsid w:val="008B14C0"/>
    <w:rsid w:val="008B151B"/>
    <w:rsid w:val="008B155A"/>
    <w:rsid w:val="008B1C59"/>
    <w:rsid w:val="008B1DA3"/>
    <w:rsid w:val="008B20A0"/>
    <w:rsid w:val="008B2196"/>
    <w:rsid w:val="008B2BBF"/>
    <w:rsid w:val="008B2C85"/>
    <w:rsid w:val="008B30BF"/>
    <w:rsid w:val="008B3E62"/>
    <w:rsid w:val="008B45EF"/>
    <w:rsid w:val="008B4688"/>
    <w:rsid w:val="008B49A7"/>
    <w:rsid w:val="008B4B2A"/>
    <w:rsid w:val="008B5131"/>
    <w:rsid w:val="008B5496"/>
    <w:rsid w:val="008B55D7"/>
    <w:rsid w:val="008B5E8D"/>
    <w:rsid w:val="008B5F7D"/>
    <w:rsid w:val="008B604B"/>
    <w:rsid w:val="008B780A"/>
    <w:rsid w:val="008B78CD"/>
    <w:rsid w:val="008B7EAA"/>
    <w:rsid w:val="008C0281"/>
    <w:rsid w:val="008C03B5"/>
    <w:rsid w:val="008C0B0C"/>
    <w:rsid w:val="008C0CFB"/>
    <w:rsid w:val="008C1062"/>
    <w:rsid w:val="008C15DF"/>
    <w:rsid w:val="008C1ADA"/>
    <w:rsid w:val="008C2557"/>
    <w:rsid w:val="008C2840"/>
    <w:rsid w:val="008C2897"/>
    <w:rsid w:val="008C345F"/>
    <w:rsid w:val="008C35EF"/>
    <w:rsid w:val="008C3772"/>
    <w:rsid w:val="008C3B9A"/>
    <w:rsid w:val="008C43F6"/>
    <w:rsid w:val="008C442A"/>
    <w:rsid w:val="008C4588"/>
    <w:rsid w:val="008C4B35"/>
    <w:rsid w:val="008C4B42"/>
    <w:rsid w:val="008C4BDD"/>
    <w:rsid w:val="008C4D42"/>
    <w:rsid w:val="008C53E7"/>
    <w:rsid w:val="008C5812"/>
    <w:rsid w:val="008C59A6"/>
    <w:rsid w:val="008C5AFA"/>
    <w:rsid w:val="008C60DC"/>
    <w:rsid w:val="008C6907"/>
    <w:rsid w:val="008C71E8"/>
    <w:rsid w:val="008C7221"/>
    <w:rsid w:val="008C7314"/>
    <w:rsid w:val="008C7CA1"/>
    <w:rsid w:val="008D0A1F"/>
    <w:rsid w:val="008D0ACE"/>
    <w:rsid w:val="008D0D3C"/>
    <w:rsid w:val="008D0E99"/>
    <w:rsid w:val="008D149B"/>
    <w:rsid w:val="008D16FE"/>
    <w:rsid w:val="008D1716"/>
    <w:rsid w:val="008D180F"/>
    <w:rsid w:val="008D18D3"/>
    <w:rsid w:val="008D1AB2"/>
    <w:rsid w:val="008D22F8"/>
    <w:rsid w:val="008D2540"/>
    <w:rsid w:val="008D28FF"/>
    <w:rsid w:val="008D2B3E"/>
    <w:rsid w:val="008D2BE3"/>
    <w:rsid w:val="008D3EE7"/>
    <w:rsid w:val="008D3F80"/>
    <w:rsid w:val="008D42F8"/>
    <w:rsid w:val="008D4875"/>
    <w:rsid w:val="008D4D57"/>
    <w:rsid w:val="008D51DE"/>
    <w:rsid w:val="008D6200"/>
    <w:rsid w:val="008D6270"/>
    <w:rsid w:val="008D64F4"/>
    <w:rsid w:val="008D69AF"/>
    <w:rsid w:val="008D72B1"/>
    <w:rsid w:val="008D73A1"/>
    <w:rsid w:val="008D74B6"/>
    <w:rsid w:val="008D770D"/>
    <w:rsid w:val="008D7AFD"/>
    <w:rsid w:val="008D7C14"/>
    <w:rsid w:val="008D7FEF"/>
    <w:rsid w:val="008E0855"/>
    <w:rsid w:val="008E0B3D"/>
    <w:rsid w:val="008E10C7"/>
    <w:rsid w:val="008E10F0"/>
    <w:rsid w:val="008E1273"/>
    <w:rsid w:val="008E21C5"/>
    <w:rsid w:val="008E36D4"/>
    <w:rsid w:val="008E3CB1"/>
    <w:rsid w:val="008E429D"/>
    <w:rsid w:val="008E51B0"/>
    <w:rsid w:val="008E556E"/>
    <w:rsid w:val="008E5796"/>
    <w:rsid w:val="008E5903"/>
    <w:rsid w:val="008E5962"/>
    <w:rsid w:val="008E596C"/>
    <w:rsid w:val="008E5CE3"/>
    <w:rsid w:val="008E6C4C"/>
    <w:rsid w:val="008E6F1C"/>
    <w:rsid w:val="008E6FCB"/>
    <w:rsid w:val="008E72A1"/>
    <w:rsid w:val="008E777A"/>
    <w:rsid w:val="008E7813"/>
    <w:rsid w:val="008E7C72"/>
    <w:rsid w:val="008F0251"/>
    <w:rsid w:val="008F0302"/>
    <w:rsid w:val="008F0831"/>
    <w:rsid w:val="008F1283"/>
    <w:rsid w:val="008F1854"/>
    <w:rsid w:val="008F1E8E"/>
    <w:rsid w:val="008F1FA5"/>
    <w:rsid w:val="008F255C"/>
    <w:rsid w:val="008F27E4"/>
    <w:rsid w:val="008F344C"/>
    <w:rsid w:val="008F36C1"/>
    <w:rsid w:val="008F391A"/>
    <w:rsid w:val="008F3E71"/>
    <w:rsid w:val="008F4693"/>
    <w:rsid w:val="008F47D2"/>
    <w:rsid w:val="008F4937"/>
    <w:rsid w:val="008F4956"/>
    <w:rsid w:val="008F53CA"/>
    <w:rsid w:val="008F5640"/>
    <w:rsid w:val="008F588B"/>
    <w:rsid w:val="008F59D0"/>
    <w:rsid w:val="008F6388"/>
    <w:rsid w:val="008F63F2"/>
    <w:rsid w:val="008F6A4E"/>
    <w:rsid w:val="008F6DAE"/>
    <w:rsid w:val="008F71B0"/>
    <w:rsid w:val="008F7281"/>
    <w:rsid w:val="008F7C2D"/>
    <w:rsid w:val="009005C4"/>
    <w:rsid w:val="00900BE1"/>
    <w:rsid w:val="00901A1C"/>
    <w:rsid w:val="00901A73"/>
    <w:rsid w:val="00901DB7"/>
    <w:rsid w:val="00901FD9"/>
    <w:rsid w:val="00902086"/>
    <w:rsid w:val="00902733"/>
    <w:rsid w:val="009027C9"/>
    <w:rsid w:val="00902A92"/>
    <w:rsid w:val="00902BE5"/>
    <w:rsid w:val="00902E60"/>
    <w:rsid w:val="0090301E"/>
    <w:rsid w:val="00903D05"/>
    <w:rsid w:val="00903FA0"/>
    <w:rsid w:val="0090495E"/>
    <w:rsid w:val="00904BCE"/>
    <w:rsid w:val="00904F95"/>
    <w:rsid w:val="00905A1D"/>
    <w:rsid w:val="00905AF7"/>
    <w:rsid w:val="00905CE5"/>
    <w:rsid w:val="00905DA0"/>
    <w:rsid w:val="009065E9"/>
    <w:rsid w:val="00906B6D"/>
    <w:rsid w:val="00907A05"/>
    <w:rsid w:val="00907DF7"/>
    <w:rsid w:val="009104CA"/>
    <w:rsid w:val="0091052F"/>
    <w:rsid w:val="00910A75"/>
    <w:rsid w:val="00910D2C"/>
    <w:rsid w:val="00911059"/>
    <w:rsid w:val="009114D8"/>
    <w:rsid w:val="00911A34"/>
    <w:rsid w:val="00911D0C"/>
    <w:rsid w:val="009121E7"/>
    <w:rsid w:val="00912D7A"/>
    <w:rsid w:val="00914094"/>
    <w:rsid w:val="009144BA"/>
    <w:rsid w:val="00914743"/>
    <w:rsid w:val="00914806"/>
    <w:rsid w:val="00914FB9"/>
    <w:rsid w:val="009159CC"/>
    <w:rsid w:val="00915C60"/>
    <w:rsid w:val="00916157"/>
    <w:rsid w:val="0091645A"/>
    <w:rsid w:val="00916A81"/>
    <w:rsid w:val="00916C61"/>
    <w:rsid w:val="0091703A"/>
    <w:rsid w:val="009177B2"/>
    <w:rsid w:val="009179A1"/>
    <w:rsid w:val="00917F6E"/>
    <w:rsid w:val="009203B5"/>
    <w:rsid w:val="009205C7"/>
    <w:rsid w:val="009210EF"/>
    <w:rsid w:val="0092114A"/>
    <w:rsid w:val="0092136F"/>
    <w:rsid w:val="00921C1F"/>
    <w:rsid w:val="00921F0A"/>
    <w:rsid w:val="00922209"/>
    <w:rsid w:val="009247B4"/>
    <w:rsid w:val="00924870"/>
    <w:rsid w:val="00924C21"/>
    <w:rsid w:val="00924ED9"/>
    <w:rsid w:val="0092515D"/>
    <w:rsid w:val="0092516C"/>
    <w:rsid w:val="009251CB"/>
    <w:rsid w:val="009254FC"/>
    <w:rsid w:val="00925502"/>
    <w:rsid w:val="00925604"/>
    <w:rsid w:val="00925716"/>
    <w:rsid w:val="0092663D"/>
    <w:rsid w:val="009268A4"/>
    <w:rsid w:val="00926C48"/>
    <w:rsid w:val="0092758E"/>
    <w:rsid w:val="0092794F"/>
    <w:rsid w:val="00927A18"/>
    <w:rsid w:val="00927C1A"/>
    <w:rsid w:val="00927DCC"/>
    <w:rsid w:val="00930391"/>
    <w:rsid w:val="009307A8"/>
    <w:rsid w:val="00930A01"/>
    <w:rsid w:val="00930C28"/>
    <w:rsid w:val="00930D80"/>
    <w:rsid w:val="00930EC7"/>
    <w:rsid w:val="009312E6"/>
    <w:rsid w:val="00931300"/>
    <w:rsid w:val="009316BD"/>
    <w:rsid w:val="00931786"/>
    <w:rsid w:val="00931A6D"/>
    <w:rsid w:val="00931CAA"/>
    <w:rsid w:val="00931D86"/>
    <w:rsid w:val="00931E0B"/>
    <w:rsid w:val="00932275"/>
    <w:rsid w:val="009327AF"/>
    <w:rsid w:val="00932B67"/>
    <w:rsid w:val="00934075"/>
    <w:rsid w:val="00934502"/>
    <w:rsid w:val="0093470B"/>
    <w:rsid w:val="00934B3D"/>
    <w:rsid w:val="0093500F"/>
    <w:rsid w:val="0093502B"/>
    <w:rsid w:val="00935082"/>
    <w:rsid w:val="009352AC"/>
    <w:rsid w:val="00935621"/>
    <w:rsid w:val="00935997"/>
    <w:rsid w:val="00936096"/>
    <w:rsid w:val="009366D7"/>
    <w:rsid w:val="009374D6"/>
    <w:rsid w:val="00937B51"/>
    <w:rsid w:val="00937CE6"/>
    <w:rsid w:val="00940B3B"/>
    <w:rsid w:val="00940B81"/>
    <w:rsid w:val="00940BF3"/>
    <w:rsid w:val="00940DE3"/>
    <w:rsid w:val="00941278"/>
    <w:rsid w:val="0094140C"/>
    <w:rsid w:val="0094162A"/>
    <w:rsid w:val="00941A86"/>
    <w:rsid w:val="00941CF7"/>
    <w:rsid w:val="00941E1C"/>
    <w:rsid w:val="00942B21"/>
    <w:rsid w:val="00943EE8"/>
    <w:rsid w:val="00943F4C"/>
    <w:rsid w:val="00943FE7"/>
    <w:rsid w:val="009440B7"/>
    <w:rsid w:val="00944366"/>
    <w:rsid w:val="00944631"/>
    <w:rsid w:val="00944E09"/>
    <w:rsid w:val="00944E41"/>
    <w:rsid w:val="00945406"/>
    <w:rsid w:val="0094546B"/>
    <w:rsid w:val="009459BC"/>
    <w:rsid w:val="00945AB5"/>
    <w:rsid w:val="00945BB7"/>
    <w:rsid w:val="00945D00"/>
    <w:rsid w:val="00945E1A"/>
    <w:rsid w:val="00946AE3"/>
    <w:rsid w:val="00947084"/>
    <w:rsid w:val="009477A3"/>
    <w:rsid w:val="00947B6C"/>
    <w:rsid w:val="00947F5F"/>
    <w:rsid w:val="00950108"/>
    <w:rsid w:val="0095083B"/>
    <w:rsid w:val="0095093A"/>
    <w:rsid w:val="00950B71"/>
    <w:rsid w:val="00950DDB"/>
    <w:rsid w:val="009511F4"/>
    <w:rsid w:val="0095164C"/>
    <w:rsid w:val="00951889"/>
    <w:rsid w:val="009522C4"/>
    <w:rsid w:val="0095236E"/>
    <w:rsid w:val="00953C93"/>
    <w:rsid w:val="0095404E"/>
    <w:rsid w:val="009542F8"/>
    <w:rsid w:val="00954749"/>
    <w:rsid w:val="00954E6C"/>
    <w:rsid w:val="00954F86"/>
    <w:rsid w:val="00954FFD"/>
    <w:rsid w:val="00955418"/>
    <w:rsid w:val="00955A67"/>
    <w:rsid w:val="00956E80"/>
    <w:rsid w:val="009570AB"/>
    <w:rsid w:val="009579CC"/>
    <w:rsid w:val="00957B4F"/>
    <w:rsid w:val="00957D6D"/>
    <w:rsid w:val="00960336"/>
    <w:rsid w:val="009608E1"/>
    <w:rsid w:val="00961410"/>
    <w:rsid w:val="0096150E"/>
    <w:rsid w:val="009616FA"/>
    <w:rsid w:val="00961799"/>
    <w:rsid w:val="00961888"/>
    <w:rsid w:val="00961C5B"/>
    <w:rsid w:val="009620B6"/>
    <w:rsid w:val="00962A5D"/>
    <w:rsid w:val="00963232"/>
    <w:rsid w:val="00963844"/>
    <w:rsid w:val="00963F7E"/>
    <w:rsid w:val="009642DF"/>
    <w:rsid w:val="00964525"/>
    <w:rsid w:val="009650D6"/>
    <w:rsid w:val="0096549C"/>
    <w:rsid w:val="00965AC5"/>
    <w:rsid w:val="00965ACC"/>
    <w:rsid w:val="0096601F"/>
    <w:rsid w:val="009671E7"/>
    <w:rsid w:val="009672CB"/>
    <w:rsid w:val="009679EF"/>
    <w:rsid w:val="00967D61"/>
    <w:rsid w:val="00970086"/>
    <w:rsid w:val="00970739"/>
    <w:rsid w:val="00970BF9"/>
    <w:rsid w:val="009710BB"/>
    <w:rsid w:val="00971944"/>
    <w:rsid w:val="00971CF6"/>
    <w:rsid w:val="0097232F"/>
    <w:rsid w:val="00973843"/>
    <w:rsid w:val="00973A64"/>
    <w:rsid w:val="009741AD"/>
    <w:rsid w:val="009742B6"/>
    <w:rsid w:val="009747AA"/>
    <w:rsid w:val="00974A29"/>
    <w:rsid w:val="00974D07"/>
    <w:rsid w:val="009750C4"/>
    <w:rsid w:val="00975451"/>
    <w:rsid w:val="00975B53"/>
    <w:rsid w:val="00975BBB"/>
    <w:rsid w:val="00975CE9"/>
    <w:rsid w:val="00975F80"/>
    <w:rsid w:val="0097675C"/>
    <w:rsid w:val="00976F1B"/>
    <w:rsid w:val="0097727F"/>
    <w:rsid w:val="009778D2"/>
    <w:rsid w:val="0098062D"/>
    <w:rsid w:val="009814BD"/>
    <w:rsid w:val="00981C03"/>
    <w:rsid w:val="00982ADD"/>
    <w:rsid w:val="00982F76"/>
    <w:rsid w:val="00983140"/>
    <w:rsid w:val="0098367C"/>
    <w:rsid w:val="009838FA"/>
    <w:rsid w:val="009847F3"/>
    <w:rsid w:val="00984B45"/>
    <w:rsid w:val="00985408"/>
    <w:rsid w:val="00985B13"/>
    <w:rsid w:val="00986FC7"/>
    <w:rsid w:val="009871B1"/>
    <w:rsid w:val="00987474"/>
    <w:rsid w:val="00987D60"/>
    <w:rsid w:val="009900B0"/>
    <w:rsid w:val="00990671"/>
    <w:rsid w:val="00990928"/>
    <w:rsid w:val="00990930"/>
    <w:rsid w:val="00990AED"/>
    <w:rsid w:val="00990DCA"/>
    <w:rsid w:val="00991717"/>
    <w:rsid w:val="0099199B"/>
    <w:rsid w:val="00991C4E"/>
    <w:rsid w:val="00991CE1"/>
    <w:rsid w:val="00991F3F"/>
    <w:rsid w:val="009923A4"/>
    <w:rsid w:val="00992627"/>
    <w:rsid w:val="00992A06"/>
    <w:rsid w:val="00992D39"/>
    <w:rsid w:val="00993270"/>
    <w:rsid w:val="009932C7"/>
    <w:rsid w:val="00994147"/>
    <w:rsid w:val="009943C6"/>
    <w:rsid w:val="00994838"/>
    <w:rsid w:val="00994F00"/>
    <w:rsid w:val="009951F2"/>
    <w:rsid w:val="00995504"/>
    <w:rsid w:val="009957EE"/>
    <w:rsid w:val="00995BB7"/>
    <w:rsid w:val="00996368"/>
    <w:rsid w:val="00996804"/>
    <w:rsid w:val="00996A96"/>
    <w:rsid w:val="00996CFB"/>
    <w:rsid w:val="00997314"/>
    <w:rsid w:val="00997494"/>
    <w:rsid w:val="00997AD0"/>
    <w:rsid w:val="00997CE2"/>
    <w:rsid w:val="009A017F"/>
    <w:rsid w:val="009A0652"/>
    <w:rsid w:val="009A06E7"/>
    <w:rsid w:val="009A07EA"/>
    <w:rsid w:val="009A0BED"/>
    <w:rsid w:val="009A0C4C"/>
    <w:rsid w:val="009A0CA1"/>
    <w:rsid w:val="009A0E49"/>
    <w:rsid w:val="009A1500"/>
    <w:rsid w:val="009A1C71"/>
    <w:rsid w:val="009A232F"/>
    <w:rsid w:val="009A260F"/>
    <w:rsid w:val="009A298F"/>
    <w:rsid w:val="009A2CBC"/>
    <w:rsid w:val="009A2DD5"/>
    <w:rsid w:val="009A2FEA"/>
    <w:rsid w:val="009A303D"/>
    <w:rsid w:val="009A3CAD"/>
    <w:rsid w:val="009A3D18"/>
    <w:rsid w:val="009A457F"/>
    <w:rsid w:val="009A474C"/>
    <w:rsid w:val="009A49CD"/>
    <w:rsid w:val="009A526B"/>
    <w:rsid w:val="009A590F"/>
    <w:rsid w:val="009A5935"/>
    <w:rsid w:val="009A61AB"/>
    <w:rsid w:val="009A6FD1"/>
    <w:rsid w:val="009A779E"/>
    <w:rsid w:val="009A7AB1"/>
    <w:rsid w:val="009A7ADA"/>
    <w:rsid w:val="009B05BA"/>
    <w:rsid w:val="009B0662"/>
    <w:rsid w:val="009B160B"/>
    <w:rsid w:val="009B1968"/>
    <w:rsid w:val="009B2443"/>
    <w:rsid w:val="009B2849"/>
    <w:rsid w:val="009B32E9"/>
    <w:rsid w:val="009B38F6"/>
    <w:rsid w:val="009B3D25"/>
    <w:rsid w:val="009B4A8D"/>
    <w:rsid w:val="009B4C9A"/>
    <w:rsid w:val="009B5D0A"/>
    <w:rsid w:val="009B5D68"/>
    <w:rsid w:val="009B6072"/>
    <w:rsid w:val="009B6B7E"/>
    <w:rsid w:val="009B75CB"/>
    <w:rsid w:val="009B77BC"/>
    <w:rsid w:val="009C01C3"/>
    <w:rsid w:val="009C0BD5"/>
    <w:rsid w:val="009C1953"/>
    <w:rsid w:val="009C21C9"/>
    <w:rsid w:val="009C26C6"/>
    <w:rsid w:val="009C2860"/>
    <w:rsid w:val="009C3AA4"/>
    <w:rsid w:val="009C49EB"/>
    <w:rsid w:val="009C4BD3"/>
    <w:rsid w:val="009C4C6E"/>
    <w:rsid w:val="009C515D"/>
    <w:rsid w:val="009C5313"/>
    <w:rsid w:val="009C56BE"/>
    <w:rsid w:val="009C5DCE"/>
    <w:rsid w:val="009C64DF"/>
    <w:rsid w:val="009C74C6"/>
    <w:rsid w:val="009C7866"/>
    <w:rsid w:val="009C7A83"/>
    <w:rsid w:val="009C7B91"/>
    <w:rsid w:val="009D006C"/>
    <w:rsid w:val="009D085E"/>
    <w:rsid w:val="009D0999"/>
    <w:rsid w:val="009D0DF8"/>
    <w:rsid w:val="009D133A"/>
    <w:rsid w:val="009D1DC1"/>
    <w:rsid w:val="009D1FB7"/>
    <w:rsid w:val="009D213B"/>
    <w:rsid w:val="009D2847"/>
    <w:rsid w:val="009D28E2"/>
    <w:rsid w:val="009D29D9"/>
    <w:rsid w:val="009D2CD7"/>
    <w:rsid w:val="009D2ED4"/>
    <w:rsid w:val="009D30AD"/>
    <w:rsid w:val="009D364A"/>
    <w:rsid w:val="009D3849"/>
    <w:rsid w:val="009D439A"/>
    <w:rsid w:val="009D43DF"/>
    <w:rsid w:val="009D46DC"/>
    <w:rsid w:val="009D4C47"/>
    <w:rsid w:val="009D4E49"/>
    <w:rsid w:val="009D5A90"/>
    <w:rsid w:val="009D5CFF"/>
    <w:rsid w:val="009D5F95"/>
    <w:rsid w:val="009D61DC"/>
    <w:rsid w:val="009D64D7"/>
    <w:rsid w:val="009D6751"/>
    <w:rsid w:val="009D686F"/>
    <w:rsid w:val="009D704B"/>
    <w:rsid w:val="009D74BF"/>
    <w:rsid w:val="009D7E7B"/>
    <w:rsid w:val="009E0C3B"/>
    <w:rsid w:val="009E1137"/>
    <w:rsid w:val="009E1698"/>
    <w:rsid w:val="009E17CA"/>
    <w:rsid w:val="009E1B97"/>
    <w:rsid w:val="009E1DA1"/>
    <w:rsid w:val="009E1EFA"/>
    <w:rsid w:val="009E2813"/>
    <w:rsid w:val="009E2D2C"/>
    <w:rsid w:val="009E3021"/>
    <w:rsid w:val="009E34E9"/>
    <w:rsid w:val="009E3504"/>
    <w:rsid w:val="009E353B"/>
    <w:rsid w:val="009E3B20"/>
    <w:rsid w:val="009E3CC3"/>
    <w:rsid w:val="009E3CE0"/>
    <w:rsid w:val="009E3DE3"/>
    <w:rsid w:val="009E46C5"/>
    <w:rsid w:val="009E47C8"/>
    <w:rsid w:val="009E4E07"/>
    <w:rsid w:val="009E5AA4"/>
    <w:rsid w:val="009E610E"/>
    <w:rsid w:val="009E67C8"/>
    <w:rsid w:val="009F022C"/>
    <w:rsid w:val="009F0268"/>
    <w:rsid w:val="009F04A4"/>
    <w:rsid w:val="009F14E5"/>
    <w:rsid w:val="009F16AD"/>
    <w:rsid w:val="009F1845"/>
    <w:rsid w:val="009F277C"/>
    <w:rsid w:val="009F2D61"/>
    <w:rsid w:val="009F2EAF"/>
    <w:rsid w:val="009F3225"/>
    <w:rsid w:val="009F32C3"/>
    <w:rsid w:val="009F3430"/>
    <w:rsid w:val="009F3627"/>
    <w:rsid w:val="009F4128"/>
    <w:rsid w:val="009F4383"/>
    <w:rsid w:val="009F4485"/>
    <w:rsid w:val="009F4527"/>
    <w:rsid w:val="009F5114"/>
    <w:rsid w:val="009F5369"/>
    <w:rsid w:val="009F53C2"/>
    <w:rsid w:val="009F543A"/>
    <w:rsid w:val="009F5473"/>
    <w:rsid w:val="009F5989"/>
    <w:rsid w:val="009F6E8E"/>
    <w:rsid w:val="009F6FFA"/>
    <w:rsid w:val="00A000A1"/>
    <w:rsid w:val="00A00D2C"/>
    <w:rsid w:val="00A01283"/>
    <w:rsid w:val="00A01A49"/>
    <w:rsid w:val="00A01CA5"/>
    <w:rsid w:val="00A01CD8"/>
    <w:rsid w:val="00A01E8D"/>
    <w:rsid w:val="00A01EBB"/>
    <w:rsid w:val="00A01F9D"/>
    <w:rsid w:val="00A021D9"/>
    <w:rsid w:val="00A024D6"/>
    <w:rsid w:val="00A02937"/>
    <w:rsid w:val="00A02A86"/>
    <w:rsid w:val="00A02C50"/>
    <w:rsid w:val="00A02F66"/>
    <w:rsid w:val="00A034B9"/>
    <w:rsid w:val="00A035A9"/>
    <w:rsid w:val="00A03D89"/>
    <w:rsid w:val="00A03DE6"/>
    <w:rsid w:val="00A04685"/>
    <w:rsid w:val="00A04C0D"/>
    <w:rsid w:val="00A04E6A"/>
    <w:rsid w:val="00A05064"/>
    <w:rsid w:val="00A0523A"/>
    <w:rsid w:val="00A057BB"/>
    <w:rsid w:val="00A064B5"/>
    <w:rsid w:val="00A06AD0"/>
    <w:rsid w:val="00A0748F"/>
    <w:rsid w:val="00A102C5"/>
    <w:rsid w:val="00A10D5F"/>
    <w:rsid w:val="00A10F80"/>
    <w:rsid w:val="00A1121D"/>
    <w:rsid w:val="00A1174B"/>
    <w:rsid w:val="00A11F80"/>
    <w:rsid w:val="00A1267F"/>
    <w:rsid w:val="00A128B2"/>
    <w:rsid w:val="00A12B46"/>
    <w:rsid w:val="00A13132"/>
    <w:rsid w:val="00A131DB"/>
    <w:rsid w:val="00A1355D"/>
    <w:rsid w:val="00A137A4"/>
    <w:rsid w:val="00A13B6C"/>
    <w:rsid w:val="00A13F68"/>
    <w:rsid w:val="00A14294"/>
    <w:rsid w:val="00A14B29"/>
    <w:rsid w:val="00A1504C"/>
    <w:rsid w:val="00A15279"/>
    <w:rsid w:val="00A15787"/>
    <w:rsid w:val="00A1606D"/>
    <w:rsid w:val="00A1677A"/>
    <w:rsid w:val="00A167FB"/>
    <w:rsid w:val="00A17582"/>
    <w:rsid w:val="00A17795"/>
    <w:rsid w:val="00A178C2"/>
    <w:rsid w:val="00A17A05"/>
    <w:rsid w:val="00A20248"/>
    <w:rsid w:val="00A203E4"/>
    <w:rsid w:val="00A20590"/>
    <w:rsid w:val="00A207C1"/>
    <w:rsid w:val="00A2085F"/>
    <w:rsid w:val="00A209F4"/>
    <w:rsid w:val="00A20B26"/>
    <w:rsid w:val="00A2111C"/>
    <w:rsid w:val="00A213DF"/>
    <w:rsid w:val="00A215E9"/>
    <w:rsid w:val="00A21D91"/>
    <w:rsid w:val="00A21E38"/>
    <w:rsid w:val="00A22A38"/>
    <w:rsid w:val="00A2314A"/>
    <w:rsid w:val="00A233A1"/>
    <w:rsid w:val="00A233B4"/>
    <w:rsid w:val="00A233C7"/>
    <w:rsid w:val="00A23D23"/>
    <w:rsid w:val="00A24843"/>
    <w:rsid w:val="00A24B37"/>
    <w:rsid w:val="00A24E67"/>
    <w:rsid w:val="00A2542B"/>
    <w:rsid w:val="00A25E30"/>
    <w:rsid w:val="00A2728D"/>
    <w:rsid w:val="00A27376"/>
    <w:rsid w:val="00A273FE"/>
    <w:rsid w:val="00A27431"/>
    <w:rsid w:val="00A274F1"/>
    <w:rsid w:val="00A30099"/>
    <w:rsid w:val="00A300C0"/>
    <w:rsid w:val="00A3054D"/>
    <w:rsid w:val="00A30C9B"/>
    <w:rsid w:val="00A31B2D"/>
    <w:rsid w:val="00A31E22"/>
    <w:rsid w:val="00A31E3D"/>
    <w:rsid w:val="00A323C9"/>
    <w:rsid w:val="00A32462"/>
    <w:rsid w:val="00A32EB3"/>
    <w:rsid w:val="00A3358C"/>
    <w:rsid w:val="00A33BD2"/>
    <w:rsid w:val="00A33D2D"/>
    <w:rsid w:val="00A349F8"/>
    <w:rsid w:val="00A34DC2"/>
    <w:rsid w:val="00A35013"/>
    <w:rsid w:val="00A351A4"/>
    <w:rsid w:val="00A3536A"/>
    <w:rsid w:val="00A36013"/>
    <w:rsid w:val="00A362E8"/>
    <w:rsid w:val="00A36961"/>
    <w:rsid w:val="00A37331"/>
    <w:rsid w:val="00A376C0"/>
    <w:rsid w:val="00A37932"/>
    <w:rsid w:val="00A40915"/>
    <w:rsid w:val="00A41682"/>
    <w:rsid w:val="00A41937"/>
    <w:rsid w:val="00A41E22"/>
    <w:rsid w:val="00A42608"/>
    <w:rsid w:val="00A42821"/>
    <w:rsid w:val="00A42857"/>
    <w:rsid w:val="00A42D03"/>
    <w:rsid w:val="00A431EE"/>
    <w:rsid w:val="00A436CF"/>
    <w:rsid w:val="00A436DA"/>
    <w:rsid w:val="00A43E02"/>
    <w:rsid w:val="00A447F7"/>
    <w:rsid w:val="00A44E07"/>
    <w:rsid w:val="00A44EF2"/>
    <w:rsid w:val="00A4500B"/>
    <w:rsid w:val="00A45FCF"/>
    <w:rsid w:val="00A46615"/>
    <w:rsid w:val="00A466AC"/>
    <w:rsid w:val="00A46860"/>
    <w:rsid w:val="00A46961"/>
    <w:rsid w:val="00A469E1"/>
    <w:rsid w:val="00A46CBD"/>
    <w:rsid w:val="00A46D2E"/>
    <w:rsid w:val="00A470E9"/>
    <w:rsid w:val="00A471AD"/>
    <w:rsid w:val="00A47C07"/>
    <w:rsid w:val="00A50499"/>
    <w:rsid w:val="00A50DA2"/>
    <w:rsid w:val="00A515A0"/>
    <w:rsid w:val="00A51D79"/>
    <w:rsid w:val="00A52281"/>
    <w:rsid w:val="00A52640"/>
    <w:rsid w:val="00A52845"/>
    <w:rsid w:val="00A530BA"/>
    <w:rsid w:val="00A53112"/>
    <w:rsid w:val="00A5334B"/>
    <w:rsid w:val="00A53638"/>
    <w:rsid w:val="00A53D13"/>
    <w:rsid w:val="00A546F3"/>
    <w:rsid w:val="00A54D25"/>
    <w:rsid w:val="00A5536B"/>
    <w:rsid w:val="00A5558B"/>
    <w:rsid w:val="00A5570B"/>
    <w:rsid w:val="00A559D3"/>
    <w:rsid w:val="00A55C64"/>
    <w:rsid w:val="00A55C9C"/>
    <w:rsid w:val="00A56186"/>
    <w:rsid w:val="00A562EA"/>
    <w:rsid w:val="00A56B1B"/>
    <w:rsid w:val="00A56CB4"/>
    <w:rsid w:val="00A56D8A"/>
    <w:rsid w:val="00A56EC3"/>
    <w:rsid w:val="00A5700B"/>
    <w:rsid w:val="00A573EF"/>
    <w:rsid w:val="00A576EB"/>
    <w:rsid w:val="00A57BEA"/>
    <w:rsid w:val="00A57F22"/>
    <w:rsid w:val="00A60C27"/>
    <w:rsid w:val="00A615AB"/>
    <w:rsid w:val="00A61649"/>
    <w:rsid w:val="00A618EA"/>
    <w:rsid w:val="00A6270B"/>
    <w:rsid w:val="00A62FF2"/>
    <w:rsid w:val="00A63024"/>
    <w:rsid w:val="00A63046"/>
    <w:rsid w:val="00A638AC"/>
    <w:rsid w:val="00A63C1D"/>
    <w:rsid w:val="00A64494"/>
    <w:rsid w:val="00A64691"/>
    <w:rsid w:val="00A64DD4"/>
    <w:rsid w:val="00A653CE"/>
    <w:rsid w:val="00A6591B"/>
    <w:rsid w:val="00A659CC"/>
    <w:rsid w:val="00A66880"/>
    <w:rsid w:val="00A66A5E"/>
    <w:rsid w:val="00A66C56"/>
    <w:rsid w:val="00A6710D"/>
    <w:rsid w:val="00A6782D"/>
    <w:rsid w:val="00A701B6"/>
    <w:rsid w:val="00A7091C"/>
    <w:rsid w:val="00A71491"/>
    <w:rsid w:val="00A714FD"/>
    <w:rsid w:val="00A717C1"/>
    <w:rsid w:val="00A717E1"/>
    <w:rsid w:val="00A71A9A"/>
    <w:rsid w:val="00A71B6D"/>
    <w:rsid w:val="00A71EBA"/>
    <w:rsid w:val="00A71F0D"/>
    <w:rsid w:val="00A72168"/>
    <w:rsid w:val="00A72DC6"/>
    <w:rsid w:val="00A73184"/>
    <w:rsid w:val="00A73554"/>
    <w:rsid w:val="00A73BBB"/>
    <w:rsid w:val="00A743C7"/>
    <w:rsid w:val="00A75136"/>
    <w:rsid w:val="00A754C2"/>
    <w:rsid w:val="00A755FC"/>
    <w:rsid w:val="00A75A80"/>
    <w:rsid w:val="00A75D16"/>
    <w:rsid w:val="00A75ED4"/>
    <w:rsid w:val="00A75FDD"/>
    <w:rsid w:val="00A7691B"/>
    <w:rsid w:val="00A76C38"/>
    <w:rsid w:val="00A772D7"/>
    <w:rsid w:val="00A775C2"/>
    <w:rsid w:val="00A77BDF"/>
    <w:rsid w:val="00A77EB8"/>
    <w:rsid w:val="00A80458"/>
    <w:rsid w:val="00A80937"/>
    <w:rsid w:val="00A80C41"/>
    <w:rsid w:val="00A80F6B"/>
    <w:rsid w:val="00A80FC2"/>
    <w:rsid w:val="00A81299"/>
    <w:rsid w:val="00A825C2"/>
    <w:rsid w:val="00A837F4"/>
    <w:rsid w:val="00A839BD"/>
    <w:rsid w:val="00A83A42"/>
    <w:rsid w:val="00A83C2D"/>
    <w:rsid w:val="00A83F73"/>
    <w:rsid w:val="00A84424"/>
    <w:rsid w:val="00A84579"/>
    <w:rsid w:val="00A84B01"/>
    <w:rsid w:val="00A8522E"/>
    <w:rsid w:val="00A85645"/>
    <w:rsid w:val="00A8574E"/>
    <w:rsid w:val="00A85A14"/>
    <w:rsid w:val="00A860E5"/>
    <w:rsid w:val="00A8659E"/>
    <w:rsid w:val="00A8680C"/>
    <w:rsid w:val="00A86BB3"/>
    <w:rsid w:val="00A86C52"/>
    <w:rsid w:val="00A86C62"/>
    <w:rsid w:val="00A87B81"/>
    <w:rsid w:val="00A87DA1"/>
    <w:rsid w:val="00A90600"/>
    <w:rsid w:val="00A90A28"/>
    <w:rsid w:val="00A90A40"/>
    <w:rsid w:val="00A90A86"/>
    <w:rsid w:val="00A9150C"/>
    <w:rsid w:val="00A91520"/>
    <w:rsid w:val="00A9181F"/>
    <w:rsid w:val="00A91CCD"/>
    <w:rsid w:val="00A91DE1"/>
    <w:rsid w:val="00A91FAE"/>
    <w:rsid w:val="00A9249D"/>
    <w:rsid w:val="00A92940"/>
    <w:rsid w:val="00A92971"/>
    <w:rsid w:val="00A93053"/>
    <w:rsid w:val="00A93195"/>
    <w:rsid w:val="00A934F9"/>
    <w:rsid w:val="00A939D6"/>
    <w:rsid w:val="00A93E27"/>
    <w:rsid w:val="00A943A6"/>
    <w:rsid w:val="00A945EE"/>
    <w:rsid w:val="00A9483D"/>
    <w:rsid w:val="00A94CEB"/>
    <w:rsid w:val="00A94EED"/>
    <w:rsid w:val="00A95055"/>
    <w:rsid w:val="00A9510C"/>
    <w:rsid w:val="00A95202"/>
    <w:rsid w:val="00A958A4"/>
    <w:rsid w:val="00A95FEE"/>
    <w:rsid w:val="00A9605F"/>
    <w:rsid w:val="00A96AB7"/>
    <w:rsid w:val="00A96BCA"/>
    <w:rsid w:val="00A96D3B"/>
    <w:rsid w:val="00A96D5D"/>
    <w:rsid w:val="00A96F5D"/>
    <w:rsid w:val="00A9723A"/>
    <w:rsid w:val="00A97730"/>
    <w:rsid w:val="00A97840"/>
    <w:rsid w:val="00AA01CC"/>
    <w:rsid w:val="00AA0F6B"/>
    <w:rsid w:val="00AA1026"/>
    <w:rsid w:val="00AA1B2D"/>
    <w:rsid w:val="00AA1C8A"/>
    <w:rsid w:val="00AA1CE0"/>
    <w:rsid w:val="00AA23AF"/>
    <w:rsid w:val="00AA24F2"/>
    <w:rsid w:val="00AA25D1"/>
    <w:rsid w:val="00AA27E2"/>
    <w:rsid w:val="00AA288A"/>
    <w:rsid w:val="00AA28E7"/>
    <w:rsid w:val="00AA372E"/>
    <w:rsid w:val="00AA3A31"/>
    <w:rsid w:val="00AA3EF2"/>
    <w:rsid w:val="00AA403B"/>
    <w:rsid w:val="00AA403F"/>
    <w:rsid w:val="00AA4AD4"/>
    <w:rsid w:val="00AA4BF0"/>
    <w:rsid w:val="00AA4D6D"/>
    <w:rsid w:val="00AA5CCE"/>
    <w:rsid w:val="00AA5E0D"/>
    <w:rsid w:val="00AA6677"/>
    <w:rsid w:val="00AA6A6D"/>
    <w:rsid w:val="00AA6BD2"/>
    <w:rsid w:val="00AA6C1C"/>
    <w:rsid w:val="00AA6EB4"/>
    <w:rsid w:val="00AA6F2C"/>
    <w:rsid w:val="00AA712A"/>
    <w:rsid w:val="00AA7888"/>
    <w:rsid w:val="00AA7AC4"/>
    <w:rsid w:val="00AA7FFC"/>
    <w:rsid w:val="00AB03A5"/>
    <w:rsid w:val="00AB05D7"/>
    <w:rsid w:val="00AB0B14"/>
    <w:rsid w:val="00AB160C"/>
    <w:rsid w:val="00AB1A44"/>
    <w:rsid w:val="00AB1E42"/>
    <w:rsid w:val="00AB2A01"/>
    <w:rsid w:val="00AB44B9"/>
    <w:rsid w:val="00AB4B1A"/>
    <w:rsid w:val="00AB4CC7"/>
    <w:rsid w:val="00AB52C7"/>
    <w:rsid w:val="00AB58D3"/>
    <w:rsid w:val="00AB5990"/>
    <w:rsid w:val="00AB5E36"/>
    <w:rsid w:val="00AB6483"/>
    <w:rsid w:val="00AB64B0"/>
    <w:rsid w:val="00AB6781"/>
    <w:rsid w:val="00AB685C"/>
    <w:rsid w:val="00AB6E3E"/>
    <w:rsid w:val="00AB6E91"/>
    <w:rsid w:val="00AB778E"/>
    <w:rsid w:val="00AB789A"/>
    <w:rsid w:val="00AB79CB"/>
    <w:rsid w:val="00AB7CDD"/>
    <w:rsid w:val="00AC0217"/>
    <w:rsid w:val="00AC0D24"/>
    <w:rsid w:val="00AC0E33"/>
    <w:rsid w:val="00AC19C2"/>
    <w:rsid w:val="00AC25D3"/>
    <w:rsid w:val="00AC28D7"/>
    <w:rsid w:val="00AC29B8"/>
    <w:rsid w:val="00AC418B"/>
    <w:rsid w:val="00AC44E6"/>
    <w:rsid w:val="00AC4530"/>
    <w:rsid w:val="00AC47D8"/>
    <w:rsid w:val="00AC52E7"/>
    <w:rsid w:val="00AC5AE4"/>
    <w:rsid w:val="00AC5E04"/>
    <w:rsid w:val="00AC6A9B"/>
    <w:rsid w:val="00AC6B86"/>
    <w:rsid w:val="00AC6E13"/>
    <w:rsid w:val="00AC70A7"/>
    <w:rsid w:val="00AC7789"/>
    <w:rsid w:val="00AC7889"/>
    <w:rsid w:val="00AC7F4A"/>
    <w:rsid w:val="00AD03D7"/>
    <w:rsid w:val="00AD09CC"/>
    <w:rsid w:val="00AD09E8"/>
    <w:rsid w:val="00AD0EC5"/>
    <w:rsid w:val="00AD0ECE"/>
    <w:rsid w:val="00AD114C"/>
    <w:rsid w:val="00AD1C39"/>
    <w:rsid w:val="00AD1E3E"/>
    <w:rsid w:val="00AD202A"/>
    <w:rsid w:val="00AD22FD"/>
    <w:rsid w:val="00AD2401"/>
    <w:rsid w:val="00AD2D55"/>
    <w:rsid w:val="00AD2D64"/>
    <w:rsid w:val="00AD32C9"/>
    <w:rsid w:val="00AD32EB"/>
    <w:rsid w:val="00AD35FC"/>
    <w:rsid w:val="00AD3757"/>
    <w:rsid w:val="00AD3915"/>
    <w:rsid w:val="00AD440B"/>
    <w:rsid w:val="00AD48F7"/>
    <w:rsid w:val="00AD4DF6"/>
    <w:rsid w:val="00AD4E1E"/>
    <w:rsid w:val="00AD5359"/>
    <w:rsid w:val="00AD5D0F"/>
    <w:rsid w:val="00AD6202"/>
    <w:rsid w:val="00AD6D81"/>
    <w:rsid w:val="00AD6F48"/>
    <w:rsid w:val="00AD705A"/>
    <w:rsid w:val="00AD7221"/>
    <w:rsid w:val="00AD7590"/>
    <w:rsid w:val="00AD7AD2"/>
    <w:rsid w:val="00AD7D33"/>
    <w:rsid w:val="00AE00A1"/>
    <w:rsid w:val="00AE012E"/>
    <w:rsid w:val="00AE02F7"/>
    <w:rsid w:val="00AE1622"/>
    <w:rsid w:val="00AE169A"/>
    <w:rsid w:val="00AE16E9"/>
    <w:rsid w:val="00AE1803"/>
    <w:rsid w:val="00AE1937"/>
    <w:rsid w:val="00AE1D5B"/>
    <w:rsid w:val="00AE1FC4"/>
    <w:rsid w:val="00AE220B"/>
    <w:rsid w:val="00AE2441"/>
    <w:rsid w:val="00AE2479"/>
    <w:rsid w:val="00AE29FA"/>
    <w:rsid w:val="00AE2A4E"/>
    <w:rsid w:val="00AE31EA"/>
    <w:rsid w:val="00AE3B89"/>
    <w:rsid w:val="00AE3DB5"/>
    <w:rsid w:val="00AE4FF0"/>
    <w:rsid w:val="00AE53A8"/>
    <w:rsid w:val="00AE5543"/>
    <w:rsid w:val="00AE5891"/>
    <w:rsid w:val="00AE5F60"/>
    <w:rsid w:val="00AE603D"/>
    <w:rsid w:val="00AE72CE"/>
    <w:rsid w:val="00AE767D"/>
    <w:rsid w:val="00AE7BB6"/>
    <w:rsid w:val="00AE7D7A"/>
    <w:rsid w:val="00AE7EE1"/>
    <w:rsid w:val="00AF00C9"/>
    <w:rsid w:val="00AF0186"/>
    <w:rsid w:val="00AF029C"/>
    <w:rsid w:val="00AF0DA9"/>
    <w:rsid w:val="00AF0FD8"/>
    <w:rsid w:val="00AF1C41"/>
    <w:rsid w:val="00AF206C"/>
    <w:rsid w:val="00AF278E"/>
    <w:rsid w:val="00AF290B"/>
    <w:rsid w:val="00AF2D29"/>
    <w:rsid w:val="00AF318F"/>
    <w:rsid w:val="00AF324B"/>
    <w:rsid w:val="00AF34B5"/>
    <w:rsid w:val="00AF3D3B"/>
    <w:rsid w:val="00AF3E65"/>
    <w:rsid w:val="00AF4AD4"/>
    <w:rsid w:val="00AF4FF4"/>
    <w:rsid w:val="00AF5928"/>
    <w:rsid w:val="00AF5938"/>
    <w:rsid w:val="00AF59AA"/>
    <w:rsid w:val="00AF59C3"/>
    <w:rsid w:val="00AF665A"/>
    <w:rsid w:val="00AF69E8"/>
    <w:rsid w:val="00AF6B46"/>
    <w:rsid w:val="00AF6E21"/>
    <w:rsid w:val="00AF71E9"/>
    <w:rsid w:val="00AF7528"/>
    <w:rsid w:val="00B0053F"/>
    <w:rsid w:val="00B00D1A"/>
    <w:rsid w:val="00B016AF"/>
    <w:rsid w:val="00B01C8A"/>
    <w:rsid w:val="00B01D43"/>
    <w:rsid w:val="00B02458"/>
    <w:rsid w:val="00B024A9"/>
    <w:rsid w:val="00B029B7"/>
    <w:rsid w:val="00B02D98"/>
    <w:rsid w:val="00B030A3"/>
    <w:rsid w:val="00B0338B"/>
    <w:rsid w:val="00B0366F"/>
    <w:rsid w:val="00B03758"/>
    <w:rsid w:val="00B0378B"/>
    <w:rsid w:val="00B03A13"/>
    <w:rsid w:val="00B03DE9"/>
    <w:rsid w:val="00B03EDA"/>
    <w:rsid w:val="00B04339"/>
    <w:rsid w:val="00B054AC"/>
    <w:rsid w:val="00B0565E"/>
    <w:rsid w:val="00B0576D"/>
    <w:rsid w:val="00B05B97"/>
    <w:rsid w:val="00B05DAB"/>
    <w:rsid w:val="00B05F3F"/>
    <w:rsid w:val="00B06151"/>
    <w:rsid w:val="00B062F2"/>
    <w:rsid w:val="00B0644E"/>
    <w:rsid w:val="00B0728E"/>
    <w:rsid w:val="00B078A9"/>
    <w:rsid w:val="00B079E7"/>
    <w:rsid w:val="00B07D24"/>
    <w:rsid w:val="00B07F12"/>
    <w:rsid w:val="00B1015B"/>
    <w:rsid w:val="00B10B70"/>
    <w:rsid w:val="00B10B92"/>
    <w:rsid w:val="00B10CC4"/>
    <w:rsid w:val="00B1118D"/>
    <w:rsid w:val="00B119BE"/>
    <w:rsid w:val="00B11E94"/>
    <w:rsid w:val="00B128D3"/>
    <w:rsid w:val="00B133D3"/>
    <w:rsid w:val="00B13663"/>
    <w:rsid w:val="00B13ED4"/>
    <w:rsid w:val="00B14024"/>
    <w:rsid w:val="00B144D6"/>
    <w:rsid w:val="00B14781"/>
    <w:rsid w:val="00B14797"/>
    <w:rsid w:val="00B147E2"/>
    <w:rsid w:val="00B14BA2"/>
    <w:rsid w:val="00B1504E"/>
    <w:rsid w:val="00B15601"/>
    <w:rsid w:val="00B15A00"/>
    <w:rsid w:val="00B15BF4"/>
    <w:rsid w:val="00B15C45"/>
    <w:rsid w:val="00B15FAC"/>
    <w:rsid w:val="00B1608B"/>
    <w:rsid w:val="00B16231"/>
    <w:rsid w:val="00B16628"/>
    <w:rsid w:val="00B16B1E"/>
    <w:rsid w:val="00B1714E"/>
    <w:rsid w:val="00B17BEE"/>
    <w:rsid w:val="00B17D48"/>
    <w:rsid w:val="00B202B2"/>
    <w:rsid w:val="00B20C9F"/>
    <w:rsid w:val="00B20D3C"/>
    <w:rsid w:val="00B2109D"/>
    <w:rsid w:val="00B217F4"/>
    <w:rsid w:val="00B21FD4"/>
    <w:rsid w:val="00B226F7"/>
    <w:rsid w:val="00B229F4"/>
    <w:rsid w:val="00B22DBA"/>
    <w:rsid w:val="00B2301F"/>
    <w:rsid w:val="00B2318A"/>
    <w:rsid w:val="00B23A72"/>
    <w:rsid w:val="00B23B7B"/>
    <w:rsid w:val="00B23EB3"/>
    <w:rsid w:val="00B24E22"/>
    <w:rsid w:val="00B25007"/>
    <w:rsid w:val="00B25269"/>
    <w:rsid w:val="00B2572B"/>
    <w:rsid w:val="00B25B91"/>
    <w:rsid w:val="00B25E38"/>
    <w:rsid w:val="00B26F93"/>
    <w:rsid w:val="00B2709C"/>
    <w:rsid w:val="00B27139"/>
    <w:rsid w:val="00B27336"/>
    <w:rsid w:val="00B27620"/>
    <w:rsid w:val="00B27EFF"/>
    <w:rsid w:val="00B30592"/>
    <w:rsid w:val="00B30EF5"/>
    <w:rsid w:val="00B3129C"/>
    <w:rsid w:val="00B312A6"/>
    <w:rsid w:val="00B31AF4"/>
    <w:rsid w:val="00B31CA4"/>
    <w:rsid w:val="00B31F54"/>
    <w:rsid w:val="00B322B0"/>
    <w:rsid w:val="00B32861"/>
    <w:rsid w:val="00B32BED"/>
    <w:rsid w:val="00B33020"/>
    <w:rsid w:val="00B33243"/>
    <w:rsid w:val="00B335CD"/>
    <w:rsid w:val="00B337C5"/>
    <w:rsid w:val="00B33E75"/>
    <w:rsid w:val="00B33E81"/>
    <w:rsid w:val="00B3434D"/>
    <w:rsid w:val="00B34CF1"/>
    <w:rsid w:val="00B34E30"/>
    <w:rsid w:val="00B35354"/>
    <w:rsid w:val="00B3572A"/>
    <w:rsid w:val="00B35C54"/>
    <w:rsid w:val="00B3670A"/>
    <w:rsid w:val="00B368F4"/>
    <w:rsid w:val="00B3760C"/>
    <w:rsid w:val="00B37A18"/>
    <w:rsid w:val="00B40999"/>
    <w:rsid w:val="00B40F54"/>
    <w:rsid w:val="00B410D4"/>
    <w:rsid w:val="00B41C63"/>
    <w:rsid w:val="00B4208F"/>
    <w:rsid w:val="00B42101"/>
    <w:rsid w:val="00B42CA7"/>
    <w:rsid w:val="00B43026"/>
    <w:rsid w:val="00B43486"/>
    <w:rsid w:val="00B435F5"/>
    <w:rsid w:val="00B442E9"/>
    <w:rsid w:val="00B45240"/>
    <w:rsid w:val="00B458CE"/>
    <w:rsid w:val="00B45B0F"/>
    <w:rsid w:val="00B4628C"/>
    <w:rsid w:val="00B466B0"/>
    <w:rsid w:val="00B468D8"/>
    <w:rsid w:val="00B46DD3"/>
    <w:rsid w:val="00B47805"/>
    <w:rsid w:val="00B47C8C"/>
    <w:rsid w:val="00B47ECC"/>
    <w:rsid w:val="00B47EE5"/>
    <w:rsid w:val="00B500FE"/>
    <w:rsid w:val="00B501EE"/>
    <w:rsid w:val="00B5026F"/>
    <w:rsid w:val="00B50295"/>
    <w:rsid w:val="00B504CC"/>
    <w:rsid w:val="00B507C9"/>
    <w:rsid w:val="00B50B6C"/>
    <w:rsid w:val="00B50BD8"/>
    <w:rsid w:val="00B50F17"/>
    <w:rsid w:val="00B515DB"/>
    <w:rsid w:val="00B5160A"/>
    <w:rsid w:val="00B518E3"/>
    <w:rsid w:val="00B51DC3"/>
    <w:rsid w:val="00B520CB"/>
    <w:rsid w:val="00B5245E"/>
    <w:rsid w:val="00B526B6"/>
    <w:rsid w:val="00B52777"/>
    <w:rsid w:val="00B52DF9"/>
    <w:rsid w:val="00B53365"/>
    <w:rsid w:val="00B53A1B"/>
    <w:rsid w:val="00B53A31"/>
    <w:rsid w:val="00B53A88"/>
    <w:rsid w:val="00B541DB"/>
    <w:rsid w:val="00B542A8"/>
    <w:rsid w:val="00B54F9D"/>
    <w:rsid w:val="00B5591C"/>
    <w:rsid w:val="00B55A93"/>
    <w:rsid w:val="00B55D28"/>
    <w:rsid w:val="00B55D7C"/>
    <w:rsid w:val="00B56498"/>
    <w:rsid w:val="00B579CB"/>
    <w:rsid w:val="00B60623"/>
    <w:rsid w:val="00B607FF"/>
    <w:rsid w:val="00B60AC9"/>
    <w:rsid w:val="00B60BE3"/>
    <w:rsid w:val="00B61779"/>
    <w:rsid w:val="00B62E42"/>
    <w:rsid w:val="00B62EC2"/>
    <w:rsid w:val="00B63402"/>
    <w:rsid w:val="00B63734"/>
    <w:rsid w:val="00B63986"/>
    <w:rsid w:val="00B643EB"/>
    <w:rsid w:val="00B64506"/>
    <w:rsid w:val="00B64D35"/>
    <w:rsid w:val="00B65127"/>
    <w:rsid w:val="00B665D8"/>
    <w:rsid w:val="00B66BB2"/>
    <w:rsid w:val="00B66C97"/>
    <w:rsid w:val="00B66D6B"/>
    <w:rsid w:val="00B66D93"/>
    <w:rsid w:val="00B67069"/>
    <w:rsid w:val="00B671D0"/>
    <w:rsid w:val="00B67239"/>
    <w:rsid w:val="00B705AF"/>
    <w:rsid w:val="00B70887"/>
    <w:rsid w:val="00B70C68"/>
    <w:rsid w:val="00B70DBD"/>
    <w:rsid w:val="00B713A0"/>
    <w:rsid w:val="00B71854"/>
    <w:rsid w:val="00B71CFE"/>
    <w:rsid w:val="00B72140"/>
    <w:rsid w:val="00B722BD"/>
    <w:rsid w:val="00B727D3"/>
    <w:rsid w:val="00B7305C"/>
    <w:rsid w:val="00B732C9"/>
    <w:rsid w:val="00B73317"/>
    <w:rsid w:val="00B7378E"/>
    <w:rsid w:val="00B73ACD"/>
    <w:rsid w:val="00B73D32"/>
    <w:rsid w:val="00B7402A"/>
    <w:rsid w:val="00B740E4"/>
    <w:rsid w:val="00B7436F"/>
    <w:rsid w:val="00B746F9"/>
    <w:rsid w:val="00B7544C"/>
    <w:rsid w:val="00B763B6"/>
    <w:rsid w:val="00B76DDD"/>
    <w:rsid w:val="00B7766A"/>
    <w:rsid w:val="00B77A77"/>
    <w:rsid w:val="00B77DEE"/>
    <w:rsid w:val="00B77EAC"/>
    <w:rsid w:val="00B77EEB"/>
    <w:rsid w:val="00B77F24"/>
    <w:rsid w:val="00B804B5"/>
    <w:rsid w:val="00B804D3"/>
    <w:rsid w:val="00B808C7"/>
    <w:rsid w:val="00B80AFD"/>
    <w:rsid w:val="00B80EE5"/>
    <w:rsid w:val="00B8109D"/>
    <w:rsid w:val="00B8128A"/>
    <w:rsid w:val="00B81589"/>
    <w:rsid w:val="00B816E6"/>
    <w:rsid w:val="00B8176A"/>
    <w:rsid w:val="00B81A94"/>
    <w:rsid w:val="00B81B7B"/>
    <w:rsid w:val="00B821CD"/>
    <w:rsid w:val="00B829A6"/>
    <w:rsid w:val="00B82A08"/>
    <w:rsid w:val="00B82E7F"/>
    <w:rsid w:val="00B82F57"/>
    <w:rsid w:val="00B82F61"/>
    <w:rsid w:val="00B832EB"/>
    <w:rsid w:val="00B834A3"/>
    <w:rsid w:val="00B840E3"/>
    <w:rsid w:val="00B843C3"/>
    <w:rsid w:val="00B84877"/>
    <w:rsid w:val="00B852A9"/>
    <w:rsid w:val="00B85355"/>
    <w:rsid w:val="00B85422"/>
    <w:rsid w:val="00B85521"/>
    <w:rsid w:val="00B85E08"/>
    <w:rsid w:val="00B86640"/>
    <w:rsid w:val="00B867FE"/>
    <w:rsid w:val="00B86FD6"/>
    <w:rsid w:val="00B8730E"/>
    <w:rsid w:val="00B87864"/>
    <w:rsid w:val="00B90F5A"/>
    <w:rsid w:val="00B91768"/>
    <w:rsid w:val="00B92C89"/>
    <w:rsid w:val="00B932AA"/>
    <w:rsid w:val="00B932B1"/>
    <w:rsid w:val="00B93F1B"/>
    <w:rsid w:val="00B9414E"/>
    <w:rsid w:val="00B9428B"/>
    <w:rsid w:val="00B94611"/>
    <w:rsid w:val="00B947DE"/>
    <w:rsid w:val="00B94877"/>
    <w:rsid w:val="00B9552F"/>
    <w:rsid w:val="00B96029"/>
    <w:rsid w:val="00B962A3"/>
    <w:rsid w:val="00B96343"/>
    <w:rsid w:val="00B9636C"/>
    <w:rsid w:val="00B96609"/>
    <w:rsid w:val="00B96AEE"/>
    <w:rsid w:val="00B96C1A"/>
    <w:rsid w:val="00B97180"/>
    <w:rsid w:val="00B973F1"/>
    <w:rsid w:val="00B974BC"/>
    <w:rsid w:val="00BA05E3"/>
    <w:rsid w:val="00BA0A19"/>
    <w:rsid w:val="00BA1A08"/>
    <w:rsid w:val="00BA25B5"/>
    <w:rsid w:val="00BA3A17"/>
    <w:rsid w:val="00BA402C"/>
    <w:rsid w:val="00BA4CEB"/>
    <w:rsid w:val="00BA5DFA"/>
    <w:rsid w:val="00BA69B2"/>
    <w:rsid w:val="00BA6BCF"/>
    <w:rsid w:val="00BA6E3B"/>
    <w:rsid w:val="00BA6F10"/>
    <w:rsid w:val="00BA6F4A"/>
    <w:rsid w:val="00BA71A4"/>
    <w:rsid w:val="00BA7520"/>
    <w:rsid w:val="00BA7A66"/>
    <w:rsid w:val="00BB0969"/>
    <w:rsid w:val="00BB0B4F"/>
    <w:rsid w:val="00BB10C7"/>
    <w:rsid w:val="00BB15DA"/>
    <w:rsid w:val="00BB1642"/>
    <w:rsid w:val="00BB2B0A"/>
    <w:rsid w:val="00BB2B74"/>
    <w:rsid w:val="00BB3737"/>
    <w:rsid w:val="00BB45AB"/>
    <w:rsid w:val="00BB482F"/>
    <w:rsid w:val="00BB4A6D"/>
    <w:rsid w:val="00BB4EBE"/>
    <w:rsid w:val="00BB4FEA"/>
    <w:rsid w:val="00BB5486"/>
    <w:rsid w:val="00BB5D05"/>
    <w:rsid w:val="00BB5F8A"/>
    <w:rsid w:val="00BB63C2"/>
    <w:rsid w:val="00BB6579"/>
    <w:rsid w:val="00BB6C80"/>
    <w:rsid w:val="00BB6FFF"/>
    <w:rsid w:val="00BB7337"/>
    <w:rsid w:val="00BB752A"/>
    <w:rsid w:val="00BB7923"/>
    <w:rsid w:val="00BC0D59"/>
    <w:rsid w:val="00BC0F27"/>
    <w:rsid w:val="00BC1134"/>
    <w:rsid w:val="00BC1403"/>
    <w:rsid w:val="00BC1AA3"/>
    <w:rsid w:val="00BC1C77"/>
    <w:rsid w:val="00BC1EEE"/>
    <w:rsid w:val="00BC202D"/>
    <w:rsid w:val="00BC2148"/>
    <w:rsid w:val="00BC2342"/>
    <w:rsid w:val="00BC2358"/>
    <w:rsid w:val="00BC2405"/>
    <w:rsid w:val="00BC2906"/>
    <w:rsid w:val="00BC35CC"/>
    <w:rsid w:val="00BC408D"/>
    <w:rsid w:val="00BC46C2"/>
    <w:rsid w:val="00BC470F"/>
    <w:rsid w:val="00BC487C"/>
    <w:rsid w:val="00BC4CA7"/>
    <w:rsid w:val="00BC4CE6"/>
    <w:rsid w:val="00BC4D6C"/>
    <w:rsid w:val="00BC4E26"/>
    <w:rsid w:val="00BC5744"/>
    <w:rsid w:val="00BC5EE4"/>
    <w:rsid w:val="00BC612D"/>
    <w:rsid w:val="00BC6411"/>
    <w:rsid w:val="00BC65CA"/>
    <w:rsid w:val="00BC6C14"/>
    <w:rsid w:val="00BD002D"/>
    <w:rsid w:val="00BD02EB"/>
    <w:rsid w:val="00BD056F"/>
    <w:rsid w:val="00BD0829"/>
    <w:rsid w:val="00BD0B10"/>
    <w:rsid w:val="00BD0BC1"/>
    <w:rsid w:val="00BD0CA0"/>
    <w:rsid w:val="00BD0CFD"/>
    <w:rsid w:val="00BD161E"/>
    <w:rsid w:val="00BD1E02"/>
    <w:rsid w:val="00BD1E3B"/>
    <w:rsid w:val="00BD26C7"/>
    <w:rsid w:val="00BD2B5D"/>
    <w:rsid w:val="00BD2DDE"/>
    <w:rsid w:val="00BD3ECB"/>
    <w:rsid w:val="00BD44F4"/>
    <w:rsid w:val="00BD49CF"/>
    <w:rsid w:val="00BD4D09"/>
    <w:rsid w:val="00BD522D"/>
    <w:rsid w:val="00BD58A6"/>
    <w:rsid w:val="00BD5CCC"/>
    <w:rsid w:val="00BD7095"/>
    <w:rsid w:val="00BD7097"/>
    <w:rsid w:val="00BD72E4"/>
    <w:rsid w:val="00BD7929"/>
    <w:rsid w:val="00BD7DB3"/>
    <w:rsid w:val="00BE05F7"/>
    <w:rsid w:val="00BE0BA5"/>
    <w:rsid w:val="00BE0C7F"/>
    <w:rsid w:val="00BE0D1A"/>
    <w:rsid w:val="00BE10BF"/>
    <w:rsid w:val="00BE10EA"/>
    <w:rsid w:val="00BE18F3"/>
    <w:rsid w:val="00BE1C6F"/>
    <w:rsid w:val="00BE24D7"/>
    <w:rsid w:val="00BE2602"/>
    <w:rsid w:val="00BE2A60"/>
    <w:rsid w:val="00BE35DC"/>
    <w:rsid w:val="00BE377D"/>
    <w:rsid w:val="00BE39FE"/>
    <w:rsid w:val="00BE3A72"/>
    <w:rsid w:val="00BE3A7E"/>
    <w:rsid w:val="00BE587A"/>
    <w:rsid w:val="00BE5D66"/>
    <w:rsid w:val="00BE627F"/>
    <w:rsid w:val="00BE67A5"/>
    <w:rsid w:val="00BE69E1"/>
    <w:rsid w:val="00BE6B48"/>
    <w:rsid w:val="00BE6CAC"/>
    <w:rsid w:val="00BE7375"/>
    <w:rsid w:val="00BE7F00"/>
    <w:rsid w:val="00BF00CF"/>
    <w:rsid w:val="00BF035F"/>
    <w:rsid w:val="00BF0D83"/>
    <w:rsid w:val="00BF12F9"/>
    <w:rsid w:val="00BF133D"/>
    <w:rsid w:val="00BF1391"/>
    <w:rsid w:val="00BF1502"/>
    <w:rsid w:val="00BF1952"/>
    <w:rsid w:val="00BF21F6"/>
    <w:rsid w:val="00BF2658"/>
    <w:rsid w:val="00BF26A3"/>
    <w:rsid w:val="00BF2770"/>
    <w:rsid w:val="00BF2E17"/>
    <w:rsid w:val="00BF2FCB"/>
    <w:rsid w:val="00BF322F"/>
    <w:rsid w:val="00BF3B32"/>
    <w:rsid w:val="00BF46B4"/>
    <w:rsid w:val="00BF47EB"/>
    <w:rsid w:val="00BF4BA6"/>
    <w:rsid w:val="00BF4D6D"/>
    <w:rsid w:val="00BF4ED0"/>
    <w:rsid w:val="00BF5822"/>
    <w:rsid w:val="00BF5A59"/>
    <w:rsid w:val="00BF6F5C"/>
    <w:rsid w:val="00BF7218"/>
    <w:rsid w:val="00BF73DA"/>
    <w:rsid w:val="00C00352"/>
    <w:rsid w:val="00C00678"/>
    <w:rsid w:val="00C00B53"/>
    <w:rsid w:val="00C01383"/>
    <w:rsid w:val="00C013C4"/>
    <w:rsid w:val="00C01B85"/>
    <w:rsid w:val="00C01F00"/>
    <w:rsid w:val="00C0225C"/>
    <w:rsid w:val="00C028D0"/>
    <w:rsid w:val="00C02FF8"/>
    <w:rsid w:val="00C032CF"/>
    <w:rsid w:val="00C032D5"/>
    <w:rsid w:val="00C03375"/>
    <w:rsid w:val="00C036BC"/>
    <w:rsid w:val="00C04402"/>
    <w:rsid w:val="00C0454E"/>
    <w:rsid w:val="00C04842"/>
    <w:rsid w:val="00C04D1A"/>
    <w:rsid w:val="00C0544E"/>
    <w:rsid w:val="00C0562D"/>
    <w:rsid w:val="00C05802"/>
    <w:rsid w:val="00C05847"/>
    <w:rsid w:val="00C05BB3"/>
    <w:rsid w:val="00C05BE9"/>
    <w:rsid w:val="00C05C21"/>
    <w:rsid w:val="00C06439"/>
    <w:rsid w:val="00C06694"/>
    <w:rsid w:val="00C06DC5"/>
    <w:rsid w:val="00C075A3"/>
    <w:rsid w:val="00C0785F"/>
    <w:rsid w:val="00C10001"/>
    <w:rsid w:val="00C102BA"/>
    <w:rsid w:val="00C11019"/>
    <w:rsid w:val="00C1119B"/>
    <w:rsid w:val="00C113A8"/>
    <w:rsid w:val="00C11515"/>
    <w:rsid w:val="00C11C2F"/>
    <w:rsid w:val="00C11D73"/>
    <w:rsid w:val="00C12015"/>
    <w:rsid w:val="00C126C8"/>
    <w:rsid w:val="00C13023"/>
    <w:rsid w:val="00C1409F"/>
    <w:rsid w:val="00C14469"/>
    <w:rsid w:val="00C145DA"/>
    <w:rsid w:val="00C145F5"/>
    <w:rsid w:val="00C1487C"/>
    <w:rsid w:val="00C14ADA"/>
    <w:rsid w:val="00C14CBB"/>
    <w:rsid w:val="00C153BB"/>
    <w:rsid w:val="00C15795"/>
    <w:rsid w:val="00C159F7"/>
    <w:rsid w:val="00C15DD6"/>
    <w:rsid w:val="00C164A9"/>
    <w:rsid w:val="00C166EE"/>
    <w:rsid w:val="00C16848"/>
    <w:rsid w:val="00C170F8"/>
    <w:rsid w:val="00C172A6"/>
    <w:rsid w:val="00C17740"/>
    <w:rsid w:val="00C1791F"/>
    <w:rsid w:val="00C17AA0"/>
    <w:rsid w:val="00C17AE2"/>
    <w:rsid w:val="00C17B3B"/>
    <w:rsid w:val="00C17C43"/>
    <w:rsid w:val="00C17C60"/>
    <w:rsid w:val="00C17F3F"/>
    <w:rsid w:val="00C20104"/>
    <w:rsid w:val="00C217E8"/>
    <w:rsid w:val="00C2184B"/>
    <w:rsid w:val="00C21AE7"/>
    <w:rsid w:val="00C21CCE"/>
    <w:rsid w:val="00C21EE4"/>
    <w:rsid w:val="00C21FCC"/>
    <w:rsid w:val="00C22950"/>
    <w:rsid w:val="00C23953"/>
    <w:rsid w:val="00C249AA"/>
    <w:rsid w:val="00C2641B"/>
    <w:rsid w:val="00C26A3E"/>
    <w:rsid w:val="00C26BAD"/>
    <w:rsid w:val="00C27067"/>
    <w:rsid w:val="00C27408"/>
    <w:rsid w:val="00C27AC7"/>
    <w:rsid w:val="00C27B04"/>
    <w:rsid w:val="00C27F7A"/>
    <w:rsid w:val="00C300B2"/>
    <w:rsid w:val="00C30628"/>
    <w:rsid w:val="00C306FD"/>
    <w:rsid w:val="00C3101E"/>
    <w:rsid w:val="00C31CAB"/>
    <w:rsid w:val="00C320BA"/>
    <w:rsid w:val="00C32703"/>
    <w:rsid w:val="00C33248"/>
    <w:rsid w:val="00C3349B"/>
    <w:rsid w:val="00C33519"/>
    <w:rsid w:val="00C33A5E"/>
    <w:rsid w:val="00C33F9E"/>
    <w:rsid w:val="00C342D2"/>
    <w:rsid w:val="00C348CC"/>
    <w:rsid w:val="00C348CD"/>
    <w:rsid w:val="00C34A76"/>
    <w:rsid w:val="00C35492"/>
    <w:rsid w:val="00C357D6"/>
    <w:rsid w:val="00C35C62"/>
    <w:rsid w:val="00C36AB3"/>
    <w:rsid w:val="00C36C93"/>
    <w:rsid w:val="00C36CFC"/>
    <w:rsid w:val="00C36F98"/>
    <w:rsid w:val="00C3716C"/>
    <w:rsid w:val="00C372D6"/>
    <w:rsid w:val="00C37404"/>
    <w:rsid w:val="00C37BB9"/>
    <w:rsid w:val="00C37D88"/>
    <w:rsid w:val="00C37F3B"/>
    <w:rsid w:val="00C40050"/>
    <w:rsid w:val="00C4059D"/>
    <w:rsid w:val="00C40723"/>
    <w:rsid w:val="00C40E2A"/>
    <w:rsid w:val="00C417E6"/>
    <w:rsid w:val="00C421AF"/>
    <w:rsid w:val="00C43461"/>
    <w:rsid w:val="00C434ED"/>
    <w:rsid w:val="00C43869"/>
    <w:rsid w:val="00C438CF"/>
    <w:rsid w:val="00C43F92"/>
    <w:rsid w:val="00C44114"/>
    <w:rsid w:val="00C443FA"/>
    <w:rsid w:val="00C44ACB"/>
    <w:rsid w:val="00C452A1"/>
    <w:rsid w:val="00C45490"/>
    <w:rsid w:val="00C457E6"/>
    <w:rsid w:val="00C46A1B"/>
    <w:rsid w:val="00C46AAA"/>
    <w:rsid w:val="00C46F17"/>
    <w:rsid w:val="00C477B4"/>
    <w:rsid w:val="00C5032F"/>
    <w:rsid w:val="00C50518"/>
    <w:rsid w:val="00C5068E"/>
    <w:rsid w:val="00C50756"/>
    <w:rsid w:val="00C508F3"/>
    <w:rsid w:val="00C50C05"/>
    <w:rsid w:val="00C5120A"/>
    <w:rsid w:val="00C5124F"/>
    <w:rsid w:val="00C51A2D"/>
    <w:rsid w:val="00C51D44"/>
    <w:rsid w:val="00C526B6"/>
    <w:rsid w:val="00C52743"/>
    <w:rsid w:val="00C5291F"/>
    <w:rsid w:val="00C52A33"/>
    <w:rsid w:val="00C52D58"/>
    <w:rsid w:val="00C53566"/>
    <w:rsid w:val="00C544DA"/>
    <w:rsid w:val="00C54791"/>
    <w:rsid w:val="00C547CF"/>
    <w:rsid w:val="00C54801"/>
    <w:rsid w:val="00C54A31"/>
    <w:rsid w:val="00C54AC1"/>
    <w:rsid w:val="00C54D23"/>
    <w:rsid w:val="00C54F38"/>
    <w:rsid w:val="00C5526C"/>
    <w:rsid w:val="00C552D4"/>
    <w:rsid w:val="00C552DB"/>
    <w:rsid w:val="00C5561D"/>
    <w:rsid w:val="00C557A5"/>
    <w:rsid w:val="00C5597A"/>
    <w:rsid w:val="00C5634C"/>
    <w:rsid w:val="00C564BB"/>
    <w:rsid w:val="00C56538"/>
    <w:rsid w:val="00C5653C"/>
    <w:rsid w:val="00C57040"/>
    <w:rsid w:val="00C5730C"/>
    <w:rsid w:val="00C6000C"/>
    <w:rsid w:val="00C6113B"/>
    <w:rsid w:val="00C61220"/>
    <w:rsid w:val="00C61CD8"/>
    <w:rsid w:val="00C61D4B"/>
    <w:rsid w:val="00C61FA2"/>
    <w:rsid w:val="00C62160"/>
    <w:rsid w:val="00C62477"/>
    <w:rsid w:val="00C62565"/>
    <w:rsid w:val="00C625EB"/>
    <w:rsid w:val="00C62647"/>
    <w:rsid w:val="00C626D2"/>
    <w:rsid w:val="00C628EC"/>
    <w:rsid w:val="00C62D71"/>
    <w:rsid w:val="00C63D8F"/>
    <w:rsid w:val="00C641D5"/>
    <w:rsid w:val="00C66248"/>
    <w:rsid w:val="00C664A0"/>
    <w:rsid w:val="00C66846"/>
    <w:rsid w:val="00C66C6B"/>
    <w:rsid w:val="00C67062"/>
    <w:rsid w:val="00C6AC01"/>
    <w:rsid w:val="00C7014D"/>
    <w:rsid w:val="00C7046C"/>
    <w:rsid w:val="00C70A1A"/>
    <w:rsid w:val="00C70B3D"/>
    <w:rsid w:val="00C711B4"/>
    <w:rsid w:val="00C71305"/>
    <w:rsid w:val="00C7143E"/>
    <w:rsid w:val="00C716E8"/>
    <w:rsid w:val="00C71CA2"/>
    <w:rsid w:val="00C71EC5"/>
    <w:rsid w:val="00C71F4F"/>
    <w:rsid w:val="00C72010"/>
    <w:rsid w:val="00C7213D"/>
    <w:rsid w:val="00C7290B"/>
    <w:rsid w:val="00C72AFF"/>
    <w:rsid w:val="00C7377A"/>
    <w:rsid w:val="00C73C67"/>
    <w:rsid w:val="00C73E8B"/>
    <w:rsid w:val="00C74457"/>
    <w:rsid w:val="00C74476"/>
    <w:rsid w:val="00C7558C"/>
    <w:rsid w:val="00C75C03"/>
    <w:rsid w:val="00C7642D"/>
    <w:rsid w:val="00C76547"/>
    <w:rsid w:val="00C765A3"/>
    <w:rsid w:val="00C76CD1"/>
    <w:rsid w:val="00C76F61"/>
    <w:rsid w:val="00C77911"/>
    <w:rsid w:val="00C7798C"/>
    <w:rsid w:val="00C77E78"/>
    <w:rsid w:val="00C77EF3"/>
    <w:rsid w:val="00C80EA9"/>
    <w:rsid w:val="00C81145"/>
    <w:rsid w:val="00C820CC"/>
    <w:rsid w:val="00C82725"/>
    <w:rsid w:val="00C8429A"/>
    <w:rsid w:val="00C842B1"/>
    <w:rsid w:val="00C843D7"/>
    <w:rsid w:val="00C8440D"/>
    <w:rsid w:val="00C85778"/>
    <w:rsid w:val="00C858CD"/>
    <w:rsid w:val="00C85DCC"/>
    <w:rsid w:val="00C87055"/>
    <w:rsid w:val="00C871A9"/>
    <w:rsid w:val="00C871CB"/>
    <w:rsid w:val="00C8725F"/>
    <w:rsid w:val="00C8742A"/>
    <w:rsid w:val="00C87E52"/>
    <w:rsid w:val="00C901CA"/>
    <w:rsid w:val="00C9068C"/>
    <w:rsid w:val="00C908A6"/>
    <w:rsid w:val="00C90DC1"/>
    <w:rsid w:val="00C9104E"/>
    <w:rsid w:val="00C913FE"/>
    <w:rsid w:val="00C917EE"/>
    <w:rsid w:val="00C919C9"/>
    <w:rsid w:val="00C91A28"/>
    <w:rsid w:val="00C922B5"/>
    <w:rsid w:val="00C9263F"/>
    <w:rsid w:val="00C92671"/>
    <w:rsid w:val="00C928B8"/>
    <w:rsid w:val="00C92F46"/>
    <w:rsid w:val="00C936D0"/>
    <w:rsid w:val="00C93A6A"/>
    <w:rsid w:val="00C93F7F"/>
    <w:rsid w:val="00C9479A"/>
    <w:rsid w:val="00C952FC"/>
    <w:rsid w:val="00C9570F"/>
    <w:rsid w:val="00C95B7D"/>
    <w:rsid w:val="00C963E4"/>
    <w:rsid w:val="00C96453"/>
    <w:rsid w:val="00C96E41"/>
    <w:rsid w:val="00C975A7"/>
    <w:rsid w:val="00C9762F"/>
    <w:rsid w:val="00C97DD5"/>
    <w:rsid w:val="00CA0280"/>
    <w:rsid w:val="00CA0328"/>
    <w:rsid w:val="00CA0345"/>
    <w:rsid w:val="00CA0BEB"/>
    <w:rsid w:val="00CA1413"/>
    <w:rsid w:val="00CA1822"/>
    <w:rsid w:val="00CA1AEC"/>
    <w:rsid w:val="00CA20C8"/>
    <w:rsid w:val="00CA2E9E"/>
    <w:rsid w:val="00CA3434"/>
    <w:rsid w:val="00CA3714"/>
    <w:rsid w:val="00CA388A"/>
    <w:rsid w:val="00CA3E69"/>
    <w:rsid w:val="00CA3EBA"/>
    <w:rsid w:val="00CA48F6"/>
    <w:rsid w:val="00CA4D65"/>
    <w:rsid w:val="00CA56C7"/>
    <w:rsid w:val="00CA6709"/>
    <w:rsid w:val="00CA68C4"/>
    <w:rsid w:val="00CA69E6"/>
    <w:rsid w:val="00CA6A85"/>
    <w:rsid w:val="00CA7192"/>
    <w:rsid w:val="00CA7320"/>
    <w:rsid w:val="00CA7624"/>
    <w:rsid w:val="00CA7893"/>
    <w:rsid w:val="00CA790D"/>
    <w:rsid w:val="00CA7AD2"/>
    <w:rsid w:val="00CA7E74"/>
    <w:rsid w:val="00CB0170"/>
    <w:rsid w:val="00CB018E"/>
    <w:rsid w:val="00CB0701"/>
    <w:rsid w:val="00CB075E"/>
    <w:rsid w:val="00CB0A0C"/>
    <w:rsid w:val="00CB113A"/>
    <w:rsid w:val="00CB11B5"/>
    <w:rsid w:val="00CB189C"/>
    <w:rsid w:val="00CB1CD0"/>
    <w:rsid w:val="00CB1E01"/>
    <w:rsid w:val="00CB24A4"/>
    <w:rsid w:val="00CB28C8"/>
    <w:rsid w:val="00CB2D12"/>
    <w:rsid w:val="00CB302C"/>
    <w:rsid w:val="00CB30B3"/>
    <w:rsid w:val="00CB37C2"/>
    <w:rsid w:val="00CB3A2C"/>
    <w:rsid w:val="00CB3AAA"/>
    <w:rsid w:val="00CB3FC2"/>
    <w:rsid w:val="00CB4143"/>
    <w:rsid w:val="00CB427C"/>
    <w:rsid w:val="00CB4952"/>
    <w:rsid w:val="00CB4F97"/>
    <w:rsid w:val="00CB500F"/>
    <w:rsid w:val="00CB57CD"/>
    <w:rsid w:val="00CB5884"/>
    <w:rsid w:val="00CB5E43"/>
    <w:rsid w:val="00CB5EA2"/>
    <w:rsid w:val="00CB7144"/>
    <w:rsid w:val="00CB79E5"/>
    <w:rsid w:val="00CC0003"/>
    <w:rsid w:val="00CC031B"/>
    <w:rsid w:val="00CC0B97"/>
    <w:rsid w:val="00CC0CCE"/>
    <w:rsid w:val="00CC1DAB"/>
    <w:rsid w:val="00CC1DB3"/>
    <w:rsid w:val="00CC1FE7"/>
    <w:rsid w:val="00CC2429"/>
    <w:rsid w:val="00CC25A5"/>
    <w:rsid w:val="00CC28F0"/>
    <w:rsid w:val="00CC308A"/>
    <w:rsid w:val="00CC3259"/>
    <w:rsid w:val="00CC3B05"/>
    <w:rsid w:val="00CC4458"/>
    <w:rsid w:val="00CC4AC6"/>
    <w:rsid w:val="00CC5E02"/>
    <w:rsid w:val="00CC6366"/>
    <w:rsid w:val="00CC6CB4"/>
    <w:rsid w:val="00CC721C"/>
    <w:rsid w:val="00CC7639"/>
    <w:rsid w:val="00CC7878"/>
    <w:rsid w:val="00CC7AC4"/>
    <w:rsid w:val="00CD03DD"/>
    <w:rsid w:val="00CD059C"/>
    <w:rsid w:val="00CD0D84"/>
    <w:rsid w:val="00CD1D52"/>
    <w:rsid w:val="00CD2457"/>
    <w:rsid w:val="00CD2A3B"/>
    <w:rsid w:val="00CD3B54"/>
    <w:rsid w:val="00CD3BE1"/>
    <w:rsid w:val="00CD4225"/>
    <w:rsid w:val="00CD4452"/>
    <w:rsid w:val="00CD46D6"/>
    <w:rsid w:val="00CD4761"/>
    <w:rsid w:val="00CD4CCF"/>
    <w:rsid w:val="00CD5635"/>
    <w:rsid w:val="00CD5914"/>
    <w:rsid w:val="00CD59FC"/>
    <w:rsid w:val="00CD5C96"/>
    <w:rsid w:val="00CD68BA"/>
    <w:rsid w:val="00CD6926"/>
    <w:rsid w:val="00CD6F68"/>
    <w:rsid w:val="00CD7645"/>
    <w:rsid w:val="00CD785F"/>
    <w:rsid w:val="00CD7D69"/>
    <w:rsid w:val="00CD7E3B"/>
    <w:rsid w:val="00CD7F73"/>
    <w:rsid w:val="00CE0792"/>
    <w:rsid w:val="00CE0894"/>
    <w:rsid w:val="00CE090D"/>
    <w:rsid w:val="00CE120E"/>
    <w:rsid w:val="00CE145C"/>
    <w:rsid w:val="00CE1516"/>
    <w:rsid w:val="00CE1B7A"/>
    <w:rsid w:val="00CE1C36"/>
    <w:rsid w:val="00CE1EA1"/>
    <w:rsid w:val="00CE28AE"/>
    <w:rsid w:val="00CE3287"/>
    <w:rsid w:val="00CE3F42"/>
    <w:rsid w:val="00CE46F7"/>
    <w:rsid w:val="00CE4BB6"/>
    <w:rsid w:val="00CE5594"/>
    <w:rsid w:val="00CE55A4"/>
    <w:rsid w:val="00CE5B80"/>
    <w:rsid w:val="00CE5F5A"/>
    <w:rsid w:val="00CE66E2"/>
    <w:rsid w:val="00CE6AAF"/>
    <w:rsid w:val="00CE6F31"/>
    <w:rsid w:val="00CE7E99"/>
    <w:rsid w:val="00CF0292"/>
    <w:rsid w:val="00CF06B4"/>
    <w:rsid w:val="00CF1612"/>
    <w:rsid w:val="00CF318A"/>
    <w:rsid w:val="00CF3270"/>
    <w:rsid w:val="00CF3880"/>
    <w:rsid w:val="00CF438E"/>
    <w:rsid w:val="00CF4676"/>
    <w:rsid w:val="00CF4BD4"/>
    <w:rsid w:val="00CF4E21"/>
    <w:rsid w:val="00CF4E86"/>
    <w:rsid w:val="00CF5F5F"/>
    <w:rsid w:val="00CF6BF4"/>
    <w:rsid w:val="00D0067B"/>
    <w:rsid w:val="00D00B0D"/>
    <w:rsid w:val="00D00E54"/>
    <w:rsid w:val="00D00E77"/>
    <w:rsid w:val="00D00FE4"/>
    <w:rsid w:val="00D016A3"/>
    <w:rsid w:val="00D016DA"/>
    <w:rsid w:val="00D01953"/>
    <w:rsid w:val="00D01B13"/>
    <w:rsid w:val="00D01D22"/>
    <w:rsid w:val="00D01EEF"/>
    <w:rsid w:val="00D0206D"/>
    <w:rsid w:val="00D02078"/>
    <w:rsid w:val="00D02BEC"/>
    <w:rsid w:val="00D03543"/>
    <w:rsid w:val="00D03A36"/>
    <w:rsid w:val="00D03B6F"/>
    <w:rsid w:val="00D03CCB"/>
    <w:rsid w:val="00D03DD7"/>
    <w:rsid w:val="00D03E8B"/>
    <w:rsid w:val="00D03ED3"/>
    <w:rsid w:val="00D047A1"/>
    <w:rsid w:val="00D047A2"/>
    <w:rsid w:val="00D04F02"/>
    <w:rsid w:val="00D0543B"/>
    <w:rsid w:val="00D05C49"/>
    <w:rsid w:val="00D060E5"/>
    <w:rsid w:val="00D06137"/>
    <w:rsid w:val="00D06B2F"/>
    <w:rsid w:val="00D06C5E"/>
    <w:rsid w:val="00D07569"/>
    <w:rsid w:val="00D0760C"/>
    <w:rsid w:val="00D07798"/>
    <w:rsid w:val="00D0792F"/>
    <w:rsid w:val="00D07C28"/>
    <w:rsid w:val="00D07C8C"/>
    <w:rsid w:val="00D10415"/>
    <w:rsid w:val="00D10949"/>
    <w:rsid w:val="00D115B5"/>
    <w:rsid w:val="00D1266C"/>
    <w:rsid w:val="00D13C3D"/>
    <w:rsid w:val="00D13C44"/>
    <w:rsid w:val="00D147D9"/>
    <w:rsid w:val="00D14CA1"/>
    <w:rsid w:val="00D14D44"/>
    <w:rsid w:val="00D15026"/>
    <w:rsid w:val="00D15613"/>
    <w:rsid w:val="00D15C2E"/>
    <w:rsid w:val="00D16011"/>
    <w:rsid w:val="00D165CA"/>
    <w:rsid w:val="00D167BA"/>
    <w:rsid w:val="00D16B55"/>
    <w:rsid w:val="00D16B91"/>
    <w:rsid w:val="00D176B6"/>
    <w:rsid w:val="00D179F0"/>
    <w:rsid w:val="00D20092"/>
    <w:rsid w:val="00D206A5"/>
    <w:rsid w:val="00D2142E"/>
    <w:rsid w:val="00D215C2"/>
    <w:rsid w:val="00D21F1C"/>
    <w:rsid w:val="00D220B9"/>
    <w:rsid w:val="00D22595"/>
    <w:rsid w:val="00D22673"/>
    <w:rsid w:val="00D228B9"/>
    <w:rsid w:val="00D22CEB"/>
    <w:rsid w:val="00D22E4E"/>
    <w:rsid w:val="00D2348D"/>
    <w:rsid w:val="00D239EB"/>
    <w:rsid w:val="00D23CB1"/>
    <w:rsid w:val="00D23D61"/>
    <w:rsid w:val="00D241CB"/>
    <w:rsid w:val="00D243D2"/>
    <w:rsid w:val="00D24464"/>
    <w:rsid w:val="00D2565D"/>
    <w:rsid w:val="00D25B05"/>
    <w:rsid w:val="00D25FFB"/>
    <w:rsid w:val="00D2653A"/>
    <w:rsid w:val="00D27A24"/>
    <w:rsid w:val="00D27E0B"/>
    <w:rsid w:val="00D27FF8"/>
    <w:rsid w:val="00D308FB"/>
    <w:rsid w:val="00D30BB4"/>
    <w:rsid w:val="00D30E25"/>
    <w:rsid w:val="00D31050"/>
    <w:rsid w:val="00D310D9"/>
    <w:rsid w:val="00D31EE8"/>
    <w:rsid w:val="00D31F89"/>
    <w:rsid w:val="00D32CBE"/>
    <w:rsid w:val="00D333CA"/>
    <w:rsid w:val="00D3369F"/>
    <w:rsid w:val="00D3375C"/>
    <w:rsid w:val="00D33F8D"/>
    <w:rsid w:val="00D3400A"/>
    <w:rsid w:val="00D34019"/>
    <w:rsid w:val="00D343CE"/>
    <w:rsid w:val="00D348D2"/>
    <w:rsid w:val="00D34D35"/>
    <w:rsid w:val="00D34FBF"/>
    <w:rsid w:val="00D3557C"/>
    <w:rsid w:val="00D35A5E"/>
    <w:rsid w:val="00D35E3F"/>
    <w:rsid w:val="00D360FD"/>
    <w:rsid w:val="00D3637D"/>
    <w:rsid w:val="00D36B17"/>
    <w:rsid w:val="00D36DAD"/>
    <w:rsid w:val="00D3796C"/>
    <w:rsid w:val="00D3798E"/>
    <w:rsid w:val="00D37EA5"/>
    <w:rsid w:val="00D37F62"/>
    <w:rsid w:val="00D40514"/>
    <w:rsid w:val="00D409D0"/>
    <w:rsid w:val="00D40C51"/>
    <w:rsid w:val="00D40CED"/>
    <w:rsid w:val="00D410E7"/>
    <w:rsid w:val="00D415DB"/>
    <w:rsid w:val="00D420E1"/>
    <w:rsid w:val="00D422C3"/>
    <w:rsid w:val="00D4240E"/>
    <w:rsid w:val="00D431F6"/>
    <w:rsid w:val="00D431F7"/>
    <w:rsid w:val="00D43829"/>
    <w:rsid w:val="00D43C1F"/>
    <w:rsid w:val="00D43D25"/>
    <w:rsid w:val="00D44535"/>
    <w:rsid w:val="00D44DBE"/>
    <w:rsid w:val="00D45226"/>
    <w:rsid w:val="00D46679"/>
    <w:rsid w:val="00D46AAD"/>
    <w:rsid w:val="00D46FCC"/>
    <w:rsid w:val="00D4744D"/>
    <w:rsid w:val="00D4767F"/>
    <w:rsid w:val="00D47964"/>
    <w:rsid w:val="00D47C27"/>
    <w:rsid w:val="00D50D95"/>
    <w:rsid w:val="00D5198F"/>
    <w:rsid w:val="00D52286"/>
    <w:rsid w:val="00D52CF1"/>
    <w:rsid w:val="00D53085"/>
    <w:rsid w:val="00D53570"/>
    <w:rsid w:val="00D537D3"/>
    <w:rsid w:val="00D53DC1"/>
    <w:rsid w:val="00D5453A"/>
    <w:rsid w:val="00D54796"/>
    <w:rsid w:val="00D54B65"/>
    <w:rsid w:val="00D552A0"/>
    <w:rsid w:val="00D55477"/>
    <w:rsid w:val="00D556C0"/>
    <w:rsid w:val="00D556FA"/>
    <w:rsid w:val="00D55B91"/>
    <w:rsid w:val="00D55E99"/>
    <w:rsid w:val="00D5626F"/>
    <w:rsid w:val="00D569FA"/>
    <w:rsid w:val="00D5746B"/>
    <w:rsid w:val="00D5761B"/>
    <w:rsid w:val="00D5771C"/>
    <w:rsid w:val="00D5790E"/>
    <w:rsid w:val="00D579E8"/>
    <w:rsid w:val="00D60CDB"/>
    <w:rsid w:val="00D60D98"/>
    <w:rsid w:val="00D61475"/>
    <w:rsid w:val="00D6159F"/>
    <w:rsid w:val="00D6174B"/>
    <w:rsid w:val="00D61A09"/>
    <w:rsid w:val="00D626C6"/>
    <w:rsid w:val="00D62A0D"/>
    <w:rsid w:val="00D62F46"/>
    <w:rsid w:val="00D63F2B"/>
    <w:rsid w:val="00D647A1"/>
    <w:rsid w:val="00D64FD2"/>
    <w:rsid w:val="00D65145"/>
    <w:rsid w:val="00D659B2"/>
    <w:rsid w:val="00D669A1"/>
    <w:rsid w:val="00D66DA4"/>
    <w:rsid w:val="00D66FE7"/>
    <w:rsid w:val="00D672E6"/>
    <w:rsid w:val="00D672FF"/>
    <w:rsid w:val="00D67A46"/>
    <w:rsid w:val="00D67CDF"/>
    <w:rsid w:val="00D70181"/>
    <w:rsid w:val="00D701ED"/>
    <w:rsid w:val="00D70625"/>
    <w:rsid w:val="00D709AF"/>
    <w:rsid w:val="00D71F8F"/>
    <w:rsid w:val="00D72235"/>
    <w:rsid w:val="00D72A07"/>
    <w:rsid w:val="00D739B6"/>
    <w:rsid w:val="00D73C5A"/>
    <w:rsid w:val="00D7419E"/>
    <w:rsid w:val="00D7483E"/>
    <w:rsid w:val="00D75493"/>
    <w:rsid w:val="00D75A71"/>
    <w:rsid w:val="00D75A7B"/>
    <w:rsid w:val="00D75D79"/>
    <w:rsid w:val="00D75F37"/>
    <w:rsid w:val="00D76473"/>
    <w:rsid w:val="00D7650A"/>
    <w:rsid w:val="00D769EE"/>
    <w:rsid w:val="00D769F6"/>
    <w:rsid w:val="00D76AE0"/>
    <w:rsid w:val="00D7705C"/>
    <w:rsid w:val="00D77510"/>
    <w:rsid w:val="00D776E1"/>
    <w:rsid w:val="00D77822"/>
    <w:rsid w:val="00D77D4D"/>
    <w:rsid w:val="00D80124"/>
    <w:rsid w:val="00D8051E"/>
    <w:rsid w:val="00D806F5"/>
    <w:rsid w:val="00D8095C"/>
    <w:rsid w:val="00D80BDE"/>
    <w:rsid w:val="00D80E80"/>
    <w:rsid w:val="00D80F72"/>
    <w:rsid w:val="00D80FB9"/>
    <w:rsid w:val="00D81239"/>
    <w:rsid w:val="00D815E4"/>
    <w:rsid w:val="00D81CC0"/>
    <w:rsid w:val="00D81E0E"/>
    <w:rsid w:val="00D83111"/>
    <w:rsid w:val="00D83D2D"/>
    <w:rsid w:val="00D83D81"/>
    <w:rsid w:val="00D83E70"/>
    <w:rsid w:val="00D84217"/>
    <w:rsid w:val="00D842D7"/>
    <w:rsid w:val="00D84ADC"/>
    <w:rsid w:val="00D84C58"/>
    <w:rsid w:val="00D84ED7"/>
    <w:rsid w:val="00D8514F"/>
    <w:rsid w:val="00D8706F"/>
    <w:rsid w:val="00D8745C"/>
    <w:rsid w:val="00D877AD"/>
    <w:rsid w:val="00D87D68"/>
    <w:rsid w:val="00D90540"/>
    <w:rsid w:val="00D905BC"/>
    <w:rsid w:val="00D907C7"/>
    <w:rsid w:val="00D90914"/>
    <w:rsid w:val="00D91D3C"/>
    <w:rsid w:val="00D92458"/>
    <w:rsid w:val="00D9247B"/>
    <w:rsid w:val="00D92531"/>
    <w:rsid w:val="00D92537"/>
    <w:rsid w:val="00D92FD4"/>
    <w:rsid w:val="00D9329D"/>
    <w:rsid w:val="00D93436"/>
    <w:rsid w:val="00D937F1"/>
    <w:rsid w:val="00D940C6"/>
    <w:rsid w:val="00D9577D"/>
    <w:rsid w:val="00D959C5"/>
    <w:rsid w:val="00D96114"/>
    <w:rsid w:val="00D96987"/>
    <w:rsid w:val="00D96A10"/>
    <w:rsid w:val="00D96A3E"/>
    <w:rsid w:val="00D96AF4"/>
    <w:rsid w:val="00D97A77"/>
    <w:rsid w:val="00D97F26"/>
    <w:rsid w:val="00DA003A"/>
    <w:rsid w:val="00DA0265"/>
    <w:rsid w:val="00DA054E"/>
    <w:rsid w:val="00DA06B4"/>
    <w:rsid w:val="00DA0A71"/>
    <w:rsid w:val="00DA15A9"/>
    <w:rsid w:val="00DA2200"/>
    <w:rsid w:val="00DA25C0"/>
    <w:rsid w:val="00DA2626"/>
    <w:rsid w:val="00DA2AC3"/>
    <w:rsid w:val="00DA2EBD"/>
    <w:rsid w:val="00DA3036"/>
    <w:rsid w:val="00DA30A7"/>
    <w:rsid w:val="00DA3850"/>
    <w:rsid w:val="00DA45EC"/>
    <w:rsid w:val="00DA4BC5"/>
    <w:rsid w:val="00DA523A"/>
    <w:rsid w:val="00DA5393"/>
    <w:rsid w:val="00DA569B"/>
    <w:rsid w:val="00DA59C4"/>
    <w:rsid w:val="00DA5F61"/>
    <w:rsid w:val="00DA5F94"/>
    <w:rsid w:val="00DA5FB4"/>
    <w:rsid w:val="00DA67AD"/>
    <w:rsid w:val="00DA6D48"/>
    <w:rsid w:val="00DA702D"/>
    <w:rsid w:val="00DA70FA"/>
    <w:rsid w:val="00DA72B3"/>
    <w:rsid w:val="00DA7663"/>
    <w:rsid w:val="00DA7C84"/>
    <w:rsid w:val="00DA7D7E"/>
    <w:rsid w:val="00DB10AF"/>
    <w:rsid w:val="00DB112B"/>
    <w:rsid w:val="00DB1142"/>
    <w:rsid w:val="00DB1CCE"/>
    <w:rsid w:val="00DB1F39"/>
    <w:rsid w:val="00DB24EF"/>
    <w:rsid w:val="00DB2C05"/>
    <w:rsid w:val="00DB2D33"/>
    <w:rsid w:val="00DB2F93"/>
    <w:rsid w:val="00DB304B"/>
    <w:rsid w:val="00DB3C82"/>
    <w:rsid w:val="00DB3E33"/>
    <w:rsid w:val="00DB4B86"/>
    <w:rsid w:val="00DB4C35"/>
    <w:rsid w:val="00DB511B"/>
    <w:rsid w:val="00DB52CD"/>
    <w:rsid w:val="00DB566C"/>
    <w:rsid w:val="00DB573C"/>
    <w:rsid w:val="00DB5C59"/>
    <w:rsid w:val="00DB61E6"/>
    <w:rsid w:val="00DB632E"/>
    <w:rsid w:val="00DB6821"/>
    <w:rsid w:val="00DB74CB"/>
    <w:rsid w:val="00DB7974"/>
    <w:rsid w:val="00DB7AEF"/>
    <w:rsid w:val="00DB7E26"/>
    <w:rsid w:val="00DC02F6"/>
    <w:rsid w:val="00DC039F"/>
    <w:rsid w:val="00DC0682"/>
    <w:rsid w:val="00DC0722"/>
    <w:rsid w:val="00DC142B"/>
    <w:rsid w:val="00DC154D"/>
    <w:rsid w:val="00DC1BAB"/>
    <w:rsid w:val="00DC219F"/>
    <w:rsid w:val="00DC2DAC"/>
    <w:rsid w:val="00DC2E2F"/>
    <w:rsid w:val="00DC2E46"/>
    <w:rsid w:val="00DC3D1C"/>
    <w:rsid w:val="00DC4035"/>
    <w:rsid w:val="00DC414E"/>
    <w:rsid w:val="00DC47F4"/>
    <w:rsid w:val="00DC4F61"/>
    <w:rsid w:val="00DC5644"/>
    <w:rsid w:val="00DC5C0D"/>
    <w:rsid w:val="00DC60A1"/>
    <w:rsid w:val="00DC6A09"/>
    <w:rsid w:val="00DC6AEE"/>
    <w:rsid w:val="00DC6F20"/>
    <w:rsid w:val="00DC71C4"/>
    <w:rsid w:val="00DC7310"/>
    <w:rsid w:val="00DC7406"/>
    <w:rsid w:val="00DC7BAF"/>
    <w:rsid w:val="00DD0D20"/>
    <w:rsid w:val="00DD10ED"/>
    <w:rsid w:val="00DD193B"/>
    <w:rsid w:val="00DD1F4A"/>
    <w:rsid w:val="00DD2226"/>
    <w:rsid w:val="00DD2DF6"/>
    <w:rsid w:val="00DD3B15"/>
    <w:rsid w:val="00DD3D36"/>
    <w:rsid w:val="00DD3EBF"/>
    <w:rsid w:val="00DD3EE0"/>
    <w:rsid w:val="00DD3FD4"/>
    <w:rsid w:val="00DD434B"/>
    <w:rsid w:val="00DD5127"/>
    <w:rsid w:val="00DD580D"/>
    <w:rsid w:val="00DD5A39"/>
    <w:rsid w:val="00DD5C94"/>
    <w:rsid w:val="00DD5E6A"/>
    <w:rsid w:val="00DD617A"/>
    <w:rsid w:val="00DD62EA"/>
    <w:rsid w:val="00DD66F7"/>
    <w:rsid w:val="00DD7017"/>
    <w:rsid w:val="00DD74A5"/>
    <w:rsid w:val="00DD78BA"/>
    <w:rsid w:val="00DD7B64"/>
    <w:rsid w:val="00DE078E"/>
    <w:rsid w:val="00DE0C66"/>
    <w:rsid w:val="00DE0E8D"/>
    <w:rsid w:val="00DE1089"/>
    <w:rsid w:val="00DE16D3"/>
    <w:rsid w:val="00DE170C"/>
    <w:rsid w:val="00DE18B4"/>
    <w:rsid w:val="00DE1934"/>
    <w:rsid w:val="00DE1C88"/>
    <w:rsid w:val="00DE1E19"/>
    <w:rsid w:val="00DE1E97"/>
    <w:rsid w:val="00DE28AF"/>
    <w:rsid w:val="00DE2B3A"/>
    <w:rsid w:val="00DE3911"/>
    <w:rsid w:val="00DE3C3F"/>
    <w:rsid w:val="00DE4A4D"/>
    <w:rsid w:val="00DE4EB9"/>
    <w:rsid w:val="00DE5000"/>
    <w:rsid w:val="00DE5322"/>
    <w:rsid w:val="00DE5719"/>
    <w:rsid w:val="00DE5D9C"/>
    <w:rsid w:val="00DE6115"/>
    <w:rsid w:val="00DE62B1"/>
    <w:rsid w:val="00DE6350"/>
    <w:rsid w:val="00DE681A"/>
    <w:rsid w:val="00DE684B"/>
    <w:rsid w:val="00DE6C9A"/>
    <w:rsid w:val="00DE6E96"/>
    <w:rsid w:val="00DE7784"/>
    <w:rsid w:val="00DE7B9B"/>
    <w:rsid w:val="00DE7F52"/>
    <w:rsid w:val="00DE7FB4"/>
    <w:rsid w:val="00DF0050"/>
    <w:rsid w:val="00DF0113"/>
    <w:rsid w:val="00DF0598"/>
    <w:rsid w:val="00DF07F6"/>
    <w:rsid w:val="00DF1197"/>
    <w:rsid w:val="00DF213F"/>
    <w:rsid w:val="00DF244D"/>
    <w:rsid w:val="00DF318C"/>
    <w:rsid w:val="00DF36D8"/>
    <w:rsid w:val="00DF383D"/>
    <w:rsid w:val="00DF3C87"/>
    <w:rsid w:val="00DF3E4F"/>
    <w:rsid w:val="00DF45AE"/>
    <w:rsid w:val="00DF4706"/>
    <w:rsid w:val="00DF4B14"/>
    <w:rsid w:val="00DF4F71"/>
    <w:rsid w:val="00DF50FB"/>
    <w:rsid w:val="00DF557B"/>
    <w:rsid w:val="00DF6463"/>
    <w:rsid w:val="00DF67EF"/>
    <w:rsid w:val="00DF70D5"/>
    <w:rsid w:val="00DF7A06"/>
    <w:rsid w:val="00DF7C25"/>
    <w:rsid w:val="00DF7CE6"/>
    <w:rsid w:val="00E00A4D"/>
    <w:rsid w:val="00E00F1C"/>
    <w:rsid w:val="00E0115A"/>
    <w:rsid w:val="00E013EA"/>
    <w:rsid w:val="00E0272F"/>
    <w:rsid w:val="00E02805"/>
    <w:rsid w:val="00E02A7B"/>
    <w:rsid w:val="00E034CA"/>
    <w:rsid w:val="00E03526"/>
    <w:rsid w:val="00E0363B"/>
    <w:rsid w:val="00E03775"/>
    <w:rsid w:val="00E045EE"/>
    <w:rsid w:val="00E05BAA"/>
    <w:rsid w:val="00E06883"/>
    <w:rsid w:val="00E06DDF"/>
    <w:rsid w:val="00E06E7B"/>
    <w:rsid w:val="00E06E7D"/>
    <w:rsid w:val="00E07621"/>
    <w:rsid w:val="00E076F8"/>
    <w:rsid w:val="00E10168"/>
    <w:rsid w:val="00E1025E"/>
    <w:rsid w:val="00E109ED"/>
    <w:rsid w:val="00E10AEA"/>
    <w:rsid w:val="00E10F01"/>
    <w:rsid w:val="00E1137D"/>
    <w:rsid w:val="00E11857"/>
    <w:rsid w:val="00E11AC0"/>
    <w:rsid w:val="00E11C99"/>
    <w:rsid w:val="00E12E36"/>
    <w:rsid w:val="00E12F48"/>
    <w:rsid w:val="00E132A4"/>
    <w:rsid w:val="00E13333"/>
    <w:rsid w:val="00E14130"/>
    <w:rsid w:val="00E14209"/>
    <w:rsid w:val="00E14478"/>
    <w:rsid w:val="00E14654"/>
    <w:rsid w:val="00E14783"/>
    <w:rsid w:val="00E14B8C"/>
    <w:rsid w:val="00E14BA0"/>
    <w:rsid w:val="00E15263"/>
    <w:rsid w:val="00E1551C"/>
    <w:rsid w:val="00E155A8"/>
    <w:rsid w:val="00E160EF"/>
    <w:rsid w:val="00E17040"/>
    <w:rsid w:val="00E1767B"/>
    <w:rsid w:val="00E17AE5"/>
    <w:rsid w:val="00E17D22"/>
    <w:rsid w:val="00E17EE6"/>
    <w:rsid w:val="00E208B6"/>
    <w:rsid w:val="00E20AE2"/>
    <w:rsid w:val="00E21079"/>
    <w:rsid w:val="00E2155A"/>
    <w:rsid w:val="00E21FB3"/>
    <w:rsid w:val="00E2355C"/>
    <w:rsid w:val="00E235EC"/>
    <w:rsid w:val="00E237EE"/>
    <w:rsid w:val="00E23AB8"/>
    <w:rsid w:val="00E243CD"/>
    <w:rsid w:val="00E24526"/>
    <w:rsid w:val="00E24596"/>
    <w:rsid w:val="00E24BB4"/>
    <w:rsid w:val="00E2520F"/>
    <w:rsid w:val="00E2577B"/>
    <w:rsid w:val="00E25791"/>
    <w:rsid w:val="00E25B96"/>
    <w:rsid w:val="00E26010"/>
    <w:rsid w:val="00E265BF"/>
    <w:rsid w:val="00E26E65"/>
    <w:rsid w:val="00E26F57"/>
    <w:rsid w:val="00E27066"/>
    <w:rsid w:val="00E274AA"/>
    <w:rsid w:val="00E27558"/>
    <w:rsid w:val="00E27898"/>
    <w:rsid w:val="00E27C4F"/>
    <w:rsid w:val="00E27F3E"/>
    <w:rsid w:val="00E305B8"/>
    <w:rsid w:val="00E309B2"/>
    <w:rsid w:val="00E31108"/>
    <w:rsid w:val="00E3185B"/>
    <w:rsid w:val="00E318DE"/>
    <w:rsid w:val="00E3198A"/>
    <w:rsid w:val="00E31DD8"/>
    <w:rsid w:val="00E31E9C"/>
    <w:rsid w:val="00E32986"/>
    <w:rsid w:val="00E329B6"/>
    <w:rsid w:val="00E32C56"/>
    <w:rsid w:val="00E33231"/>
    <w:rsid w:val="00E33ED8"/>
    <w:rsid w:val="00E3415C"/>
    <w:rsid w:val="00E345C0"/>
    <w:rsid w:val="00E346B0"/>
    <w:rsid w:val="00E3483E"/>
    <w:rsid w:val="00E34CE7"/>
    <w:rsid w:val="00E352F1"/>
    <w:rsid w:val="00E35E25"/>
    <w:rsid w:val="00E36072"/>
    <w:rsid w:val="00E361A0"/>
    <w:rsid w:val="00E361EB"/>
    <w:rsid w:val="00E36218"/>
    <w:rsid w:val="00E368A0"/>
    <w:rsid w:val="00E36B45"/>
    <w:rsid w:val="00E36E5C"/>
    <w:rsid w:val="00E37583"/>
    <w:rsid w:val="00E37AF5"/>
    <w:rsid w:val="00E404BB"/>
    <w:rsid w:val="00E40867"/>
    <w:rsid w:val="00E40B25"/>
    <w:rsid w:val="00E40D58"/>
    <w:rsid w:val="00E40FAB"/>
    <w:rsid w:val="00E41961"/>
    <w:rsid w:val="00E41A37"/>
    <w:rsid w:val="00E41C9A"/>
    <w:rsid w:val="00E423E3"/>
    <w:rsid w:val="00E4241F"/>
    <w:rsid w:val="00E4254E"/>
    <w:rsid w:val="00E427D7"/>
    <w:rsid w:val="00E4354B"/>
    <w:rsid w:val="00E4356E"/>
    <w:rsid w:val="00E43681"/>
    <w:rsid w:val="00E437B2"/>
    <w:rsid w:val="00E43BD7"/>
    <w:rsid w:val="00E43D6E"/>
    <w:rsid w:val="00E43D75"/>
    <w:rsid w:val="00E44696"/>
    <w:rsid w:val="00E44D09"/>
    <w:rsid w:val="00E451F7"/>
    <w:rsid w:val="00E45224"/>
    <w:rsid w:val="00E454EC"/>
    <w:rsid w:val="00E45B5E"/>
    <w:rsid w:val="00E463B6"/>
    <w:rsid w:val="00E472BD"/>
    <w:rsid w:val="00E47F2A"/>
    <w:rsid w:val="00E47FA1"/>
    <w:rsid w:val="00E5029F"/>
    <w:rsid w:val="00E5113B"/>
    <w:rsid w:val="00E5182B"/>
    <w:rsid w:val="00E51EE8"/>
    <w:rsid w:val="00E51EF2"/>
    <w:rsid w:val="00E52BA5"/>
    <w:rsid w:val="00E52BF3"/>
    <w:rsid w:val="00E52D11"/>
    <w:rsid w:val="00E5355D"/>
    <w:rsid w:val="00E541E8"/>
    <w:rsid w:val="00E54A14"/>
    <w:rsid w:val="00E55C5C"/>
    <w:rsid w:val="00E55DAC"/>
    <w:rsid w:val="00E55F9E"/>
    <w:rsid w:val="00E55FD2"/>
    <w:rsid w:val="00E560A5"/>
    <w:rsid w:val="00E567B1"/>
    <w:rsid w:val="00E567D0"/>
    <w:rsid w:val="00E5692C"/>
    <w:rsid w:val="00E56CC5"/>
    <w:rsid w:val="00E56EB8"/>
    <w:rsid w:val="00E5756B"/>
    <w:rsid w:val="00E57655"/>
    <w:rsid w:val="00E57780"/>
    <w:rsid w:val="00E601E2"/>
    <w:rsid w:val="00E60B50"/>
    <w:rsid w:val="00E61526"/>
    <w:rsid w:val="00E61A38"/>
    <w:rsid w:val="00E61CF6"/>
    <w:rsid w:val="00E620A8"/>
    <w:rsid w:val="00E626C8"/>
    <w:rsid w:val="00E62B48"/>
    <w:rsid w:val="00E63139"/>
    <w:rsid w:val="00E63F00"/>
    <w:rsid w:val="00E64373"/>
    <w:rsid w:val="00E64406"/>
    <w:rsid w:val="00E65166"/>
    <w:rsid w:val="00E65770"/>
    <w:rsid w:val="00E65D95"/>
    <w:rsid w:val="00E65E6C"/>
    <w:rsid w:val="00E666A4"/>
    <w:rsid w:val="00E66A18"/>
    <w:rsid w:val="00E66BC1"/>
    <w:rsid w:val="00E66E25"/>
    <w:rsid w:val="00E670F5"/>
    <w:rsid w:val="00E671B9"/>
    <w:rsid w:val="00E6737F"/>
    <w:rsid w:val="00E67640"/>
    <w:rsid w:val="00E677EE"/>
    <w:rsid w:val="00E6783F"/>
    <w:rsid w:val="00E6789D"/>
    <w:rsid w:val="00E67A54"/>
    <w:rsid w:val="00E67C3B"/>
    <w:rsid w:val="00E70982"/>
    <w:rsid w:val="00E71906"/>
    <w:rsid w:val="00E71E60"/>
    <w:rsid w:val="00E72CE9"/>
    <w:rsid w:val="00E73AD0"/>
    <w:rsid w:val="00E73C94"/>
    <w:rsid w:val="00E745E2"/>
    <w:rsid w:val="00E749BB"/>
    <w:rsid w:val="00E74BD7"/>
    <w:rsid w:val="00E74D6A"/>
    <w:rsid w:val="00E7539D"/>
    <w:rsid w:val="00E75649"/>
    <w:rsid w:val="00E759AA"/>
    <w:rsid w:val="00E75A4E"/>
    <w:rsid w:val="00E75E9A"/>
    <w:rsid w:val="00E761BA"/>
    <w:rsid w:val="00E764FA"/>
    <w:rsid w:val="00E76666"/>
    <w:rsid w:val="00E76961"/>
    <w:rsid w:val="00E76FE2"/>
    <w:rsid w:val="00E775A3"/>
    <w:rsid w:val="00E776BC"/>
    <w:rsid w:val="00E776DF"/>
    <w:rsid w:val="00E77874"/>
    <w:rsid w:val="00E77DB4"/>
    <w:rsid w:val="00E8012E"/>
    <w:rsid w:val="00E80271"/>
    <w:rsid w:val="00E804E2"/>
    <w:rsid w:val="00E80CB1"/>
    <w:rsid w:val="00E8181A"/>
    <w:rsid w:val="00E81D69"/>
    <w:rsid w:val="00E81D8B"/>
    <w:rsid w:val="00E8347D"/>
    <w:rsid w:val="00E8351A"/>
    <w:rsid w:val="00E83633"/>
    <w:rsid w:val="00E83DC9"/>
    <w:rsid w:val="00E83FD1"/>
    <w:rsid w:val="00E847C0"/>
    <w:rsid w:val="00E84F17"/>
    <w:rsid w:val="00E8520F"/>
    <w:rsid w:val="00E858F8"/>
    <w:rsid w:val="00E86063"/>
    <w:rsid w:val="00E86531"/>
    <w:rsid w:val="00E8690D"/>
    <w:rsid w:val="00E86AC2"/>
    <w:rsid w:val="00E875E8"/>
    <w:rsid w:val="00E87864"/>
    <w:rsid w:val="00E87E9F"/>
    <w:rsid w:val="00E9138A"/>
    <w:rsid w:val="00E91877"/>
    <w:rsid w:val="00E923CE"/>
    <w:rsid w:val="00E9317C"/>
    <w:rsid w:val="00E93773"/>
    <w:rsid w:val="00E93794"/>
    <w:rsid w:val="00E93B04"/>
    <w:rsid w:val="00E93CCB"/>
    <w:rsid w:val="00E94C48"/>
    <w:rsid w:val="00E958BA"/>
    <w:rsid w:val="00E95A31"/>
    <w:rsid w:val="00E96031"/>
    <w:rsid w:val="00E96552"/>
    <w:rsid w:val="00E96C50"/>
    <w:rsid w:val="00E9721C"/>
    <w:rsid w:val="00E9727F"/>
    <w:rsid w:val="00E979AC"/>
    <w:rsid w:val="00E97E82"/>
    <w:rsid w:val="00EA0153"/>
    <w:rsid w:val="00EA04C7"/>
    <w:rsid w:val="00EA051B"/>
    <w:rsid w:val="00EA07E0"/>
    <w:rsid w:val="00EA08F0"/>
    <w:rsid w:val="00EA0A70"/>
    <w:rsid w:val="00EA11E8"/>
    <w:rsid w:val="00EA1A44"/>
    <w:rsid w:val="00EA1AEF"/>
    <w:rsid w:val="00EA2350"/>
    <w:rsid w:val="00EA2BF5"/>
    <w:rsid w:val="00EA32BC"/>
    <w:rsid w:val="00EA3818"/>
    <w:rsid w:val="00EA3DD1"/>
    <w:rsid w:val="00EA4930"/>
    <w:rsid w:val="00EA4C35"/>
    <w:rsid w:val="00EA4C63"/>
    <w:rsid w:val="00EA5FFC"/>
    <w:rsid w:val="00EA60DB"/>
    <w:rsid w:val="00EA6C79"/>
    <w:rsid w:val="00EA6CCE"/>
    <w:rsid w:val="00EA77C8"/>
    <w:rsid w:val="00EA7F98"/>
    <w:rsid w:val="00EB00F1"/>
    <w:rsid w:val="00EB0475"/>
    <w:rsid w:val="00EB071C"/>
    <w:rsid w:val="00EB0D38"/>
    <w:rsid w:val="00EB1025"/>
    <w:rsid w:val="00EB116F"/>
    <w:rsid w:val="00EB241D"/>
    <w:rsid w:val="00EB374E"/>
    <w:rsid w:val="00EB3B7F"/>
    <w:rsid w:val="00EB3DC1"/>
    <w:rsid w:val="00EB4246"/>
    <w:rsid w:val="00EB43BD"/>
    <w:rsid w:val="00EB4678"/>
    <w:rsid w:val="00EB50A5"/>
    <w:rsid w:val="00EB5A84"/>
    <w:rsid w:val="00EB62B6"/>
    <w:rsid w:val="00EB772F"/>
    <w:rsid w:val="00EB779B"/>
    <w:rsid w:val="00EB7AA3"/>
    <w:rsid w:val="00EB7BB7"/>
    <w:rsid w:val="00EB7F02"/>
    <w:rsid w:val="00EC04AB"/>
    <w:rsid w:val="00EC071D"/>
    <w:rsid w:val="00EC08B1"/>
    <w:rsid w:val="00EC0914"/>
    <w:rsid w:val="00EC0C3A"/>
    <w:rsid w:val="00EC0D56"/>
    <w:rsid w:val="00EC0EA1"/>
    <w:rsid w:val="00EC1373"/>
    <w:rsid w:val="00EC14EE"/>
    <w:rsid w:val="00EC1696"/>
    <w:rsid w:val="00EC16B0"/>
    <w:rsid w:val="00EC1AC6"/>
    <w:rsid w:val="00EC1C8C"/>
    <w:rsid w:val="00EC1D0F"/>
    <w:rsid w:val="00EC2161"/>
    <w:rsid w:val="00EC2871"/>
    <w:rsid w:val="00EC291A"/>
    <w:rsid w:val="00EC34A7"/>
    <w:rsid w:val="00EC39B8"/>
    <w:rsid w:val="00EC447E"/>
    <w:rsid w:val="00EC4490"/>
    <w:rsid w:val="00EC4926"/>
    <w:rsid w:val="00EC49C3"/>
    <w:rsid w:val="00EC4A68"/>
    <w:rsid w:val="00EC4D04"/>
    <w:rsid w:val="00EC5083"/>
    <w:rsid w:val="00EC5762"/>
    <w:rsid w:val="00EC59CE"/>
    <w:rsid w:val="00EC6037"/>
    <w:rsid w:val="00EC6BF3"/>
    <w:rsid w:val="00EC6ED2"/>
    <w:rsid w:val="00EC70D3"/>
    <w:rsid w:val="00EC72D6"/>
    <w:rsid w:val="00EC736A"/>
    <w:rsid w:val="00EC75F5"/>
    <w:rsid w:val="00EC7783"/>
    <w:rsid w:val="00EC7892"/>
    <w:rsid w:val="00ED016E"/>
    <w:rsid w:val="00ED051F"/>
    <w:rsid w:val="00ED1534"/>
    <w:rsid w:val="00ED236D"/>
    <w:rsid w:val="00ED25F5"/>
    <w:rsid w:val="00ED2670"/>
    <w:rsid w:val="00ED2D10"/>
    <w:rsid w:val="00ED31BA"/>
    <w:rsid w:val="00ED3650"/>
    <w:rsid w:val="00ED456B"/>
    <w:rsid w:val="00ED49FD"/>
    <w:rsid w:val="00ED4C29"/>
    <w:rsid w:val="00ED4C72"/>
    <w:rsid w:val="00ED4D1C"/>
    <w:rsid w:val="00ED562E"/>
    <w:rsid w:val="00ED5D2B"/>
    <w:rsid w:val="00ED6A48"/>
    <w:rsid w:val="00ED7010"/>
    <w:rsid w:val="00ED7428"/>
    <w:rsid w:val="00ED7502"/>
    <w:rsid w:val="00ED7B44"/>
    <w:rsid w:val="00ED7FD2"/>
    <w:rsid w:val="00EE022B"/>
    <w:rsid w:val="00EE05F9"/>
    <w:rsid w:val="00EE0834"/>
    <w:rsid w:val="00EE0C3B"/>
    <w:rsid w:val="00EE0D28"/>
    <w:rsid w:val="00EE1097"/>
    <w:rsid w:val="00EE14E0"/>
    <w:rsid w:val="00EE1881"/>
    <w:rsid w:val="00EE1ACF"/>
    <w:rsid w:val="00EE1DF0"/>
    <w:rsid w:val="00EE2513"/>
    <w:rsid w:val="00EE2774"/>
    <w:rsid w:val="00EE3105"/>
    <w:rsid w:val="00EE337C"/>
    <w:rsid w:val="00EE3593"/>
    <w:rsid w:val="00EE3815"/>
    <w:rsid w:val="00EE4306"/>
    <w:rsid w:val="00EE44CF"/>
    <w:rsid w:val="00EE4941"/>
    <w:rsid w:val="00EE500A"/>
    <w:rsid w:val="00EE581E"/>
    <w:rsid w:val="00EE585F"/>
    <w:rsid w:val="00EE58E7"/>
    <w:rsid w:val="00EE5C55"/>
    <w:rsid w:val="00EE6C2C"/>
    <w:rsid w:val="00EE6E8C"/>
    <w:rsid w:val="00EE6FD3"/>
    <w:rsid w:val="00EE7229"/>
    <w:rsid w:val="00EE795E"/>
    <w:rsid w:val="00EE7C5A"/>
    <w:rsid w:val="00EF16CB"/>
    <w:rsid w:val="00EF1CE0"/>
    <w:rsid w:val="00EF1E84"/>
    <w:rsid w:val="00EF1ED7"/>
    <w:rsid w:val="00EF213C"/>
    <w:rsid w:val="00EF22B0"/>
    <w:rsid w:val="00EF26C0"/>
    <w:rsid w:val="00EF39A0"/>
    <w:rsid w:val="00EF3EB2"/>
    <w:rsid w:val="00EF3F40"/>
    <w:rsid w:val="00EF43FE"/>
    <w:rsid w:val="00EF44CB"/>
    <w:rsid w:val="00EF527C"/>
    <w:rsid w:val="00EF5E44"/>
    <w:rsid w:val="00EF6E1D"/>
    <w:rsid w:val="00EF733B"/>
    <w:rsid w:val="00EF7B8D"/>
    <w:rsid w:val="00F01BDB"/>
    <w:rsid w:val="00F01C42"/>
    <w:rsid w:val="00F023E9"/>
    <w:rsid w:val="00F0244A"/>
    <w:rsid w:val="00F034BE"/>
    <w:rsid w:val="00F03925"/>
    <w:rsid w:val="00F04401"/>
    <w:rsid w:val="00F04907"/>
    <w:rsid w:val="00F04A25"/>
    <w:rsid w:val="00F04F7E"/>
    <w:rsid w:val="00F0503D"/>
    <w:rsid w:val="00F0561F"/>
    <w:rsid w:val="00F0562B"/>
    <w:rsid w:val="00F05DCF"/>
    <w:rsid w:val="00F06DB6"/>
    <w:rsid w:val="00F06E41"/>
    <w:rsid w:val="00F077DC"/>
    <w:rsid w:val="00F07DB7"/>
    <w:rsid w:val="00F07EE4"/>
    <w:rsid w:val="00F1012A"/>
    <w:rsid w:val="00F10133"/>
    <w:rsid w:val="00F108B9"/>
    <w:rsid w:val="00F10919"/>
    <w:rsid w:val="00F10CB0"/>
    <w:rsid w:val="00F11148"/>
    <w:rsid w:val="00F11166"/>
    <w:rsid w:val="00F1169D"/>
    <w:rsid w:val="00F12030"/>
    <w:rsid w:val="00F1214F"/>
    <w:rsid w:val="00F122B0"/>
    <w:rsid w:val="00F12465"/>
    <w:rsid w:val="00F12883"/>
    <w:rsid w:val="00F1296E"/>
    <w:rsid w:val="00F12E81"/>
    <w:rsid w:val="00F13198"/>
    <w:rsid w:val="00F1334A"/>
    <w:rsid w:val="00F139AE"/>
    <w:rsid w:val="00F13FD5"/>
    <w:rsid w:val="00F140AC"/>
    <w:rsid w:val="00F14EFE"/>
    <w:rsid w:val="00F15356"/>
    <w:rsid w:val="00F15D97"/>
    <w:rsid w:val="00F16276"/>
    <w:rsid w:val="00F16918"/>
    <w:rsid w:val="00F169E6"/>
    <w:rsid w:val="00F173C4"/>
    <w:rsid w:val="00F17504"/>
    <w:rsid w:val="00F177FA"/>
    <w:rsid w:val="00F1790A"/>
    <w:rsid w:val="00F22072"/>
    <w:rsid w:val="00F220A2"/>
    <w:rsid w:val="00F22E0D"/>
    <w:rsid w:val="00F23860"/>
    <w:rsid w:val="00F24193"/>
    <w:rsid w:val="00F2441C"/>
    <w:rsid w:val="00F24BA8"/>
    <w:rsid w:val="00F24BEE"/>
    <w:rsid w:val="00F24E5A"/>
    <w:rsid w:val="00F25518"/>
    <w:rsid w:val="00F25539"/>
    <w:rsid w:val="00F25722"/>
    <w:rsid w:val="00F2663D"/>
    <w:rsid w:val="00F2760B"/>
    <w:rsid w:val="00F27948"/>
    <w:rsid w:val="00F27DA8"/>
    <w:rsid w:val="00F303CA"/>
    <w:rsid w:val="00F30D57"/>
    <w:rsid w:val="00F30ED6"/>
    <w:rsid w:val="00F31BFA"/>
    <w:rsid w:val="00F322B4"/>
    <w:rsid w:val="00F324CB"/>
    <w:rsid w:val="00F3263D"/>
    <w:rsid w:val="00F32731"/>
    <w:rsid w:val="00F32C42"/>
    <w:rsid w:val="00F32E81"/>
    <w:rsid w:val="00F33515"/>
    <w:rsid w:val="00F33943"/>
    <w:rsid w:val="00F33EC6"/>
    <w:rsid w:val="00F342DE"/>
    <w:rsid w:val="00F346EF"/>
    <w:rsid w:val="00F3485A"/>
    <w:rsid w:val="00F34F97"/>
    <w:rsid w:val="00F3524B"/>
    <w:rsid w:val="00F35293"/>
    <w:rsid w:val="00F35322"/>
    <w:rsid w:val="00F3569D"/>
    <w:rsid w:val="00F35788"/>
    <w:rsid w:val="00F35C4A"/>
    <w:rsid w:val="00F363BF"/>
    <w:rsid w:val="00F3676B"/>
    <w:rsid w:val="00F36D9C"/>
    <w:rsid w:val="00F378E2"/>
    <w:rsid w:val="00F37934"/>
    <w:rsid w:val="00F4079F"/>
    <w:rsid w:val="00F408A8"/>
    <w:rsid w:val="00F41103"/>
    <w:rsid w:val="00F41274"/>
    <w:rsid w:val="00F418AE"/>
    <w:rsid w:val="00F419E2"/>
    <w:rsid w:val="00F41FEC"/>
    <w:rsid w:val="00F4214C"/>
    <w:rsid w:val="00F427A3"/>
    <w:rsid w:val="00F4283F"/>
    <w:rsid w:val="00F42A5C"/>
    <w:rsid w:val="00F42C30"/>
    <w:rsid w:val="00F42E09"/>
    <w:rsid w:val="00F4301E"/>
    <w:rsid w:val="00F43CD2"/>
    <w:rsid w:val="00F44A0D"/>
    <w:rsid w:val="00F4506C"/>
    <w:rsid w:val="00F451EA"/>
    <w:rsid w:val="00F45615"/>
    <w:rsid w:val="00F459D0"/>
    <w:rsid w:val="00F45A3A"/>
    <w:rsid w:val="00F46692"/>
    <w:rsid w:val="00F46A75"/>
    <w:rsid w:val="00F46AE8"/>
    <w:rsid w:val="00F46F9E"/>
    <w:rsid w:val="00F47832"/>
    <w:rsid w:val="00F47CD4"/>
    <w:rsid w:val="00F507BA"/>
    <w:rsid w:val="00F50D89"/>
    <w:rsid w:val="00F511B9"/>
    <w:rsid w:val="00F512B9"/>
    <w:rsid w:val="00F516B8"/>
    <w:rsid w:val="00F51E26"/>
    <w:rsid w:val="00F51E46"/>
    <w:rsid w:val="00F52218"/>
    <w:rsid w:val="00F522D2"/>
    <w:rsid w:val="00F522FF"/>
    <w:rsid w:val="00F52523"/>
    <w:rsid w:val="00F52E04"/>
    <w:rsid w:val="00F52FBD"/>
    <w:rsid w:val="00F531F7"/>
    <w:rsid w:val="00F53C75"/>
    <w:rsid w:val="00F54735"/>
    <w:rsid w:val="00F5561F"/>
    <w:rsid w:val="00F55B4A"/>
    <w:rsid w:val="00F55FCA"/>
    <w:rsid w:val="00F56199"/>
    <w:rsid w:val="00F5649A"/>
    <w:rsid w:val="00F56AB6"/>
    <w:rsid w:val="00F56EB2"/>
    <w:rsid w:val="00F572ED"/>
    <w:rsid w:val="00F5755F"/>
    <w:rsid w:val="00F57666"/>
    <w:rsid w:val="00F6010A"/>
    <w:rsid w:val="00F60485"/>
    <w:rsid w:val="00F6094A"/>
    <w:rsid w:val="00F60B52"/>
    <w:rsid w:val="00F61A28"/>
    <w:rsid w:val="00F61BBB"/>
    <w:rsid w:val="00F624DE"/>
    <w:rsid w:val="00F62563"/>
    <w:rsid w:val="00F62CAE"/>
    <w:rsid w:val="00F62DBF"/>
    <w:rsid w:val="00F6311B"/>
    <w:rsid w:val="00F632A9"/>
    <w:rsid w:val="00F6363E"/>
    <w:rsid w:val="00F63A6C"/>
    <w:rsid w:val="00F63D99"/>
    <w:rsid w:val="00F63F1E"/>
    <w:rsid w:val="00F64091"/>
    <w:rsid w:val="00F6434F"/>
    <w:rsid w:val="00F6501D"/>
    <w:rsid w:val="00F6595F"/>
    <w:rsid w:val="00F65C77"/>
    <w:rsid w:val="00F6622D"/>
    <w:rsid w:val="00F666D7"/>
    <w:rsid w:val="00F666DB"/>
    <w:rsid w:val="00F66C45"/>
    <w:rsid w:val="00F66C93"/>
    <w:rsid w:val="00F66FD0"/>
    <w:rsid w:val="00F705B7"/>
    <w:rsid w:val="00F70A24"/>
    <w:rsid w:val="00F70EDC"/>
    <w:rsid w:val="00F7188E"/>
    <w:rsid w:val="00F71A0B"/>
    <w:rsid w:val="00F71A39"/>
    <w:rsid w:val="00F722A9"/>
    <w:rsid w:val="00F732A2"/>
    <w:rsid w:val="00F73797"/>
    <w:rsid w:val="00F73EDF"/>
    <w:rsid w:val="00F740F8"/>
    <w:rsid w:val="00F74296"/>
    <w:rsid w:val="00F74896"/>
    <w:rsid w:val="00F74D7E"/>
    <w:rsid w:val="00F74FDD"/>
    <w:rsid w:val="00F7525D"/>
    <w:rsid w:val="00F7551A"/>
    <w:rsid w:val="00F7563C"/>
    <w:rsid w:val="00F75656"/>
    <w:rsid w:val="00F75B7F"/>
    <w:rsid w:val="00F75ECC"/>
    <w:rsid w:val="00F75FC0"/>
    <w:rsid w:val="00F76114"/>
    <w:rsid w:val="00F7687C"/>
    <w:rsid w:val="00F77199"/>
    <w:rsid w:val="00F774DD"/>
    <w:rsid w:val="00F77A74"/>
    <w:rsid w:val="00F77C75"/>
    <w:rsid w:val="00F80277"/>
    <w:rsid w:val="00F8037C"/>
    <w:rsid w:val="00F80495"/>
    <w:rsid w:val="00F804E8"/>
    <w:rsid w:val="00F81233"/>
    <w:rsid w:val="00F8152C"/>
    <w:rsid w:val="00F81580"/>
    <w:rsid w:val="00F815C6"/>
    <w:rsid w:val="00F81706"/>
    <w:rsid w:val="00F82158"/>
    <w:rsid w:val="00F83184"/>
    <w:rsid w:val="00F83645"/>
    <w:rsid w:val="00F83CB9"/>
    <w:rsid w:val="00F83FB8"/>
    <w:rsid w:val="00F842D1"/>
    <w:rsid w:val="00F84477"/>
    <w:rsid w:val="00F844FF"/>
    <w:rsid w:val="00F84A1E"/>
    <w:rsid w:val="00F84D83"/>
    <w:rsid w:val="00F85167"/>
    <w:rsid w:val="00F85581"/>
    <w:rsid w:val="00F85875"/>
    <w:rsid w:val="00F86E0C"/>
    <w:rsid w:val="00F901F7"/>
    <w:rsid w:val="00F9063B"/>
    <w:rsid w:val="00F907F9"/>
    <w:rsid w:val="00F90B1F"/>
    <w:rsid w:val="00F90B9B"/>
    <w:rsid w:val="00F917B5"/>
    <w:rsid w:val="00F91874"/>
    <w:rsid w:val="00F918E7"/>
    <w:rsid w:val="00F91BC1"/>
    <w:rsid w:val="00F9233A"/>
    <w:rsid w:val="00F923D4"/>
    <w:rsid w:val="00F92ADC"/>
    <w:rsid w:val="00F9307C"/>
    <w:rsid w:val="00F9393E"/>
    <w:rsid w:val="00F93F81"/>
    <w:rsid w:val="00F94A9F"/>
    <w:rsid w:val="00F94DC8"/>
    <w:rsid w:val="00F952C0"/>
    <w:rsid w:val="00F9563F"/>
    <w:rsid w:val="00F95687"/>
    <w:rsid w:val="00F95AF6"/>
    <w:rsid w:val="00F9614D"/>
    <w:rsid w:val="00F9683F"/>
    <w:rsid w:val="00F96B4A"/>
    <w:rsid w:val="00F96BFC"/>
    <w:rsid w:val="00F96F5F"/>
    <w:rsid w:val="00F9735F"/>
    <w:rsid w:val="00F973F6"/>
    <w:rsid w:val="00F974BC"/>
    <w:rsid w:val="00F97A20"/>
    <w:rsid w:val="00F97A3B"/>
    <w:rsid w:val="00FA02F4"/>
    <w:rsid w:val="00FA0486"/>
    <w:rsid w:val="00FA0500"/>
    <w:rsid w:val="00FA0BAE"/>
    <w:rsid w:val="00FA0F5B"/>
    <w:rsid w:val="00FA1270"/>
    <w:rsid w:val="00FA12DC"/>
    <w:rsid w:val="00FA2251"/>
    <w:rsid w:val="00FA2D3C"/>
    <w:rsid w:val="00FA2EBC"/>
    <w:rsid w:val="00FA3D4D"/>
    <w:rsid w:val="00FA40F6"/>
    <w:rsid w:val="00FA5F3F"/>
    <w:rsid w:val="00FA602B"/>
    <w:rsid w:val="00FA664B"/>
    <w:rsid w:val="00FA6D02"/>
    <w:rsid w:val="00FA7445"/>
    <w:rsid w:val="00FA7C09"/>
    <w:rsid w:val="00FB05C8"/>
    <w:rsid w:val="00FB060C"/>
    <w:rsid w:val="00FB0D22"/>
    <w:rsid w:val="00FB10DE"/>
    <w:rsid w:val="00FB1A43"/>
    <w:rsid w:val="00FB2EE1"/>
    <w:rsid w:val="00FB3170"/>
    <w:rsid w:val="00FB323A"/>
    <w:rsid w:val="00FB3429"/>
    <w:rsid w:val="00FB3759"/>
    <w:rsid w:val="00FB386E"/>
    <w:rsid w:val="00FB3C88"/>
    <w:rsid w:val="00FB3FA6"/>
    <w:rsid w:val="00FB4128"/>
    <w:rsid w:val="00FB43BA"/>
    <w:rsid w:val="00FB522E"/>
    <w:rsid w:val="00FB54FD"/>
    <w:rsid w:val="00FB555C"/>
    <w:rsid w:val="00FB5629"/>
    <w:rsid w:val="00FB5CFC"/>
    <w:rsid w:val="00FB5D66"/>
    <w:rsid w:val="00FB5E8A"/>
    <w:rsid w:val="00FB6181"/>
    <w:rsid w:val="00FB6432"/>
    <w:rsid w:val="00FB6710"/>
    <w:rsid w:val="00FB6BA9"/>
    <w:rsid w:val="00FB6F3D"/>
    <w:rsid w:val="00FB7212"/>
    <w:rsid w:val="00FB7265"/>
    <w:rsid w:val="00FB7707"/>
    <w:rsid w:val="00FB78A7"/>
    <w:rsid w:val="00FB7AE2"/>
    <w:rsid w:val="00FB7BD8"/>
    <w:rsid w:val="00FC0155"/>
    <w:rsid w:val="00FC06ED"/>
    <w:rsid w:val="00FC0E14"/>
    <w:rsid w:val="00FC0E6D"/>
    <w:rsid w:val="00FC0F6B"/>
    <w:rsid w:val="00FC1250"/>
    <w:rsid w:val="00FC1667"/>
    <w:rsid w:val="00FC2362"/>
    <w:rsid w:val="00FC2E12"/>
    <w:rsid w:val="00FC2F48"/>
    <w:rsid w:val="00FC3960"/>
    <w:rsid w:val="00FC3CB3"/>
    <w:rsid w:val="00FC4CC3"/>
    <w:rsid w:val="00FC4FDF"/>
    <w:rsid w:val="00FC5EB3"/>
    <w:rsid w:val="00FC621F"/>
    <w:rsid w:val="00FC637B"/>
    <w:rsid w:val="00FC673D"/>
    <w:rsid w:val="00FC7CC7"/>
    <w:rsid w:val="00FC7E67"/>
    <w:rsid w:val="00FD09B5"/>
    <w:rsid w:val="00FD0FB3"/>
    <w:rsid w:val="00FD13B9"/>
    <w:rsid w:val="00FD17EA"/>
    <w:rsid w:val="00FD17FC"/>
    <w:rsid w:val="00FD1BE0"/>
    <w:rsid w:val="00FD1D6A"/>
    <w:rsid w:val="00FD2564"/>
    <w:rsid w:val="00FD2678"/>
    <w:rsid w:val="00FD2BE4"/>
    <w:rsid w:val="00FD2D8B"/>
    <w:rsid w:val="00FD3001"/>
    <w:rsid w:val="00FD33F0"/>
    <w:rsid w:val="00FD3A55"/>
    <w:rsid w:val="00FD3FE3"/>
    <w:rsid w:val="00FD4137"/>
    <w:rsid w:val="00FD4325"/>
    <w:rsid w:val="00FD4640"/>
    <w:rsid w:val="00FD4FB8"/>
    <w:rsid w:val="00FD5594"/>
    <w:rsid w:val="00FD5928"/>
    <w:rsid w:val="00FD5FFD"/>
    <w:rsid w:val="00FD6329"/>
    <w:rsid w:val="00FD70C3"/>
    <w:rsid w:val="00FE02F6"/>
    <w:rsid w:val="00FE07D6"/>
    <w:rsid w:val="00FE0E53"/>
    <w:rsid w:val="00FE113F"/>
    <w:rsid w:val="00FE12D8"/>
    <w:rsid w:val="00FE14FF"/>
    <w:rsid w:val="00FE1758"/>
    <w:rsid w:val="00FE1A3E"/>
    <w:rsid w:val="00FE1E79"/>
    <w:rsid w:val="00FE21F9"/>
    <w:rsid w:val="00FE2435"/>
    <w:rsid w:val="00FE2A37"/>
    <w:rsid w:val="00FE2B0B"/>
    <w:rsid w:val="00FE30A6"/>
    <w:rsid w:val="00FE3249"/>
    <w:rsid w:val="00FE3AA9"/>
    <w:rsid w:val="00FE3D05"/>
    <w:rsid w:val="00FE3E08"/>
    <w:rsid w:val="00FE43F2"/>
    <w:rsid w:val="00FE4E29"/>
    <w:rsid w:val="00FE4E97"/>
    <w:rsid w:val="00FE5064"/>
    <w:rsid w:val="00FE5BC7"/>
    <w:rsid w:val="00FE5D1C"/>
    <w:rsid w:val="00FE6157"/>
    <w:rsid w:val="00FE63A4"/>
    <w:rsid w:val="00FE6A20"/>
    <w:rsid w:val="00FE6D2F"/>
    <w:rsid w:val="00FE72CE"/>
    <w:rsid w:val="00FE76CD"/>
    <w:rsid w:val="00FE7A91"/>
    <w:rsid w:val="00FE7BD7"/>
    <w:rsid w:val="00FF0025"/>
    <w:rsid w:val="00FF0291"/>
    <w:rsid w:val="00FF0B89"/>
    <w:rsid w:val="00FF0F64"/>
    <w:rsid w:val="00FF0FF4"/>
    <w:rsid w:val="00FF1185"/>
    <w:rsid w:val="00FF1294"/>
    <w:rsid w:val="00FF14A6"/>
    <w:rsid w:val="00FF191A"/>
    <w:rsid w:val="00FF2169"/>
    <w:rsid w:val="00FF29F8"/>
    <w:rsid w:val="00FF2B44"/>
    <w:rsid w:val="00FF2C0E"/>
    <w:rsid w:val="00FF33DC"/>
    <w:rsid w:val="00FF382B"/>
    <w:rsid w:val="00FF3DEE"/>
    <w:rsid w:val="00FF4007"/>
    <w:rsid w:val="00FF487B"/>
    <w:rsid w:val="00FF4CAE"/>
    <w:rsid w:val="00FF51F8"/>
    <w:rsid w:val="00FF5362"/>
    <w:rsid w:val="00FF5ADC"/>
    <w:rsid w:val="00FF6449"/>
    <w:rsid w:val="00FF67D2"/>
    <w:rsid w:val="00FF68A6"/>
    <w:rsid w:val="00FF6AB4"/>
    <w:rsid w:val="00FF6CEA"/>
    <w:rsid w:val="00FF6E77"/>
    <w:rsid w:val="00FF76C9"/>
    <w:rsid w:val="0102D1AF"/>
    <w:rsid w:val="0203C98E"/>
    <w:rsid w:val="02072098"/>
    <w:rsid w:val="02C0C80D"/>
    <w:rsid w:val="04280B80"/>
    <w:rsid w:val="0523C7FD"/>
    <w:rsid w:val="052598FD"/>
    <w:rsid w:val="052B2FC8"/>
    <w:rsid w:val="0537AC49"/>
    <w:rsid w:val="05806B58"/>
    <w:rsid w:val="059F16E0"/>
    <w:rsid w:val="05B34581"/>
    <w:rsid w:val="05CE7429"/>
    <w:rsid w:val="05DD2E19"/>
    <w:rsid w:val="06146E5A"/>
    <w:rsid w:val="06E2E911"/>
    <w:rsid w:val="07B03EBB"/>
    <w:rsid w:val="08FA9845"/>
    <w:rsid w:val="08FAF2A3"/>
    <w:rsid w:val="092F6719"/>
    <w:rsid w:val="0970EE37"/>
    <w:rsid w:val="09ECB14C"/>
    <w:rsid w:val="0AC75AB8"/>
    <w:rsid w:val="0AF0A3EC"/>
    <w:rsid w:val="0B03888F"/>
    <w:rsid w:val="0B16972B"/>
    <w:rsid w:val="0B817B22"/>
    <w:rsid w:val="0B94DA81"/>
    <w:rsid w:val="0BC96CF2"/>
    <w:rsid w:val="0BD97D6D"/>
    <w:rsid w:val="0C498902"/>
    <w:rsid w:val="0CD5EC2B"/>
    <w:rsid w:val="0D43B42C"/>
    <w:rsid w:val="0DBE5766"/>
    <w:rsid w:val="0E26FBE0"/>
    <w:rsid w:val="0E2EF00A"/>
    <w:rsid w:val="0E32904F"/>
    <w:rsid w:val="0E5B1E4A"/>
    <w:rsid w:val="0EB3B663"/>
    <w:rsid w:val="0EDAF274"/>
    <w:rsid w:val="0F323671"/>
    <w:rsid w:val="0F40FF6A"/>
    <w:rsid w:val="0FB6EBC4"/>
    <w:rsid w:val="0FC05247"/>
    <w:rsid w:val="0FD7849B"/>
    <w:rsid w:val="0FF3C8D8"/>
    <w:rsid w:val="10711F1E"/>
    <w:rsid w:val="112CE606"/>
    <w:rsid w:val="113F6D04"/>
    <w:rsid w:val="114FB5C3"/>
    <w:rsid w:val="116DF7E0"/>
    <w:rsid w:val="1170B40F"/>
    <w:rsid w:val="11AC6F3E"/>
    <w:rsid w:val="11C454F8"/>
    <w:rsid w:val="13DB2A76"/>
    <w:rsid w:val="13E2D80F"/>
    <w:rsid w:val="141797BB"/>
    <w:rsid w:val="14875685"/>
    <w:rsid w:val="15240C13"/>
    <w:rsid w:val="1527D7D6"/>
    <w:rsid w:val="15FFA986"/>
    <w:rsid w:val="16327FAA"/>
    <w:rsid w:val="16747DE2"/>
    <w:rsid w:val="179B79E7"/>
    <w:rsid w:val="18B3A67B"/>
    <w:rsid w:val="18F944C0"/>
    <w:rsid w:val="199EBB8E"/>
    <w:rsid w:val="19BD8EB8"/>
    <w:rsid w:val="19C96DAD"/>
    <w:rsid w:val="1AA065E9"/>
    <w:rsid w:val="1AB8A771"/>
    <w:rsid w:val="1AFC2E7B"/>
    <w:rsid w:val="1B27919A"/>
    <w:rsid w:val="1BB28CDB"/>
    <w:rsid w:val="1BF4231F"/>
    <w:rsid w:val="1C1131C3"/>
    <w:rsid w:val="1C2A0459"/>
    <w:rsid w:val="1D746E3E"/>
    <w:rsid w:val="1E12A8F1"/>
    <w:rsid w:val="1EDB911A"/>
    <w:rsid w:val="1EE55601"/>
    <w:rsid w:val="1F0F2D50"/>
    <w:rsid w:val="1F319C4B"/>
    <w:rsid w:val="1FB0806D"/>
    <w:rsid w:val="1FD8EB09"/>
    <w:rsid w:val="20CCE67F"/>
    <w:rsid w:val="20D87A56"/>
    <w:rsid w:val="21590A04"/>
    <w:rsid w:val="21BA53A9"/>
    <w:rsid w:val="2236CCC3"/>
    <w:rsid w:val="225792EB"/>
    <w:rsid w:val="232590B5"/>
    <w:rsid w:val="2334D6FE"/>
    <w:rsid w:val="23572796"/>
    <w:rsid w:val="23610D5A"/>
    <w:rsid w:val="236A457B"/>
    <w:rsid w:val="2377C322"/>
    <w:rsid w:val="23D882B1"/>
    <w:rsid w:val="23E371FE"/>
    <w:rsid w:val="24836ACE"/>
    <w:rsid w:val="24E6824E"/>
    <w:rsid w:val="25155875"/>
    <w:rsid w:val="251864A4"/>
    <w:rsid w:val="2587A56F"/>
    <w:rsid w:val="25E9CEBB"/>
    <w:rsid w:val="261101FF"/>
    <w:rsid w:val="2611816E"/>
    <w:rsid w:val="26505296"/>
    <w:rsid w:val="27099043"/>
    <w:rsid w:val="2750FA42"/>
    <w:rsid w:val="2758DC35"/>
    <w:rsid w:val="2766E255"/>
    <w:rsid w:val="27B76028"/>
    <w:rsid w:val="27C84B88"/>
    <w:rsid w:val="27D6EC11"/>
    <w:rsid w:val="27E4EADB"/>
    <w:rsid w:val="27EF1B40"/>
    <w:rsid w:val="288860DD"/>
    <w:rsid w:val="28C3EF59"/>
    <w:rsid w:val="29C8E93B"/>
    <w:rsid w:val="2A1716CD"/>
    <w:rsid w:val="2A43BE37"/>
    <w:rsid w:val="2AC512EE"/>
    <w:rsid w:val="2AD71FAA"/>
    <w:rsid w:val="2AEF00EA"/>
    <w:rsid w:val="2B08BFC4"/>
    <w:rsid w:val="2B11D49F"/>
    <w:rsid w:val="2B747071"/>
    <w:rsid w:val="2C246B65"/>
    <w:rsid w:val="2D4A4D59"/>
    <w:rsid w:val="2D58E35D"/>
    <w:rsid w:val="2D7B488B"/>
    <w:rsid w:val="2DF14193"/>
    <w:rsid w:val="2E81D0D8"/>
    <w:rsid w:val="2FA7D86C"/>
    <w:rsid w:val="302FA026"/>
    <w:rsid w:val="304FCF1A"/>
    <w:rsid w:val="3070CC70"/>
    <w:rsid w:val="30F37DC2"/>
    <w:rsid w:val="31094424"/>
    <w:rsid w:val="31AB8531"/>
    <w:rsid w:val="3221102E"/>
    <w:rsid w:val="325B972E"/>
    <w:rsid w:val="32649635"/>
    <w:rsid w:val="3286C830"/>
    <w:rsid w:val="329511FF"/>
    <w:rsid w:val="34A1EE24"/>
    <w:rsid w:val="34ECB706"/>
    <w:rsid w:val="358A9EC4"/>
    <w:rsid w:val="35A779AB"/>
    <w:rsid w:val="365FDC9E"/>
    <w:rsid w:val="36ACD9A8"/>
    <w:rsid w:val="37CA4FFA"/>
    <w:rsid w:val="38E3291D"/>
    <w:rsid w:val="38FB8ED3"/>
    <w:rsid w:val="3966D50A"/>
    <w:rsid w:val="39A6CDF6"/>
    <w:rsid w:val="39FE02DE"/>
    <w:rsid w:val="3B69D697"/>
    <w:rsid w:val="3B7323F7"/>
    <w:rsid w:val="3B851BD8"/>
    <w:rsid w:val="3CCCCEC6"/>
    <w:rsid w:val="3D09D692"/>
    <w:rsid w:val="3D69D041"/>
    <w:rsid w:val="3D7DBABA"/>
    <w:rsid w:val="3D9316A5"/>
    <w:rsid w:val="3DA3A287"/>
    <w:rsid w:val="3DBEBA25"/>
    <w:rsid w:val="3E35F10F"/>
    <w:rsid w:val="3E9931AB"/>
    <w:rsid w:val="3EB8DC19"/>
    <w:rsid w:val="3EE388DE"/>
    <w:rsid w:val="3EFFB339"/>
    <w:rsid w:val="402E1DD7"/>
    <w:rsid w:val="40471610"/>
    <w:rsid w:val="40542EFC"/>
    <w:rsid w:val="409C62BD"/>
    <w:rsid w:val="4144EE30"/>
    <w:rsid w:val="41561B23"/>
    <w:rsid w:val="417C460D"/>
    <w:rsid w:val="41B211B1"/>
    <w:rsid w:val="41BDFB46"/>
    <w:rsid w:val="4201C345"/>
    <w:rsid w:val="4217D5BF"/>
    <w:rsid w:val="423A1AF8"/>
    <w:rsid w:val="42512BDD"/>
    <w:rsid w:val="4355DB0E"/>
    <w:rsid w:val="43BE1116"/>
    <w:rsid w:val="4423F9B3"/>
    <w:rsid w:val="45031668"/>
    <w:rsid w:val="455260F5"/>
    <w:rsid w:val="459D89F6"/>
    <w:rsid w:val="463A995F"/>
    <w:rsid w:val="4640955D"/>
    <w:rsid w:val="468F91EC"/>
    <w:rsid w:val="46BC0C0B"/>
    <w:rsid w:val="48383896"/>
    <w:rsid w:val="4846E4A7"/>
    <w:rsid w:val="484A4552"/>
    <w:rsid w:val="48A519F5"/>
    <w:rsid w:val="48AFFA08"/>
    <w:rsid w:val="48E92AB0"/>
    <w:rsid w:val="490DCBAD"/>
    <w:rsid w:val="491792AD"/>
    <w:rsid w:val="4A176399"/>
    <w:rsid w:val="4A5C3DC2"/>
    <w:rsid w:val="4AE1731E"/>
    <w:rsid w:val="4AFAA8C4"/>
    <w:rsid w:val="4C834021"/>
    <w:rsid w:val="4C8EE0BA"/>
    <w:rsid w:val="4CBD13B5"/>
    <w:rsid w:val="4D13498A"/>
    <w:rsid w:val="4D788B18"/>
    <w:rsid w:val="4DAA8C5B"/>
    <w:rsid w:val="4E22B501"/>
    <w:rsid w:val="4E459F17"/>
    <w:rsid w:val="4EF9F6EF"/>
    <w:rsid w:val="4F3A03E8"/>
    <w:rsid w:val="503210FB"/>
    <w:rsid w:val="50B02BDA"/>
    <w:rsid w:val="511E59D7"/>
    <w:rsid w:val="5191AF79"/>
    <w:rsid w:val="519FAAC7"/>
    <w:rsid w:val="51CA6520"/>
    <w:rsid w:val="528CFE58"/>
    <w:rsid w:val="52CAC42E"/>
    <w:rsid w:val="53A75FB4"/>
    <w:rsid w:val="53F39506"/>
    <w:rsid w:val="541D46F0"/>
    <w:rsid w:val="547C1B10"/>
    <w:rsid w:val="547D204E"/>
    <w:rsid w:val="54CC8A5F"/>
    <w:rsid w:val="54F092D8"/>
    <w:rsid w:val="54FB5411"/>
    <w:rsid w:val="55709B1C"/>
    <w:rsid w:val="557BE21E"/>
    <w:rsid w:val="557C602D"/>
    <w:rsid w:val="55E59693"/>
    <w:rsid w:val="56D3A42F"/>
    <w:rsid w:val="5744CAC2"/>
    <w:rsid w:val="57516EA1"/>
    <w:rsid w:val="5820F53E"/>
    <w:rsid w:val="5874249C"/>
    <w:rsid w:val="5875EDBC"/>
    <w:rsid w:val="588B5FFA"/>
    <w:rsid w:val="58BF1D28"/>
    <w:rsid w:val="58ED3F02"/>
    <w:rsid w:val="596CD627"/>
    <w:rsid w:val="59A42FCE"/>
    <w:rsid w:val="5A35133C"/>
    <w:rsid w:val="5A3BCF52"/>
    <w:rsid w:val="5B24843E"/>
    <w:rsid w:val="5B8DB313"/>
    <w:rsid w:val="5BDC0F2F"/>
    <w:rsid w:val="5C0CCB0C"/>
    <w:rsid w:val="5C449C61"/>
    <w:rsid w:val="5C5BBD99"/>
    <w:rsid w:val="5CBD112D"/>
    <w:rsid w:val="5CF70B03"/>
    <w:rsid w:val="5D3331D7"/>
    <w:rsid w:val="5D4936A6"/>
    <w:rsid w:val="5D606F4C"/>
    <w:rsid w:val="5DD19397"/>
    <w:rsid w:val="5EA47D0B"/>
    <w:rsid w:val="5F8A2018"/>
    <w:rsid w:val="61227D29"/>
    <w:rsid w:val="613E395D"/>
    <w:rsid w:val="621CA853"/>
    <w:rsid w:val="627D1962"/>
    <w:rsid w:val="62B0BB57"/>
    <w:rsid w:val="639AF9CF"/>
    <w:rsid w:val="63ACB6CE"/>
    <w:rsid w:val="63F78D09"/>
    <w:rsid w:val="64491AB1"/>
    <w:rsid w:val="649A9131"/>
    <w:rsid w:val="64DB63AE"/>
    <w:rsid w:val="650D8C2F"/>
    <w:rsid w:val="65989EC0"/>
    <w:rsid w:val="65B37667"/>
    <w:rsid w:val="65F88223"/>
    <w:rsid w:val="664FD636"/>
    <w:rsid w:val="678FD70D"/>
    <w:rsid w:val="67945284"/>
    <w:rsid w:val="68038B01"/>
    <w:rsid w:val="68392235"/>
    <w:rsid w:val="68DB7A1E"/>
    <w:rsid w:val="68F056F5"/>
    <w:rsid w:val="6907EB4E"/>
    <w:rsid w:val="693ABB25"/>
    <w:rsid w:val="69AED4D1"/>
    <w:rsid w:val="69C494B5"/>
    <w:rsid w:val="6A1170B6"/>
    <w:rsid w:val="6B2C791C"/>
    <w:rsid w:val="6B95DAA9"/>
    <w:rsid w:val="6BAE0856"/>
    <w:rsid w:val="6C1D6FE3"/>
    <w:rsid w:val="6C3EE542"/>
    <w:rsid w:val="6C7C4A5D"/>
    <w:rsid w:val="6CE56EDC"/>
    <w:rsid w:val="6D94B596"/>
    <w:rsid w:val="6DB2A46B"/>
    <w:rsid w:val="6DDFCCE4"/>
    <w:rsid w:val="6F13BBB6"/>
    <w:rsid w:val="6F4DED68"/>
    <w:rsid w:val="6FCB9DCE"/>
    <w:rsid w:val="70232B29"/>
    <w:rsid w:val="708DC2C0"/>
    <w:rsid w:val="71112BA5"/>
    <w:rsid w:val="71633B69"/>
    <w:rsid w:val="71D61BE4"/>
    <w:rsid w:val="724B5C78"/>
    <w:rsid w:val="729C2E86"/>
    <w:rsid w:val="73574DAD"/>
    <w:rsid w:val="7374B219"/>
    <w:rsid w:val="73D04C43"/>
    <w:rsid w:val="73DD88A8"/>
    <w:rsid w:val="74F69C4C"/>
    <w:rsid w:val="74F8C75B"/>
    <w:rsid w:val="7526CC8F"/>
    <w:rsid w:val="754E4C7B"/>
    <w:rsid w:val="7578E7F4"/>
    <w:rsid w:val="75953430"/>
    <w:rsid w:val="75B2F2C5"/>
    <w:rsid w:val="75C4FF81"/>
    <w:rsid w:val="75D1B0AD"/>
    <w:rsid w:val="766C9606"/>
    <w:rsid w:val="769839BC"/>
    <w:rsid w:val="773C50D3"/>
    <w:rsid w:val="77CAD0DD"/>
    <w:rsid w:val="77D41ACC"/>
    <w:rsid w:val="782E3D0E"/>
    <w:rsid w:val="78603E51"/>
    <w:rsid w:val="79CC387E"/>
    <w:rsid w:val="7A52AE59"/>
    <w:rsid w:val="7AB468F7"/>
    <w:rsid w:val="7ABBC0F7"/>
    <w:rsid w:val="7AF56B89"/>
    <w:rsid w:val="7B2A61FF"/>
    <w:rsid w:val="7B540CB1"/>
    <w:rsid w:val="7B6B6491"/>
    <w:rsid w:val="7BBCDF22"/>
    <w:rsid w:val="7C5BCBD2"/>
    <w:rsid w:val="7C8EA80C"/>
    <w:rsid w:val="7CDC6FDA"/>
    <w:rsid w:val="7CEAB0E3"/>
    <w:rsid w:val="7DA8339B"/>
    <w:rsid w:val="7E14E1E4"/>
    <w:rsid w:val="7E1A9172"/>
    <w:rsid w:val="7E42BBE3"/>
    <w:rsid w:val="7E504109"/>
    <w:rsid w:val="7E963052"/>
    <w:rsid w:val="7F19D4F3"/>
    <w:rsid w:val="7F3509C3"/>
    <w:rsid w:val="7FB3BE43"/>
    <w:rsid w:val="7FBCB29D"/>
    <w:rsid w:val="7FC9E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1894FF"/>
  <w15:chartTrackingRefBased/>
  <w15:docId w15:val="{83BB0491-8599-4AC2-8CBA-F5DDB0D938B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Body Text" w:uiPriority="1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F3E65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qFormat/>
    <w:rsid w:val="005874D2"/>
    <w:pPr>
      <w:keepNext/>
      <w:tabs>
        <w:tab w:val="center" w:pos="4680"/>
      </w:tabs>
      <w:suppressAutoHyphens/>
      <w:jc w:val="center"/>
      <w:outlineLvl w:val="0"/>
    </w:pPr>
    <w:rPr>
      <w:b/>
      <w:spacing w:val="-3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952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9799D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1F1A8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rsid w:val="001F1A8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616F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16FD"/>
  </w:style>
  <w:style w:type="paragraph" w:styleId="BalloonText">
    <w:name w:val="Balloon Text"/>
    <w:basedOn w:val="Normal"/>
    <w:semiHidden/>
    <w:rsid w:val="000A7E46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28EC"/>
    <w:pPr>
      <w:spacing w:after="220" w:line="180" w:lineRule="atLeast"/>
      <w:ind w:left="835"/>
      <w:jc w:val="both"/>
    </w:pPr>
    <w:rPr>
      <w:spacing w:val="-5"/>
      <w:sz w:val="20"/>
    </w:rPr>
  </w:style>
  <w:style w:type="paragraph" w:styleId="CompanyName" w:customStyle="1">
    <w:name w:val="Company Name"/>
    <w:basedOn w:val="Normal"/>
    <w:rsid w:val="00C628EC"/>
    <w:pPr>
      <w:keepLines/>
      <w:shd w:val="solid" w:color="auto" w:fill="auto"/>
      <w:spacing w:line="320" w:lineRule="exact"/>
    </w:pPr>
    <w:rPr>
      <w:rFonts w:ascii="Arial Black" w:hAnsi="Arial Black"/>
      <w:color w:val="FFFFFF"/>
      <w:spacing w:val="-15"/>
      <w:sz w:val="32"/>
    </w:rPr>
  </w:style>
  <w:style w:type="paragraph" w:styleId="DocumentLabel" w:customStyle="1">
    <w:name w:val="Document Label"/>
    <w:basedOn w:val="Normal"/>
    <w:next w:val="Normal"/>
    <w:rsid w:val="00C628EC"/>
    <w:pPr>
      <w:keepNext/>
      <w:keepLines/>
      <w:spacing w:before="400" w:after="120" w:line="240" w:lineRule="atLeast"/>
    </w:pPr>
    <w:rPr>
      <w:rFonts w:ascii="Arial Black" w:hAnsi="Arial Black"/>
      <w:spacing w:val="-5"/>
      <w:kern w:val="28"/>
      <w:sz w:val="96"/>
    </w:rPr>
  </w:style>
  <w:style w:type="paragraph" w:styleId="MessageHeader">
    <w:name w:val="Message Header"/>
    <w:basedOn w:val="BodyText"/>
    <w:link w:val="MessageHeaderChar"/>
    <w:rsid w:val="00C628EC"/>
    <w:pPr>
      <w:keepLines/>
      <w:spacing w:after="120"/>
      <w:ind w:left="1555" w:hanging="720"/>
      <w:jc w:val="left"/>
    </w:pPr>
  </w:style>
  <w:style w:type="paragraph" w:styleId="MessageHeaderFirst" w:customStyle="1">
    <w:name w:val="Message Header First"/>
    <w:basedOn w:val="MessageHeader"/>
    <w:next w:val="MessageHeader"/>
    <w:rsid w:val="00C628EC"/>
    <w:pPr>
      <w:spacing w:before="220"/>
    </w:pPr>
  </w:style>
  <w:style w:type="character" w:styleId="MessageHeaderLabel" w:customStyle="1">
    <w:name w:val="Message Header Label"/>
    <w:rsid w:val="00C628EC"/>
    <w:rPr>
      <w:rFonts w:ascii="Arial Black" w:hAnsi="Arial Black"/>
      <w:spacing w:val="-10"/>
      <w:sz w:val="18"/>
    </w:rPr>
  </w:style>
  <w:style w:type="paragraph" w:styleId="MessageHeaderLast" w:customStyle="1">
    <w:name w:val="Message Header Last"/>
    <w:basedOn w:val="MessageHeader"/>
    <w:next w:val="BodyText"/>
    <w:rsid w:val="00C628EC"/>
    <w:pPr>
      <w:pBdr>
        <w:bottom w:val="single" w:color="auto" w:sz="6" w:space="15"/>
      </w:pBdr>
      <w:spacing w:after="320"/>
    </w:pPr>
  </w:style>
  <w:style w:type="paragraph" w:styleId="ReturnAddress" w:customStyle="1">
    <w:name w:val="Return Address"/>
    <w:basedOn w:val="Normal"/>
    <w:rsid w:val="00C628EC"/>
    <w:pPr>
      <w:keepLines/>
      <w:spacing w:line="200" w:lineRule="atLeast"/>
    </w:pPr>
    <w:rPr>
      <w:spacing w:val="-2"/>
      <w:sz w:val="16"/>
    </w:rPr>
  </w:style>
  <w:style w:type="paragraph" w:styleId="EndnoteText">
    <w:name w:val="endnote text"/>
    <w:basedOn w:val="Normal"/>
    <w:link w:val="EndnoteTextChar"/>
    <w:semiHidden/>
    <w:rsid w:val="00BD7929"/>
    <w:pPr>
      <w:widowControl w:val="0"/>
    </w:pPr>
    <w:rPr>
      <w:rFonts w:ascii="Courier" w:hAnsi="Courier"/>
      <w:snapToGrid w:val="0"/>
    </w:rPr>
  </w:style>
  <w:style w:type="paragraph" w:styleId="ListParagraph">
    <w:name w:val="List Paragraph"/>
    <w:basedOn w:val="Normal"/>
    <w:uiPriority w:val="34"/>
    <w:qFormat/>
    <w:rsid w:val="00FB5D66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character" w:styleId="EndnoteTextChar" w:customStyle="1">
    <w:name w:val="Endnote Text Char"/>
    <w:link w:val="EndnoteText"/>
    <w:semiHidden/>
    <w:rsid w:val="00AE02F7"/>
    <w:rPr>
      <w:rFonts w:ascii="Courier" w:hAnsi="Courier"/>
      <w:snapToGrid w:val="0"/>
      <w:sz w:val="24"/>
    </w:rPr>
  </w:style>
  <w:style w:type="paragraph" w:styleId="level1" w:customStyle="1">
    <w:name w:val="_level1"/>
    <w:uiPriority w:val="99"/>
    <w:rsid w:val="007A3B83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360" w:hanging="360"/>
    </w:pPr>
    <w:rPr>
      <w:rFonts w:ascii="Arial" w:hAnsi="Arial" w:eastAsia="Calibri" w:cs="Arial"/>
      <w:b/>
      <w:sz w:val="24"/>
      <w:szCs w:val="24"/>
    </w:rPr>
  </w:style>
  <w:style w:type="character" w:styleId="Hyperlink">
    <w:name w:val="Hyperlink"/>
    <w:rsid w:val="00C8429A"/>
    <w:rPr>
      <w:color w:val="0000FF"/>
      <w:u w:val="single"/>
    </w:rPr>
  </w:style>
  <w:style w:type="paragraph" w:styleId="Body" w:customStyle="1">
    <w:name w:val="Body"/>
    <w:basedOn w:val="Normal"/>
    <w:rsid w:val="005704F5"/>
    <w:pPr>
      <w:widowControl w:val="0"/>
    </w:pPr>
    <w:rPr>
      <w:rFonts w:ascii="Times New Roman" w:hAnsi="Times New Roman"/>
      <w:color w:val="000000"/>
    </w:rPr>
  </w:style>
  <w:style w:type="character" w:styleId="Heading2Char" w:customStyle="1">
    <w:name w:val="Heading 2 Char"/>
    <w:link w:val="Heading2"/>
    <w:semiHidden/>
    <w:rsid w:val="00295224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MessageHeaderChar" w:customStyle="1">
    <w:name w:val="Message Header Char"/>
    <w:link w:val="MessageHeader"/>
    <w:rsid w:val="00BD7DB3"/>
    <w:rPr>
      <w:rFonts w:ascii="Arial" w:hAnsi="Arial"/>
      <w:spacing w:val="-5"/>
    </w:rPr>
  </w:style>
  <w:style w:type="paragraph" w:styleId="Default" w:customStyle="1">
    <w:name w:val="Default"/>
    <w:rsid w:val="0089737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M17" w:customStyle="1">
    <w:name w:val="CM17"/>
    <w:basedOn w:val="Default"/>
    <w:next w:val="Default"/>
    <w:uiPriority w:val="99"/>
    <w:rsid w:val="00E55FD2"/>
    <w:rPr>
      <w:rFonts w:ascii="Times New Roman" w:hAnsi="Times New Roman" w:eastAsia="Calibri" w:cs="Times New Roman"/>
      <w:color w:val="auto"/>
    </w:rPr>
  </w:style>
  <w:style w:type="paragraph" w:styleId="CM4" w:customStyle="1">
    <w:name w:val="CM4"/>
    <w:basedOn w:val="Default"/>
    <w:next w:val="Default"/>
    <w:uiPriority w:val="99"/>
    <w:rsid w:val="00E55FD2"/>
    <w:pPr>
      <w:spacing w:line="276" w:lineRule="atLeast"/>
    </w:pPr>
    <w:rPr>
      <w:rFonts w:ascii="Times New Roman" w:hAnsi="Times New Roman" w:eastAsia="Calibri" w:cs="Times New Roman"/>
      <w:color w:val="auto"/>
    </w:rPr>
  </w:style>
  <w:style w:type="character" w:styleId="FooterChar" w:customStyle="1">
    <w:name w:val="Footer Char"/>
    <w:link w:val="Footer"/>
    <w:uiPriority w:val="99"/>
    <w:rsid w:val="00E55FD2"/>
    <w:rPr>
      <w:rFonts w:ascii="Arial" w:hAnsi="Arial"/>
      <w:sz w:val="24"/>
    </w:rPr>
  </w:style>
  <w:style w:type="paragraph" w:styleId="CHSglIndBody" w:customStyle="1">
    <w:name w:val="CH Sgl Ind Body"/>
    <w:basedOn w:val="Normal"/>
    <w:rsid w:val="00265633"/>
    <w:pPr>
      <w:spacing w:after="240"/>
      <w:ind w:firstLine="720"/>
    </w:pPr>
    <w:rPr>
      <w:rFonts w:ascii="Times New Roman" w:hAnsi="Times New Roman"/>
      <w:szCs w:val="24"/>
    </w:rPr>
  </w:style>
  <w:style w:type="character" w:styleId="apple-style-span" w:customStyle="1">
    <w:name w:val="apple-style-span"/>
    <w:basedOn w:val="DefaultParagraphFont"/>
    <w:rsid w:val="004635D6"/>
  </w:style>
  <w:style w:type="paragraph" w:styleId="NormalWeb">
    <w:name w:val="Normal (Web)"/>
    <w:basedOn w:val="Normal"/>
    <w:uiPriority w:val="99"/>
    <w:rsid w:val="00430980"/>
    <w:pP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character" w:styleId="Heading1Char" w:customStyle="1">
    <w:name w:val="Heading 1 Char"/>
    <w:link w:val="Heading1"/>
    <w:rsid w:val="003E3F79"/>
    <w:rPr>
      <w:rFonts w:ascii="Arial" w:hAnsi="Arial"/>
      <w:b/>
      <w:spacing w:val="-3"/>
      <w:sz w:val="24"/>
    </w:rPr>
  </w:style>
  <w:style w:type="paragraph" w:styleId="TableParagraph" w:customStyle="1">
    <w:name w:val="Table Paragraph"/>
    <w:basedOn w:val="Normal"/>
    <w:uiPriority w:val="1"/>
    <w:qFormat/>
    <w:rsid w:val="00F522D2"/>
    <w:pPr>
      <w:widowControl w:val="0"/>
    </w:pPr>
    <w:rPr>
      <w:rFonts w:ascii="Calibri" w:hAnsi="Calibri" w:eastAsia="Calibri"/>
      <w:sz w:val="22"/>
      <w:szCs w:val="22"/>
    </w:rPr>
  </w:style>
  <w:style w:type="paragraph" w:styleId="Title">
    <w:name w:val="Title"/>
    <w:basedOn w:val="Normal"/>
    <w:link w:val="TitleChar"/>
    <w:qFormat/>
    <w:rsid w:val="008E6FCB"/>
    <w:pPr>
      <w:jc w:val="center"/>
    </w:pPr>
    <w:rPr>
      <w:b/>
    </w:rPr>
  </w:style>
  <w:style w:type="character" w:styleId="TitleChar" w:customStyle="1">
    <w:name w:val="Title Char"/>
    <w:link w:val="Title"/>
    <w:rsid w:val="008E6FCB"/>
    <w:rPr>
      <w:rFonts w:ascii="Arial" w:hAnsi="Arial"/>
      <w:b/>
      <w:sz w:val="24"/>
    </w:rPr>
  </w:style>
  <w:style w:type="paragraph" w:styleId="Subtitle">
    <w:name w:val="Subtitle"/>
    <w:basedOn w:val="Normal"/>
    <w:link w:val="SubtitleChar"/>
    <w:qFormat/>
    <w:rsid w:val="008E6FCB"/>
    <w:pPr>
      <w:jc w:val="center"/>
    </w:pPr>
    <w:rPr>
      <w:b/>
    </w:rPr>
  </w:style>
  <w:style w:type="character" w:styleId="SubtitleChar" w:customStyle="1">
    <w:name w:val="Subtitle Char"/>
    <w:link w:val="Subtitle"/>
    <w:rsid w:val="008E6FCB"/>
    <w:rPr>
      <w:rFonts w:ascii="Arial" w:hAnsi="Arial"/>
      <w:b/>
      <w:sz w:val="24"/>
    </w:rPr>
  </w:style>
  <w:style w:type="character" w:styleId="Strong">
    <w:name w:val="Strong"/>
    <w:qFormat/>
    <w:rsid w:val="004176DC"/>
    <w:rPr>
      <w:b/>
      <w:bCs/>
    </w:rPr>
  </w:style>
  <w:style w:type="paragraph" w:styleId="Body1" w:customStyle="1">
    <w:name w:val="Body 1"/>
    <w:rsid w:val="00DE2B3A"/>
    <w:rPr>
      <w:rFonts w:ascii="Helvetica" w:hAnsi="Helvetica" w:eastAsia="Arial Unicode MS"/>
      <w:color w:val="000000"/>
      <w:sz w:val="24"/>
    </w:rPr>
  </w:style>
  <w:style w:type="paragraph" w:styleId="BodyTextIndent">
    <w:name w:val="Body Text Indent"/>
    <w:basedOn w:val="Normal"/>
    <w:link w:val="BodyTextIndentChar"/>
    <w:rsid w:val="00D3798E"/>
    <w:pPr>
      <w:spacing w:after="120"/>
      <w:ind w:left="360"/>
    </w:pPr>
  </w:style>
  <w:style w:type="character" w:styleId="BodyTextIndentChar" w:customStyle="1">
    <w:name w:val="Body Text Indent Char"/>
    <w:link w:val="BodyTextIndent"/>
    <w:rsid w:val="00D3798E"/>
    <w:rPr>
      <w:rFonts w:ascii="Arial" w:hAnsi="Arial"/>
      <w:sz w:val="24"/>
    </w:rPr>
  </w:style>
  <w:style w:type="paragraph" w:styleId="Level10" w:customStyle="1">
    <w:name w:val="Level 1"/>
    <w:uiPriority w:val="99"/>
    <w:rsid w:val="002E7FF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Quick1" w:customStyle="1">
    <w:name w:val="Quick 1."/>
    <w:uiPriority w:val="99"/>
    <w:rsid w:val="002E7FFD"/>
    <w:pPr>
      <w:widowControl w:val="0"/>
      <w:tabs>
        <w:tab w:val="left" w:pos="-144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-1440"/>
    </w:pPr>
    <w:rPr>
      <w:rFonts w:ascii="Arial" w:hAnsi="Arial" w:cs="Arial"/>
      <w:sz w:val="24"/>
      <w:szCs w:val="24"/>
    </w:rPr>
  </w:style>
  <w:style w:type="paragraph" w:styleId="BodyTextIn" w:customStyle="1">
    <w:name w:val="Body Text In"/>
    <w:uiPriority w:val="99"/>
    <w:rsid w:val="002E7FFD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720" w:firstLine="720"/>
      <w:jc w:val="both"/>
    </w:pPr>
    <w:rPr>
      <w:rFonts w:ascii="Arial" w:hAnsi="Arial" w:cs="Arial"/>
      <w:sz w:val="24"/>
      <w:szCs w:val="24"/>
    </w:rPr>
  </w:style>
  <w:style w:type="paragraph" w:styleId="IndexTC" w:customStyle="1">
    <w:name w:val="Index &amp; TC"/>
    <w:uiPriority w:val="99"/>
    <w:rsid w:val="00F94A9F"/>
    <w:pPr>
      <w:widowControl w:val="0"/>
      <w:tabs>
        <w:tab w:val="left" w:pos="0"/>
        <w:tab w:val="left" w:pos="2160"/>
        <w:tab w:val="left" w:pos="2340"/>
        <w:tab w:val="left" w:pos="2520"/>
        <w:tab w:val="left" w:pos="270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autoSpaceDE w:val="0"/>
      <w:autoSpaceDN w:val="0"/>
      <w:adjustRightInd w:val="0"/>
      <w:jc w:val="both"/>
    </w:pPr>
    <w:rPr>
      <w:rFonts w:ascii="Times" w:hAnsi="Times" w:cs="Times"/>
      <w:sz w:val="24"/>
      <w:szCs w:val="24"/>
    </w:rPr>
  </w:style>
  <w:style w:type="character" w:styleId="apple-converted-space" w:customStyle="1">
    <w:name w:val="apple-converted-space"/>
    <w:rsid w:val="00470283"/>
  </w:style>
  <w:style w:type="paragraph" w:styleId="ListBullet">
    <w:name w:val="List Bullet"/>
    <w:basedOn w:val="Normal"/>
    <w:rsid w:val="00DE1934"/>
    <w:pPr>
      <w:numPr>
        <w:numId w:val="1"/>
      </w:numPr>
      <w:contextualSpacing/>
    </w:pPr>
  </w:style>
  <w:style w:type="character" w:styleId="BodyTextChar" w:customStyle="1">
    <w:name w:val="Body Text Char"/>
    <w:link w:val="BodyText"/>
    <w:uiPriority w:val="1"/>
    <w:locked/>
    <w:rsid w:val="00DA7D7E"/>
    <w:rPr>
      <w:rFonts w:ascii="Arial" w:hAnsi="Arial"/>
      <w:spacing w:val="-5"/>
    </w:rPr>
  </w:style>
  <w:style w:type="character" w:styleId="CommentReference">
    <w:name w:val="annotation reference"/>
    <w:rsid w:val="00876AD5"/>
    <w:rPr>
      <w:sz w:val="16"/>
      <w:szCs w:val="16"/>
    </w:rPr>
  </w:style>
  <w:style w:type="paragraph" w:styleId="CommentText">
    <w:name w:val="annotation text"/>
    <w:basedOn w:val="Normal"/>
    <w:link w:val="CommentTextChar"/>
    <w:rsid w:val="00876AD5"/>
    <w:rPr>
      <w:sz w:val="20"/>
    </w:rPr>
  </w:style>
  <w:style w:type="character" w:styleId="CommentTextChar" w:customStyle="1">
    <w:name w:val="Comment Text Char"/>
    <w:link w:val="CommentText"/>
    <w:rsid w:val="00876AD5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876AD5"/>
    <w:rPr>
      <w:b/>
      <w:bCs/>
    </w:rPr>
  </w:style>
  <w:style w:type="character" w:styleId="CommentSubjectChar" w:customStyle="1">
    <w:name w:val="Comment Subject Char"/>
    <w:link w:val="CommentSubject"/>
    <w:rsid w:val="00876AD5"/>
    <w:rPr>
      <w:rFonts w:ascii="Arial" w:hAnsi="Arial"/>
      <w:b/>
      <w:bCs/>
    </w:rPr>
  </w:style>
  <w:style w:type="character" w:styleId="normaltextrun" w:customStyle="1">
    <w:name w:val="normaltextrun"/>
    <w:basedOn w:val="DefaultParagraphFont"/>
    <w:rsid w:val="0024492C"/>
  </w:style>
  <w:style w:type="character" w:styleId="Heading9Char" w:customStyle="1">
    <w:name w:val="Heading 9 Char"/>
    <w:link w:val="Heading9"/>
    <w:semiHidden/>
    <w:rsid w:val="0059799D"/>
    <w:rPr>
      <w:rFonts w:ascii="Calibri Light" w:hAnsi="Calibri Light" w:eastAsia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0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12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80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85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71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65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06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31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73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88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14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4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91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9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9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8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20/10/relationships/intelligence" Target="intelligence2.xml" Id="Ra5fb95e6ab234b3c" /><Relationship Type="http://schemas.openxmlformats.org/officeDocument/2006/relationships/header" Target="header2.xml" Id="R70235a21237c4c7b" /><Relationship Type="http://schemas.openxmlformats.org/officeDocument/2006/relationships/footer" Target="footer.xml" Id="R058d91a30e094617" /><Relationship Type="http://schemas.openxmlformats.org/officeDocument/2006/relationships/footer" Target="footer2.xml" Id="Red8786b4f08d476e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wozniak\Application%20Data\Microsoft\Templates\MINUTES-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3E0D9ED2CF6641BBBAC4E54B64B96E" ma:contentTypeVersion="13" ma:contentTypeDescription="Create a new document." ma:contentTypeScope="" ma:versionID="25bc153c07b58331ab1b509abcbfd772">
  <xsd:schema xmlns:xsd="http://www.w3.org/2001/XMLSchema" xmlns:xs="http://www.w3.org/2001/XMLSchema" xmlns:p="http://schemas.microsoft.com/office/2006/metadata/properties" xmlns:ns3="8cb106fd-1eda-48c7-90c9-990c7c899aea" xmlns:ns4="95485faf-7972-44c3-b9c8-b23204e0cedd" targetNamespace="http://schemas.microsoft.com/office/2006/metadata/properties" ma:root="true" ma:fieldsID="8cbfc7fea8f0677cb8c99e02afb762fc" ns3:_="" ns4:_="">
    <xsd:import namespace="8cb106fd-1eda-48c7-90c9-990c7c899aea"/>
    <xsd:import namespace="95485faf-7972-44c3-b9c8-b23204e0ce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106fd-1eda-48c7-90c9-990c7c899a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485faf-7972-44c3-b9c8-b23204e0ced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DCA2606-CB0D-423D-A93A-C39509271C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AB9E1C-279A-4CD2-A9A7-0321CADE1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b106fd-1eda-48c7-90c9-990c7c899aea"/>
    <ds:schemaRef ds:uri="95485faf-7972-44c3-b9c8-b23204e0ce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F0E260-D755-455F-89BC-3CD18FFDE8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5FAA0B-0AE5-485A-AE91-9DDA3A70261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MINUTES-Form</ap:Template>
  <ap:Application>Microsoft Word for the web</ap:Application>
  <ap:DocSecurity>0</ap:DocSecurity>
  <ap:ScaleCrop>false</ap:ScaleCrop>
  <ap:Company>LIVONIA PUBLIC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MINUTES</dc:title>
  <dc:subject/>
  <dc:creator>LPS USER</dc:creator>
  <keywords/>
  <dc:description/>
  <lastModifiedBy>TERESA GIUNTA</lastModifiedBy>
  <revision>7</revision>
  <lastPrinted>2023-09-29T17:28:00.0000000Z</lastPrinted>
  <dcterms:created xsi:type="dcterms:W3CDTF">2023-11-15T15:55:00.0000000Z</dcterms:created>
  <dcterms:modified xsi:type="dcterms:W3CDTF">2023-11-16T16:06:59.7138133Z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0x010100313E0D9ED2CF6641BBBAC4E54B64B96E</vt:lpwstr>
  </property>
</Properties>
</file>