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0C79" w:rsidRPr="00157B50" w:rsidRDefault="00750C79" w:rsidP="00247D27">
      <w:pPr>
        <w:pStyle w:val="Heading1"/>
        <w:rPr>
          <w:rStyle w:val="BookTitle"/>
          <w:rFonts w:asciiTheme="minorHAnsi" w:hAnsiTheme="minorHAnsi" w:cstheme="minorHAnsi"/>
          <w:b/>
          <w:bCs/>
          <w:smallCaps w:val="0"/>
          <w:spacing w:val="0"/>
          <w:lang w:eastAsia="zh-TW"/>
        </w:rPr>
      </w:pPr>
      <w:r>
        <w:rPr>
          <w:lang w:val="zh-Hant" w:eastAsia="zh-TW"/>
        </w:rPr>
        <w:t xml:space="preserve"> </w:t>
      </w:r>
      <w:r>
        <w:rPr>
          <w:lang w:val="zh-Hant" w:eastAsia="zh-TW"/>
        </w:rPr>
        <w:t>中</w:t>
      </w:r>
      <w:r>
        <w:rPr>
          <w:rFonts w:ascii="PMingLiU" w:eastAsia="PMingLiU" w:hAnsi="PMingLiU" w:hint="eastAsia"/>
          <w:lang w:val="zh-Hant" w:eastAsia="zh-TW"/>
        </w:rPr>
        <w:t>學</w:t>
      </w:r>
      <w:r>
        <w:rPr>
          <w:lang w:val="zh-Hant" w:eastAsia="zh-TW"/>
        </w:rPr>
        <w:t>和高中在線課程申請</w:t>
      </w:r>
      <w:r w:rsidRPr="00157B50">
        <w:rPr>
          <w:lang w:val="zh-Hant" w:eastAsia="zh-TW"/>
        </w:rPr>
        <w:t>流程</w:t>
      </w:r>
    </w:p>
    <w:p w:rsidR="00750C79" w:rsidRDefault="00750C79" w:rsidP="0015292E">
      <w:pPr>
        <w:rPr>
          <w:rFonts w:asciiTheme="minorHAnsi" w:hAnsiTheme="minorHAnsi" w:cstheme="minorHAnsi"/>
        </w:rPr>
      </w:pPr>
      <w:r>
        <w:rPr>
          <w:rFonts w:hint="eastAsia"/>
          <w:lang w:val="zh-Hant" w:eastAsia="zh-TW"/>
        </w:rPr>
        <w:t>在</w:t>
      </w:r>
      <w:r w:rsidRPr="00157B50">
        <w:rPr>
          <w:rFonts w:asciiTheme="minorHAnsi" w:hAnsiTheme="minorHAnsi" w:cstheme="minorHAnsi"/>
        </w:rPr>
        <w:t>Student Access</w:t>
      </w:r>
      <w:r>
        <w:rPr>
          <w:rFonts w:asciiTheme="minorHAnsi" w:hAnsiTheme="minorHAnsi" w:cstheme="minorHAnsi"/>
        </w:rPr>
        <w:t xml:space="preserve"> </w:t>
      </w:r>
      <w:r>
        <w:rPr>
          <w:lang w:val="zh-Hant" w:eastAsia="zh-TW"/>
        </w:rPr>
        <w:t>申請下一學年</w:t>
      </w:r>
      <w:r w:rsidRPr="00157B50">
        <w:rPr>
          <w:lang w:val="zh-Hant" w:eastAsia="zh-TW"/>
        </w:rPr>
        <w:t>課程</w:t>
      </w:r>
      <w:r>
        <w:rPr>
          <w:lang w:val="zh-Hant" w:eastAsia="zh-TW"/>
        </w:rPr>
        <w:t>的</w:t>
      </w:r>
      <w:r>
        <w:rPr>
          <w:rFonts w:hint="eastAsia"/>
          <w:lang w:val="zh-Hant" w:eastAsia="zh-TW"/>
        </w:rPr>
        <w:t>流</w:t>
      </w:r>
      <w:r>
        <w:rPr>
          <w:lang w:val="zh-Hant" w:eastAsia="zh-TW"/>
        </w:rPr>
        <w:t>程</w:t>
      </w:r>
    </w:p>
    <w:p w:rsidR="00E83383" w:rsidRPr="00157B50" w:rsidRDefault="00A7147E" w:rsidP="0015292E">
      <w:pPr>
        <w:rPr>
          <w:rFonts w:asciiTheme="minorHAnsi" w:hAnsiTheme="minorHAnsi" w:cstheme="minorHAnsi"/>
        </w:rPr>
      </w:pPr>
      <w:hyperlink r:id="rId8" w:history="1">
        <w:r w:rsidR="00C53E9D">
          <w:rPr>
            <w:rStyle w:val="Hyperlink"/>
          </w:rPr>
          <w:t>Family Access - Issaquah School District 411 (isd411.org)</w:t>
        </w:r>
      </w:hyperlink>
    </w:p>
    <w:p w:rsidR="005C13E4" w:rsidRDefault="00B50FA4" w:rsidP="00A66000">
      <w:pPr>
        <w:rPr>
          <w:rFonts w:asciiTheme="minorHAnsi" w:hAnsiTheme="minorHAnsi" w:cstheme="minorHAnsi"/>
          <w:lang w:eastAsia="zh-TW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4A095D" wp14:editId="595620E8">
                <wp:simplePos x="0" y="0"/>
                <wp:positionH relativeFrom="column">
                  <wp:posOffset>870856</wp:posOffset>
                </wp:positionH>
                <wp:positionV relativeFrom="paragraph">
                  <wp:posOffset>199754</wp:posOffset>
                </wp:positionV>
                <wp:extent cx="1703524" cy="625928"/>
                <wp:effectExtent l="19050" t="19050" r="11430" b="6032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03524" cy="625928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30DBF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68.55pt;margin-top:15.75pt;width:134.15pt;height:49.3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" strokecolor="#0070c0" strokeweight="3pt">
                <v:stroke endarrow="block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4A095D" wp14:editId="595620E8">
                <wp:simplePos x="0" y="0"/>
                <wp:positionH relativeFrom="column">
                  <wp:posOffset>3243943</wp:posOffset>
                </wp:positionH>
                <wp:positionV relativeFrom="paragraph">
                  <wp:posOffset>167096</wp:posOffset>
                </wp:positionV>
                <wp:extent cx="2237014" cy="2166257"/>
                <wp:effectExtent l="19050" t="19050" r="49530" b="4381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7014" cy="2166257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E91ABE" id="Straight Arrow Connector 2" o:spid="_x0000_s1026" type="#_x0000_t32" style="position:absolute;margin-left:255.45pt;margin-top:13.15pt;width:176.15pt;height:170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" strokecolor="#0070c0" strokeweight="3pt">
                <v:stroke endarrow="block"/>
              </v:shape>
            </w:pict>
          </mc:Fallback>
        </mc:AlternateContent>
      </w:r>
      <w:r w:rsidR="00750C79">
        <w:rPr>
          <w:lang w:val="zh-Hant" w:eastAsia="zh-TW"/>
        </w:rPr>
        <w:t>學生可以通過登錄學校或學區網站上的</w:t>
      </w:r>
      <w:r w:rsidR="00750C79">
        <w:rPr>
          <w:lang w:eastAsia="zh-TW"/>
        </w:rPr>
        <w:t>Family</w:t>
      </w:r>
      <w:r w:rsidR="00750C79">
        <w:rPr>
          <w:lang w:val="zh-Hant" w:eastAsia="zh-TW"/>
        </w:rPr>
        <w:t>/</w:t>
      </w:r>
      <w:r w:rsidR="00750C79">
        <w:rPr>
          <w:lang w:eastAsia="zh-TW"/>
        </w:rPr>
        <w:t>Student Access</w:t>
      </w:r>
      <w:r w:rsidR="00750C79">
        <w:rPr>
          <w:lang w:val="zh-Hant" w:eastAsia="zh-TW"/>
        </w:rPr>
        <w:t>來完成在線課程申請流程</w:t>
      </w:r>
      <w:r w:rsidR="00C53E9D">
        <w:rPr>
          <w:rFonts w:asciiTheme="minorHAnsi" w:hAnsiTheme="minorHAnsi" w:cstheme="minorHAnsi"/>
          <w:lang w:eastAsia="zh-TW"/>
        </w:rPr>
        <w:t>.</w:t>
      </w:r>
      <w:r w:rsidRPr="00B50FA4">
        <w:rPr>
          <w:rFonts w:asciiTheme="minorHAnsi" w:hAnsiTheme="minorHAnsi" w:cstheme="minorHAnsi"/>
          <w:noProof/>
        </w:rPr>
        <w:t xml:space="preserve"> </w:t>
      </w:r>
    </w:p>
    <w:p w:rsidR="00C53E9D" w:rsidRDefault="00C53E9D" w:rsidP="00A66000">
      <w:pPr>
        <w:rPr>
          <w:rFonts w:asciiTheme="minorHAnsi" w:hAnsiTheme="minorHAnsi" w:cstheme="minorHAnsi"/>
        </w:rPr>
      </w:pPr>
      <w:r w:rsidRPr="00C53E9D">
        <w:rPr>
          <w:noProof/>
        </w:rPr>
        <w:drawing>
          <wp:inline distT="0" distB="0" distL="0" distR="0" wp14:anchorId="7D9CEC13" wp14:editId="4D7CBA0C">
            <wp:extent cx="1954646" cy="2466975"/>
            <wp:effectExtent l="0" t="0" r="762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82695" cy="250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3E9D">
        <w:rPr>
          <w:noProof/>
        </w:rPr>
        <w:t xml:space="preserve"> </w:t>
      </w:r>
      <w:r w:rsidRPr="00C53E9D">
        <w:rPr>
          <w:rFonts w:asciiTheme="minorHAnsi" w:hAnsiTheme="minorHAnsi" w:cstheme="minorHAnsi"/>
          <w:noProof/>
        </w:rPr>
        <w:drawing>
          <wp:inline distT="0" distB="0" distL="0" distR="0" wp14:anchorId="21484EB5" wp14:editId="6E002974">
            <wp:extent cx="4343400" cy="2513724"/>
            <wp:effectExtent l="0" t="0" r="0" b="1270"/>
            <wp:docPr id="6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91859789-49BB-41A3-9B2C-A71C73669C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91859789-49BB-41A3-9B2C-A71C73669C4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79245" cy="2534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3E9D" w:rsidRDefault="00C53E9D" w:rsidP="00A66000">
      <w:pPr>
        <w:rPr>
          <w:rFonts w:asciiTheme="minorHAnsi" w:hAnsiTheme="minorHAnsi" w:cstheme="minorHAnsi"/>
        </w:rPr>
      </w:pPr>
    </w:p>
    <w:p w:rsidR="00C53E9D" w:rsidRPr="00C53E9D" w:rsidRDefault="00B50FA4" w:rsidP="00C87094">
      <w:pPr>
        <w:rPr>
          <w:rFonts w:asciiTheme="minorHAnsi" w:hAnsiTheme="minorHAnsi" w:cstheme="minorHAnsi"/>
          <w:b/>
          <w:sz w:val="24"/>
          <w:szCs w:val="24"/>
          <w:lang w:eastAsia="zh-TW"/>
        </w:rPr>
      </w:pPr>
      <w:r>
        <w:rPr>
          <w:rFonts w:hint="eastAsia"/>
          <w:b/>
          <w:sz w:val="24"/>
          <w:szCs w:val="24"/>
          <w:lang w:val="zh-Hant" w:eastAsia="zh-TW"/>
        </w:rPr>
        <w:t>要開始在線課程申請流程，請登錄</w:t>
      </w:r>
      <w:r>
        <w:rPr>
          <w:rFonts w:hint="eastAsia"/>
          <w:b/>
          <w:sz w:val="24"/>
          <w:szCs w:val="24"/>
          <w:lang w:val="zh-Hant" w:eastAsia="zh-TW"/>
        </w:rPr>
        <w:t xml:space="preserve"> </w:t>
      </w:r>
      <w:r w:rsidRPr="00C53E9D">
        <w:rPr>
          <w:rFonts w:asciiTheme="minorHAnsi" w:hAnsiTheme="minorHAnsi" w:cstheme="minorHAnsi"/>
          <w:b/>
          <w:sz w:val="24"/>
          <w:szCs w:val="24"/>
        </w:rPr>
        <w:t xml:space="preserve">Student Access. </w:t>
      </w:r>
      <w:r>
        <w:rPr>
          <w:rFonts w:hint="eastAsia"/>
          <w:b/>
          <w:sz w:val="24"/>
          <w:szCs w:val="24"/>
          <w:lang w:val="zh-Hant" w:eastAsia="zh-TW"/>
        </w:rPr>
        <w:t xml:space="preserve"> </w:t>
      </w:r>
    </w:p>
    <w:p w:rsidR="00C53E9D" w:rsidRDefault="00C53E9D" w:rsidP="00C53E9D">
      <w:pPr>
        <w:rPr>
          <w:rFonts w:asciiTheme="minorHAnsi" w:hAnsiTheme="minorHAnsi" w:cstheme="minorHAnsi"/>
          <w:lang w:eastAsia="zh-TW"/>
        </w:rPr>
      </w:pPr>
      <w:r w:rsidRPr="00C53E9D">
        <w:rPr>
          <w:rFonts w:asciiTheme="minorHAnsi" w:hAnsiTheme="minorHAnsi" w:cstheme="minorHAnsi"/>
          <w:b/>
          <w:lang w:eastAsia="zh-TW"/>
        </w:rPr>
        <w:t>Login</w:t>
      </w:r>
      <w:r w:rsidR="00B50FA4">
        <w:rPr>
          <w:rFonts w:asciiTheme="minorHAnsi" w:hAnsiTheme="minorHAnsi" w:cstheme="minorHAnsi"/>
          <w:b/>
          <w:lang w:eastAsia="zh-TW"/>
        </w:rPr>
        <w:t xml:space="preserve"> </w:t>
      </w:r>
      <w:r w:rsidR="00391F03">
        <w:rPr>
          <w:rFonts w:asciiTheme="minorHAnsi" w:hAnsiTheme="minorHAnsi" w:cstheme="minorHAnsi"/>
          <w:b/>
          <w:lang w:eastAsia="zh-TW"/>
        </w:rPr>
        <w:t>(</w:t>
      </w:r>
      <w:r w:rsidR="00391F03">
        <w:rPr>
          <w:rFonts w:asciiTheme="minorHAnsi" w:hAnsiTheme="minorHAnsi" w:cstheme="minorHAnsi" w:hint="eastAsia"/>
          <w:b/>
          <w:lang w:eastAsia="zh-TW"/>
        </w:rPr>
        <w:t>登錄</w:t>
      </w:r>
      <w:r w:rsidR="00391F03">
        <w:rPr>
          <w:rFonts w:asciiTheme="minorHAnsi" w:hAnsiTheme="minorHAnsi" w:cstheme="minorHAnsi"/>
          <w:b/>
          <w:lang w:eastAsia="zh-TW"/>
        </w:rPr>
        <w:t>)</w:t>
      </w:r>
      <w:r w:rsidRPr="00C53E9D">
        <w:rPr>
          <w:rFonts w:asciiTheme="minorHAnsi" w:hAnsiTheme="minorHAnsi" w:cstheme="minorHAnsi"/>
          <w:b/>
          <w:lang w:eastAsia="zh-TW"/>
        </w:rPr>
        <w:t>:</w:t>
      </w:r>
      <w:r>
        <w:rPr>
          <w:rFonts w:asciiTheme="minorHAnsi" w:hAnsiTheme="minorHAnsi" w:cstheme="minorHAnsi"/>
          <w:lang w:eastAsia="zh-TW"/>
        </w:rPr>
        <w:t xml:space="preserve"> </w:t>
      </w:r>
      <w:r w:rsidR="00750C79">
        <w:rPr>
          <w:lang w:val="zh-Hant" w:eastAsia="zh-TW"/>
        </w:rPr>
        <w:t>您姓氏的前</w:t>
      </w:r>
      <w:r w:rsidR="00750C79">
        <w:rPr>
          <w:lang w:val="zh-Hant" w:eastAsia="zh-TW"/>
        </w:rPr>
        <w:t xml:space="preserve"> 4 </w:t>
      </w:r>
      <w:r w:rsidR="00750C79">
        <w:rPr>
          <w:lang w:val="zh-Hant" w:eastAsia="zh-TW"/>
        </w:rPr>
        <w:t>個字母，然後是您名字的前</w:t>
      </w:r>
      <w:r w:rsidR="00750C79">
        <w:rPr>
          <w:lang w:val="zh-Hant" w:eastAsia="zh-TW"/>
        </w:rPr>
        <w:t xml:space="preserve"> 3 </w:t>
      </w:r>
      <w:r w:rsidR="00750C79">
        <w:rPr>
          <w:lang w:val="zh-Hant" w:eastAsia="zh-TW"/>
        </w:rPr>
        <w:t>個字母，然後是學生將畢業</w:t>
      </w:r>
      <w:r w:rsidR="00211818">
        <w:rPr>
          <w:rFonts w:hint="eastAsia"/>
          <w:lang w:val="zh-Hant" w:eastAsia="zh-TW"/>
        </w:rPr>
        <w:t>的</w:t>
      </w:r>
      <w:r w:rsidR="004D1639">
        <w:rPr>
          <w:lang w:val="zh-Hant" w:eastAsia="zh-TW"/>
        </w:rPr>
        <w:t>年</w:t>
      </w:r>
      <w:r w:rsidR="00750C79">
        <w:rPr>
          <w:lang w:val="zh-Hant" w:eastAsia="zh-TW"/>
        </w:rPr>
        <w:t>。</w:t>
      </w:r>
    </w:p>
    <w:p w:rsidR="00C53E9D" w:rsidRDefault="00C53E9D" w:rsidP="00C53E9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lang w:eastAsia="zh-TW"/>
        </w:rPr>
        <w:tab/>
      </w:r>
      <w:r w:rsidR="00211818">
        <w:rPr>
          <w:lang w:val="zh-Hant"/>
        </w:rPr>
        <w:t>例</w:t>
      </w:r>
      <w:r>
        <w:rPr>
          <w:rFonts w:asciiTheme="minorHAnsi" w:hAnsiTheme="minorHAnsi" w:cstheme="minorHAnsi"/>
        </w:rPr>
        <w:t xml:space="preserve">: Molly Evans </w:t>
      </w:r>
      <w:r w:rsidR="00211818">
        <w:rPr>
          <w:lang w:val="zh-Hant"/>
        </w:rPr>
        <w:t>203</w:t>
      </w:r>
      <w:r w:rsidR="00B50FA4">
        <w:rPr>
          <w:rFonts w:hint="eastAsia"/>
          <w:lang w:val="zh-Hant"/>
        </w:rPr>
        <w:t>0</w:t>
      </w:r>
      <w:r w:rsidR="00B50FA4">
        <w:rPr>
          <w:rFonts w:hint="eastAsia"/>
          <w:lang w:val="zh-Hant" w:eastAsia="zh-TW"/>
        </w:rPr>
        <w:t>年畢業</w:t>
      </w:r>
      <w:r w:rsidR="00211818">
        <w:rPr>
          <w:lang w:val="zh-Hant"/>
        </w:rPr>
        <w:t xml:space="preserve">      </w:t>
      </w:r>
      <w:r w:rsidR="00B50FA4">
        <w:rPr>
          <w:rFonts w:hint="eastAsia"/>
          <w:lang w:val="zh-Hant" w:eastAsia="zh-TW"/>
        </w:rPr>
        <w:t>登錄</w:t>
      </w:r>
      <w:r w:rsidR="00391F03">
        <w:rPr>
          <w:lang w:eastAsia="zh-TW"/>
        </w:rPr>
        <w:t>:</w:t>
      </w:r>
      <w:r>
        <w:rPr>
          <w:rFonts w:asciiTheme="minorHAnsi" w:hAnsiTheme="minorHAnsi" w:cstheme="minorHAnsi"/>
        </w:rPr>
        <w:t xml:space="preserve"> evanmol30</w:t>
      </w:r>
    </w:p>
    <w:p w:rsidR="00211818" w:rsidRPr="00157B50" w:rsidRDefault="00C53E9D" w:rsidP="00BD033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                  Jo Liu </w:t>
      </w:r>
      <w:r w:rsidR="00211818">
        <w:rPr>
          <w:lang w:val="zh-Hant"/>
        </w:rPr>
        <w:t>2030</w:t>
      </w:r>
      <w:r w:rsidR="00B50FA4">
        <w:rPr>
          <w:rFonts w:hint="eastAsia"/>
          <w:lang w:val="zh-Hant" w:eastAsia="zh-TW"/>
        </w:rPr>
        <w:t>年畢業</w:t>
      </w:r>
      <w:r>
        <w:rPr>
          <w:rFonts w:asciiTheme="minorHAnsi" w:hAnsiTheme="minorHAnsi" w:cstheme="minorHAnsi"/>
        </w:rPr>
        <w:t xml:space="preserve">  </w:t>
      </w:r>
      <w:r w:rsidR="00211818">
        <w:rPr>
          <w:rFonts w:asciiTheme="minorHAnsi" w:hAnsiTheme="minorHAnsi" w:cstheme="minorHAnsi" w:hint="eastAsia"/>
          <w:lang w:eastAsia="zh-TW"/>
        </w:rPr>
        <w:t xml:space="preserve">    </w:t>
      </w:r>
      <w:r w:rsidR="00B50FA4">
        <w:rPr>
          <w:rFonts w:asciiTheme="minorHAnsi" w:hAnsiTheme="minorHAnsi" w:cstheme="minorHAnsi" w:hint="eastAsia"/>
          <w:lang w:eastAsia="zh-TW"/>
        </w:rPr>
        <w:t xml:space="preserve">  </w:t>
      </w:r>
      <w:r w:rsidR="00B50FA4">
        <w:rPr>
          <w:rFonts w:hint="eastAsia"/>
          <w:lang w:val="zh-Hant" w:eastAsia="zh-TW"/>
        </w:rPr>
        <w:t>登錄</w:t>
      </w:r>
      <w:r w:rsidR="00391F03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 xml:space="preserve"> liujo30 </w:t>
      </w:r>
      <w:r w:rsidR="00211818">
        <w:rPr>
          <w:lang w:val="zh-Hant"/>
        </w:rPr>
        <w:t>（</w:t>
      </w:r>
      <w:r w:rsidR="00391F03">
        <w:rPr>
          <w:rFonts w:hint="eastAsia"/>
          <w:lang w:val="zh-Hant" w:eastAsia="zh-TW"/>
        </w:rPr>
        <w:t>無需空白或連字元</w:t>
      </w:r>
      <w:r w:rsidR="00211818">
        <w:rPr>
          <w:lang w:val="zh-Hant"/>
        </w:rPr>
        <w:t>）</w:t>
      </w:r>
    </w:p>
    <w:p w:rsidR="00391F03" w:rsidRDefault="00C53E9D" w:rsidP="00572C9C">
      <w:pPr>
        <w:rPr>
          <w:rFonts w:asciiTheme="minorHAnsi" w:hAnsiTheme="minorHAnsi" w:cstheme="minorHAnsi"/>
          <w:b/>
          <w:lang w:eastAsia="zh-TW"/>
        </w:rPr>
      </w:pPr>
      <w:r w:rsidRPr="00C53E9D">
        <w:rPr>
          <w:rFonts w:asciiTheme="minorHAnsi" w:hAnsiTheme="minorHAnsi" w:cstheme="minorHAnsi"/>
          <w:b/>
          <w:lang w:eastAsia="zh-TW"/>
        </w:rPr>
        <w:t>Password</w:t>
      </w:r>
      <w:r w:rsidR="00391F03">
        <w:rPr>
          <w:rFonts w:asciiTheme="minorHAnsi" w:hAnsiTheme="minorHAnsi" w:cstheme="minorHAnsi" w:hint="eastAsia"/>
          <w:b/>
          <w:lang w:eastAsia="zh-TW"/>
        </w:rPr>
        <w:t>（密碼）</w:t>
      </w:r>
      <w:r w:rsidRPr="00C53E9D">
        <w:rPr>
          <w:rFonts w:asciiTheme="minorHAnsi" w:hAnsiTheme="minorHAnsi" w:cstheme="minorHAnsi"/>
          <w:b/>
          <w:lang w:eastAsia="zh-TW"/>
        </w:rPr>
        <w:t>:</w:t>
      </w:r>
    </w:p>
    <w:p w:rsidR="00391F03" w:rsidRDefault="00391F03" w:rsidP="00391F03">
      <w:pPr>
        <w:rPr>
          <w:rFonts w:asciiTheme="minorHAnsi" w:hAnsiTheme="minorHAnsi" w:cstheme="minorHAnsi"/>
          <w:b/>
          <w:lang w:eastAsia="zh-TW"/>
        </w:rPr>
      </w:pPr>
      <w:r>
        <w:rPr>
          <w:rFonts w:hint="eastAsia"/>
          <w:lang w:val="zh-Hant" w:eastAsia="zh-TW"/>
        </w:rPr>
        <w:t>中學</w:t>
      </w:r>
      <w:r>
        <w:rPr>
          <w:rFonts w:asciiTheme="minorHAnsi" w:hAnsiTheme="minorHAnsi" w:cstheme="minorHAnsi" w:hint="eastAsia"/>
          <w:b/>
          <w:lang w:eastAsia="zh-TW"/>
        </w:rPr>
        <w:t>和高中的學生，</w:t>
      </w:r>
      <w:r w:rsidRPr="004A2B8B">
        <w:rPr>
          <w:rFonts w:asciiTheme="minorHAnsi" w:hAnsiTheme="minorHAnsi" w:cstheme="minorHAnsi" w:hint="eastAsia"/>
          <w:lang w:eastAsia="zh-TW"/>
        </w:rPr>
        <w:t>如果需要重置密碼，請聯繫您學校的註冊員</w:t>
      </w:r>
      <w:r>
        <w:rPr>
          <w:rFonts w:asciiTheme="minorHAnsi" w:hAnsiTheme="minorHAnsi" w:cstheme="minorHAnsi" w:hint="eastAsia"/>
          <w:b/>
          <w:lang w:eastAsia="zh-TW"/>
        </w:rPr>
        <w:t>。</w:t>
      </w:r>
    </w:p>
    <w:p w:rsidR="00C53E9D" w:rsidRDefault="00391F03" w:rsidP="00C87094">
      <w:pPr>
        <w:rPr>
          <w:lang w:val="zh-Hant" w:eastAsia="zh-TW"/>
        </w:rPr>
      </w:pPr>
      <w:r>
        <w:rPr>
          <w:rFonts w:hint="eastAsia"/>
          <w:lang w:val="zh-Hant" w:eastAsia="zh-TW"/>
        </w:rPr>
        <w:t>5</w:t>
      </w:r>
      <w:r>
        <w:rPr>
          <w:rFonts w:hint="eastAsia"/>
          <w:lang w:val="zh-Hant" w:eastAsia="zh-TW"/>
        </w:rPr>
        <w:t>年級的學生在課程申請流程開始之前會在學校收到他們的</w:t>
      </w:r>
      <w:r w:rsidR="00661BFC">
        <w:rPr>
          <w:rFonts w:hint="eastAsia"/>
          <w:lang w:val="zh-Hant" w:eastAsia="zh-TW"/>
        </w:rPr>
        <w:t>登錄名和密碼。</w:t>
      </w:r>
    </w:p>
    <w:p w:rsidR="00661BFC" w:rsidRDefault="00661BFC" w:rsidP="00C87094">
      <w:pPr>
        <w:rPr>
          <w:rFonts w:asciiTheme="minorHAnsi" w:hAnsiTheme="minorHAnsi" w:cstheme="minorHAnsi"/>
          <w:b/>
          <w:lang w:eastAsia="zh-TW"/>
        </w:rPr>
      </w:pPr>
    </w:p>
    <w:p w:rsidR="00C87094" w:rsidRPr="00157B50" w:rsidRDefault="004A2B8B" w:rsidP="00C87094">
      <w:pPr>
        <w:rPr>
          <w:rFonts w:asciiTheme="minorHAnsi" w:hAnsiTheme="minorHAnsi" w:cstheme="minorHAnsi"/>
          <w:b/>
        </w:rPr>
      </w:pPr>
      <w:r w:rsidRPr="004A2B8B">
        <w:rPr>
          <w:rFonts w:ascii="Arial Black" w:hAnsi="Arial Black" w:cs="Arial"/>
          <w:b/>
          <w:lang w:eastAsia="zh-TW"/>
        </w:rPr>
        <w:t>要添加課程請求</w:t>
      </w:r>
      <w:r w:rsidR="00C87094" w:rsidRPr="00157B50">
        <w:rPr>
          <w:rFonts w:asciiTheme="minorHAnsi" w:hAnsiTheme="minorHAnsi" w:cstheme="minorHAnsi"/>
          <w:b/>
        </w:rPr>
        <w:t>:</w:t>
      </w:r>
    </w:p>
    <w:p w:rsidR="00661BFC" w:rsidRPr="00157B50" w:rsidRDefault="004A2B8B" w:rsidP="00661BFC">
      <w:pPr>
        <w:pStyle w:val="ListParagraph"/>
        <w:numPr>
          <w:ilvl w:val="0"/>
          <w:numId w:val="22"/>
        </w:numPr>
        <w:rPr>
          <w:rFonts w:asciiTheme="minorHAnsi" w:hAnsiTheme="minorHAnsi" w:cstheme="minorHAnsi"/>
        </w:rPr>
      </w:pPr>
      <w:r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B56A4E" wp14:editId="48BBDE9E">
                <wp:simplePos x="0" y="0"/>
                <wp:positionH relativeFrom="column">
                  <wp:posOffset>2171337</wp:posOffset>
                </wp:positionH>
                <wp:positionV relativeFrom="paragraph">
                  <wp:posOffset>190500</wp:posOffset>
                </wp:positionV>
                <wp:extent cx="767352" cy="1126671"/>
                <wp:effectExtent l="38100" t="19050" r="33020" b="5461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7352" cy="1126671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820BB" id="Straight Arrow Connector 15" o:spid="_x0000_s1026" type="#_x0000_t32" style="position:absolute;margin-left:170.95pt;margin-top:15pt;width:60.4pt;height:88.7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" strokecolor="#0070c0" strokeweight="3pt">
                <v:stroke endarrow="block"/>
              </v:shape>
            </w:pict>
          </mc:Fallback>
        </mc:AlternateContent>
      </w:r>
      <w:r w:rsidR="00661BFC">
        <w:rPr>
          <w:rFonts w:hint="eastAsia"/>
          <w:lang w:val="zh-Hant" w:eastAsia="zh-TW"/>
        </w:rPr>
        <w:t>在主頁</w:t>
      </w:r>
      <w:r>
        <w:rPr>
          <w:rFonts w:hint="eastAsia"/>
          <w:lang w:val="zh-Hant" w:eastAsia="zh-TW"/>
        </w:rPr>
        <w:t>選項卡的左側功能表上選擇</w:t>
      </w:r>
      <w:r w:rsidR="00C030D4">
        <w:rPr>
          <w:rFonts w:hint="eastAsia"/>
          <w:lang w:val="zh-Hant" w:eastAsia="zh-TW"/>
        </w:rPr>
        <w:t xml:space="preserve"> </w:t>
      </w:r>
      <w:r w:rsidR="00661BFC" w:rsidRPr="00157B50">
        <w:rPr>
          <w:lang w:val="zh-Hant"/>
        </w:rPr>
        <w:t>“</w:t>
      </w:r>
      <w:r w:rsidR="00661BFC" w:rsidRPr="00E26A27">
        <w:rPr>
          <w:color w:val="FF0000"/>
        </w:rPr>
        <w:t>Schedule</w:t>
      </w:r>
      <w:r w:rsidR="00661BFC">
        <w:t xml:space="preserve"> </w:t>
      </w:r>
      <w:r w:rsidR="00661BFC" w:rsidRPr="00157B50">
        <w:rPr>
          <w:lang w:val="zh-Hant"/>
        </w:rPr>
        <w:t>”</w:t>
      </w:r>
      <w:r w:rsidR="00661BFC" w:rsidRPr="00157B50">
        <w:rPr>
          <w:lang w:val="zh-Hant"/>
        </w:rPr>
        <w:t>。</w:t>
      </w:r>
    </w:p>
    <w:p w:rsidR="00C87094" w:rsidRDefault="00C87094" w:rsidP="00C87094">
      <w:pPr>
        <w:jc w:val="center"/>
        <w:rPr>
          <w:rFonts w:asciiTheme="minorHAnsi" w:hAnsiTheme="minorHAnsi" w:cstheme="minorHAnsi"/>
        </w:rPr>
      </w:pPr>
      <w:r w:rsidRPr="00157B50">
        <w:rPr>
          <w:rFonts w:asciiTheme="minorHAnsi" w:hAnsiTheme="minorHAnsi" w:cstheme="minorHAnsi"/>
          <w:noProof/>
        </w:rPr>
        <w:drawing>
          <wp:inline distT="0" distB="0" distL="0" distR="0" wp14:anchorId="6AF14146" wp14:editId="71FC978E">
            <wp:extent cx="3630021" cy="2209800"/>
            <wp:effectExtent l="19050" t="19050" r="27940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86417" cy="2305007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A0D2B" w:rsidRPr="00157B50" w:rsidRDefault="006A0D2B" w:rsidP="00C87094">
      <w:pPr>
        <w:jc w:val="center"/>
        <w:rPr>
          <w:rFonts w:asciiTheme="minorHAnsi" w:hAnsiTheme="minorHAnsi" w:cstheme="minorHAnsi"/>
        </w:rPr>
      </w:pPr>
    </w:p>
    <w:p w:rsidR="00C87094" w:rsidRPr="00157B50" w:rsidRDefault="00C87094" w:rsidP="00C87094">
      <w:pPr>
        <w:jc w:val="center"/>
        <w:rPr>
          <w:rFonts w:asciiTheme="minorHAnsi" w:hAnsiTheme="minorHAnsi" w:cstheme="minorHAnsi"/>
        </w:rPr>
      </w:pPr>
    </w:p>
    <w:p w:rsidR="00C030D4" w:rsidRPr="00C030D4" w:rsidRDefault="00C030D4" w:rsidP="00C030D4">
      <w:pPr>
        <w:pStyle w:val="ListParagraph"/>
        <w:numPr>
          <w:ilvl w:val="0"/>
          <w:numId w:val="22"/>
        </w:numPr>
        <w:rPr>
          <w:rFonts w:asciiTheme="minorHAnsi" w:hAnsiTheme="minorHAnsi" w:cstheme="minorHAnsi"/>
          <w:lang w:eastAsia="zh-TW"/>
        </w:rPr>
      </w:pPr>
      <w:r w:rsidRPr="00C030D4">
        <w:rPr>
          <w:lang w:val="zh-Hant" w:eastAsia="zh-TW"/>
        </w:rPr>
        <w:t>在「</w:t>
      </w:r>
      <w:r w:rsidRPr="00E26A27">
        <w:rPr>
          <w:color w:val="FF0000"/>
        </w:rPr>
        <w:t>Schedule</w:t>
      </w:r>
      <w:r w:rsidRPr="00C030D4">
        <w:rPr>
          <w:lang w:val="zh-Hant" w:eastAsia="zh-TW"/>
        </w:rPr>
        <w:t>」螢幕中，按下</w:t>
      </w:r>
      <w:r w:rsidRPr="00C030D4">
        <w:rPr>
          <w:lang w:val="zh-Hant" w:eastAsia="zh-TW"/>
        </w:rPr>
        <w:t xml:space="preserve"> </w:t>
      </w:r>
      <w:r w:rsidRPr="00C030D4">
        <w:rPr>
          <w:b/>
          <w:lang w:val="zh-Hant" w:eastAsia="zh-TW"/>
        </w:rPr>
        <w:t>「</w:t>
      </w:r>
      <w:r w:rsidRPr="00E26A27">
        <w:rPr>
          <w:b/>
          <w:color w:val="FF0000"/>
          <w:lang w:val="zh-Hant" w:eastAsia="zh-TW"/>
        </w:rPr>
        <w:t>查看</w:t>
      </w:r>
      <w:r w:rsidRPr="00E26A27">
        <w:rPr>
          <w:b/>
          <w:color w:val="FF0000"/>
          <w:lang w:val="zh-Hant" w:eastAsia="zh-TW"/>
        </w:rPr>
        <w:t xml:space="preserve"> 2023-2024 </w:t>
      </w:r>
      <w:r w:rsidRPr="00E26A27">
        <w:rPr>
          <w:b/>
          <w:color w:val="FF0000"/>
          <w:lang w:val="zh-Hant" w:eastAsia="zh-TW"/>
        </w:rPr>
        <w:t>年</w:t>
      </w:r>
      <w:r w:rsidRPr="00E26A27">
        <w:rPr>
          <w:rFonts w:hint="eastAsia"/>
          <w:b/>
          <w:color w:val="FF0000"/>
          <w:lang w:val="zh-Hant" w:eastAsia="zh-TW"/>
        </w:rPr>
        <w:t>有提供的</w:t>
      </w:r>
      <w:r w:rsidRPr="00E26A27">
        <w:rPr>
          <w:b/>
          <w:color w:val="FF0000"/>
          <w:lang w:val="zh-Hant" w:eastAsia="zh-TW"/>
        </w:rPr>
        <w:t>課程</w:t>
      </w:r>
      <w:r w:rsidRPr="00C030D4">
        <w:rPr>
          <w:b/>
          <w:lang w:val="zh-Hant" w:eastAsia="zh-TW"/>
        </w:rPr>
        <w:t>」。</w:t>
      </w:r>
      <w:r w:rsidRPr="00C030D4">
        <w:rPr>
          <w:b/>
          <w:lang w:val="zh-Hant" w:eastAsia="zh-TW"/>
        </w:rPr>
        <w:t xml:space="preserve"> </w:t>
      </w:r>
    </w:p>
    <w:p w:rsidR="00C87094" w:rsidRPr="00157B50" w:rsidRDefault="00C030D4" w:rsidP="00C87094">
      <w:pPr>
        <w:rPr>
          <w:rFonts w:asciiTheme="minorHAnsi" w:hAnsiTheme="minorHAnsi" w:cstheme="minorHAnsi"/>
          <w:lang w:eastAsia="zh-TW"/>
        </w:rPr>
      </w:pPr>
      <w:r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D1AABF" wp14:editId="7D905B84">
                <wp:simplePos x="0" y="0"/>
                <wp:positionH relativeFrom="column">
                  <wp:posOffset>3728358</wp:posOffset>
                </wp:positionH>
                <wp:positionV relativeFrom="paragraph">
                  <wp:posOffset>27759</wp:posOffset>
                </wp:positionV>
                <wp:extent cx="772886" cy="729342"/>
                <wp:effectExtent l="19050" t="19050" r="46355" b="5207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2886" cy="729342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90383" id="Straight Arrow Connector 16" o:spid="_x0000_s1026" type="#_x0000_t32" style="position:absolute;margin-left:293.55pt;margin-top:2.2pt;width:60.85pt;height:57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" strokecolor="#0070c0" strokeweight="3pt">
                <v:stroke endarrow="block"/>
              </v:shape>
            </w:pict>
          </mc:Fallback>
        </mc:AlternateContent>
      </w:r>
    </w:p>
    <w:p w:rsidR="00F15E27" w:rsidRPr="00157B50" w:rsidRDefault="004F4FCF" w:rsidP="004F4FCF">
      <w:pPr>
        <w:jc w:val="center"/>
        <w:rPr>
          <w:rFonts w:asciiTheme="minorHAnsi" w:hAnsiTheme="minorHAnsi" w:cstheme="minorHAnsi"/>
        </w:rPr>
      </w:pPr>
      <w:r w:rsidRPr="00157B50">
        <w:rPr>
          <w:rFonts w:asciiTheme="minorHAnsi" w:hAnsiTheme="minorHAnsi" w:cstheme="minorHAnsi"/>
          <w:noProof/>
        </w:rPr>
        <w:drawing>
          <wp:inline distT="0" distB="0" distL="0" distR="0" wp14:anchorId="662A4394" wp14:editId="3F7FBF8A">
            <wp:extent cx="6858000" cy="1539240"/>
            <wp:effectExtent l="19050" t="19050" r="19050" b="2286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5392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D2C46" w:rsidRPr="00157B50" w:rsidRDefault="008D2C46" w:rsidP="006D5B04">
      <w:pPr>
        <w:rPr>
          <w:rFonts w:asciiTheme="minorHAnsi" w:hAnsiTheme="minorHAnsi" w:cstheme="minorHAnsi"/>
        </w:rPr>
      </w:pPr>
    </w:p>
    <w:p w:rsidR="00C030D4" w:rsidRPr="00C030D4" w:rsidRDefault="005E3E01" w:rsidP="00C030D4">
      <w:pPr>
        <w:pStyle w:val="ListParagraph"/>
        <w:numPr>
          <w:ilvl w:val="0"/>
          <w:numId w:val="22"/>
        </w:numPr>
        <w:rPr>
          <w:rFonts w:asciiTheme="minorHAnsi" w:hAnsiTheme="minorHAnsi" w:cstheme="minorHAnsi"/>
          <w:lang w:eastAsia="zh-TW"/>
        </w:rPr>
      </w:pPr>
      <w:r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B08E8A" wp14:editId="125922C5">
                <wp:simplePos x="0" y="0"/>
                <wp:positionH relativeFrom="column">
                  <wp:posOffset>2558143</wp:posOffset>
                </wp:positionH>
                <wp:positionV relativeFrom="paragraph">
                  <wp:posOffset>173899</wp:posOffset>
                </wp:positionV>
                <wp:extent cx="977628" cy="1050472"/>
                <wp:effectExtent l="38100" t="19050" r="32385" b="5461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77628" cy="1050472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75689" id="Straight Arrow Connector 17" o:spid="_x0000_s1026" type="#_x0000_t32" style="position:absolute;margin-left:201.45pt;margin-top:13.7pt;width:77pt;height:82.7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" strokecolor="#0070c0" strokeweight="3pt">
                <v:stroke endarrow="block"/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2A7A9A0" wp14:editId="15231227">
                <wp:simplePos x="0" y="0"/>
                <wp:positionH relativeFrom="column">
                  <wp:posOffset>1333500</wp:posOffset>
                </wp:positionH>
                <wp:positionV relativeFrom="paragraph">
                  <wp:posOffset>358956</wp:posOffset>
                </wp:positionV>
                <wp:extent cx="2759529" cy="674915"/>
                <wp:effectExtent l="19050" t="19050" r="22225" b="6858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9529" cy="67491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C093AF" id="Straight Arrow Connector 19" o:spid="_x0000_s1026" type="#_x0000_t32" style="position:absolute;margin-left:105pt;margin-top:28.25pt;width:217.3pt;height:53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" strokecolor="#0070c0" strokeweight="3pt">
                <v:stroke endarrow="block"/>
              </v:shape>
            </w:pict>
          </mc:Fallback>
        </mc:AlternateContent>
      </w:r>
      <w:r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AB08E8A" wp14:editId="125922C5">
                <wp:simplePos x="0" y="0"/>
                <wp:positionH relativeFrom="column">
                  <wp:posOffset>3467099</wp:posOffset>
                </wp:positionH>
                <wp:positionV relativeFrom="paragraph">
                  <wp:posOffset>201114</wp:posOffset>
                </wp:positionV>
                <wp:extent cx="1015365" cy="990600"/>
                <wp:effectExtent l="38100" t="19050" r="13335" b="3810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5365" cy="9906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4B708" id="Straight Arrow Connector 18" o:spid="_x0000_s1026" type="#_x0000_t32" style="position:absolute;margin-left:273pt;margin-top:15.85pt;width:79.95pt;height:78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" strokecolor="#0070c0" strokeweight="3pt">
                <v:stroke endarrow="block"/>
              </v:shape>
            </w:pict>
          </mc:Fallback>
        </mc:AlternateContent>
      </w:r>
      <w:r w:rsidR="00C030D4" w:rsidRPr="00C030D4">
        <w:rPr>
          <w:lang w:val="zh-Hant" w:eastAsia="zh-TW"/>
        </w:rPr>
        <w:t>從左側</w:t>
      </w:r>
      <w:r w:rsidR="00C030D4">
        <w:rPr>
          <w:rFonts w:hint="eastAsia"/>
          <w:lang w:val="zh-Hant" w:eastAsia="zh-TW"/>
        </w:rPr>
        <w:t>提供</w:t>
      </w:r>
      <w:r w:rsidR="00C030D4" w:rsidRPr="00C030D4">
        <w:rPr>
          <w:lang w:val="zh-Hant" w:eastAsia="zh-TW"/>
        </w:rPr>
        <w:t>的課程中，按下您要選擇的課程。課程突出顯示后，按添加課程。根據學校的不同，您可能已經在</w:t>
      </w:r>
      <w:r w:rsidR="00C030D4" w:rsidRPr="00C030D4">
        <w:rPr>
          <w:lang w:val="zh-Hant" w:eastAsia="zh-TW"/>
        </w:rPr>
        <w:t>“</w:t>
      </w:r>
      <w:r w:rsidR="00C030D4" w:rsidRPr="00C030D4">
        <w:rPr>
          <w:lang w:val="zh-Hant" w:eastAsia="zh-TW"/>
        </w:rPr>
        <w:t>所選課程</w:t>
      </w:r>
      <w:r w:rsidR="00C030D4" w:rsidRPr="00C030D4">
        <w:rPr>
          <w:lang w:val="zh-Hant" w:eastAsia="zh-TW"/>
        </w:rPr>
        <w:t>”</w:t>
      </w:r>
      <w:r w:rsidR="00C030D4" w:rsidRPr="00C030D4">
        <w:rPr>
          <w:lang w:val="zh-Hant" w:eastAsia="zh-TW"/>
        </w:rPr>
        <w:t>框中看到已預先註冊的課程。</w:t>
      </w:r>
      <w:r w:rsidR="00C030D4" w:rsidRPr="00C030D4">
        <w:rPr>
          <w:lang w:val="zh-Hant" w:eastAsia="zh-TW"/>
        </w:rPr>
        <w:t xml:space="preserve">  </w:t>
      </w:r>
    </w:p>
    <w:p w:rsidR="00C030D4" w:rsidRPr="00157B50" w:rsidRDefault="00C030D4" w:rsidP="00F864D3">
      <w:pPr>
        <w:rPr>
          <w:rFonts w:asciiTheme="minorHAnsi" w:hAnsiTheme="minorHAnsi" w:cstheme="minorHAnsi"/>
          <w:lang w:eastAsia="zh-TW"/>
        </w:rPr>
      </w:pPr>
    </w:p>
    <w:p w:rsidR="00A2680D" w:rsidRPr="00157B50" w:rsidRDefault="003D6B12" w:rsidP="00A2680D">
      <w:pPr>
        <w:jc w:val="center"/>
        <w:rPr>
          <w:rFonts w:asciiTheme="minorHAnsi" w:hAnsiTheme="minorHAnsi" w:cstheme="minorHAnsi"/>
        </w:rPr>
      </w:pPr>
      <w:r w:rsidRPr="00157B50">
        <w:rPr>
          <w:rFonts w:asciiTheme="minorHAnsi" w:hAnsiTheme="minorHAnsi" w:cstheme="minorHAnsi"/>
          <w:noProof/>
        </w:rPr>
        <w:drawing>
          <wp:inline distT="0" distB="0" distL="0" distR="0" wp14:anchorId="0FCC01D7" wp14:editId="1D0675D8">
            <wp:extent cx="6873973" cy="3552825"/>
            <wp:effectExtent l="19050" t="19050" r="222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06874" cy="356983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2680D" w:rsidRDefault="00A2680D" w:rsidP="00A2680D">
      <w:pPr>
        <w:jc w:val="center"/>
        <w:rPr>
          <w:rFonts w:asciiTheme="minorHAnsi" w:hAnsiTheme="minorHAnsi" w:cstheme="minorHAnsi"/>
        </w:rPr>
      </w:pPr>
    </w:p>
    <w:p w:rsidR="006A0D2B" w:rsidRDefault="006A0D2B" w:rsidP="00A2680D">
      <w:pPr>
        <w:jc w:val="center"/>
        <w:rPr>
          <w:rFonts w:asciiTheme="minorHAnsi" w:hAnsiTheme="minorHAnsi" w:cstheme="minorHAnsi"/>
        </w:rPr>
      </w:pPr>
    </w:p>
    <w:p w:rsidR="006A0D2B" w:rsidRDefault="006A0D2B" w:rsidP="00A2680D">
      <w:pPr>
        <w:jc w:val="center"/>
        <w:rPr>
          <w:rFonts w:asciiTheme="minorHAnsi" w:hAnsiTheme="minorHAnsi" w:cstheme="minorHAnsi"/>
        </w:rPr>
      </w:pPr>
    </w:p>
    <w:p w:rsidR="006A0D2B" w:rsidRDefault="006A0D2B" w:rsidP="00A2680D">
      <w:pPr>
        <w:jc w:val="center"/>
        <w:rPr>
          <w:rFonts w:asciiTheme="minorHAnsi" w:hAnsiTheme="minorHAnsi" w:cstheme="minorHAnsi"/>
        </w:rPr>
      </w:pPr>
    </w:p>
    <w:p w:rsidR="006A0D2B" w:rsidRPr="00157B50" w:rsidRDefault="006A0D2B" w:rsidP="00A2680D">
      <w:pPr>
        <w:jc w:val="center"/>
        <w:rPr>
          <w:rFonts w:asciiTheme="minorHAnsi" w:hAnsiTheme="minorHAnsi" w:cstheme="minorHAnsi"/>
        </w:rPr>
      </w:pPr>
    </w:p>
    <w:p w:rsidR="006A0D2B" w:rsidRPr="00157B50" w:rsidRDefault="006A0D2B" w:rsidP="003768A4">
      <w:pPr>
        <w:rPr>
          <w:rFonts w:asciiTheme="minorHAnsi" w:hAnsiTheme="minorHAnsi" w:cstheme="minorHAnsi"/>
          <w:lang w:eastAsia="zh-TW"/>
        </w:rPr>
      </w:pPr>
    </w:p>
    <w:p w:rsidR="00E26A27" w:rsidRPr="005E3E01" w:rsidRDefault="00E26A27" w:rsidP="00E26A27">
      <w:pPr>
        <w:pStyle w:val="ListParagraph"/>
        <w:numPr>
          <w:ilvl w:val="0"/>
          <w:numId w:val="22"/>
        </w:numPr>
        <w:rPr>
          <w:rFonts w:asciiTheme="minorHAnsi" w:hAnsiTheme="minorHAnsi" w:cstheme="minorHAnsi"/>
          <w:lang w:eastAsia="zh-TW"/>
        </w:rPr>
      </w:pPr>
      <w:r>
        <w:rPr>
          <w:noProof/>
          <w:lang w:val="es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30DF0A" wp14:editId="18E94027">
                <wp:simplePos x="0" y="0"/>
                <wp:positionH relativeFrom="column">
                  <wp:posOffset>1666875</wp:posOffset>
                </wp:positionH>
                <wp:positionV relativeFrom="paragraph">
                  <wp:posOffset>340995</wp:posOffset>
                </wp:positionV>
                <wp:extent cx="3705225" cy="342900"/>
                <wp:effectExtent l="19050" t="19050" r="9525" b="9525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05225" cy="3429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7CD8F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" o:spid="_x0000_s1026" type="#_x0000_t32" style="position:absolute;margin-left:131.25pt;margin-top:26.85pt;width:291.75pt;height:2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" strokecolor="#0070c0" strokeweight="3pt">
                <v:stroke endarrow="block"/>
              </v:shape>
            </w:pict>
          </mc:Fallback>
        </mc:AlternateContent>
      </w:r>
      <w:r w:rsidRPr="005E3E01">
        <w:rPr>
          <w:lang w:val="zh-Hant" w:eastAsia="zh-TW"/>
        </w:rPr>
        <w:t>添加課程后，它將顯示在</w:t>
      </w:r>
      <w:r w:rsidRPr="005E3E01">
        <w:rPr>
          <w:lang w:val="zh-Hant" w:eastAsia="zh-TW"/>
        </w:rPr>
        <w:t>“</w:t>
      </w:r>
      <w:r w:rsidRPr="005E3E01">
        <w:rPr>
          <w:lang w:val="zh-Hant" w:eastAsia="zh-TW"/>
        </w:rPr>
        <w:t>所選課程</w:t>
      </w:r>
      <w:r w:rsidRPr="005E3E01">
        <w:rPr>
          <w:lang w:val="zh-Hant" w:eastAsia="zh-TW"/>
        </w:rPr>
        <w:t>”</w:t>
      </w:r>
      <w:r w:rsidRPr="005E3E01">
        <w:rPr>
          <w:lang w:val="zh-Hant" w:eastAsia="zh-TW"/>
        </w:rPr>
        <w:t>列中，您將看到所選的學分總數</w:t>
      </w:r>
      <w:r w:rsidRPr="005E3E01">
        <w:rPr>
          <w:lang w:val="zh-Hant" w:eastAsia="zh-TW"/>
        </w:rPr>
        <w:t xml:space="preserve"> </w:t>
      </w:r>
      <w:r w:rsidRPr="005E3E01">
        <w:rPr>
          <w:lang w:val="zh-Hant" w:eastAsia="zh-TW"/>
        </w:rPr>
        <w:t>。</w:t>
      </w:r>
      <w:r>
        <w:rPr>
          <w:rFonts w:hint="eastAsia"/>
          <w:lang w:val="zh-Hant" w:eastAsia="zh-TW"/>
        </w:rPr>
        <w:t>重複添加課程的步驟</w:t>
      </w:r>
      <w:r w:rsidRPr="005E3E01">
        <w:rPr>
          <w:lang w:val="zh-Hant" w:eastAsia="zh-TW"/>
        </w:rPr>
        <w:t>，直到您添加了所有課程。總學分將因學校和年級而異。</w:t>
      </w:r>
      <w:r w:rsidRPr="005E3E01">
        <w:rPr>
          <w:lang w:val="zh-Hant" w:eastAsia="zh-TW"/>
        </w:rPr>
        <w:t xml:space="preserve">   </w:t>
      </w:r>
    </w:p>
    <w:p w:rsidR="003768A4" w:rsidRPr="00157B50" w:rsidRDefault="003D6B12" w:rsidP="00001954">
      <w:pPr>
        <w:jc w:val="center"/>
        <w:rPr>
          <w:rFonts w:asciiTheme="minorHAnsi" w:hAnsiTheme="minorHAnsi" w:cstheme="minorHAnsi"/>
        </w:rPr>
      </w:pPr>
      <w:r w:rsidRPr="00157B50">
        <w:rPr>
          <w:rFonts w:asciiTheme="minorHAnsi" w:hAnsiTheme="minorHAnsi" w:cstheme="minorHAnsi"/>
          <w:noProof/>
        </w:rPr>
        <w:drawing>
          <wp:inline distT="0" distB="0" distL="0" distR="0" wp14:anchorId="3A10F499" wp14:editId="7BBF9518">
            <wp:extent cx="6400717" cy="3324225"/>
            <wp:effectExtent l="19050" t="19050" r="1968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26396" cy="3337562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01954" w:rsidRPr="00157B50" w:rsidRDefault="00001954" w:rsidP="00001954">
      <w:pPr>
        <w:jc w:val="center"/>
        <w:rPr>
          <w:rFonts w:asciiTheme="minorHAnsi" w:hAnsiTheme="minorHAnsi" w:cstheme="minorHAnsi"/>
        </w:rPr>
      </w:pPr>
    </w:p>
    <w:p w:rsidR="006D5B04" w:rsidRPr="00157B50" w:rsidRDefault="006D5B04" w:rsidP="00001954">
      <w:pPr>
        <w:rPr>
          <w:rFonts w:asciiTheme="minorHAnsi" w:hAnsiTheme="minorHAnsi" w:cstheme="minorHAnsi"/>
        </w:rPr>
      </w:pPr>
    </w:p>
    <w:p w:rsidR="00001954" w:rsidRPr="00157B50" w:rsidRDefault="00155E9C" w:rsidP="00001954">
      <w:pPr>
        <w:rPr>
          <w:rFonts w:asciiTheme="minorHAnsi" w:hAnsiTheme="minorHAnsi" w:cstheme="minorHAnsi"/>
          <w:b/>
        </w:rPr>
      </w:pPr>
      <w:r>
        <w:rPr>
          <w:rFonts w:ascii="Arial Black" w:hAnsi="Arial Black" w:hint="eastAsia"/>
          <w:b/>
          <w:lang w:val="zh-Hant" w:eastAsia="zh-TW"/>
        </w:rPr>
        <w:t>添加候補課程</w:t>
      </w:r>
      <w:r w:rsidR="00001954" w:rsidRPr="00157B50">
        <w:rPr>
          <w:rFonts w:asciiTheme="minorHAnsi" w:hAnsiTheme="minorHAnsi" w:cstheme="minorHAnsi"/>
          <w:b/>
        </w:rPr>
        <w:t>:</w:t>
      </w:r>
    </w:p>
    <w:p w:rsidR="00155E9C" w:rsidRPr="00157B50" w:rsidRDefault="00155E9C" w:rsidP="00155E9C">
      <w:pPr>
        <w:pStyle w:val="ListParagraph"/>
        <w:numPr>
          <w:ilvl w:val="0"/>
          <w:numId w:val="27"/>
        </w:numPr>
        <w:rPr>
          <w:rFonts w:asciiTheme="minorHAnsi" w:hAnsiTheme="minorHAnsi" w:cstheme="minorHAnsi"/>
          <w:lang w:eastAsia="zh-TW"/>
        </w:rPr>
      </w:pPr>
      <w:r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6B9ABCB" wp14:editId="0C005C6C">
                <wp:simplePos x="0" y="0"/>
                <wp:positionH relativeFrom="column">
                  <wp:posOffset>3102338</wp:posOffset>
                </wp:positionH>
                <wp:positionV relativeFrom="paragraph">
                  <wp:posOffset>135800</wp:posOffset>
                </wp:positionV>
                <wp:extent cx="45719" cy="313237"/>
                <wp:effectExtent l="76200" t="19050" r="69215" b="48895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313237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1BB00" id="Straight Arrow Connector 21" o:spid="_x0000_s1026" type="#_x0000_t32" style="position:absolute;margin-left:244.3pt;margin-top:10.7pt;width:3.6pt;height:24.6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" strokecolor="#0070c0" strokeweight="3pt">
                <v:stroke endarrow="block"/>
              </v:shape>
            </w:pict>
          </mc:Fallback>
        </mc:AlternateContent>
      </w:r>
      <w:r>
        <w:rPr>
          <w:lang w:val="zh-Hant" w:eastAsia="zh-TW"/>
        </w:rPr>
        <w:t>提出所有課程請求后，按頁面頂部的「請求候補」。</w:t>
      </w:r>
    </w:p>
    <w:p w:rsidR="00843D6A" w:rsidRPr="00157B50" w:rsidRDefault="00843D6A" w:rsidP="00843D6A">
      <w:pPr>
        <w:pStyle w:val="ListParagraph"/>
        <w:ind w:left="720"/>
        <w:rPr>
          <w:rFonts w:asciiTheme="minorHAnsi" w:hAnsiTheme="minorHAnsi" w:cstheme="minorHAnsi"/>
          <w:lang w:eastAsia="zh-TW"/>
        </w:rPr>
      </w:pPr>
    </w:p>
    <w:p w:rsidR="00843D6A" w:rsidRPr="00157B50" w:rsidRDefault="003D6B12" w:rsidP="00843D6A">
      <w:pPr>
        <w:ind w:left="360"/>
        <w:jc w:val="center"/>
        <w:rPr>
          <w:rFonts w:asciiTheme="minorHAnsi" w:hAnsiTheme="minorHAnsi" w:cstheme="minorHAnsi"/>
        </w:rPr>
      </w:pPr>
      <w:r w:rsidRPr="00157B50">
        <w:rPr>
          <w:rFonts w:asciiTheme="minorHAnsi" w:hAnsiTheme="minorHAnsi" w:cstheme="minorHAnsi"/>
          <w:noProof/>
        </w:rPr>
        <w:drawing>
          <wp:inline distT="0" distB="0" distL="0" distR="0" wp14:anchorId="21F94417" wp14:editId="3B823A26">
            <wp:extent cx="5682297" cy="2956373"/>
            <wp:effectExtent l="19050" t="19050" r="13970" b="1587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03537" cy="2967424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843D6A" w:rsidRDefault="00843D6A" w:rsidP="00843D6A">
      <w:pPr>
        <w:ind w:left="360"/>
        <w:jc w:val="center"/>
        <w:rPr>
          <w:rFonts w:asciiTheme="minorHAnsi" w:hAnsiTheme="minorHAnsi" w:cstheme="minorHAnsi"/>
        </w:rPr>
      </w:pPr>
    </w:p>
    <w:p w:rsidR="006A0D2B" w:rsidRDefault="006A0D2B" w:rsidP="00843D6A">
      <w:pPr>
        <w:ind w:left="360"/>
        <w:jc w:val="center"/>
        <w:rPr>
          <w:rFonts w:asciiTheme="minorHAnsi" w:hAnsiTheme="minorHAnsi" w:cstheme="minorHAnsi"/>
        </w:rPr>
      </w:pPr>
    </w:p>
    <w:p w:rsidR="006A0D2B" w:rsidRDefault="006A0D2B" w:rsidP="00843D6A">
      <w:pPr>
        <w:ind w:left="360"/>
        <w:jc w:val="center"/>
        <w:rPr>
          <w:rFonts w:asciiTheme="minorHAnsi" w:hAnsiTheme="minorHAnsi" w:cstheme="minorHAnsi"/>
        </w:rPr>
      </w:pPr>
    </w:p>
    <w:p w:rsidR="006A0D2B" w:rsidRPr="00157B50" w:rsidRDefault="006A0D2B" w:rsidP="00843D6A">
      <w:pPr>
        <w:ind w:left="360"/>
        <w:jc w:val="center"/>
        <w:rPr>
          <w:rFonts w:asciiTheme="minorHAnsi" w:hAnsiTheme="minorHAnsi" w:cstheme="minorHAnsi"/>
        </w:rPr>
      </w:pPr>
    </w:p>
    <w:p w:rsidR="00155E9C" w:rsidRPr="00155E9C" w:rsidRDefault="00155E9C" w:rsidP="009D27A4">
      <w:pPr>
        <w:pStyle w:val="ListParagraph"/>
        <w:numPr>
          <w:ilvl w:val="0"/>
          <w:numId w:val="27"/>
        </w:numPr>
        <w:rPr>
          <w:rFonts w:asciiTheme="minorHAnsi" w:hAnsiTheme="minorHAnsi" w:cstheme="minorHAnsi"/>
          <w:lang w:eastAsia="zh-TW"/>
        </w:rPr>
      </w:pPr>
      <w:r>
        <w:rPr>
          <w:rFonts w:hint="eastAsia"/>
          <w:lang w:val="zh-Hant" w:eastAsia="zh-TW"/>
        </w:rPr>
        <w:t>之前</w:t>
      </w:r>
      <w:r w:rsidR="009D27A4">
        <w:rPr>
          <w:rFonts w:hint="eastAsia"/>
          <w:lang w:val="zh-Hant" w:eastAsia="zh-TW"/>
        </w:rPr>
        <w:t>提出請求的所有課程都已獲得優先順序</w:t>
      </w:r>
      <w:r w:rsidR="009D27A4">
        <w:rPr>
          <w:lang w:eastAsia="zh-TW"/>
        </w:rPr>
        <w:t>R</w:t>
      </w:r>
      <w:r w:rsidRPr="00155E9C">
        <w:rPr>
          <w:lang w:val="zh-Hant" w:eastAsia="zh-TW"/>
        </w:rPr>
        <w:t>，</w:t>
      </w:r>
      <w:r w:rsidR="009D27A4">
        <w:rPr>
          <w:rFonts w:hint="eastAsia"/>
          <w:lang w:val="zh-Hant" w:eastAsia="zh-TW"/>
        </w:rPr>
        <w:t>無法在此頁面更改</w:t>
      </w:r>
      <w:r w:rsidRPr="00155E9C">
        <w:rPr>
          <w:lang w:val="zh-Hant" w:eastAsia="zh-TW"/>
        </w:rPr>
        <w:t>。要選擇替代課程，請按下螢幕左側的課程，然後按下添加課程。</w:t>
      </w:r>
    </w:p>
    <w:p w:rsidR="00155E9C" w:rsidRPr="00157B50" w:rsidRDefault="00E26A27" w:rsidP="00F22690">
      <w:pPr>
        <w:rPr>
          <w:rFonts w:asciiTheme="minorHAnsi" w:hAnsiTheme="minorHAnsi" w:cstheme="minorHAnsi"/>
          <w:lang w:eastAsia="zh-TW"/>
        </w:rPr>
      </w:pPr>
      <w:r>
        <w:rPr>
          <w:noProof/>
          <w:lang w:val="e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730DF0A" wp14:editId="18E94027">
                <wp:simplePos x="0" y="0"/>
                <wp:positionH relativeFrom="column">
                  <wp:posOffset>1834514</wp:posOffset>
                </wp:positionH>
                <wp:positionV relativeFrom="paragraph">
                  <wp:posOffset>38100</wp:posOffset>
                </wp:positionV>
                <wp:extent cx="1251585" cy="609600"/>
                <wp:effectExtent l="19050" t="19050" r="62865" b="5715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1585" cy="6096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10540" id="Straight Arrow Connector 11" o:spid="_x0000_s1026" type="#_x0000_t32" style="position:absolute;margin-left:144.45pt;margin-top:3pt;width:98.55pt;height:4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" strokecolor="#0070c0" strokeweight="3pt">
                <v:stroke endarrow="block"/>
              </v:shape>
            </w:pict>
          </mc:Fallback>
        </mc:AlternateContent>
      </w:r>
    </w:p>
    <w:p w:rsidR="00001954" w:rsidRPr="00157B50" w:rsidRDefault="003D6B12" w:rsidP="00843D6A">
      <w:pPr>
        <w:jc w:val="center"/>
        <w:rPr>
          <w:rFonts w:asciiTheme="minorHAnsi" w:hAnsiTheme="minorHAnsi" w:cstheme="minorHAnsi"/>
        </w:rPr>
      </w:pPr>
      <w:r w:rsidRPr="00157B50">
        <w:rPr>
          <w:rFonts w:asciiTheme="minorHAnsi" w:hAnsiTheme="minorHAnsi" w:cstheme="minorHAnsi"/>
          <w:noProof/>
        </w:rPr>
        <w:drawing>
          <wp:inline distT="0" distB="0" distL="0" distR="0" wp14:anchorId="0771BEA9" wp14:editId="0F87EFF1">
            <wp:extent cx="5433042" cy="2816127"/>
            <wp:effectExtent l="19050" t="19050" r="15875" b="2286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45646" cy="282266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B3034" w:rsidRPr="00157B50" w:rsidRDefault="00EB3034" w:rsidP="00001954">
      <w:pPr>
        <w:rPr>
          <w:rFonts w:asciiTheme="minorHAnsi" w:hAnsiTheme="minorHAnsi" w:cstheme="minorHAnsi"/>
        </w:rPr>
      </w:pPr>
    </w:p>
    <w:p w:rsidR="006D5B04" w:rsidRPr="00157B50" w:rsidRDefault="006D5B04" w:rsidP="00001954">
      <w:pPr>
        <w:rPr>
          <w:rFonts w:asciiTheme="minorHAnsi" w:hAnsiTheme="minorHAnsi" w:cstheme="minorHAnsi"/>
        </w:rPr>
      </w:pPr>
    </w:p>
    <w:p w:rsidR="008D2C46" w:rsidRPr="00157B50" w:rsidRDefault="008D2C46" w:rsidP="00001954">
      <w:pPr>
        <w:rPr>
          <w:rFonts w:asciiTheme="minorHAnsi" w:hAnsiTheme="minorHAnsi" w:cstheme="minorHAnsi"/>
        </w:rPr>
      </w:pPr>
    </w:p>
    <w:p w:rsidR="009D27A4" w:rsidRPr="00157B50" w:rsidRDefault="007678AF" w:rsidP="009D27A4">
      <w:pPr>
        <w:pStyle w:val="ListParagraph"/>
        <w:numPr>
          <w:ilvl w:val="0"/>
          <w:numId w:val="27"/>
        </w:numPr>
        <w:rPr>
          <w:rFonts w:asciiTheme="minorHAnsi" w:hAnsiTheme="minorHAnsi" w:cstheme="minorHAnsi"/>
          <w:lang w:eastAsia="zh-TW"/>
        </w:rPr>
      </w:pPr>
      <w:r>
        <w:rPr>
          <w:rFonts w:hint="eastAsia"/>
          <w:lang w:eastAsia="zh-TW"/>
        </w:rPr>
        <w:t>當</w:t>
      </w:r>
      <w:r w:rsidR="009D27A4" w:rsidRPr="00157B50">
        <w:rPr>
          <w:lang w:val="zh-Hant" w:eastAsia="zh-TW"/>
        </w:rPr>
        <w:t>添加多個課程時，可以</w:t>
      </w:r>
      <w:r w:rsidRPr="00157B50">
        <w:rPr>
          <w:lang w:val="zh-Hant" w:eastAsia="zh-TW"/>
        </w:rPr>
        <w:t>在清單中</w:t>
      </w:r>
      <w:r w:rsidR="009D27A4" w:rsidRPr="00157B50">
        <w:rPr>
          <w:lang w:val="zh-Hant" w:eastAsia="zh-TW"/>
        </w:rPr>
        <w:t>通過按綠色箭頭鍵上下移動課程來設置課程優先順序。您可以添加</w:t>
      </w:r>
      <w:r>
        <w:rPr>
          <w:rFonts w:hint="eastAsia"/>
          <w:lang w:val="zh-Hant" w:eastAsia="zh-TW"/>
        </w:rPr>
        <w:t>候補</w:t>
      </w:r>
      <w:r w:rsidR="009D27A4" w:rsidRPr="00157B50">
        <w:rPr>
          <w:lang w:val="zh-Hant" w:eastAsia="zh-TW"/>
        </w:rPr>
        <w:t>課程的最大數量</w:t>
      </w:r>
      <w:r w:rsidR="008F4699" w:rsidRPr="00157B50">
        <w:rPr>
          <w:lang w:val="zh-Hant" w:eastAsia="zh-TW"/>
        </w:rPr>
        <w:t>因學校而異</w:t>
      </w:r>
      <w:r w:rsidR="00012F30">
        <w:rPr>
          <w:rFonts w:hint="eastAsia"/>
          <w:lang w:val="zh-Hant" w:eastAsia="zh-TW"/>
        </w:rPr>
        <w:t>並</w:t>
      </w:r>
      <w:r w:rsidR="00012F30" w:rsidRPr="00157B50">
        <w:rPr>
          <w:lang w:val="zh-Hant" w:eastAsia="zh-TW"/>
        </w:rPr>
        <w:t>顯示</w:t>
      </w:r>
      <w:r w:rsidR="009D27A4" w:rsidRPr="00157B50">
        <w:rPr>
          <w:lang w:val="zh-Hant" w:eastAsia="zh-TW"/>
        </w:rPr>
        <w:t>在螢幕底部。</w:t>
      </w:r>
    </w:p>
    <w:p w:rsidR="009D27A4" w:rsidRPr="00157B50" w:rsidRDefault="009D27A4" w:rsidP="002E7A55">
      <w:pPr>
        <w:rPr>
          <w:rFonts w:asciiTheme="minorHAnsi" w:hAnsiTheme="minorHAnsi" w:cstheme="minorHAnsi"/>
          <w:lang w:eastAsia="zh-TW"/>
        </w:rPr>
      </w:pPr>
    </w:p>
    <w:p w:rsidR="00001954" w:rsidRPr="00157B50" w:rsidRDefault="003D6B12" w:rsidP="00EB3034">
      <w:pPr>
        <w:jc w:val="center"/>
        <w:rPr>
          <w:rFonts w:asciiTheme="minorHAnsi" w:hAnsiTheme="minorHAnsi" w:cstheme="minorHAnsi"/>
        </w:rPr>
      </w:pPr>
      <w:r w:rsidRPr="00157B50">
        <w:rPr>
          <w:rFonts w:asciiTheme="minorHAnsi" w:hAnsiTheme="minorHAnsi" w:cstheme="minorHAnsi"/>
          <w:noProof/>
        </w:rPr>
        <w:drawing>
          <wp:inline distT="0" distB="0" distL="0" distR="0" wp14:anchorId="7BD5D1DE" wp14:editId="38118A9D">
            <wp:extent cx="5365789" cy="2762388"/>
            <wp:effectExtent l="19050" t="19050" r="25400" b="190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90319" cy="2775017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F137C" w:rsidRPr="00157B50" w:rsidRDefault="00CF137C" w:rsidP="00CF137C">
      <w:pPr>
        <w:rPr>
          <w:rFonts w:asciiTheme="minorHAnsi" w:hAnsiTheme="minorHAnsi" w:cstheme="minorHAnsi"/>
        </w:rPr>
      </w:pPr>
    </w:p>
    <w:p w:rsidR="006A0D2B" w:rsidRDefault="006A0D2B" w:rsidP="00CF137C">
      <w:pPr>
        <w:rPr>
          <w:rFonts w:asciiTheme="minorHAnsi" w:hAnsiTheme="minorHAnsi" w:cstheme="minorHAnsi"/>
          <w:b/>
        </w:rPr>
      </w:pPr>
    </w:p>
    <w:p w:rsidR="006A0D2B" w:rsidRDefault="006A0D2B" w:rsidP="00CF137C">
      <w:pPr>
        <w:rPr>
          <w:rFonts w:asciiTheme="minorHAnsi" w:hAnsiTheme="minorHAnsi" w:cstheme="minorHAnsi"/>
          <w:b/>
        </w:rPr>
      </w:pPr>
    </w:p>
    <w:p w:rsidR="006A0D2B" w:rsidRDefault="006A0D2B" w:rsidP="00CF137C">
      <w:pPr>
        <w:rPr>
          <w:rFonts w:asciiTheme="minorHAnsi" w:hAnsiTheme="minorHAnsi" w:cstheme="minorHAnsi"/>
          <w:b/>
        </w:rPr>
      </w:pPr>
    </w:p>
    <w:p w:rsidR="007678AF" w:rsidRDefault="007678AF" w:rsidP="007678AF">
      <w:pPr>
        <w:rPr>
          <w:b/>
          <w:lang w:val="zh-Hant" w:eastAsia="zh-TW"/>
        </w:rPr>
      </w:pPr>
      <w:r>
        <w:rPr>
          <w:rFonts w:hint="eastAsia"/>
          <w:b/>
          <w:lang w:val="zh-Hant" w:eastAsia="zh-TW"/>
        </w:rPr>
        <w:t>完成課程申請流程：</w:t>
      </w:r>
    </w:p>
    <w:p w:rsidR="00CF137C" w:rsidRPr="007678AF" w:rsidRDefault="00003531" w:rsidP="007678AF">
      <w:pPr>
        <w:pStyle w:val="ListParagraph"/>
        <w:numPr>
          <w:ilvl w:val="1"/>
          <w:numId w:val="27"/>
        </w:numPr>
        <w:rPr>
          <w:rFonts w:asciiTheme="minorHAnsi" w:hAnsiTheme="minorHAnsi" w:cstheme="minorHAnsi"/>
          <w:lang w:eastAsia="zh-TW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AA50D33" wp14:editId="18F82323">
                <wp:simplePos x="0" y="0"/>
                <wp:positionH relativeFrom="column">
                  <wp:posOffset>3629026</wp:posOffset>
                </wp:positionH>
                <wp:positionV relativeFrom="paragraph">
                  <wp:posOffset>160020</wp:posOffset>
                </wp:positionV>
                <wp:extent cx="2023110" cy="499110"/>
                <wp:effectExtent l="19050" t="19050" r="34290" b="7239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3110" cy="49911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221E1" id="Straight Arrow Connector 22" o:spid="_x0000_s1026" type="#_x0000_t32" style="position:absolute;margin-left:285.75pt;margin-top:12.6pt;width:159.3pt;height:39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" strokecolor="#0070c0" strokeweight="3pt">
                <v:stroke endarrow="block"/>
              </v:shape>
            </w:pict>
          </mc:Fallback>
        </mc:AlternateContent>
      </w:r>
      <w:r>
        <w:rPr>
          <w:rFonts w:asciiTheme="minorHAnsi" w:hAnsiTheme="minorHAnsi" w:cstheme="minorHAnsi" w:hint="eastAsia"/>
          <w:noProof/>
          <w:lang w:eastAsia="zh-TW"/>
        </w:rPr>
        <w:t>在</w:t>
      </w:r>
      <w:r w:rsidR="007678AF" w:rsidRPr="007678AF">
        <w:rPr>
          <w:lang w:val="zh-Hant" w:eastAsia="zh-TW"/>
        </w:rPr>
        <w:t>選擇所有</w:t>
      </w:r>
      <w:r>
        <w:rPr>
          <w:rFonts w:hint="eastAsia"/>
          <w:lang w:val="zh-Hant" w:eastAsia="zh-TW"/>
        </w:rPr>
        <w:t>候補</w:t>
      </w:r>
      <w:r w:rsidR="007678AF" w:rsidRPr="007678AF">
        <w:rPr>
          <w:lang w:val="zh-Hant" w:eastAsia="zh-TW"/>
        </w:rPr>
        <w:t>課程后，按視窗右上角的</w:t>
      </w:r>
      <w:r w:rsidR="007678AF" w:rsidRPr="007678AF">
        <w:rPr>
          <w:lang w:val="zh-Hant" w:eastAsia="zh-TW"/>
        </w:rPr>
        <w:t xml:space="preserve"> </w:t>
      </w:r>
      <w:r w:rsidR="007678AF" w:rsidRPr="00E26A27">
        <w:rPr>
          <w:color w:val="FF0000"/>
          <w:lang w:val="zh-Hant" w:eastAsia="zh-TW"/>
        </w:rPr>
        <w:t>X</w:t>
      </w:r>
      <w:r w:rsidR="007678AF" w:rsidRPr="007678AF">
        <w:rPr>
          <w:lang w:val="zh-Hant" w:eastAsia="zh-TW"/>
        </w:rPr>
        <w:t xml:space="preserve"> </w:t>
      </w:r>
      <w:r w:rsidR="007678AF" w:rsidRPr="007678AF">
        <w:rPr>
          <w:lang w:val="zh-Hant" w:eastAsia="zh-TW"/>
        </w:rPr>
        <w:t>以儲存課程請求並結束課程</w:t>
      </w:r>
      <w:r>
        <w:rPr>
          <w:rFonts w:hint="eastAsia"/>
          <w:lang w:val="zh-Hant" w:eastAsia="zh-TW"/>
        </w:rPr>
        <w:t>選擇流程</w:t>
      </w:r>
      <w:r w:rsidR="007678AF" w:rsidRPr="007678AF">
        <w:rPr>
          <w:lang w:val="zh-Hant" w:eastAsia="zh-TW"/>
        </w:rPr>
        <w:t>。您可以在課程申請</w:t>
      </w:r>
      <w:r>
        <w:rPr>
          <w:rFonts w:hint="eastAsia"/>
          <w:lang w:val="zh-Hant" w:eastAsia="zh-TW"/>
        </w:rPr>
        <w:t>開放期</w:t>
      </w:r>
      <w:r w:rsidR="007678AF" w:rsidRPr="007678AF">
        <w:rPr>
          <w:lang w:val="zh-Hant" w:eastAsia="zh-TW"/>
        </w:rPr>
        <w:t>間內隨時重新進入此計劃以更改您的請求。</w:t>
      </w:r>
    </w:p>
    <w:p w:rsidR="00CF137C" w:rsidRPr="00157B50" w:rsidRDefault="00CF137C" w:rsidP="00CF137C">
      <w:pPr>
        <w:rPr>
          <w:rFonts w:asciiTheme="minorHAnsi" w:hAnsiTheme="minorHAnsi" w:cstheme="minorHAnsi"/>
          <w:lang w:eastAsia="zh-TW"/>
        </w:rPr>
      </w:pPr>
    </w:p>
    <w:p w:rsidR="00E26A27" w:rsidRDefault="00E26A27" w:rsidP="00E26A27">
      <w:pPr>
        <w:ind w:left="2160"/>
        <w:rPr>
          <w:rFonts w:asciiTheme="minorHAnsi" w:hAnsiTheme="minorHAnsi" w:cstheme="minorHAnsi"/>
          <w:b/>
          <w:bCs/>
        </w:rPr>
      </w:pPr>
      <w:r w:rsidRPr="00157B50">
        <w:rPr>
          <w:rFonts w:asciiTheme="minorHAnsi" w:hAnsiTheme="minorHAnsi" w:cstheme="minorHAnsi"/>
          <w:noProof/>
        </w:rPr>
        <w:drawing>
          <wp:inline distT="0" distB="0" distL="0" distR="0" wp14:anchorId="73E7495D" wp14:editId="0AF675BE">
            <wp:extent cx="4432404" cy="2647950"/>
            <wp:effectExtent l="19050" t="19050" r="25400" b="190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55072" cy="2661492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26A27" w:rsidRDefault="00E26A27" w:rsidP="00E26A27">
      <w:pPr>
        <w:rPr>
          <w:rFonts w:asciiTheme="minorHAnsi" w:hAnsiTheme="minorHAnsi" w:cstheme="minorHAnsi"/>
          <w:b/>
          <w:bCs/>
        </w:rPr>
      </w:pPr>
    </w:p>
    <w:p w:rsidR="004F3A4E" w:rsidRPr="00A56AF1" w:rsidRDefault="004F3A4E" w:rsidP="007E1ED3">
      <w:pPr>
        <w:rPr>
          <w:rFonts w:asciiTheme="minorHAnsi" w:hAnsiTheme="minorHAnsi" w:cstheme="minorHAnsi"/>
          <w:b/>
          <w:bCs/>
          <w:lang w:eastAsia="zh-TW"/>
        </w:rPr>
      </w:pPr>
      <w:r>
        <w:rPr>
          <w:rFonts w:hint="eastAsia"/>
          <w:b/>
          <w:bCs/>
          <w:lang w:val="zh-Hant" w:eastAsia="zh-TW"/>
        </w:rPr>
        <w:t>電腦</w:t>
      </w:r>
      <w:r w:rsidRPr="00A56AF1">
        <w:rPr>
          <w:b/>
          <w:bCs/>
          <w:lang w:val="zh-Hant" w:eastAsia="zh-TW"/>
        </w:rPr>
        <w:t>會自動保存，因此沒有</w:t>
      </w:r>
      <w:r w:rsidRPr="00A56AF1">
        <w:rPr>
          <w:b/>
          <w:bCs/>
          <w:lang w:val="zh-Hant" w:eastAsia="zh-TW"/>
        </w:rPr>
        <w:t>“</w:t>
      </w:r>
      <w:r w:rsidRPr="00A56AF1">
        <w:rPr>
          <w:b/>
          <w:bCs/>
          <w:lang w:val="zh-Hant" w:eastAsia="zh-TW"/>
        </w:rPr>
        <w:t>完成</w:t>
      </w:r>
      <w:r w:rsidRPr="00A56AF1">
        <w:rPr>
          <w:b/>
          <w:bCs/>
          <w:lang w:val="zh-Hant" w:eastAsia="zh-TW"/>
        </w:rPr>
        <w:t>”</w:t>
      </w:r>
      <w:r w:rsidRPr="00A56AF1">
        <w:rPr>
          <w:b/>
          <w:bCs/>
          <w:lang w:val="zh-Hant" w:eastAsia="zh-TW"/>
        </w:rPr>
        <w:t>或</w:t>
      </w:r>
      <w:r w:rsidRPr="00A56AF1">
        <w:rPr>
          <w:b/>
          <w:bCs/>
          <w:lang w:val="zh-Hant" w:eastAsia="zh-TW"/>
        </w:rPr>
        <w:t>“</w:t>
      </w:r>
      <w:r w:rsidRPr="00A56AF1">
        <w:rPr>
          <w:b/>
          <w:bCs/>
          <w:lang w:val="zh-Hant" w:eastAsia="zh-TW"/>
        </w:rPr>
        <w:t>保存</w:t>
      </w:r>
      <w:r w:rsidRPr="00A56AF1">
        <w:rPr>
          <w:b/>
          <w:bCs/>
          <w:lang w:val="zh-Hant" w:eastAsia="zh-TW"/>
        </w:rPr>
        <w:t>”</w:t>
      </w:r>
      <w:r w:rsidRPr="00A56AF1">
        <w:rPr>
          <w:b/>
          <w:bCs/>
          <w:lang w:val="zh-Hant" w:eastAsia="zh-TW"/>
        </w:rPr>
        <w:t>按鈕。</w:t>
      </w:r>
      <w:r w:rsidRPr="00A56AF1">
        <w:rPr>
          <w:b/>
          <w:bCs/>
          <w:lang w:val="zh-Hant" w:eastAsia="zh-TW"/>
        </w:rPr>
        <w:t xml:space="preserve"> </w:t>
      </w:r>
      <w:r w:rsidRPr="00A56AF1">
        <w:rPr>
          <w:b/>
          <w:bCs/>
          <w:lang w:val="zh-Hant" w:eastAsia="zh-TW"/>
        </w:rPr>
        <w:t>您只需關閉螢幕上的框。</w:t>
      </w:r>
    </w:p>
    <w:p w:rsidR="004F3A4E" w:rsidRPr="00A56AF1" w:rsidRDefault="004F3A4E" w:rsidP="007E1ED3">
      <w:pPr>
        <w:rPr>
          <w:rFonts w:asciiTheme="minorHAnsi" w:hAnsiTheme="minorHAnsi" w:cstheme="minorHAnsi"/>
          <w:lang w:eastAsia="zh-TW"/>
        </w:rPr>
      </w:pPr>
      <w:r w:rsidRPr="00A56AF1">
        <w:rPr>
          <w:lang w:val="zh-Hant" w:eastAsia="zh-TW"/>
        </w:rPr>
        <w:t>學生可以在課程申請流程開</w:t>
      </w:r>
      <w:r>
        <w:rPr>
          <w:rFonts w:hint="eastAsia"/>
          <w:lang w:val="zh-Hant" w:eastAsia="zh-TW"/>
        </w:rPr>
        <w:t>放期間</w:t>
      </w:r>
      <w:r w:rsidRPr="00A56AF1">
        <w:rPr>
          <w:lang w:val="zh-Hant" w:eastAsia="zh-TW"/>
        </w:rPr>
        <w:t>更改請求的課程。</w:t>
      </w:r>
    </w:p>
    <w:p w:rsidR="00E26A27" w:rsidRPr="00A56AF1" w:rsidRDefault="00E26A27" w:rsidP="00E26A27">
      <w:pPr>
        <w:rPr>
          <w:rFonts w:asciiTheme="minorHAnsi" w:hAnsiTheme="minorHAnsi" w:cstheme="minorHAnsi" w:hint="eastAsia"/>
          <w:color w:val="FF0000"/>
          <w:u w:val="single"/>
          <w:lang w:eastAsia="zh-TW"/>
        </w:rPr>
      </w:pPr>
      <w:r w:rsidRPr="00A56AF1">
        <w:rPr>
          <w:rFonts w:asciiTheme="minorHAnsi" w:hAnsiTheme="minorHAnsi" w:cstheme="minorHAnsi"/>
          <w:lang w:eastAsia="zh-TW"/>
        </w:rPr>
        <w:t xml:space="preserve">                </w:t>
      </w:r>
      <w:r w:rsidR="004F3A4E" w:rsidRPr="00A56AF1">
        <w:rPr>
          <w:lang w:val="zh-Hant" w:eastAsia="zh-TW"/>
        </w:rPr>
        <w:t>中</w:t>
      </w:r>
      <w:r w:rsidR="004F3A4E">
        <w:rPr>
          <w:rFonts w:hint="eastAsia"/>
          <w:lang w:val="zh-Hant" w:eastAsia="zh-TW"/>
        </w:rPr>
        <w:t>學</w:t>
      </w:r>
      <w:r w:rsidR="004F3A4E" w:rsidRPr="00A56AF1">
        <w:rPr>
          <w:lang w:val="zh-Hant" w:eastAsia="zh-TW"/>
        </w:rPr>
        <w:t>課程申請流程</w:t>
      </w:r>
      <w:r w:rsidR="004F3A4E">
        <w:rPr>
          <w:rFonts w:hint="eastAsia"/>
          <w:lang w:val="zh-Hant" w:eastAsia="zh-TW"/>
        </w:rPr>
        <w:t>將在</w:t>
      </w:r>
      <w:r w:rsidR="004F3A4E" w:rsidRPr="00A56AF1">
        <w:rPr>
          <w:color w:val="FF0000"/>
          <w:u w:val="single"/>
          <w:lang w:val="zh-Hant" w:eastAsia="zh-TW"/>
        </w:rPr>
        <w:t>2</w:t>
      </w:r>
      <w:r w:rsidR="004F3A4E" w:rsidRPr="00A56AF1">
        <w:rPr>
          <w:color w:val="FF0000"/>
          <w:u w:val="single"/>
          <w:lang w:val="zh-Hant" w:eastAsia="zh-TW"/>
        </w:rPr>
        <w:t>月</w:t>
      </w:r>
      <w:r w:rsidR="004F3A4E" w:rsidRPr="00A56AF1">
        <w:rPr>
          <w:color w:val="FF0000"/>
          <w:u w:val="single"/>
          <w:lang w:val="zh-Hant" w:eastAsia="zh-TW"/>
        </w:rPr>
        <w:t>28</w:t>
      </w:r>
      <w:r w:rsidR="004F3A4E" w:rsidRPr="00A56AF1">
        <w:rPr>
          <w:color w:val="FF0000"/>
          <w:u w:val="single"/>
          <w:lang w:val="zh-Hant" w:eastAsia="zh-TW"/>
        </w:rPr>
        <w:t>日</w:t>
      </w:r>
      <w:r w:rsidR="004F3A4E">
        <w:rPr>
          <w:rFonts w:hint="eastAsia"/>
          <w:color w:val="FF0000"/>
          <w:u w:val="single"/>
          <w:lang w:val="zh-Hant" w:eastAsia="zh-TW"/>
        </w:rPr>
        <w:t xml:space="preserve"> </w:t>
      </w:r>
      <w:r w:rsidR="004F3A4E">
        <w:rPr>
          <w:rFonts w:hint="eastAsia"/>
          <w:lang w:val="zh-Hant" w:eastAsia="zh-TW"/>
        </w:rPr>
        <w:t>截止</w:t>
      </w:r>
    </w:p>
    <w:p w:rsidR="004F3A4E" w:rsidRPr="00A56AF1" w:rsidRDefault="004F3A4E" w:rsidP="00D64A9A">
      <w:pPr>
        <w:rPr>
          <w:rFonts w:asciiTheme="minorHAnsi" w:hAnsiTheme="minorHAnsi" w:cstheme="minorHAnsi"/>
          <w:lang w:eastAsia="zh-TW"/>
        </w:rPr>
      </w:pPr>
      <w:r w:rsidRPr="00A56AF1">
        <w:rPr>
          <w:rFonts w:asciiTheme="minorHAnsi" w:hAnsiTheme="minorHAnsi" w:cstheme="minorHAnsi"/>
          <w:lang w:eastAsia="zh-TW"/>
        </w:rPr>
        <w:t xml:space="preserve">                </w:t>
      </w:r>
    </w:p>
    <w:p w:rsidR="004F3A4E" w:rsidRPr="00A56AF1" w:rsidRDefault="004F3A4E" w:rsidP="00D64A9A">
      <w:pPr>
        <w:rPr>
          <w:rFonts w:asciiTheme="minorHAnsi" w:hAnsiTheme="minorHAnsi" w:cstheme="minorHAnsi"/>
          <w:lang w:eastAsia="zh-TW"/>
        </w:rPr>
      </w:pPr>
      <w:r w:rsidRPr="00A56AF1">
        <w:rPr>
          <w:lang w:val="zh-Hant" w:eastAsia="zh-TW"/>
        </w:rPr>
        <w:t>在八月下旬，學生將能夠重新登錄學生訪問以查看他們的最終時程表（不反映他們每日</w:t>
      </w:r>
      <w:r w:rsidR="00F702F5" w:rsidRPr="00A56AF1">
        <w:rPr>
          <w:lang w:val="zh-Hant" w:eastAsia="zh-TW"/>
        </w:rPr>
        <w:t>的</w:t>
      </w:r>
      <w:r w:rsidRPr="00A56AF1">
        <w:rPr>
          <w:lang w:val="zh-Hant" w:eastAsia="zh-TW"/>
        </w:rPr>
        <w:t>時程表，只是</w:t>
      </w:r>
      <w:r w:rsidR="00F702F5">
        <w:rPr>
          <w:rFonts w:hint="eastAsia"/>
          <w:lang w:val="zh-Hant" w:eastAsia="zh-TW"/>
        </w:rPr>
        <w:t>提供</w:t>
      </w:r>
      <w:r w:rsidRPr="00A56AF1">
        <w:rPr>
          <w:lang w:val="zh-Hant" w:eastAsia="zh-TW"/>
        </w:rPr>
        <w:t>一年選擇的課程清單）。</w:t>
      </w:r>
      <w:r w:rsidRPr="00A56AF1">
        <w:rPr>
          <w:lang w:val="zh-Hant" w:eastAsia="zh-TW"/>
        </w:rPr>
        <w:t xml:space="preserve"> </w:t>
      </w:r>
    </w:p>
    <w:p w:rsidR="004F3A4E" w:rsidRPr="00A56AF1" w:rsidRDefault="004F3A4E" w:rsidP="00D64A9A">
      <w:pPr>
        <w:rPr>
          <w:rFonts w:asciiTheme="minorHAnsi" w:hAnsiTheme="minorHAnsi" w:cstheme="minorHAnsi"/>
          <w:lang w:eastAsia="zh-TW"/>
        </w:rPr>
      </w:pPr>
      <w:r w:rsidRPr="00A56AF1">
        <w:rPr>
          <w:lang w:val="zh-Hant" w:eastAsia="zh-TW"/>
        </w:rPr>
        <w:t>只有當學生被安排在錯誤級別</w:t>
      </w:r>
      <w:r w:rsidR="00F702F5" w:rsidRPr="00A56AF1">
        <w:rPr>
          <w:lang w:val="zh-Hant" w:eastAsia="zh-TW"/>
        </w:rPr>
        <w:t>的</w:t>
      </w:r>
      <w:r w:rsidR="00F702F5">
        <w:rPr>
          <w:rFonts w:hint="eastAsia"/>
          <w:lang w:val="zh-Hant" w:eastAsia="zh-TW"/>
        </w:rPr>
        <w:t>課</w:t>
      </w:r>
      <w:r w:rsidRPr="00A56AF1">
        <w:rPr>
          <w:lang w:val="zh-Hant" w:eastAsia="zh-TW"/>
        </w:rPr>
        <w:t>或他們的</w:t>
      </w:r>
      <w:r w:rsidR="00F702F5">
        <w:rPr>
          <w:rFonts w:hint="eastAsia"/>
          <w:lang w:val="zh-Hant" w:eastAsia="zh-TW"/>
        </w:rPr>
        <w:t>課</w:t>
      </w:r>
      <w:r w:rsidRPr="00A56AF1">
        <w:rPr>
          <w:lang w:val="zh-Hant" w:eastAsia="zh-TW"/>
        </w:rPr>
        <w:t>程安排中缺少核心</w:t>
      </w:r>
      <w:r w:rsidR="00F702F5">
        <w:rPr>
          <w:rFonts w:hint="eastAsia"/>
          <w:lang w:val="zh-Hant" w:eastAsia="zh-TW"/>
        </w:rPr>
        <w:t>課程</w:t>
      </w:r>
      <w:r w:rsidRPr="00A56AF1">
        <w:rPr>
          <w:lang w:val="zh-Hant" w:eastAsia="zh-TW"/>
        </w:rPr>
        <w:t>時，學校才會改變</w:t>
      </w:r>
      <w:r w:rsidR="00F702F5">
        <w:rPr>
          <w:rFonts w:hint="eastAsia"/>
          <w:lang w:val="zh-Hant" w:eastAsia="zh-TW"/>
        </w:rPr>
        <w:t>課程</w:t>
      </w:r>
    </w:p>
    <w:p w:rsidR="004F3A4E" w:rsidRDefault="004F3A4E" w:rsidP="00F85002">
      <w:pPr>
        <w:rPr>
          <w:rFonts w:asciiTheme="minorHAnsi" w:hAnsiTheme="minorHAnsi" w:cstheme="minorHAnsi"/>
          <w:lang w:eastAsia="zh-TW"/>
        </w:rPr>
      </w:pPr>
    </w:p>
    <w:p w:rsidR="004F3A4E" w:rsidRPr="00A56AF1" w:rsidRDefault="004F3A4E" w:rsidP="00F85002">
      <w:pPr>
        <w:rPr>
          <w:rFonts w:asciiTheme="minorHAnsi" w:hAnsiTheme="minorHAnsi" w:cstheme="minorHAnsi"/>
          <w:b/>
          <w:bCs/>
        </w:rPr>
      </w:pPr>
      <w:r w:rsidRPr="00A56AF1">
        <w:rPr>
          <w:b/>
          <w:bCs/>
          <w:lang w:val="zh-Hant"/>
        </w:rPr>
        <w:t>中</w:t>
      </w:r>
      <w:r>
        <w:rPr>
          <w:rFonts w:hint="eastAsia"/>
          <w:b/>
          <w:bCs/>
          <w:lang w:val="zh-Hant" w:eastAsia="zh-TW"/>
        </w:rPr>
        <w:t>學選修課</w:t>
      </w:r>
    </w:p>
    <w:p w:rsidR="004F3A4E" w:rsidRPr="00A56AF1" w:rsidRDefault="004F3A4E" w:rsidP="005611B5">
      <w:pPr>
        <w:rPr>
          <w:rFonts w:asciiTheme="minorHAnsi" w:hAnsiTheme="minorHAnsi" w:cstheme="minorHAnsi"/>
          <w:lang w:eastAsia="zh-TW"/>
        </w:rPr>
      </w:pPr>
      <w:r w:rsidRPr="00A56AF1">
        <w:rPr>
          <w:lang w:val="zh-Hant" w:eastAsia="zh-TW"/>
        </w:rPr>
        <w:t>選擇的選修課只是</w:t>
      </w:r>
      <w:r w:rsidRPr="00A56AF1">
        <w:rPr>
          <w:lang w:val="zh-Hant" w:eastAsia="zh-TW"/>
        </w:rPr>
        <w:t>“</w:t>
      </w:r>
      <w:r w:rsidRPr="00A56AF1">
        <w:rPr>
          <w:lang w:val="zh-Hant" w:eastAsia="zh-TW"/>
        </w:rPr>
        <w:t>請求</w:t>
      </w:r>
      <w:r w:rsidRPr="00A56AF1">
        <w:rPr>
          <w:lang w:val="zh-Hant" w:eastAsia="zh-TW"/>
        </w:rPr>
        <w:t>”</w:t>
      </w:r>
      <w:r w:rsidRPr="00A56AF1">
        <w:rPr>
          <w:lang w:val="zh-Hant" w:eastAsia="zh-TW"/>
        </w:rPr>
        <w:t>。</w:t>
      </w:r>
      <w:r w:rsidRPr="00A56AF1">
        <w:rPr>
          <w:lang w:val="zh-Hant" w:eastAsia="zh-TW"/>
        </w:rPr>
        <w:t xml:space="preserve"> </w:t>
      </w:r>
      <w:r w:rsidRPr="00A56AF1">
        <w:rPr>
          <w:lang w:val="zh-Hant" w:eastAsia="zh-TW"/>
        </w:rPr>
        <w:t>學生可能會被</w:t>
      </w:r>
      <w:r>
        <w:rPr>
          <w:rFonts w:hint="eastAsia"/>
          <w:lang w:val="zh-Hant" w:eastAsia="zh-TW"/>
        </w:rPr>
        <w:t>提供</w:t>
      </w:r>
      <w:r w:rsidRPr="00A56AF1">
        <w:rPr>
          <w:lang w:val="zh-Hant" w:eastAsia="zh-TW"/>
        </w:rPr>
        <w:t>“</w:t>
      </w:r>
      <w:r w:rsidRPr="00A56AF1">
        <w:rPr>
          <w:lang w:val="zh-Hant" w:eastAsia="zh-TW"/>
        </w:rPr>
        <w:t>替代</w:t>
      </w:r>
      <w:r>
        <w:rPr>
          <w:rFonts w:hint="eastAsia"/>
          <w:lang w:val="zh-Hant" w:eastAsia="zh-TW"/>
        </w:rPr>
        <w:t>課程</w:t>
      </w:r>
      <w:r w:rsidRPr="00A56AF1">
        <w:rPr>
          <w:lang w:val="zh-Hant" w:eastAsia="zh-TW"/>
        </w:rPr>
        <w:t>”</w:t>
      </w:r>
      <w:r w:rsidRPr="00A56AF1">
        <w:rPr>
          <w:lang w:val="zh-Hant" w:eastAsia="zh-TW"/>
        </w:rPr>
        <w:t>。</w:t>
      </w:r>
    </w:p>
    <w:p w:rsidR="004F3A4E" w:rsidRPr="00A56AF1" w:rsidRDefault="004F3A4E" w:rsidP="005611B5">
      <w:pPr>
        <w:rPr>
          <w:rFonts w:asciiTheme="minorHAnsi" w:hAnsiTheme="minorHAnsi" w:cstheme="minorHAnsi"/>
          <w:lang w:eastAsia="zh-TW"/>
        </w:rPr>
      </w:pPr>
      <w:r>
        <w:rPr>
          <w:rFonts w:hint="eastAsia"/>
          <w:lang w:val="zh-Hant" w:eastAsia="zh-TW"/>
        </w:rPr>
        <w:t>有</w:t>
      </w:r>
      <w:r w:rsidRPr="00A56AF1">
        <w:rPr>
          <w:lang w:val="zh-Hant" w:eastAsia="zh-TW"/>
        </w:rPr>
        <w:t>要求樂隊，管弦樂隊和合唱課程</w:t>
      </w:r>
      <w:r w:rsidR="00F702F5">
        <w:rPr>
          <w:rFonts w:hint="eastAsia"/>
          <w:lang w:val="zh-Hant" w:eastAsia="zh-TW"/>
        </w:rPr>
        <w:t>的</w:t>
      </w:r>
      <w:r w:rsidR="00F702F5" w:rsidRPr="00A56AF1">
        <w:rPr>
          <w:lang w:val="zh-Hant" w:eastAsia="zh-TW"/>
        </w:rPr>
        <w:t>將</w:t>
      </w:r>
      <w:r w:rsidR="00F702F5">
        <w:rPr>
          <w:rFonts w:hint="eastAsia"/>
          <w:lang w:val="zh-Hant" w:eastAsia="zh-TW"/>
        </w:rPr>
        <w:t>會</w:t>
      </w:r>
      <w:r w:rsidRPr="00A56AF1">
        <w:rPr>
          <w:lang w:val="zh-Hant" w:eastAsia="zh-TW"/>
        </w:rPr>
        <w:t>分配給學生。</w:t>
      </w:r>
    </w:p>
    <w:p w:rsidR="004F3A4E" w:rsidRPr="00A56AF1" w:rsidRDefault="004F3A4E" w:rsidP="005611B5">
      <w:pPr>
        <w:rPr>
          <w:rFonts w:asciiTheme="minorHAnsi" w:hAnsiTheme="minorHAnsi" w:cstheme="minorHAnsi"/>
          <w:lang w:eastAsia="zh-TW"/>
        </w:rPr>
      </w:pPr>
    </w:p>
    <w:p w:rsidR="004F3A4E" w:rsidRPr="00A56AF1" w:rsidRDefault="004F3A4E" w:rsidP="0083348C">
      <w:pPr>
        <w:rPr>
          <w:rFonts w:asciiTheme="minorHAnsi" w:hAnsiTheme="minorHAnsi" w:cstheme="minorHAnsi"/>
          <w:b/>
          <w:bCs/>
          <w:lang w:eastAsia="zh-TW"/>
        </w:rPr>
      </w:pPr>
      <w:r w:rsidRPr="00A56AF1">
        <w:rPr>
          <w:b/>
          <w:bCs/>
          <w:lang w:val="zh-Hant" w:eastAsia="zh-TW"/>
        </w:rPr>
        <w:t>高中課程申請流程</w:t>
      </w:r>
    </w:p>
    <w:p w:rsidR="004F3A4E" w:rsidRPr="00F702F5" w:rsidRDefault="004F3A4E" w:rsidP="00F7227E">
      <w:pPr>
        <w:rPr>
          <w:rFonts w:asciiTheme="minorHAnsi" w:hAnsiTheme="minorHAnsi" w:cstheme="minorHAnsi"/>
          <w:u w:val="single"/>
          <w:lang w:eastAsia="zh-TW"/>
        </w:rPr>
      </w:pPr>
      <w:r w:rsidRPr="00F702F5">
        <w:rPr>
          <w:u w:val="single"/>
          <w:lang w:val="zh-Hant" w:eastAsia="zh-TW"/>
        </w:rPr>
        <w:t>選擇學生明年真正想要的課程非常重要。</w:t>
      </w:r>
      <w:r w:rsidRPr="00F702F5">
        <w:rPr>
          <w:u w:val="single"/>
          <w:lang w:val="zh-Hant" w:eastAsia="zh-TW"/>
        </w:rPr>
        <w:t xml:space="preserve"> </w:t>
      </w:r>
      <w:r w:rsidRPr="00F702F5">
        <w:rPr>
          <w:rFonts w:hint="eastAsia"/>
          <w:u w:val="single"/>
          <w:lang w:val="zh-Hant" w:eastAsia="zh-TW"/>
        </w:rPr>
        <w:t>因為</w:t>
      </w:r>
      <w:r w:rsidRPr="00F702F5">
        <w:rPr>
          <w:u w:val="single"/>
          <w:lang w:val="zh-Hant" w:eastAsia="zh-TW"/>
        </w:rPr>
        <w:t>將來幾乎沒有機會改變和選擇不同的</w:t>
      </w:r>
      <w:r w:rsidR="00F702F5">
        <w:rPr>
          <w:rFonts w:hint="eastAsia"/>
          <w:u w:val="single"/>
          <w:lang w:val="zh-Hant" w:eastAsia="zh-TW"/>
        </w:rPr>
        <w:t>課</w:t>
      </w:r>
      <w:r w:rsidRPr="00F702F5">
        <w:rPr>
          <w:u w:val="single"/>
          <w:lang w:val="zh-Hant" w:eastAsia="zh-TW"/>
        </w:rPr>
        <w:t>。</w:t>
      </w:r>
    </w:p>
    <w:p w:rsidR="00F702F5" w:rsidRPr="00A56AF1" w:rsidRDefault="00F702F5" w:rsidP="004A54F6">
      <w:pPr>
        <w:rPr>
          <w:rFonts w:asciiTheme="minorHAnsi" w:hAnsiTheme="minorHAnsi" w:cstheme="minorHAnsi"/>
          <w:lang w:eastAsia="zh-TW"/>
        </w:rPr>
      </w:pPr>
      <w:r w:rsidRPr="00A56AF1">
        <w:rPr>
          <w:lang w:val="zh-Hant" w:eastAsia="zh-TW"/>
        </w:rPr>
        <w:t>選擇替代課程非常重要，因為有些班級已經滿員，可能</w:t>
      </w:r>
      <w:r w:rsidRPr="00A56AF1">
        <w:rPr>
          <w:lang w:val="zh-Hant" w:eastAsia="zh-TW"/>
        </w:rPr>
        <w:t>被取消</w:t>
      </w:r>
      <w:r>
        <w:rPr>
          <w:rFonts w:hint="eastAsia"/>
          <w:lang w:val="zh-Hant" w:eastAsia="zh-TW"/>
        </w:rPr>
        <w:t>，</w:t>
      </w:r>
      <w:r w:rsidRPr="00A56AF1">
        <w:rPr>
          <w:lang w:val="zh-Hant" w:eastAsia="zh-TW"/>
        </w:rPr>
        <w:t>或</w:t>
      </w:r>
      <w:r w:rsidRPr="00A56AF1">
        <w:rPr>
          <w:lang w:val="zh-Hant" w:eastAsia="zh-TW"/>
        </w:rPr>
        <w:t>在明年開學前</w:t>
      </w:r>
      <w:r w:rsidRPr="00A56AF1">
        <w:rPr>
          <w:lang w:val="zh-Hant" w:eastAsia="zh-TW"/>
        </w:rPr>
        <w:t>被</w:t>
      </w:r>
      <w:bookmarkStart w:id="0" w:name="_GoBack"/>
      <w:bookmarkEnd w:id="0"/>
      <w:r w:rsidRPr="00A56AF1">
        <w:rPr>
          <w:lang w:val="zh-Hant" w:eastAsia="zh-TW"/>
        </w:rPr>
        <w:t>更改。</w:t>
      </w:r>
    </w:p>
    <w:p w:rsidR="00001954" w:rsidRPr="00157B50" w:rsidRDefault="00001954" w:rsidP="00CF137C">
      <w:pPr>
        <w:jc w:val="center"/>
        <w:rPr>
          <w:rFonts w:asciiTheme="minorHAnsi" w:hAnsiTheme="minorHAnsi" w:cstheme="minorHAnsi"/>
          <w:lang w:eastAsia="zh-TW"/>
        </w:rPr>
      </w:pPr>
    </w:p>
    <w:sectPr w:rsidR="00001954" w:rsidRPr="00157B50" w:rsidSect="00C24A61">
      <w:footerReference w:type="default" r:id="rId19"/>
      <w:pgSz w:w="12240" w:h="15840" w:code="1"/>
      <w:pgMar w:top="288" w:right="720" w:bottom="432" w:left="72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147E" w:rsidRDefault="00A7147E" w:rsidP="0023183C">
      <w:r>
        <w:separator/>
      </w:r>
    </w:p>
  </w:endnote>
  <w:endnote w:type="continuationSeparator" w:id="0">
    <w:p w:rsidR="00A7147E" w:rsidRDefault="00A7147E" w:rsidP="00231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292E" w:rsidRPr="00157B50" w:rsidRDefault="006D5B04" w:rsidP="0023183C">
    <w:pPr>
      <w:pStyle w:val="Footer"/>
      <w:pBdr>
        <w:top w:val="thinThickSmallGap" w:sz="24" w:space="1" w:color="622423" w:themeColor="accent2" w:themeShade="7F"/>
      </w:pBdr>
      <w:rPr>
        <w:rFonts w:asciiTheme="minorHAnsi" w:hAnsiTheme="minorHAnsi" w:cstheme="minorHAnsi"/>
        <w:sz w:val="18"/>
        <w:szCs w:val="18"/>
      </w:rPr>
    </w:pPr>
    <w:r w:rsidRPr="00157B50">
      <w:rPr>
        <w:rFonts w:asciiTheme="minorHAnsi" w:hAnsiTheme="minorHAnsi" w:cstheme="minorHAnsi"/>
        <w:sz w:val="18"/>
        <w:szCs w:val="18"/>
      </w:rPr>
      <w:t xml:space="preserve">Online Course </w:t>
    </w:r>
    <w:r w:rsidR="00B60CBC">
      <w:rPr>
        <w:rFonts w:asciiTheme="minorHAnsi" w:hAnsiTheme="minorHAnsi" w:cstheme="minorHAnsi"/>
        <w:sz w:val="18"/>
        <w:szCs w:val="18"/>
      </w:rPr>
      <w:t>Request</w:t>
    </w:r>
    <w:r w:rsidRPr="00157B50">
      <w:rPr>
        <w:rFonts w:asciiTheme="minorHAnsi" w:hAnsiTheme="minorHAnsi" w:cstheme="minorHAnsi"/>
        <w:sz w:val="18"/>
        <w:szCs w:val="18"/>
      </w:rPr>
      <w:t xml:space="preserve"> Process for </w:t>
    </w:r>
    <w:r w:rsidR="00BD4F0F">
      <w:rPr>
        <w:rFonts w:asciiTheme="minorHAnsi" w:hAnsiTheme="minorHAnsi" w:cstheme="minorHAnsi"/>
        <w:sz w:val="18"/>
        <w:szCs w:val="18"/>
      </w:rPr>
      <w:t xml:space="preserve">Middle and High Schools </w:t>
    </w:r>
    <w:r w:rsidR="00476AFB" w:rsidRPr="00157B50">
      <w:rPr>
        <w:rFonts w:asciiTheme="minorHAnsi" w:hAnsiTheme="minorHAnsi" w:cstheme="minorHAnsi"/>
        <w:sz w:val="18"/>
        <w:szCs w:val="18"/>
      </w:rPr>
      <w:t>202</w:t>
    </w:r>
    <w:r w:rsidR="00157B50" w:rsidRPr="00157B50">
      <w:rPr>
        <w:rFonts w:asciiTheme="minorHAnsi" w:hAnsiTheme="minorHAnsi" w:cstheme="minorHAnsi"/>
        <w:sz w:val="18"/>
        <w:szCs w:val="18"/>
      </w:rPr>
      <w:t>3</w:t>
    </w:r>
    <w:r w:rsidR="00476AFB" w:rsidRPr="00157B50">
      <w:rPr>
        <w:rFonts w:asciiTheme="minorHAnsi" w:hAnsiTheme="minorHAnsi" w:cstheme="minorHAnsi"/>
        <w:sz w:val="18"/>
        <w:szCs w:val="18"/>
      </w:rPr>
      <w:t>-202</w:t>
    </w:r>
    <w:r w:rsidR="00157B50" w:rsidRPr="00157B50">
      <w:rPr>
        <w:rFonts w:asciiTheme="minorHAnsi" w:hAnsiTheme="minorHAnsi" w:cstheme="minorHAnsi"/>
        <w:sz w:val="18"/>
        <w:szCs w:val="18"/>
      </w:rPr>
      <w:t>4</w:t>
    </w:r>
    <w:r w:rsidR="0015292E" w:rsidRPr="00157B50">
      <w:rPr>
        <w:rFonts w:asciiTheme="minorHAnsi" w:hAnsiTheme="minorHAnsi" w:cstheme="minorHAnsi"/>
        <w:sz w:val="18"/>
        <w:szCs w:val="18"/>
      </w:rPr>
      <w:tab/>
    </w:r>
  </w:p>
  <w:p w:rsidR="0015292E" w:rsidRPr="00C02BB4" w:rsidRDefault="0015292E" w:rsidP="0023183C">
    <w:pPr>
      <w:pStyle w:val="Footer"/>
      <w:pBdr>
        <w:top w:val="thinThickSmallGap" w:sz="24" w:space="1" w:color="622423" w:themeColor="accent2" w:themeShade="7F"/>
      </w:pBdr>
      <w:rPr>
        <w:sz w:val="18"/>
        <w:szCs w:val="18"/>
      </w:rPr>
    </w:pPr>
    <w:r w:rsidRPr="00157B50">
      <w:rPr>
        <w:rFonts w:asciiTheme="minorHAnsi" w:hAnsiTheme="minorHAnsi" w:cstheme="minorHAnsi"/>
        <w:sz w:val="18"/>
        <w:szCs w:val="18"/>
      </w:rPr>
      <w:fldChar w:fldCharType="begin"/>
    </w:r>
    <w:r w:rsidRPr="00157B50">
      <w:rPr>
        <w:rFonts w:asciiTheme="minorHAnsi" w:hAnsiTheme="minorHAnsi" w:cstheme="minorHAnsi"/>
        <w:sz w:val="18"/>
        <w:szCs w:val="18"/>
      </w:rPr>
      <w:instrText xml:space="preserve"> DATE \@ "M/d/yyyy h:mm am/pm" </w:instrText>
    </w:r>
    <w:r w:rsidRPr="00157B50">
      <w:rPr>
        <w:rFonts w:asciiTheme="minorHAnsi" w:hAnsiTheme="minorHAnsi" w:cstheme="minorHAnsi"/>
        <w:sz w:val="18"/>
        <w:szCs w:val="18"/>
      </w:rPr>
      <w:fldChar w:fldCharType="separate"/>
    </w:r>
    <w:r w:rsidR="00E26A27">
      <w:rPr>
        <w:rFonts w:asciiTheme="minorHAnsi" w:hAnsiTheme="minorHAnsi" w:cstheme="minorHAnsi"/>
        <w:noProof/>
        <w:sz w:val="18"/>
        <w:szCs w:val="18"/>
      </w:rPr>
      <w:t>1/26/2023 9:18 AM</w:t>
    </w:r>
    <w:r w:rsidRPr="00157B50">
      <w:rPr>
        <w:rFonts w:asciiTheme="minorHAnsi" w:hAnsiTheme="minorHAnsi" w:cstheme="minorHAnsi"/>
        <w:sz w:val="18"/>
        <w:szCs w:val="18"/>
      </w:rPr>
      <w:fldChar w:fldCharType="end"/>
    </w:r>
    <w:r w:rsidRPr="00C02BB4">
      <w:rPr>
        <w:sz w:val="18"/>
        <w:szCs w:val="18"/>
      </w:rPr>
      <w:ptab w:relativeTo="margin" w:alignment="right" w:leader="none"/>
    </w:r>
    <w:r w:rsidRPr="00C02BB4">
      <w:rPr>
        <w:sz w:val="18"/>
        <w:szCs w:val="18"/>
      </w:rPr>
      <w:t xml:space="preserve">Page </w:t>
    </w:r>
    <w:r w:rsidRPr="00C02BB4">
      <w:rPr>
        <w:sz w:val="18"/>
        <w:szCs w:val="18"/>
      </w:rPr>
      <w:fldChar w:fldCharType="begin"/>
    </w:r>
    <w:r w:rsidRPr="00C02BB4">
      <w:rPr>
        <w:sz w:val="18"/>
        <w:szCs w:val="18"/>
      </w:rPr>
      <w:instrText xml:space="preserve"> PAGE   \* MERGEFORMAT </w:instrText>
    </w:r>
    <w:r w:rsidRPr="00C02BB4">
      <w:rPr>
        <w:sz w:val="18"/>
        <w:szCs w:val="18"/>
      </w:rPr>
      <w:fldChar w:fldCharType="separate"/>
    </w:r>
    <w:r w:rsidR="00437DF8">
      <w:rPr>
        <w:noProof/>
        <w:sz w:val="18"/>
        <w:szCs w:val="18"/>
      </w:rPr>
      <w:t>1</w:t>
    </w:r>
    <w:r w:rsidRPr="00C02BB4">
      <w:rPr>
        <w:sz w:val="18"/>
        <w:szCs w:val="18"/>
      </w:rPr>
      <w:fldChar w:fldCharType="end"/>
    </w:r>
  </w:p>
  <w:p w:rsidR="0015292E" w:rsidRPr="00C02BB4" w:rsidRDefault="0015292E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147E" w:rsidRDefault="00A7147E" w:rsidP="0023183C">
      <w:r>
        <w:separator/>
      </w:r>
    </w:p>
  </w:footnote>
  <w:footnote w:type="continuationSeparator" w:id="0">
    <w:p w:rsidR="00A7147E" w:rsidRDefault="00A7147E" w:rsidP="002318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4F6136"/>
    <w:multiLevelType w:val="hybridMultilevel"/>
    <w:tmpl w:val="D32E1C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B3E24"/>
    <w:multiLevelType w:val="hybridMultilevel"/>
    <w:tmpl w:val="676C1F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63CC5"/>
    <w:multiLevelType w:val="hybridMultilevel"/>
    <w:tmpl w:val="410234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DF568C"/>
    <w:multiLevelType w:val="multilevel"/>
    <w:tmpl w:val="00B8D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2D15702"/>
    <w:multiLevelType w:val="hybridMultilevel"/>
    <w:tmpl w:val="DFCAE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290BC0"/>
    <w:multiLevelType w:val="hybridMultilevel"/>
    <w:tmpl w:val="C330A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8D3746"/>
    <w:multiLevelType w:val="multilevel"/>
    <w:tmpl w:val="60D67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2A3E39F3"/>
    <w:multiLevelType w:val="hybridMultilevel"/>
    <w:tmpl w:val="9CC6BE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F66101"/>
    <w:multiLevelType w:val="hybridMultilevel"/>
    <w:tmpl w:val="507067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502D58"/>
    <w:multiLevelType w:val="hybridMultilevel"/>
    <w:tmpl w:val="7A7667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336875"/>
    <w:multiLevelType w:val="hybridMultilevel"/>
    <w:tmpl w:val="80A6FE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7A1BAA"/>
    <w:multiLevelType w:val="hybridMultilevel"/>
    <w:tmpl w:val="5DF03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342A69"/>
    <w:multiLevelType w:val="multilevel"/>
    <w:tmpl w:val="98102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48A64E1F"/>
    <w:multiLevelType w:val="hybridMultilevel"/>
    <w:tmpl w:val="8B6C254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AE44E44"/>
    <w:multiLevelType w:val="hybridMultilevel"/>
    <w:tmpl w:val="D5220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866556"/>
    <w:multiLevelType w:val="hybridMultilevel"/>
    <w:tmpl w:val="8AE61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2C33AC"/>
    <w:multiLevelType w:val="hybridMultilevel"/>
    <w:tmpl w:val="75A6D4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EF489B"/>
    <w:multiLevelType w:val="multilevel"/>
    <w:tmpl w:val="64989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566354C0"/>
    <w:multiLevelType w:val="hybridMultilevel"/>
    <w:tmpl w:val="FB1C2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675125"/>
    <w:multiLevelType w:val="multilevel"/>
    <w:tmpl w:val="76DA2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 w15:restartNumberingAfterBreak="0">
    <w:nsid w:val="5C5A42BA"/>
    <w:multiLevelType w:val="hybridMultilevel"/>
    <w:tmpl w:val="E8D834D0"/>
    <w:lvl w:ilvl="0" w:tplc="1D9C54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1D503B"/>
    <w:multiLevelType w:val="hybridMultilevel"/>
    <w:tmpl w:val="3752B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951711"/>
    <w:multiLevelType w:val="hybridMultilevel"/>
    <w:tmpl w:val="775EB2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2FD432C"/>
    <w:multiLevelType w:val="hybridMultilevel"/>
    <w:tmpl w:val="C40C8C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903B5D"/>
    <w:multiLevelType w:val="multilevel"/>
    <w:tmpl w:val="57CCB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69E131B0"/>
    <w:multiLevelType w:val="hybridMultilevel"/>
    <w:tmpl w:val="DFCAE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A1460B"/>
    <w:multiLevelType w:val="multilevel"/>
    <w:tmpl w:val="9FC25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704D0185"/>
    <w:multiLevelType w:val="multilevel"/>
    <w:tmpl w:val="08E0B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7FA81AC3"/>
    <w:multiLevelType w:val="hybridMultilevel"/>
    <w:tmpl w:val="507067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7"/>
  </w:num>
  <w:num w:numId="3">
    <w:abstractNumId w:val="11"/>
  </w:num>
  <w:num w:numId="4">
    <w:abstractNumId w:val="4"/>
  </w:num>
  <w:num w:numId="5">
    <w:abstractNumId w:val="25"/>
  </w:num>
  <w:num w:numId="6">
    <w:abstractNumId w:val="10"/>
  </w:num>
  <w:num w:numId="7">
    <w:abstractNumId w:val="28"/>
  </w:num>
  <w:num w:numId="8">
    <w:abstractNumId w:val="8"/>
  </w:num>
  <w:num w:numId="9">
    <w:abstractNumId w:val="22"/>
  </w:num>
  <w:num w:numId="10">
    <w:abstractNumId w:val="0"/>
  </w:num>
  <w:num w:numId="11">
    <w:abstractNumId w:val="23"/>
  </w:num>
  <w:num w:numId="12">
    <w:abstractNumId w:val="1"/>
  </w:num>
  <w:num w:numId="13">
    <w:abstractNumId w:val="9"/>
  </w:num>
  <w:num w:numId="14">
    <w:abstractNumId w:val="2"/>
  </w:num>
  <w:num w:numId="15">
    <w:abstractNumId w:val="13"/>
  </w:num>
  <w:num w:numId="16">
    <w:abstractNumId w:val="21"/>
  </w:num>
  <w:num w:numId="17">
    <w:abstractNumId w:val="5"/>
  </w:num>
  <w:num w:numId="18">
    <w:abstractNumId w:val="20"/>
  </w:num>
  <w:num w:numId="19">
    <w:abstractNumId w:val="15"/>
  </w:num>
  <w:num w:numId="20">
    <w:abstractNumId w:val="18"/>
  </w:num>
  <w:num w:numId="21">
    <w:abstractNumId w:val="14"/>
  </w:num>
  <w:num w:numId="22">
    <w:abstractNumId w:val="26"/>
  </w:num>
  <w:num w:numId="23">
    <w:abstractNumId w:val="17"/>
  </w:num>
  <w:num w:numId="24">
    <w:abstractNumId w:val="19"/>
  </w:num>
  <w:num w:numId="25">
    <w:abstractNumId w:val="3"/>
  </w:num>
  <w:num w:numId="26">
    <w:abstractNumId w:val="6"/>
  </w:num>
  <w:num w:numId="27">
    <w:abstractNumId w:val="27"/>
  </w:num>
  <w:num w:numId="28">
    <w:abstractNumId w:val="24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0BB"/>
    <w:rsid w:val="00001954"/>
    <w:rsid w:val="00003531"/>
    <w:rsid w:val="00012F30"/>
    <w:rsid w:val="00050292"/>
    <w:rsid w:val="00094B60"/>
    <w:rsid w:val="000A6E33"/>
    <w:rsid w:val="000B14A2"/>
    <w:rsid w:val="000F293A"/>
    <w:rsid w:val="00123B9F"/>
    <w:rsid w:val="00131AC0"/>
    <w:rsid w:val="0015292E"/>
    <w:rsid w:val="00155E9C"/>
    <w:rsid w:val="00157B50"/>
    <w:rsid w:val="001B52C6"/>
    <w:rsid w:val="001C2CFC"/>
    <w:rsid w:val="001F0187"/>
    <w:rsid w:val="00211818"/>
    <w:rsid w:val="00217C13"/>
    <w:rsid w:val="0023183C"/>
    <w:rsid w:val="00237F64"/>
    <w:rsid w:val="00253299"/>
    <w:rsid w:val="00254485"/>
    <w:rsid w:val="002903B8"/>
    <w:rsid w:val="002D1561"/>
    <w:rsid w:val="002E3EE7"/>
    <w:rsid w:val="002F758F"/>
    <w:rsid w:val="00310076"/>
    <w:rsid w:val="003768A4"/>
    <w:rsid w:val="00391F03"/>
    <w:rsid w:val="00392401"/>
    <w:rsid w:val="003A18D6"/>
    <w:rsid w:val="003A7541"/>
    <w:rsid w:val="003D6B12"/>
    <w:rsid w:val="004000BB"/>
    <w:rsid w:val="00410691"/>
    <w:rsid w:val="0042110E"/>
    <w:rsid w:val="00437510"/>
    <w:rsid w:val="00437DF8"/>
    <w:rsid w:val="004768C2"/>
    <w:rsid w:val="00476AFB"/>
    <w:rsid w:val="00476F13"/>
    <w:rsid w:val="004A2B8B"/>
    <w:rsid w:val="004D1639"/>
    <w:rsid w:val="004F3A4E"/>
    <w:rsid w:val="004F4FCF"/>
    <w:rsid w:val="005276B7"/>
    <w:rsid w:val="00543F47"/>
    <w:rsid w:val="00557265"/>
    <w:rsid w:val="005739B3"/>
    <w:rsid w:val="005778C5"/>
    <w:rsid w:val="005C13E4"/>
    <w:rsid w:val="005C5351"/>
    <w:rsid w:val="005E3E01"/>
    <w:rsid w:val="006045C8"/>
    <w:rsid w:val="00661BFC"/>
    <w:rsid w:val="00666BF3"/>
    <w:rsid w:val="006A0D2B"/>
    <w:rsid w:val="006A489C"/>
    <w:rsid w:val="006A59E6"/>
    <w:rsid w:val="006D5B04"/>
    <w:rsid w:val="006D64C1"/>
    <w:rsid w:val="006F60F3"/>
    <w:rsid w:val="007105EF"/>
    <w:rsid w:val="0071167D"/>
    <w:rsid w:val="00750C79"/>
    <w:rsid w:val="007678AF"/>
    <w:rsid w:val="007B5A4D"/>
    <w:rsid w:val="00825797"/>
    <w:rsid w:val="00830944"/>
    <w:rsid w:val="00843D6A"/>
    <w:rsid w:val="008C7428"/>
    <w:rsid w:val="008D2C46"/>
    <w:rsid w:val="008F4699"/>
    <w:rsid w:val="0091240D"/>
    <w:rsid w:val="00935872"/>
    <w:rsid w:val="009377E9"/>
    <w:rsid w:val="00941554"/>
    <w:rsid w:val="00966F73"/>
    <w:rsid w:val="00994164"/>
    <w:rsid w:val="009B2D35"/>
    <w:rsid w:val="009D27A4"/>
    <w:rsid w:val="00A2680D"/>
    <w:rsid w:val="00A34C8F"/>
    <w:rsid w:val="00A625FE"/>
    <w:rsid w:val="00A66000"/>
    <w:rsid w:val="00A7147E"/>
    <w:rsid w:val="00A7306A"/>
    <w:rsid w:val="00A86288"/>
    <w:rsid w:val="00A86A14"/>
    <w:rsid w:val="00AB4175"/>
    <w:rsid w:val="00B0018A"/>
    <w:rsid w:val="00B1689F"/>
    <w:rsid w:val="00B449F1"/>
    <w:rsid w:val="00B50FA4"/>
    <w:rsid w:val="00B60CBC"/>
    <w:rsid w:val="00B705AD"/>
    <w:rsid w:val="00B87E09"/>
    <w:rsid w:val="00B954B2"/>
    <w:rsid w:val="00BA3ABC"/>
    <w:rsid w:val="00BB75ED"/>
    <w:rsid w:val="00BD4F0F"/>
    <w:rsid w:val="00C02BB4"/>
    <w:rsid w:val="00C030D4"/>
    <w:rsid w:val="00C168A7"/>
    <w:rsid w:val="00C24A61"/>
    <w:rsid w:val="00C53E9D"/>
    <w:rsid w:val="00C63FF8"/>
    <w:rsid w:val="00C65621"/>
    <w:rsid w:val="00C70AE5"/>
    <w:rsid w:val="00C81FEE"/>
    <w:rsid w:val="00C87094"/>
    <w:rsid w:val="00C925B0"/>
    <w:rsid w:val="00CE5961"/>
    <w:rsid w:val="00CF137C"/>
    <w:rsid w:val="00CF78BD"/>
    <w:rsid w:val="00D7146B"/>
    <w:rsid w:val="00DE0111"/>
    <w:rsid w:val="00DE68D9"/>
    <w:rsid w:val="00E26A27"/>
    <w:rsid w:val="00E53669"/>
    <w:rsid w:val="00E77A0E"/>
    <w:rsid w:val="00E83383"/>
    <w:rsid w:val="00EB3034"/>
    <w:rsid w:val="00EC392C"/>
    <w:rsid w:val="00EC535A"/>
    <w:rsid w:val="00EC6F8B"/>
    <w:rsid w:val="00F03020"/>
    <w:rsid w:val="00F15E27"/>
    <w:rsid w:val="00F24466"/>
    <w:rsid w:val="00F702F5"/>
    <w:rsid w:val="00FA51DF"/>
    <w:rsid w:val="00FE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BA613E"/>
  <w15:docId w15:val="{FCA60BE1-2D68-4C5E-ABC5-1B19EC38C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PMingLiU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292E"/>
    <w:pPr>
      <w:spacing w:after="120" w:line="240" w:lineRule="auto"/>
      <w:jc w:val="left"/>
    </w:pPr>
    <w:rPr>
      <w:rFonts w:ascii="Tahoma" w:hAnsi="Tahoma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292E"/>
    <w:pPr>
      <w:keepNext/>
      <w:keepLines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jc w:val="center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292E"/>
    <w:pPr>
      <w:keepNext/>
      <w:keepLines/>
      <w:jc w:val="center"/>
      <w:outlineLvl w:val="1"/>
    </w:pPr>
    <w:rPr>
      <w:rFonts w:eastAsiaTheme="majorEastAsia" w:cstheme="majorBidi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292E"/>
    <w:rPr>
      <w:rFonts w:ascii="Tahoma" w:eastAsiaTheme="majorEastAsia" w:hAnsi="Tahoma" w:cstheme="majorBidi"/>
      <w:b/>
      <w:bCs/>
      <w:sz w:val="32"/>
      <w:szCs w:val="28"/>
    </w:rPr>
  </w:style>
  <w:style w:type="paragraph" w:styleId="NoSpacing">
    <w:name w:val="No Spacing"/>
    <w:uiPriority w:val="1"/>
    <w:qFormat/>
    <w:rsid w:val="00BA3ABC"/>
    <w:pPr>
      <w:spacing w:line="240" w:lineRule="auto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A3ABC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7541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54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318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183C"/>
  </w:style>
  <w:style w:type="paragraph" w:styleId="Footer">
    <w:name w:val="footer"/>
    <w:basedOn w:val="Normal"/>
    <w:link w:val="FooterChar"/>
    <w:uiPriority w:val="99"/>
    <w:unhideWhenUsed/>
    <w:rsid w:val="002318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183C"/>
  </w:style>
  <w:style w:type="paragraph" w:styleId="ListParagraph">
    <w:name w:val="List Paragraph"/>
    <w:basedOn w:val="Normal"/>
    <w:uiPriority w:val="34"/>
    <w:qFormat/>
    <w:rsid w:val="0015292E"/>
    <w:pPr>
      <w:spacing w:after="0"/>
    </w:pPr>
  </w:style>
  <w:style w:type="character" w:customStyle="1" w:styleId="Heading2Char">
    <w:name w:val="Heading 2 Char"/>
    <w:basedOn w:val="DefaultParagraphFont"/>
    <w:link w:val="Heading2"/>
    <w:uiPriority w:val="9"/>
    <w:rsid w:val="0015292E"/>
    <w:rPr>
      <w:rFonts w:ascii="Tahoma" w:eastAsiaTheme="majorEastAsia" w:hAnsi="Tahoma" w:cstheme="majorBidi"/>
      <w:b/>
      <w:bCs/>
      <w:sz w:val="24"/>
      <w:szCs w:val="26"/>
    </w:rPr>
  </w:style>
  <w:style w:type="character" w:styleId="SubtleEmphasis">
    <w:name w:val="Subtle Emphasis"/>
    <w:basedOn w:val="DefaultParagraphFont"/>
    <w:uiPriority w:val="19"/>
    <w:qFormat/>
    <w:rsid w:val="00C65621"/>
    <w:rPr>
      <w:i/>
      <w:iCs/>
      <w:color w:val="808080" w:themeColor="text1" w:themeTint="7F"/>
    </w:rPr>
  </w:style>
  <w:style w:type="character" w:styleId="BookTitle">
    <w:name w:val="Book Title"/>
    <w:basedOn w:val="DefaultParagraphFont"/>
    <w:uiPriority w:val="33"/>
    <w:qFormat/>
    <w:rsid w:val="00C65621"/>
    <w:rPr>
      <w:b/>
      <w:bCs/>
      <w:smallCaps/>
      <w:spacing w:val="5"/>
    </w:rPr>
  </w:style>
  <w:style w:type="paragraph" w:styleId="Title">
    <w:name w:val="Title"/>
    <w:basedOn w:val="Normal"/>
    <w:next w:val="Normal"/>
    <w:link w:val="TitleChar"/>
    <w:uiPriority w:val="10"/>
    <w:qFormat/>
    <w:rsid w:val="0015292E"/>
    <w:pPr>
      <w:spacing w:after="300"/>
      <w:contextualSpacing/>
      <w:jc w:val="center"/>
    </w:pPr>
    <w:rPr>
      <w:rFonts w:eastAsiaTheme="majorEastAsia" w:cstheme="majorBidi"/>
      <w:color w:val="000000" w:themeColor="text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5292E"/>
    <w:rPr>
      <w:rFonts w:ascii="Tahoma" w:eastAsiaTheme="majorEastAsia" w:hAnsi="Tahoma" w:cstheme="majorBidi"/>
      <w:color w:val="000000" w:themeColor="text1"/>
      <w:spacing w:val="5"/>
      <w:kern w:val="28"/>
      <w:sz w:val="52"/>
      <w:szCs w:val="52"/>
    </w:rPr>
  </w:style>
  <w:style w:type="character" w:styleId="Hyperlink">
    <w:name w:val="Hyperlink"/>
    <w:basedOn w:val="DefaultParagraphFont"/>
    <w:uiPriority w:val="99"/>
    <w:semiHidden/>
    <w:unhideWhenUsed/>
    <w:rsid w:val="00C53E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96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d411.org/portals/family-access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wlerJ\Desktop\Tip%20Sheets\Tip%20Sheets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1ED191-C49A-4846-980A-28F465277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Tip Sheets template</Template>
  <TotalTime>405</TotalTime>
  <Pages>5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Issaquah School District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Lawler, Jennifer    AD - Staff</dc:creator>
  <cp:lastModifiedBy>Mithal, Wenli</cp:lastModifiedBy>
  <cp:revision>8</cp:revision>
  <cp:lastPrinted>2022-01-18T18:20:00Z</cp:lastPrinted>
  <dcterms:created xsi:type="dcterms:W3CDTF">2023-01-17T22:07:00Z</dcterms:created>
  <dcterms:modified xsi:type="dcterms:W3CDTF">2023-01-26T17:47:00Z</dcterms:modified>
</cp:coreProperties>
</file>