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948B" w14:textId="77777777" w:rsidR="00C86981" w:rsidRPr="00E10382" w:rsidRDefault="00C86981" w:rsidP="00A26C4D">
      <w:pPr>
        <w:spacing w:after="0" w:line="240" w:lineRule="auto"/>
        <w:rPr>
          <w:rFonts w:ascii="Arial" w:hAnsi="Arial" w:cs="Arial"/>
          <w:sz w:val="28"/>
          <w:szCs w:val="28"/>
        </w:rPr>
        <w:sectPr w:rsidR="00C86981" w:rsidRPr="00E10382" w:rsidSect="00960E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2592" w:right="720" w:bottom="1152" w:left="720" w:header="720" w:footer="720" w:gutter="0"/>
          <w:cols w:space="720"/>
          <w:docGrid w:linePitch="360"/>
        </w:sectPr>
      </w:pPr>
    </w:p>
    <w:p w14:paraId="0EA59B10" w14:textId="43C2CBB3" w:rsidR="00FA55D8" w:rsidRPr="00E10382" w:rsidRDefault="00E10382" w:rsidP="00DE1E0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10382">
        <w:rPr>
          <w:rFonts w:ascii="Arial" w:hAnsi="Arial" w:cs="Arial"/>
          <w:b/>
          <w:bCs/>
          <w:sz w:val="28"/>
          <w:szCs w:val="28"/>
        </w:rPr>
        <w:t>CHARTER, CYBER-CHARTER, HOMESCHOOL PARTICIPATION FORM</w:t>
      </w:r>
    </w:p>
    <w:p w14:paraId="18747164" w14:textId="77777777" w:rsidR="00FA55D8" w:rsidRPr="00E10382" w:rsidRDefault="00FA55D8" w:rsidP="00FA55D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3F2DBCA" w14:textId="78ABE6C3" w:rsidR="00FA55D8" w:rsidRPr="00E10382" w:rsidRDefault="00E10382" w:rsidP="00FA55D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10382">
        <w:rPr>
          <w:rFonts w:ascii="Arial" w:hAnsi="Arial" w:cs="Arial"/>
          <w:b/>
          <w:bCs/>
          <w:sz w:val="28"/>
          <w:szCs w:val="28"/>
        </w:rPr>
        <w:t>Dances and Other School Events</w:t>
      </w:r>
    </w:p>
    <w:p w14:paraId="218A43D3" w14:textId="77777777" w:rsidR="00FA55D8" w:rsidRPr="00E10382" w:rsidRDefault="00FA55D8" w:rsidP="00FA55D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9D290B3" w14:textId="129DBA9A" w:rsidR="00FA55D8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DE1E0F">
        <w:rPr>
          <w:rFonts w:ascii="Arial" w:hAnsi="Arial" w:cs="Arial"/>
          <w:sz w:val="23"/>
          <w:szCs w:val="23"/>
        </w:rPr>
        <w:t xml:space="preserve">Charter school, cyber-charter school and homeschool students residing within the Tyrone Area School District are permitted to attend dances and various other school functions. </w:t>
      </w:r>
    </w:p>
    <w:p w14:paraId="24589E21" w14:textId="77777777" w:rsidR="00FA55D8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6CE32121" w14:textId="77777777" w:rsidR="00FA55D8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DE1E0F">
        <w:rPr>
          <w:rFonts w:ascii="Arial" w:hAnsi="Arial" w:cs="Arial"/>
          <w:sz w:val="23"/>
          <w:szCs w:val="23"/>
        </w:rPr>
        <w:t xml:space="preserve">For accountability and safety purposes, TASD must verify all students who wish to attend these events. </w:t>
      </w:r>
    </w:p>
    <w:p w14:paraId="65D56C61" w14:textId="77777777" w:rsidR="00FA55D8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252A7E7A" w14:textId="298EDBD8" w:rsidR="00E67D9C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DE1E0F">
        <w:rPr>
          <w:rFonts w:ascii="Arial" w:hAnsi="Arial" w:cs="Arial"/>
          <w:sz w:val="23"/>
          <w:szCs w:val="23"/>
        </w:rPr>
        <w:t xml:space="preserve">Please complete this form and return it to the building principal </w:t>
      </w:r>
      <w:r w:rsidRPr="00365D11">
        <w:rPr>
          <w:rFonts w:ascii="Arial" w:hAnsi="Arial" w:cs="Arial"/>
          <w:b/>
          <w:bCs/>
          <w:i/>
          <w:iCs/>
          <w:sz w:val="23"/>
          <w:szCs w:val="23"/>
        </w:rPr>
        <w:t>at least one week prior to the event</w:t>
      </w:r>
      <w:r w:rsidRPr="00DE1E0F">
        <w:rPr>
          <w:rFonts w:ascii="Arial" w:hAnsi="Arial" w:cs="Arial"/>
          <w:sz w:val="23"/>
          <w:szCs w:val="23"/>
        </w:rPr>
        <w:t xml:space="preserve"> you would like to attend. Students attending events within the Tyrone Area School District are subject to all school policies, rules, expectations</w:t>
      </w:r>
      <w:r w:rsidR="009D38EE">
        <w:rPr>
          <w:rFonts w:ascii="Arial" w:hAnsi="Arial" w:cs="Arial"/>
          <w:sz w:val="23"/>
          <w:szCs w:val="23"/>
        </w:rPr>
        <w:t xml:space="preserve"> and eligibility requirements</w:t>
      </w:r>
      <w:r w:rsidRPr="00DE1E0F">
        <w:rPr>
          <w:rFonts w:ascii="Arial" w:hAnsi="Arial" w:cs="Arial"/>
          <w:sz w:val="23"/>
          <w:szCs w:val="23"/>
        </w:rPr>
        <w:t>.</w:t>
      </w:r>
    </w:p>
    <w:p w14:paraId="46D337EB" w14:textId="30151906" w:rsidR="00FA55D8" w:rsidRPr="00DE1E0F" w:rsidRDefault="00FA55D8" w:rsidP="00FA55D8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0700902C" w14:textId="43A47365" w:rsidR="0033181E" w:rsidRPr="00DE1E0F" w:rsidRDefault="00FA55D8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DATE</w:t>
      </w:r>
      <w:r w:rsidR="00DE1E0F" w:rsidRPr="00DE1E0F">
        <w:rPr>
          <w:rFonts w:ascii="Arial" w:hAnsi="Arial" w:cs="Arial"/>
          <w:b/>
          <w:bCs/>
          <w:sz w:val="23"/>
          <w:szCs w:val="23"/>
        </w:rPr>
        <w:t>:</w:t>
      </w:r>
      <w:r w:rsidR="00DE1E0F">
        <w:rPr>
          <w:rFonts w:ascii="Arial" w:hAnsi="Arial" w:cs="Arial"/>
          <w:b/>
          <w:bCs/>
          <w:sz w:val="23"/>
          <w:szCs w:val="23"/>
        </w:rPr>
        <w:t xml:space="preserve"> </w:t>
      </w:r>
      <w:sdt>
        <w:sdtPr>
          <w:rPr>
            <w:rFonts w:ascii="Arial" w:hAnsi="Arial" w:cs="Arial"/>
            <w:b/>
            <w:bCs/>
            <w:sz w:val="23"/>
            <w:szCs w:val="23"/>
          </w:rPr>
          <w:id w:val="-1386862175"/>
          <w:placeholder>
            <w:docPart w:val="9F5E5578C0654BC1A1C36C8AE42588C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40BB3" w:rsidRPr="00007D98">
            <w:rPr>
              <w:rStyle w:val="PlaceholderText"/>
            </w:rPr>
            <w:t>Click or tap to enter a date.</w:t>
          </w:r>
        </w:sdtContent>
      </w:sdt>
      <w:r w:rsidR="00BF68F8">
        <w:rPr>
          <w:rFonts w:ascii="Arial" w:hAnsi="Arial" w:cs="Arial"/>
          <w:b/>
          <w:bCs/>
          <w:sz w:val="23"/>
          <w:szCs w:val="23"/>
        </w:rPr>
        <w:tab/>
      </w:r>
      <w:r w:rsidR="00BF68F8">
        <w:rPr>
          <w:rFonts w:ascii="Arial" w:hAnsi="Arial" w:cs="Arial"/>
          <w:b/>
          <w:bCs/>
          <w:sz w:val="23"/>
          <w:szCs w:val="23"/>
        </w:rPr>
        <w:tab/>
      </w:r>
      <w:r w:rsidR="00BF68F8">
        <w:rPr>
          <w:rFonts w:ascii="Arial" w:hAnsi="Arial" w:cs="Arial"/>
          <w:b/>
          <w:bCs/>
          <w:sz w:val="23"/>
          <w:szCs w:val="23"/>
        </w:rPr>
        <w:tab/>
      </w:r>
      <w:r w:rsidRPr="00DE1E0F">
        <w:rPr>
          <w:rFonts w:ascii="Arial" w:hAnsi="Arial" w:cs="Arial"/>
          <w:b/>
          <w:bCs/>
          <w:sz w:val="23"/>
          <w:szCs w:val="23"/>
        </w:rPr>
        <w:t>REQUESTED EVENT</w:t>
      </w:r>
      <w:r w:rsidR="00DE1E0F" w:rsidRPr="00DE1E0F">
        <w:rPr>
          <w:rFonts w:ascii="Arial" w:hAnsi="Arial" w:cs="Arial"/>
          <w:b/>
          <w:bCs/>
          <w:sz w:val="23"/>
          <w:szCs w:val="23"/>
        </w:rPr>
        <w:t>:</w:t>
      </w:r>
      <w:r w:rsidR="0033181E">
        <w:rPr>
          <w:rFonts w:ascii="Arial" w:hAnsi="Arial" w:cs="Arial"/>
          <w:b/>
          <w:bCs/>
          <w:sz w:val="23"/>
          <w:szCs w:val="23"/>
        </w:rPr>
        <w:t xml:space="preserve"> </w:t>
      </w:r>
      <w:r w:rsidR="0033181E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="0033181E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33181E">
        <w:rPr>
          <w:rFonts w:ascii="Arial" w:hAnsi="Arial" w:cs="Arial"/>
          <w:b/>
          <w:bCs/>
          <w:sz w:val="23"/>
          <w:szCs w:val="23"/>
        </w:rPr>
      </w:r>
      <w:r w:rsidR="0033181E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33181E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3181E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3181E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3181E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3181E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3181E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0"/>
    </w:p>
    <w:p w14:paraId="239BA0E7" w14:textId="247895F6" w:rsidR="00FA55D8" w:rsidRPr="00DE1E0F" w:rsidRDefault="00FA55D8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411DC241" w14:textId="0E9A7CD3" w:rsidR="00FA55D8" w:rsidRPr="00DE1E0F" w:rsidRDefault="00FA55D8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STUDENT NAME</w:t>
      </w:r>
      <w:r w:rsidR="00DE1E0F" w:rsidRPr="00DE1E0F">
        <w:rPr>
          <w:rFonts w:ascii="Arial" w:hAnsi="Arial" w:cs="Arial"/>
          <w:b/>
          <w:bCs/>
          <w:sz w:val="23"/>
          <w:szCs w:val="23"/>
        </w:rPr>
        <w:t>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1"/>
    </w:p>
    <w:p w14:paraId="1E1AF3D5" w14:textId="0B08F6DE" w:rsidR="00FA55D8" w:rsidRPr="00DE1E0F" w:rsidRDefault="00FA55D8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71F356DF" w14:textId="3A8B8C92" w:rsidR="00FA55D8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SCHOOL STUDENT ATTENDS: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2"/>
    </w:p>
    <w:p w14:paraId="28FA6BE1" w14:textId="2A09668A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45AF80C4" w14:textId="0F061242" w:rsidR="00DE1E0F" w:rsidRPr="00DE1E0F" w:rsidRDefault="00BF68F8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STUDENT</w:t>
      </w:r>
      <w:r w:rsidR="00DE1E0F" w:rsidRPr="00DE1E0F">
        <w:rPr>
          <w:rFonts w:ascii="Arial" w:hAnsi="Arial" w:cs="Arial"/>
          <w:b/>
          <w:bCs/>
          <w:sz w:val="23"/>
          <w:szCs w:val="23"/>
        </w:rPr>
        <w:t xml:space="preserve"> ADDRESS: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3"/>
    </w:p>
    <w:p w14:paraId="04A7788A" w14:textId="27C7E814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3B1F059B" w14:textId="0DF829C0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NAME OF PARENT/GUARDIAN RESIDING IN TASD: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4"/>
    </w:p>
    <w:p w14:paraId="184C9BDC" w14:textId="4E040231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0AD4DF48" w14:textId="7DEC4D8B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PARENT/GUARDIAN PHONE NUMBER: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5"/>
    </w:p>
    <w:p w14:paraId="65CF65B3" w14:textId="607D6C40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</w:p>
    <w:p w14:paraId="46AEC67D" w14:textId="581F0E02" w:rsidR="00DE1E0F" w:rsidRPr="00DE1E0F" w:rsidRDefault="00DE1E0F" w:rsidP="00BF68F8">
      <w:pPr>
        <w:spacing w:after="0" w:line="276" w:lineRule="auto"/>
        <w:rPr>
          <w:rFonts w:ascii="Arial" w:hAnsi="Arial" w:cs="Arial"/>
          <w:b/>
          <w:bCs/>
          <w:sz w:val="23"/>
          <w:szCs w:val="23"/>
        </w:rPr>
      </w:pPr>
      <w:r w:rsidRPr="00DE1E0F">
        <w:rPr>
          <w:rFonts w:ascii="Arial" w:hAnsi="Arial" w:cs="Arial"/>
          <w:b/>
          <w:bCs/>
          <w:sz w:val="23"/>
          <w:szCs w:val="23"/>
        </w:rPr>
        <w:t>OTHER EMERGENCY CONTACT (NAME/PHONE #/RELATION TO STUDENT):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3702DB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3702DB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3702DB">
        <w:rPr>
          <w:rFonts w:ascii="Arial" w:hAnsi="Arial" w:cs="Arial"/>
          <w:b/>
          <w:bCs/>
          <w:sz w:val="23"/>
          <w:szCs w:val="23"/>
        </w:rPr>
      </w:r>
      <w:r w:rsidR="003702DB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3702DB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702DB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702DB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702DB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702DB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3702DB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6"/>
    </w:p>
    <w:p w14:paraId="64757EFB" w14:textId="420D6B46" w:rsidR="00DE1E0F" w:rsidRDefault="00DE1E0F" w:rsidP="00FA55D8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17D93B4B" w14:textId="03C45E14" w:rsidR="00BF68F8" w:rsidRDefault="00BF68F8" w:rsidP="00FA55D8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1F59D0BA" w14:textId="53A93088" w:rsidR="00BF68F8" w:rsidRDefault="00BF68F8" w:rsidP="00FA55D8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1CB7BDC1" w14:textId="77777777" w:rsidR="00BF68F8" w:rsidRPr="00DE1E0F" w:rsidRDefault="00BF68F8" w:rsidP="00FA55D8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67F041E2" w14:textId="343BBC15" w:rsidR="00DE1E0F" w:rsidRPr="00DE1E0F" w:rsidRDefault="00DE1E0F" w:rsidP="00FA55D8">
      <w:pPr>
        <w:spacing w:after="0" w:line="240" w:lineRule="auto"/>
        <w:rPr>
          <w:rFonts w:ascii="Arial" w:hAnsi="Arial" w:cs="Arial"/>
          <w:b/>
          <w:bCs/>
          <w:i/>
          <w:iCs/>
          <w:sz w:val="23"/>
          <w:szCs w:val="23"/>
        </w:rPr>
      </w:pPr>
      <w:r w:rsidRPr="00DE1E0F">
        <w:rPr>
          <w:rFonts w:ascii="Arial" w:hAnsi="Arial" w:cs="Arial"/>
          <w:b/>
          <w:bCs/>
          <w:i/>
          <w:iCs/>
          <w:sz w:val="23"/>
          <w:szCs w:val="23"/>
        </w:rPr>
        <w:t>I understand that my attending this activity, my child is subject to all Tyrone Area School District policies, rules, and expectations.</w:t>
      </w:r>
    </w:p>
    <w:p w14:paraId="524497CF" w14:textId="77777777" w:rsidR="00DE1E0F" w:rsidRPr="00DE1E0F" w:rsidRDefault="00DE1E0F" w:rsidP="00FA55D8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1DDC581E" w14:textId="582D4F8B" w:rsidR="00DE1E0F" w:rsidRPr="00DE1E0F" w:rsidRDefault="00DE1E0F" w:rsidP="00FA55D8">
      <w:pPr>
        <w:spacing w:after="0" w:line="240" w:lineRule="auto"/>
        <w:rPr>
          <w:rFonts w:ascii="Arial" w:hAnsi="Arial" w:cs="Arial"/>
          <w:b/>
          <w:bCs/>
        </w:rPr>
      </w:pPr>
      <w:r w:rsidRPr="00DE1E0F">
        <w:rPr>
          <w:rFonts w:ascii="Arial" w:hAnsi="Arial" w:cs="Arial"/>
          <w:b/>
          <w:bCs/>
          <w:sz w:val="23"/>
          <w:szCs w:val="23"/>
        </w:rPr>
        <w:t>PARENT/GUARDIAN SIGNATURE:</w:t>
      </w:r>
      <w:r w:rsidR="00440BB3">
        <w:rPr>
          <w:rFonts w:ascii="Arial" w:hAnsi="Arial" w:cs="Arial"/>
          <w:b/>
          <w:bCs/>
          <w:sz w:val="23"/>
          <w:szCs w:val="23"/>
        </w:rPr>
        <w:t xml:space="preserve"> 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440BB3">
        <w:rPr>
          <w:rFonts w:ascii="Arial" w:hAnsi="Arial" w:cs="Arial"/>
          <w:b/>
          <w:bCs/>
          <w:sz w:val="23"/>
          <w:szCs w:val="23"/>
        </w:rPr>
        <w:instrText xml:space="preserve"> FORMTEXT </w:instrText>
      </w:r>
      <w:r w:rsidR="00440BB3">
        <w:rPr>
          <w:rFonts w:ascii="Arial" w:hAnsi="Arial" w:cs="Arial"/>
          <w:b/>
          <w:bCs/>
          <w:sz w:val="23"/>
          <w:szCs w:val="23"/>
        </w:rPr>
      </w:r>
      <w:r w:rsidR="00440BB3">
        <w:rPr>
          <w:rFonts w:ascii="Arial" w:hAnsi="Arial" w:cs="Arial"/>
          <w:b/>
          <w:bCs/>
          <w:sz w:val="23"/>
          <w:szCs w:val="23"/>
        </w:rPr>
        <w:fldChar w:fldCharType="separate"/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noProof/>
          <w:sz w:val="23"/>
          <w:szCs w:val="23"/>
        </w:rPr>
        <w:t> </w:t>
      </w:r>
      <w:r w:rsidR="00440BB3">
        <w:rPr>
          <w:rFonts w:ascii="Arial" w:hAnsi="Arial" w:cs="Arial"/>
          <w:b/>
          <w:bCs/>
          <w:sz w:val="23"/>
          <w:szCs w:val="23"/>
        </w:rPr>
        <w:fldChar w:fldCharType="end"/>
      </w:r>
      <w:bookmarkEnd w:id="7"/>
    </w:p>
    <w:sectPr w:rsidR="00DE1E0F" w:rsidRPr="00DE1E0F" w:rsidSect="00C86981">
      <w:type w:val="continuous"/>
      <w:pgSz w:w="12240" w:h="15840" w:code="1"/>
      <w:pgMar w:top="2592" w:right="72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9B666" w14:textId="77777777" w:rsidR="00D611B2" w:rsidRDefault="00D611B2" w:rsidP="00797F78">
      <w:pPr>
        <w:spacing w:after="0" w:line="240" w:lineRule="auto"/>
      </w:pPr>
      <w:r>
        <w:separator/>
      </w:r>
    </w:p>
  </w:endnote>
  <w:endnote w:type="continuationSeparator" w:id="0">
    <w:p w14:paraId="7D5945C7" w14:textId="77777777" w:rsidR="00D611B2" w:rsidRDefault="00D611B2" w:rsidP="0079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A00D8" w14:textId="77777777" w:rsidR="00155504" w:rsidRDefault="00155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3E9D" w14:textId="77777777" w:rsidR="002B4C85" w:rsidRDefault="002B4C85" w:rsidP="00E034E0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Arial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7C26DD7" wp14:editId="58FCBDC0">
              <wp:simplePos x="0" y="0"/>
              <wp:positionH relativeFrom="margin">
                <wp:posOffset>571500</wp:posOffset>
              </wp:positionH>
              <wp:positionV relativeFrom="paragraph">
                <wp:posOffset>5080</wp:posOffset>
              </wp:positionV>
              <wp:extent cx="5691188" cy="0"/>
              <wp:effectExtent l="0" t="0" r="2413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91188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7411E9" id="Straight Connector 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pt,.4pt" to="493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" strokecolor="windowText" strokeweight=".25pt">
              <v:stroke joinstyle="miter"/>
              <w10:wrap anchorx="margin"/>
            </v:line>
          </w:pict>
        </mc:Fallback>
      </mc:AlternateContent>
    </w:r>
    <w:r w:rsidR="001464DD" w:rsidRPr="002B4C85">
      <w:rPr>
        <w:rFonts w:eastAsia="Times New Roman" w:cs="Arial"/>
        <w:sz w:val="12"/>
        <w:szCs w:val="12"/>
      </w:rPr>
      <w:t>It is the policy of the Tyrone Area School District not to discriminate on the basis of gender, handicap, race and national origin in its educational and vocational programs, activities,</w:t>
    </w:r>
  </w:p>
  <w:p w14:paraId="33050B5E" w14:textId="77777777" w:rsidR="001464DD" w:rsidRPr="002B4C85" w:rsidRDefault="001464DD" w:rsidP="00E034E0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Arial"/>
        <w:sz w:val="12"/>
        <w:szCs w:val="12"/>
      </w:rPr>
    </w:pPr>
    <w:r w:rsidRPr="002B4C85">
      <w:rPr>
        <w:rFonts w:eastAsia="Times New Roman" w:cs="Arial"/>
        <w:sz w:val="12"/>
        <w:szCs w:val="12"/>
      </w:rPr>
      <w:t xml:space="preserve"> or employment as required by Title IX, Section 504, and Title VI.  Please direct questions about this policy to </w:t>
    </w:r>
    <w:r w:rsidR="00155504">
      <w:rPr>
        <w:rFonts w:eastAsia="Times New Roman" w:cs="Arial"/>
        <w:sz w:val="12"/>
        <w:szCs w:val="12"/>
      </w:rPr>
      <w:t>Leslie Estep,</w:t>
    </w:r>
    <w:r w:rsidRPr="002B4C85">
      <w:rPr>
        <w:rFonts w:eastAsia="Times New Roman" w:cs="Arial"/>
        <w:sz w:val="12"/>
        <w:szCs w:val="12"/>
      </w:rPr>
      <w:t xml:space="preserve"> Superintendent of Schools</w:t>
    </w:r>
    <w:r w:rsidR="00155504">
      <w:rPr>
        <w:rFonts w:eastAsia="Times New Roman" w:cs="Arial"/>
        <w:sz w:val="12"/>
        <w:szCs w:val="12"/>
      </w:rPr>
      <w:t>,</w:t>
    </w:r>
    <w:r w:rsidRPr="002B4C85">
      <w:rPr>
        <w:rFonts w:eastAsia="Times New Roman" w:cs="Arial"/>
        <w:sz w:val="12"/>
        <w:szCs w:val="12"/>
      </w:rPr>
      <w:t xml:space="preserve"> at 814.684.0710 Ext. 4123.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40C1" w14:textId="77777777" w:rsidR="00155504" w:rsidRDefault="00155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66F49" w14:textId="77777777" w:rsidR="00D611B2" w:rsidRDefault="00D611B2" w:rsidP="00797F78">
      <w:pPr>
        <w:spacing w:after="0" w:line="240" w:lineRule="auto"/>
      </w:pPr>
      <w:r>
        <w:separator/>
      </w:r>
    </w:p>
  </w:footnote>
  <w:footnote w:type="continuationSeparator" w:id="0">
    <w:p w14:paraId="113B9C39" w14:textId="77777777" w:rsidR="00D611B2" w:rsidRDefault="00D611B2" w:rsidP="0079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B1CF" w14:textId="77777777" w:rsidR="00155504" w:rsidRDefault="00155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505A" w14:textId="77777777" w:rsidR="00797F78" w:rsidRDefault="009A129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0DE03D9" wp14:editId="00465010">
              <wp:simplePos x="0" y="0"/>
              <wp:positionH relativeFrom="column">
                <wp:posOffset>-194945</wp:posOffset>
              </wp:positionH>
              <wp:positionV relativeFrom="paragraph">
                <wp:posOffset>-133350</wp:posOffset>
              </wp:positionV>
              <wp:extent cx="1517650" cy="1078865"/>
              <wp:effectExtent l="0" t="0" r="6350" b="698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0" cy="1078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08571F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b/>
                              <w:sz w:val="14"/>
                              <w:szCs w:val="14"/>
                            </w:rPr>
                            <w:t>Central Administrative Offices</w:t>
                          </w:r>
                        </w:p>
                        <w:p w14:paraId="22034171" w14:textId="77777777" w:rsidR="00A85879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sz w:val="14"/>
                              <w:szCs w:val="14"/>
                            </w:rPr>
                            <w:t>701 Clay Avenue</w:t>
                          </w:r>
                          <w:r w:rsidR="001464DD" w:rsidRPr="002B4C85">
                            <w:rPr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2B4C85">
                            <w:rPr>
                              <w:sz w:val="14"/>
                              <w:szCs w:val="14"/>
                            </w:rPr>
                            <w:t xml:space="preserve">Tyrone, PA </w:t>
                          </w:r>
                          <w:r w:rsidR="00F90A89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2B4C85">
                            <w:rPr>
                              <w:sz w:val="14"/>
                              <w:szCs w:val="14"/>
                            </w:rPr>
                            <w:t>16686</w:t>
                          </w:r>
                        </w:p>
                        <w:p w14:paraId="71F24538" w14:textId="77777777" w:rsidR="00293BDA" w:rsidRPr="005B56CB" w:rsidRDefault="003863D1" w:rsidP="003863D1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Ph</w:t>
                          </w:r>
                          <w:r w:rsidR="00293BDA" w:rsidRPr="005B56CB">
                            <w:rPr>
                              <w:sz w:val="14"/>
                              <w:szCs w:val="14"/>
                            </w:rPr>
                            <w:t>one</w:t>
                          </w:r>
                          <w:r w:rsidRPr="005B56CB">
                            <w:rPr>
                              <w:sz w:val="14"/>
                              <w:szCs w:val="14"/>
                            </w:rPr>
                            <w:t>: 814-684-0710</w:t>
                          </w:r>
                        </w:p>
                        <w:p w14:paraId="765665E2" w14:textId="77777777" w:rsidR="003863D1" w:rsidRPr="005B56CB" w:rsidRDefault="003863D1" w:rsidP="003863D1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Fax: 814-684-8408</w:t>
                          </w:r>
                        </w:p>
                        <w:p w14:paraId="6B8F88B5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7C7C8076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b/>
                              <w:sz w:val="14"/>
                              <w:szCs w:val="14"/>
                            </w:rPr>
                            <w:t>Tyrone Area Elementary School</w:t>
                          </w:r>
                        </w:p>
                        <w:p w14:paraId="4F5920AF" w14:textId="77777777" w:rsidR="00A85879" w:rsidRDefault="001464DD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sz w:val="14"/>
                              <w:szCs w:val="14"/>
                            </w:rPr>
                            <w:t>601 Clay Avenue</w:t>
                          </w:r>
                          <w:r w:rsidRPr="002B4C85">
                            <w:rPr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="00A85879" w:rsidRPr="002B4C85">
                            <w:rPr>
                              <w:sz w:val="14"/>
                              <w:szCs w:val="14"/>
                            </w:rPr>
                            <w:t>Tyrone, PA  16686</w:t>
                          </w:r>
                        </w:p>
                        <w:p w14:paraId="2947B01E" w14:textId="77777777" w:rsidR="00293BDA" w:rsidRPr="005B56CB" w:rsidRDefault="003863D1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Ph</w:t>
                          </w:r>
                          <w:r w:rsidR="00293BDA" w:rsidRPr="005B56CB">
                            <w:rPr>
                              <w:sz w:val="14"/>
                              <w:szCs w:val="14"/>
                            </w:rPr>
                            <w:t>one: 814-684-1342</w:t>
                          </w:r>
                        </w:p>
                        <w:p w14:paraId="3E3C40DF" w14:textId="77777777" w:rsidR="003863D1" w:rsidRPr="005B56CB" w:rsidRDefault="003863D1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Fax: 814-684-2149</w:t>
                          </w:r>
                        </w:p>
                        <w:p w14:paraId="289179EA" w14:textId="77777777" w:rsidR="00A85879" w:rsidRPr="00A85879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6FFEC3BF" w14:textId="77777777" w:rsidR="00A85879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BA86A01" w14:textId="77777777" w:rsidR="00A85879" w:rsidRPr="00563F6C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DE03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5.35pt;margin-top:-10.5pt;width:119.5pt;height:84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" stroked="f">
              <v:textbox>
                <w:txbxContent>
                  <w:p w14:paraId="7308571F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2B4C85">
                      <w:rPr>
                        <w:b/>
                        <w:sz w:val="14"/>
                        <w:szCs w:val="14"/>
                      </w:rPr>
                      <w:t>Central Administrative Offices</w:t>
                    </w:r>
                  </w:p>
                  <w:p w14:paraId="22034171" w14:textId="77777777" w:rsidR="00A85879" w:rsidRDefault="00A85879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2B4C85">
                      <w:rPr>
                        <w:sz w:val="14"/>
                        <w:szCs w:val="14"/>
                      </w:rPr>
                      <w:t>701 Clay Avenue</w:t>
                    </w:r>
                    <w:r w:rsidR="001464DD" w:rsidRPr="002B4C85">
                      <w:rPr>
                        <w:sz w:val="14"/>
                        <w:szCs w:val="14"/>
                      </w:rPr>
                      <w:sym w:font="Wingdings" w:char="F077"/>
                    </w:r>
                    <w:r w:rsidRPr="002B4C85">
                      <w:rPr>
                        <w:sz w:val="14"/>
                        <w:szCs w:val="14"/>
                      </w:rPr>
                      <w:t xml:space="preserve">Tyrone, PA </w:t>
                    </w:r>
                    <w:r w:rsidR="00F90A89">
                      <w:rPr>
                        <w:sz w:val="14"/>
                        <w:szCs w:val="14"/>
                      </w:rPr>
                      <w:t xml:space="preserve"> </w:t>
                    </w:r>
                    <w:r w:rsidRPr="002B4C85">
                      <w:rPr>
                        <w:sz w:val="14"/>
                        <w:szCs w:val="14"/>
                      </w:rPr>
                      <w:t>16686</w:t>
                    </w:r>
                  </w:p>
                  <w:p w14:paraId="71F24538" w14:textId="77777777" w:rsidR="00293BDA" w:rsidRPr="005B56CB" w:rsidRDefault="003863D1" w:rsidP="003863D1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Ph</w:t>
                    </w:r>
                    <w:r w:rsidR="00293BDA" w:rsidRPr="005B56CB">
                      <w:rPr>
                        <w:sz w:val="14"/>
                        <w:szCs w:val="14"/>
                      </w:rPr>
                      <w:t>one</w:t>
                    </w:r>
                    <w:r w:rsidRPr="005B56CB">
                      <w:rPr>
                        <w:sz w:val="14"/>
                        <w:szCs w:val="14"/>
                      </w:rPr>
                      <w:t>: 814-684-0710</w:t>
                    </w:r>
                  </w:p>
                  <w:p w14:paraId="765665E2" w14:textId="77777777" w:rsidR="003863D1" w:rsidRPr="005B56CB" w:rsidRDefault="003863D1" w:rsidP="003863D1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Fax: 814-684-8408</w:t>
                    </w:r>
                  </w:p>
                  <w:p w14:paraId="6B8F88B5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7C7C8076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2B4C85">
                      <w:rPr>
                        <w:b/>
                        <w:sz w:val="14"/>
                        <w:szCs w:val="14"/>
                      </w:rPr>
                      <w:t>Tyrone Area Elementary School</w:t>
                    </w:r>
                  </w:p>
                  <w:p w14:paraId="4F5920AF" w14:textId="77777777" w:rsidR="00A85879" w:rsidRDefault="001464DD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2B4C85">
                      <w:rPr>
                        <w:sz w:val="14"/>
                        <w:szCs w:val="14"/>
                      </w:rPr>
                      <w:t>601 Clay Avenue</w:t>
                    </w:r>
                    <w:r w:rsidRPr="002B4C85">
                      <w:rPr>
                        <w:sz w:val="14"/>
                        <w:szCs w:val="14"/>
                      </w:rPr>
                      <w:sym w:font="Wingdings" w:char="F077"/>
                    </w:r>
                    <w:r w:rsidR="00A85879" w:rsidRPr="002B4C85">
                      <w:rPr>
                        <w:sz w:val="14"/>
                        <w:szCs w:val="14"/>
                      </w:rPr>
                      <w:t>Tyrone, PA  16686</w:t>
                    </w:r>
                  </w:p>
                  <w:p w14:paraId="2947B01E" w14:textId="77777777" w:rsidR="00293BDA" w:rsidRPr="005B56CB" w:rsidRDefault="003863D1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Ph</w:t>
                    </w:r>
                    <w:r w:rsidR="00293BDA" w:rsidRPr="005B56CB">
                      <w:rPr>
                        <w:sz w:val="14"/>
                        <w:szCs w:val="14"/>
                      </w:rPr>
                      <w:t>one: 814-684-1342</w:t>
                    </w:r>
                  </w:p>
                  <w:p w14:paraId="3E3C40DF" w14:textId="77777777" w:rsidR="003863D1" w:rsidRPr="005B56CB" w:rsidRDefault="003863D1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Fax: 814-684-2149</w:t>
                    </w:r>
                  </w:p>
                  <w:p w14:paraId="289179EA" w14:textId="77777777" w:rsidR="00A85879" w:rsidRPr="00A85879" w:rsidRDefault="00A85879" w:rsidP="0030767D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</w:p>
                  <w:p w14:paraId="6FFEC3BF" w14:textId="77777777" w:rsidR="00A85879" w:rsidRDefault="00A85879" w:rsidP="0030767D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1BA86A01" w14:textId="77777777" w:rsidR="00A85879" w:rsidRPr="00563F6C" w:rsidRDefault="00A85879" w:rsidP="0030767D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FF67DA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47A1A14" wp14:editId="7B4747CE">
              <wp:simplePos x="0" y="0"/>
              <wp:positionH relativeFrom="column">
                <wp:posOffset>5487987</wp:posOffset>
              </wp:positionH>
              <wp:positionV relativeFrom="paragraph">
                <wp:posOffset>-135890</wp:posOffset>
              </wp:positionV>
              <wp:extent cx="1563370" cy="10693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3370" cy="1069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1D86AB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b/>
                              <w:sz w:val="14"/>
                              <w:szCs w:val="14"/>
                            </w:rPr>
                            <w:t>Tyrone Area Middle School</w:t>
                          </w:r>
                        </w:p>
                        <w:p w14:paraId="13C44C61" w14:textId="77777777" w:rsidR="00A85879" w:rsidRDefault="001464DD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sz w:val="14"/>
                              <w:szCs w:val="14"/>
                            </w:rPr>
                            <w:t>1001 Clay Avenue</w:t>
                          </w:r>
                          <w:r w:rsidRPr="002B4C85">
                            <w:rPr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="00A85879" w:rsidRPr="002B4C85">
                            <w:rPr>
                              <w:sz w:val="14"/>
                              <w:szCs w:val="14"/>
                            </w:rPr>
                            <w:t>Tyrone, PA  16686</w:t>
                          </w:r>
                        </w:p>
                        <w:p w14:paraId="6CB2DB42" w14:textId="77777777" w:rsidR="00293BDA" w:rsidRPr="005B56CB" w:rsidRDefault="00293BDA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Phone: 814-684-4240</w:t>
                          </w:r>
                        </w:p>
                        <w:p w14:paraId="249271C2" w14:textId="77777777" w:rsidR="00866515" w:rsidRPr="005B56CB" w:rsidRDefault="00866515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Fax: 814-682-1013</w:t>
                          </w:r>
                        </w:p>
                        <w:p w14:paraId="2122DFD8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51F21611" w14:textId="77777777" w:rsidR="00A85879" w:rsidRPr="002B4C85" w:rsidRDefault="00A85879" w:rsidP="0030767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b/>
                              <w:sz w:val="14"/>
                              <w:szCs w:val="14"/>
                            </w:rPr>
                            <w:t>Tyrone Area High School</w:t>
                          </w:r>
                        </w:p>
                        <w:p w14:paraId="4F4577A5" w14:textId="77777777" w:rsidR="00A85879" w:rsidRDefault="001464DD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2B4C85">
                            <w:rPr>
                              <w:sz w:val="14"/>
                              <w:szCs w:val="14"/>
                            </w:rPr>
                            <w:t>1001 Clay Avenue</w:t>
                          </w:r>
                          <w:r w:rsidRPr="002B4C85">
                            <w:rPr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="00A85879" w:rsidRPr="002B4C85">
                            <w:rPr>
                              <w:sz w:val="14"/>
                              <w:szCs w:val="14"/>
                            </w:rPr>
                            <w:t>Tyrone, PA  16686</w:t>
                          </w:r>
                        </w:p>
                        <w:p w14:paraId="370BDD3E" w14:textId="77777777" w:rsidR="00293BDA" w:rsidRPr="005B56CB" w:rsidRDefault="00293BDA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Phone: 814-684-4240</w:t>
                          </w:r>
                        </w:p>
                        <w:p w14:paraId="5D33675E" w14:textId="77777777" w:rsidR="00293BDA" w:rsidRPr="005B56CB" w:rsidRDefault="00293BDA" w:rsidP="0030767D">
                          <w:pPr>
                            <w:spacing w:after="0" w:line="240" w:lineRule="auto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B56CB">
                            <w:rPr>
                              <w:sz w:val="14"/>
                              <w:szCs w:val="14"/>
                            </w:rPr>
                            <w:t>Fax:  814-684-4245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7A1A14" id="_x0000_s1027" type="#_x0000_t202" style="position:absolute;margin-left:432.1pt;margin-top:-10.7pt;width:123.1pt;height:84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" stroked="f">
              <v:textbox>
                <w:txbxContent>
                  <w:p w14:paraId="7C1D86AB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2B4C85">
                      <w:rPr>
                        <w:b/>
                        <w:sz w:val="14"/>
                        <w:szCs w:val="14"/>
                      </w:rPr>
                      <w:t>Tyrone Area Middle School</w:t>
                    </w:r>
                  </w:p>
                  <w:p w14:paraId="13C44C61" w14:textId="77777777" w:rsidR="00A85879" w:rsidRDefault="001464DD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2B4C85">
                      <w:rPr>
                        <w:sz w:val="14"/>
                        <w:szCs w:val="14"/>
                      </w:rPr>
                      <w:t>1001 Clay Avenue</w:t>
                    </w:r>
                    <w:r w:rsidRPr="002B4C85">
                      <w:rPr>
                        <w:sz w:val="14"/>
                        <w:szCs w:val="14"/>
                      </w:rPr>
                      <w:sym w:font="Wingdings" w:char="F077"/>
                    </w:r>
                    <w:r w:rsidR="00A85879" w:rsidRPr="002B4C85">
                      <w:rPr>
                        <w:sz w:val="14"/>
                        <w:szCs w:val="14"/>
                      </w:rPr>
                      <w:t>Tyrone, PA  16686</w:t>
                    </w:r>
                  </w:p>
                  <w:p w14:paraId="6CB2DB42" w14:textId="77777777" w:rsidR="00293BDA" w:rsidRPr="005B56CB" w:rsidRDefault="00293BDA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Phone: 814-684-4240</w:t>
                    </w:r>
                  </w:p>
                  <w:p w14:paraId="249271C2" w14:textId="77777777" w:rsidR="00866515" w:rsidRPr="005B56CB" w:rsidRDefault="00866515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Fax: 814-682-1013</w:t>
                    </w:r>
                  </w:p>
                  <w:p w14:paraId="2122DFD8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51F21611" w14:textId="77777777" w:rsidR="00A85879" w:rsidRPr="002B4C85" w:rsidRDefault="00A85879" w:rsidP="0030767D">
                    <w:pPr>
                      <w:spacing w:after="0" w:line="240" w:lineRule="auto"/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2B4C85">
                      <w:rPr>
                        <w:b/>
                        <w:sz w:val="14"/>
                        <w:szCs w:val="14"/>
                      </w:rPr>
                      <w:t>Tyrone Area High School</w:t>
                    </w:r>
                  </w:p>
                  <w:p w14:paraId="4F4577A5" w14:textId="77777777" w:rsidR="00A85879" w:rsidRDefault="001464DD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2B4C85">
                      <w:rPr>
                        <w:sz w:val="14"/>
                        <w:szCs w:val="14"/>
                      </w:rPr>
                      <w:t>1001 Clay Avenue</w:t>
                    </w:r>
                    <w:r w:rsidRPr="002B4C85">
                      <w:rPr>
                        <w:sz w:val="14"/>
                        <w:szCs w:val="14"/>
                      </w:rPr>
                      <w:sym w:font="Wingdings" w:char="F077"/>
                    </w:r>
                    <w:r w:rsidR="00A85879" w:rsidRPr="002B4C85">
                      <w:rPr>
                        <w:sz w:val="14"/>
                        <w:szCs w:val="14"/>
                      </w:rPr>
                      <w:t>Tyrone, PA  16686</w:t>
                    </w:r>
                  </w:p>
                  <w:p w14:paraId="370BDD3E" w14:textId="77777777" w:rsidR="00293BDA" w:rsidRPr="005B56CB" w:rsidRDefault="00293BDA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Phone: 814-684-4240</w:t>
                    </w:r>
                  </w:p>
                  <w:p w14:paraId="5D33675E" w14:textId="77777777" w:rsidR="00293BDA" w:rsidRPr="005B56CB" w:rsidRDefault="00293BDA" w:rsidP="0030767D">
                    <w:pPr>
                      <w:spacing w:after="0" w:line="240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5B56CB">
                      <w:rPr>
                        <w:sz w:val="14"/>
                        <w:szCs w:val="14"/>
                      </w:rPr>
                      <w:t>Fax:  814-684-4245</w:t>
                    </w:r>
                  </w:p>
                </w:txbxContent>
              </v:textbox>
            </v:shape>
          </w:pict>
        </mc:Fallback>
      </mc:AlternateContent>
    </w:r>
    <w:r w:rsidR="00FF67DA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9AB08E" wp14:editId="61742834">
              <wp:simplePos x="0" y="0"/>
              <wp:positionH relativeFrom="margin">
                <wp:posOffset>-161925</wp:posOffset>
              </wp:positionH>
              <wp:positionV relativeFrom="paragraph">
                <wp:posOffset>1036002</wp:posOffset>
              </wp:positionV>
              <wp:extent cx="7153275" cy="0"/>
              <wp:effectExtent l="0" t="19050" r="2857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327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1D0EF6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75pt,81.55pt" to="550.5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" strokecolor="black [3213]" strokeweight="3pt">
              <v:stroke joinstyle="miter"/>
              <w10:wrap anchorx="margin"/>
            </v:line>
          </w:pict>
        </mc:Fallback>
      </mc:AlternateContent>
    </w:r>
    <w:r w:rsidR="00FF67DA">
      <w:rPr>
        <w:noProof/>
      </w:rPr>
      <mc:AlternateContent>
        <mc:Choice Requires="wps">
          <w:drawing>
            <wp:anchor distT="0" distB="0" distL="114300" distR="114300" simplePos="0" relativeHeight="251661307" behindDoc="0" locked="0" layoutInCell="1" allowOverlap="1" wp14:anchorId="40372D08" wp14:editId="1FC75317">
              <wp:simplePos x="0" y="0"/>
              <wp:positionH relativeFrom="margin">
                <wp:posOffset>3522345</wp:posOffset>
              </wp:positionH>
              <wp:positionV relativeFrom="paragraph">
                <wp:posOffset>669608</wp:posOffset>
              </wp:positionV>
              <wp:extent cx="1066800" cy="2095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209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54FCA3" w14:textId="77777777" w:rsidR="00293BDA" w:rsidRPr="00293BDA" w:rsidRDefault="00293BDA" w:rsidP="00293BDA">
                          <w:pPr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293BDA">
                            <w:rPr>
                              <w:b/>
                              <w:sz w:val="14"/>
                              <w:szCs w:val="14"/>
                            </w:rPr>
                            <w:t>www.tyrone.k12.pa.us</w:t>
                          </w:r>
                        </w:p>
                        <w:p w14:paraId="4D6CF632" w14:textId="77777777" w:rsidR="00293BDA" w:rsidRDefault="00293BD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372D08" id="Text Box 1" o:spid="_x0000_s1028" type="#_x0000_t202" style="position:absolute;margin-left:277.35pt;margin-top:52.75pt;width:84pt;height:16.5pt;z-index:2516613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" fillcolor="white [3201]" stroked="f" strokeweight=".5pt">
              <v:textbox>
                <w:txbxContent>
                  <w:p w14:paraId="6E54FCA3" w14:textId="77777777" w:rsidR="00293BDA" w:rsidRPr="00293BDA" w:rsidRDefault="00293BDA" w:rsidP="00293BDA">
                    <w:pPr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293BDA">
                      <w:rPr>
                        <w:b/>
                        <w:sz w:val="14"/>
                        <w:szCs w:val="14"/>
                      </w:rPr>
                      <w:t>www.tyrone.k12.pa.us</w:t>
                    </w:r>
                  </w:p>
                  <w:p w14:paraId="4D6CF632" w14:textId="77777777" w:rsidR="00293BDA" w:rsidRDefault="00293BDA"/>
                </w:txbxContent>
              </v:textbox>
              <w10:wrap anchorx="margin"/>
            </v:shape>
          </w:pict>
        </mc:Fallback>
      </mc:AlternateContent>
    </w:r>
    <w:r w:rsidR="008940E8">
      <w:rPr>
        <w:noProof/>
      </w:rPr>
      <w:drawing>
        <wp:anchor distT="0" distB="0" distL="114300" distR="114300" simplePos="0" relativeHeight="251662332" behindDoc="0" locked="0" layoutInCell="1" allowOverlap="1" wp14:anchorId="3CCB6243" wp14:editId="61857410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3891915" cy="13716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SD Logo Heading FINAL.tif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31" t="12240" r="6411" b="12346"/>
                  <a:stretch/>
                </pic:blipFill>
                <pic:spPr bwMode="auto">
                  <a:xfrm>
                    <a:off x="0" y="0"/>
                    <a:ext cx="3891915" cy="137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A633E" w14:textId="77777777" w:rsidR="00155504" w:rsidRDefault="001555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D8"/>
    <w:rsid w:val="000761BD"/>
    <w:rsid w:val="000B35A1"/>
    <w:rsid w:val="00142972"/>
    <w:rsid w:val="001464DD"/>
    <w:rsid w:val="00155504"/>
    <w:rsid w:val="00286D3F"/>
    <w:rsid w:val="00293BDA"/>
    <w:rsid w:val="002B4C85"/>
    <w:rsid w:val="002D597F"/>
    <w:rsid w:val="0030767D"/>
    <w:rsid w:val="0033181E"/>
    <w:rsid w:val="00354EAF"/>
    <w:rsid w:val="00365D11"/>
    <w:rsid w:val="003702DB"/>
    <w:rsid w:val="003863D1"/>
    <w:rsid w:val="003C2B6E"/>
    <w:rsid w:val="003D4B84"/>
    <w:rsid w:val="00440BB3"/>
    <w:rsid w:val="004A4541"/>
    <w:rsid w:val="004D25B8"/>
    <w:rsid w:val="00545D1B"/>
    <w:rsid w:val="00563F6C"/>
    <w:rsid w:val="005A18B4"/>
    <w:rsid w:val="005B56CB"/>
    <w:rsid w:val="005B6B11"/>
    <w:rsid w:val="00657166"/>
    <w:rsid w:val="00657D6A"/>
    <w:rsid w:val="006E0669"/>
    <w:rsid w:val="006F30E0"/>
    <w:rsid w:val="007317E5"/>
    <w:rsid w:val="00797F78"/>
    <w:rsid w:val="007F2AE3"/>
    <w:rsid w:val="00866515"/>
    <w:rsid w:val="008940E8"/>
    <w:rsid w:val="00933F94"/>
    <w:rsid w:val="00960E81"/>
    <w:rsid w:val="009A1296"/>
    <w:rsid w:val="009C372C"/>
    <w:rsid w:val="009D38EE"/>
    <w:rsid w:val="00A26C4D"/>
    <w:rsid w:val="00A421A6"/>
    <w:rsid w:val="00A85879"/>
    <w:rsid w:val="00B328A5"/>
    <w:rsid w:val="00B658EA"/>
    <w:rsid w:val="00BD6077"/>
    <w:rsid w:val="00BF68F8"/>
    <w:rsid w:val="00C86981"/>
    <w:rsid w:val="00CC2687"/>
    <w:rsid w:val="00CF0E3A"/>
    <w:rsid w:val="00D611B2"/>
    <w:rsid w:val="00D64CE4"/>
    <w:rsid w:val="00DE1E0F"/>
    <w:rsid w:val="00E034E0"/>
    <w:rsid w:val="00E10382"/>
    <w:rsid w:val="00E67D9C"/>
    <w:rsid w:val="00F259D7"/>
    <w:rsid w:val="00F90A89"/>
    <w:rsid w:val="00FA55D8"/>
    <w:rsid w:val="00FB3247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1CF2F"/>
  <w15:chartTrackingRefBased/>
  <w15:docId w15:val="{B7BEE55D-99BB-4452-8033-89E1465C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C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A454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F78"/>
  </w:style>
  <w:style w:type="paragraph" w:styleId="Footer">
    <w:name w:val="footer"/>
    <w:basedOn w:val="Normal"/>
    <w:link w:val="FooterChar"/>
    <w:uiPriority w:val="99"/>
    <w:unhideWhenUsed/>
    <w:rsid w:val="0079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F78"/>
  </w:style>
  <w:style w:type="table" w:styleId="TableGrid">
    <w:name w:val="Table Grid"/>
    <w:basedOn w:val="TableNormal"/>
    <w:uiPriority w:val="39"/>
    <w:rsid w:val="00933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67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4C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FA55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57D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tasd.local\dfs\Users-Common\Office-Templates\TASD%20Letterhead-Distri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5E5578C0654BC1A1C36C8AE4258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009AF-43E5-4E82-8EB7-E67CD3D4AEAD}"/>
      </w:docPartPr>
      <w:docPartBody>
        <w:p w:rsidR="006A6CC0" w:rsidRDefault="00A016F6" w:rsidP="00A016F6">
          <w:pPr>
            <w:pStyle w:val="9F5E5578C0654BC1A1C36C8AE42588C7"/>
          </w:pPr>
          <w:r w:rsidRPr="00007D9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BC"/>
    <w:rsid w:val="00552F0A"/>
    <w:rsid w:val="006A6CC0"/>
    <w:rsid w:val="008C4FBB"/>
    <w:rsid w:val="00A016F6"/>
    <w:rsid w:val="00D6262B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6F6"/>
    <w:rPr>
      <w:color w:val="808080"/>
    </w:rPr>
  </w:style>
  <w:style w:type="paragraph" w:customStyle="1" w:styleId="9F5E5578C0654BC1A1C36C8AE42588C7">
    <w:name w:val="9F5E5578C0654BC1A1C36C8AE42588C7"/>
    <w:rsid w:val="00A016F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152CE-C6E9-4CD2-A0D9-3D97C209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TASD Letterhead-District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Tyrone Area School District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Estep, Leslie A</dc:creator>
  <cp:keywords/>
  <dc:description/>
  <cp:lastModifiedBy>Pinter, Kristen N.</cp:lastModifiedBy>
  <cp:revision>2</cp:revision>
  <cp:lastPrinted>2018-07-18T15:10:00Z</cp:lastPrinted>
  <dcterms:created xsi:type="dcterms:W3CDTF">2023-08-21T14:50:00Z</dcterms:created>
  <dcterms:modified xsi:type="dcterms:W3CDTF">2023-08-21T14:50:00Z</dcterms:modified>
</cp:coreProperties>
</file>