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C334C" w14:textId="214018E9" w:rsidR="006F0C59" w:rsidRPr="006F0C59" w:rsidRDefault="006F0C59" w:rsidP="006F0C59">
      <w:pPr>
        <w:keepNext/>
        <w:keepLines/>
        <w:spacing w:line="240" w:lineRule="auto"/>
        <w:jc w:val="center"/>
        <w:outlineLvl w:val="0"/>
        <w:rPr>
          <w:rFonts w:ascii="Arial" w:eastAsiaTheme="majorEastAsia" w:hAnsi="Arial" w:cstheme="majorBidi"/>
          <w:b/>
          <w:sz w:val="28"/>
        </w:rPr>
      </w:pPr>
      <w:r w:rsidRPr="006F0C59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t xml:space="preserve">Appendix </w:t>
      </w:r>
      <w:r w:rsidR="00075773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t>L</w:t>
      </w:r>
      <w:r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br/>
      </w:r>
      <w:r>
        <w:rPr>
          <w:rFonts w:ascii="Arial" w:eastAsiaTheme="majorEastAsia" w:hAnsi="Arial" w:cstheme="majorBidi"/>
          <w:b/>
          <w:sz w:val="28"/>
        </w:rPr>
        <w:t>CRISIS RESPONSE FORMS</w:t>
      </w:r>
    </w:p>
    <w:p w14:paraId="58AC334D" w14:textId="77777777" w:rsidR="006F0C59" w:rsidRPr="006F0C59" w:rsidRDefault="006F0C59" w:rsidP="006F0C59">
      <w:pPr>
        <w:pStyle w:val="04xlpa"/>
        <w:spacing w:before="0" w:beforeAutospacing="0" w:after="0" w:afterAutospacing="0"/>
        <w:jc w:val="center"/>
        <w:rPr>
          <w:rFonts w:ascii="Arial" w:hAnsi="Arial" w:cs="Arial"/>
          <w:iCs/>
          <w:sz w:val="8"/>
          <w:szCs w:val="8"/>
        </w:rPr>
      </w:pPr>
      <w:r>
        <w:rPr>
          <w:rFonts w:ascii="Arial" w:hAnsi="Arial" w:cs="Arial"/>
          <w:iCs/>
        </w:rPr>
        <w:t>SIGN-IN FORM</w:t>
      </w:r>
      <w:r>
        <w:rPr>
          <w:rFonts w:ascii="Arial" w:hAnsi="Arial" w:cs="Arial"/>
          <w:iCs/>
        </w:rPr>
        <w:br/>
      </w:r>
    </w:p>
    <w:tbl>
      <w:tblPr>
        <w:tblW w:w="5174" w:type="pct"/>
        <w:tblBorders>
          <w:top w:val="single" w:sz="12" w:space="0" w:color="666666" w:themeColor="accent6"/>
          <w:left w:val="single" w:sz="12" w:space="0" w:color="666666" w:themeColor="accent6"/>
          <w:bottom w:val="single" w:sz="12" w:space="0" w:color="666666" w:themeColor="accent6"/>
          <w:right w:val="single" w:sz="12" w:space="0" w:color="666666" w:themeColor="accent6"/>
        </w:tblBorders>
        <w:shd w:val="clear" w:color="auto" w:fill="429EDE" w:themeFill="accent1" w:themeFillTint="99"/>
        <w:tblLook w:val="04A0" w:firstRow="1" w:lastRow="0" w:firstColumn="1" w:lastColumn="0" w:noHBand="0" w:noVBand="1"/>
      </w:tblPr>
      <w:tblGrid>
        <w:gridCol w:w="1297"/>
        <w:gridCol w:w="13573"/>
      </w:tblGrid>
      <w:tr w:rsidR="006F0C59" w:rsidRPr="002B69B4" w14:paraId="58AC3350" w14:textId="77777777" w:rsidTr="00E64497">
        <w:trPr>
          <w:trHeight w:val="990"/>
        </w:trPr>
        <w:tc>
          <w:tcPr>
            <w:tcW w:w="436" w:type="pct"/>
            <w:shd w:val="clear" w:color="auto" w:fill="429EDE" w:themeFill="accent1" w:themeFillTint="99"/>
            <w:vAlign w:val="center"/>
          </w:tcPr>
          <w:p w14:paraId="58AC334E" w14:textId="77777777" w:rsidR="006F0C59" w:rsidRPr="00562601" w:rsidRDefault="006F0C59" w:rsidP="00E64497">
            <w:pPr>
              <w:tabs>
                <w:tab w:val="center" w:pos="4680"/>
                <w:tab w:val="right" w:pos="9360"/>
              </w:tabs>
              <w:spacing w:before="0"/>
              <w:rPr>
                <w:rFonts w:ascii="Corbel" w:eastAsia="Calibri" w:hAnsi="Corbel" w:cs="Times New Roman"/>
                <w:b/>
                <w:noProof/>
                <w:color w:val="FFFFFF"/>
                <w:sz w:val="44"/>
                <w:szCs w:val="24"/>
              </w:rPr>
            </w:pPr>
          </w:p>
        </w:tc>
        <w:tc>
          <w:tcPr>
            <w:tcW w:w="4564" w:type="pct"/>
            <w:shd w:val="clear" w:color="auto" w:fill="429EDE" w:themeFill="accent1" w:themeFillTint="99"/>
            <w:vAlign w:val="center"/>
          </w:tcPr>
          <w:p w14:paraId="58AC334F" w14:textId="77777777" w:rsidR="006F0C59" w:rsidRPr="002B69B4" w:rsidRDefault="006F0C59" w:rsidP="006F0C59">
            <w:pPr>
              <w:pStyle w:val="Header"/>
            </w:pPr>
            <w:r>
              <w:t>CRISIS RESPONSE SIGN-IN FORM</w:t>
            </w:r>
          </w:p>
        </w:tc>
      </w:tr>
    </w:tbl>
    <w:p w14:paraId="58AC3351" w14:textId="77777777" w:rsidR="006F0C59" w:rsidRDefault="006F0C59"/>
    <w:tbl>
      <w:tblPr>
        <w:tblStyle w:val="TableGrid"/>
        <w:tblW w:w="5180" w:type="pct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6"/>
        <w:gridCol w:w="12791"/>
      </w:tblGrid>
      <w:tr w:rsidR="00F85F81" w:rsidRPr="00F85F81" w14:paraId="58AC3354" w14:textId="77777777" w:rsidTr="00897ADB">
        <w:tc>
          <w:tcPr>
            <w:tcW w:w="704" w:type="pct"/>
            <w:vAlign w:val="bottom"/>
          </w:tcPr>
          <w:p w14:paraId="58AC3352" w14:textId="77777777" w:rsidR="002A4ED5" w:rsidRPr="00F85F81" w:rsidRDefault="00F85F81" w:rsidP="00F85F81">
            <w:pPr>
              <w:rPr>
                <w:color w:val="404040" w:themeColor="text1" w:themeTint="BF"/>
              </w:rPr>
            </w:pPr>
            <w:r w:rsidRPr="00F85F81">
              <w:rPr>
                <w:color w:val="404040" w:themeColor="text1" w:themeTint="BF"/>
              </w:rPr>
              <w:t>School:</w:t>
            </w:r>
          </w:p>
        </w:tc>
        <w:tc>
          <w:tcPr>
            <w:tcW w:w="4296" w:type="pct"/>
            <w:vAlign w:val="bottom"/>
          </w:tcPr>
          <w:p w14:paraId="58AC3353" w14:textId="77777777" w:rsidR="002A4ED5" w:rsidRPr="00F85F81" w:rsidRDefault="002A4ED5" w:rsidP="002A4ED5">
            <w:pPr>
              <w:rPr>
                <w:color w:val="404040" w:themeColor="text1" w:themeTint="BF"/>
              </w:rPr>
            </w:pPr>
          </w:p>
        </w:tc>
      </w:tr>
      <w:tr w:rsidR="00F529D1" w:rsidRPr="00F85F81" w14:paraId="58AC3357" w14:textId="77777777" w:rsidTr="00897ADB">
        <w:tc>
          <w:tcPr>
            <w:tcW w:w="704" w:type="pct"/>
            <w:vAlign w:val="bottom"/>
          </w:tcPr>
          <w:p w14:paraId="58AC3355" w14:textId="77777777" w:rsidR="00F529D1" w:rsidRPr="00F85F81" w:rsidRDefault="00F529D1" w:rsidP="00F85F81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District:</w:t>
            </w:r>
          </w:p>
        </w:tc>
        <w:tc>
          <w:tcPr>
            <w:tcW w:w="4296" w:type="pct"/>
            <w:vAlign w:val="bottom"/>
          </w:tcPr>
          <w:p w14:paraId="58AC3356" w14:textId="77777777" w:rsidR="00F529D1" w:rsidRPr="00F85F81" w:rsidRDefault="00F529D1" w:rsidP="002A4ED5">
            <w:pPr>
              <w:rPr>
                <w:color w:val="404040" w:themeColor="text1" w:themeTint="BF"/>
              </w:rPr>
            </w:pPr>
          </w:p>
        </w:tc>
      </w:tr>
    </w:tbl>
    <w:p w14:paraId="58AC3358" w14:textId="77777777" w:rsidR="00806FF3" w:rsidRPr="00F85F81" w:rsidRDefault="00806FF3" w:rsidP="00562601">
      <w:pPr>
        <w:pStyle w:val="NoSpacing"/>
        <w:rPr>
          <w:color w:val="404040" w:themeColor="text1" w:themeTint="BF"/>
        </w:rPr>
      </w:pPr>
    </w:p>
    <w:tbl>
      <w:tblPr>
        <w:tblW w:w="5175" w:type="pct"/>
        <w:tblBorders>
          <w:top w:val="single" w:sz="12" w:space="0" w:color="666666" w:themeColor="accent6"/>
          <w:left w:val="single" w:sz="12" w:space="0" w:color="666666" w:themeColor="accent6"/>
          <w:bottom w:val="single" w:sz="12" w:space="0" w:color="666666" w:themeColor="accent6"/>
          <w:right w:val="single" w:sz="12" w:space="0" w:color="666666" w:themeColor="accent6"/>
          <w:insideH w:val="single" w:sz="8" w:space="0" w:color="666666" w:themeColor="accent6"/>
          <w:insideV w:val="single" w:sz="8" w:space="0" w:color="666666" w:themeColor="accent6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894"/>
        <w:gridCol w:w="3097"/>
        <w:gridCol w:w="2496"/>
        <w:gridCol w:w="2195"/>
        <w:gridCol w:w="1458"/>
        <w:gridCol w:w="1440"/>
      </w:tblGrid>
      <w:tr w:rsidR="00F85F81" w:rsidRPr="00F85F81" w14:paraId="58AC3361" w14:textId="77777777" w:rsidTr="00B23FC9">
        <w:tc>
          <w:tcPr>
            <w:tcW w:w="435" w:type="pct"/>
            <w:shd w:val="clear" w:color="auto" w:fill="429EDE" w:themeFill="accent1" w:themeFillTint="99"/>
            <w:vAlign w:val="center"/>
          </w:tcPr>
          <w:p w14:paraId="58AC3359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DATE</w:t>
            </w:r>
          </w:p>
        </w:tc>
        <w:tc>
          <w:tcPr>
            <w:tcW w:w="973" w:type="pct"/>
            <w:shd w:val="clear" w:color="auto" w:fill="429EDE" w:themeFill="accent1" w:themeFillTint="99"/>
            <w:vAlign w:val="center"/>
          </w:tcPr>
          <w:p w14:paraId="58AC335A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NAME</w:t>
            </w:r>
          </w:p>
        </w:tc>
        <w:tc>
          <w:tcPr>
            <w:tcW w:w="1041" w:type="pct"/>
            <w:shd w:val="clear" w:color="auto" w:fill="429EDE" w:themeFill="accent1" w:themeFillTint="99"/>
            <w:vAlign w:val="center"/>
          </w:tcPr>
          <w:p w14:paraId="58AC335B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SCHOOL/ORGANIZATION/AGENCY</w:t>
            </w:r>
          </w:p>
        </w:tc>
        <w:tc>
          <w:tcPr>
            <w:tcW w:w="839" w:type="pct"/>
            <w:shd w:val="clear" w:color="auto" w:fill="429EDE" w:themeFill="accent1" w:themeFillTint="99"/>
            <w:vAlign w:val="center"/>
          </w:tcPr>
          <w:p w14:paraId="58AC335C" w14:textId="77777777" w:rsid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TRAINING/</w:t>
            </w:r>
          </w:p>
          <w:p w14:paraId="58AC335D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EXPERTISE</w:t>
            </w:r>
          </w:p>
        </w:tc>
        <w:tc>
          <w:tcPr>
            <w:tcW w:w="738" w:type="pct"/>
            <w:shd w:val="clear" w:color="auto" w:fill="429EDE" w:themeFill="accent1" w:themeFillTint="99"/>
            <w:vAlign w:val="center"/>
          </w:tcPr>
          <w:p w14:paraId="58AC335E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LOCATION OF ASSISTANCE NEEDED</w:t>
            </w:r>
          </w:p>
        </w:tc>
        <w:tc>
          <w:tcPr>
            <w:tcW w:w="490" w:type="pct"/>
            <w:shd w:val="clear" w:color="auto" w:fill="429EDE" w:themeFill="accent1" w:themeFillTint="99"/>
            <w:vAlign w:val="center"/>
          </w:tcPr>
          <w:p w14:paraId="58AC335F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TIME IN</w:t>
            </w:r>
          </w:p>
        </w:tc>
        <w:tc>
          <w:tcPr>
            <w:tcW w:w="484" w:type="pct"/>
            <w:shd w:val="clear" w:color="auto" w:fill="429EDE" w:themeFill="accent1" w:themeFillTint="99"/>
            <w:vAlign w:val="center"/>
          </w:tcPr>
          <w:p w14:paraId="58AC3360" w14:textId="77777777" w:rsidR="002A4ED5" w:rsidRPr="00F85F81" w:rsidRDefault="00F85F81" w:rsidP="00F85F81">
            <w:pPr>
              <w:pStyle w:val="TableHeaders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TIME OUT</w:t>
            </w:r>
          </w:p>
        </w:tc>
      </w:tr>
      <w:tr w:rsidR="00F85F81" w:rsidRPr="002A4ED5" w14:paraId="58AC336A" w14:textId="77777777" w:rsidTr="00B23FC9">
        <w:tc>
          <w:tcPr>
            <w:tcW w:w="435" w:type="pct"/>
          </w:tcPr>
          <w:p w14:paraId="58AC3362" w14:textId="77777777" w:rsidR="00F85F81" w:rsidRPr="002A4ED5" w:rsidRDefault="00F85F81" w:rsidP="002A4ED5"/>
        </w:tc>
        <w:tc>
          <w:tcPr>
            <w:tcW w:w="973" w:type="pct"/>
          </w:tcPr>
          <w:p w14:paraId="58AC3363" w14:textId="77777777" w:rsidR="00F85F81" w:rsidRDefault="00F85F81" w:rsidP="002A4ED5"/>
          <w:p w14:paraId="58AC3364" w14:textId="77777777" w:rsidR="00F529D1" w:rsidRPr="002A4ED5" w:rsidRDefault="00F529D1" w:rsidP="002A4ED5"/>
        </w:tc>
        <w:tc>
          <w:tcPr>
            <w:tcW w:w="1041" w:type="pct"/>
          </w:tcPr>
          <w:p w14:paraId="58AC3365" w14:textId="77777777" w:rsidR="00F85F81" w:rsidRPr="002A4ED5" w:rsidRDefault="00F85F81" w:rsidP="002A4ED5"/>
        </w:tc>
        <w:tc>
          <w:tcPr>
            <w:tcW w:w="839" w:type="pct"/>
          </w:tcPr>
          <w:p w14:paraId="58AC3366" w14:textId="77777777" w:rsidR="00F85F81" w:rsidRPr="002A4ED5" w:rsidRDefault="00F85F81" w:rsidP="002A4ED5"/>
        </w:tc>
        <w:tc>
          <w:tcPr>
            <w:tcW w:w="738" w:type="pct"/>
          </w:tcPr>
          <w:p w14:paraId="58AC3367" w14:textId="77777777" w:rsidR="00F85F81" w:rsidRPr="002A4ED5" w:rsidRDefault="00F85F81" w:rsidP="002A4ED5"/>
        </w:tc>
        <w:tc>
          <w:tcPr>
            <w:tcW w:w="490" w:type="pct"/>
          </w:tcPr>
          <w:p w14:paraId="58AC3368" w14:textId="77777777" w:rsidR="00F85F81" w:rsidRPr="002A4ED5" w:rsidRDefault="00F85F81" w:rsidP="002A4ED5"/>
        </w:tc>
        <w:tc>
          <w:tcPr>
            <w:tcW w:w="484" w:type="pct"/>
          </w:tcPr>
          <w:p w14:paraId="58AC3369" w14:textId="77777777" w:rsidR="00F85F81" w:rsidRPr="002A4ED5" w:rsidRDefault="00F85F81" w:rsidP="002A4ED5"/>
        </w:tc>
      </w:tr>
      <w:tr w:rsidR="00F85F81" w:rsidRPr="002A4ED5" w14:paraId="58AC3373" w14:textId="77777777" w:rsidTr="00B23FC9">
        <w:tc>
          <w:tcPr>
            <w:tcW w:w="435" w:type="pct"/>
          </w:tcPr>
          <w:p w14:paraId="58AC336B" w14:textId="77777777" w:rsidR="00F85F81" w:rsidRPr="002A4ED5" w:rsidRDefault="00F85F81" w:rsidP="002A4ED5"/>
        </w:tc>
        <w:tc>
          <w:tcPr>
            <w:tcW w:w="973" w:type="pct"/>
          </w:tcPr>
          <w:p w14:paraId="58AC336C" w14:textId="77777777" w:rsidR="00F85F81" w:rsidRDefault="00F85F81" w:rsidP="002A4ED5"/>
          <w:p w14:paraId="58AC336D" w14:textId="77777777" w:rsidR="00F529D1" w:rsidRPr="002A4ED5" w:rsidRDefault="00F529D1" w:rsidP="002A4ED5"/>
        </w:tc>
        <w:tc>
          <w:tcPr>
            <w:tcW w:w="1041" w:type="pct"/>
          </w:tcPr>
          <w:p w14:paraId="58AC336E" w14:textId="77777777" w:rsidR="00F85F81" w:rsidRPr="002A4ED5" w:rsidRDefault="00F85F81" w:rsidP="002A4ED5"/>
        </w:tc>
        <w:tc>
          <w:tcPr>
            <w:tcW w:w="839" w:type="pct"/>
          </w:tcPr>
          <w:p w14:paraId="58AC336F" w14:textId="77777777" w:rsidR="00F85F81" w:rsidRPr="002A4ED5" w:rsidRDefault="00F85F81" w:rsidP="002A4ED5"/>
        </w:tc>
        <w:tc>
          <w:tcPr>
            <w:tcW w:w="738" w:type="pct"/>
          </w:tcPr>
          <w:p w14:paraId="58AC3370" w14:textId="77777777" w:rsidR="00F85F81" w:rsidRPr="002A4ED5" w:rsidRDefault="00F85F81" w:rsidP="002A4ED5"/>
        </w:tc>
        <w:tc>
          <w:tcPr>
            <w:tcW w:w="490" w:type="pct"/>
          </w:tcPr>
          <w:p w14:paraId="58AC3371" w14:textId="77777777" w:rsidR="00F85F81" w:rsidRPr="002A4ED5" w:rsidRDefault="00F85F81" w:rsidP="002A4ED5"/>
        </w:tc>
        <w:tc>
          <w:tcPr>
            <w:tcW w:w="484" w:type="pct"/>
          </w:tcPr>
          <w:p w14:paraId="58AC3372" w14:textId="77777777" w:rsidR="00F85F81" w:rsidRPr="002A4ED5" w:rsidRDefault="00F85F81" w:rsidP="002A4ED5"/>
        </w:tc>
      </w:tr>
      <w:tr w:rsidR="00F85F81" w:rsidRPr="002A4ED5" w14:paraId="58AC337C" w14:textId="77777777" w:rsidTr="00B23FC9">
        <w:tc>
          <w:tcPr>
            <w:tcW w:w="435" w:type="pct"/>
          </w:tcPr>
          <w:p w14:paraId="58AC3374" w14:textId="77777777" w:rsidR="00F85F81" w:rsidRPr="002A4ED5" w:rsidRDefault="00F85F81" w:rsidP="002A4ED5"/>
        </w:tc>
        <w:tc>
          <w:tcPr>
            <w:tcW w:w="973" w:type="pct"/>
          </w:tcPr>
          <w:p w14:paraId="58AC3375" w14:textId="77777777" w:rsidR="00F85F81" w:rsidRDefault="00F85F81" w:rsidP="002A4ED5"/>
          <w:p w14:paraId="58AC3376" w14:textId="77777777" w:rsidR="00F529D1" w:rsidRPr="002A4ED5" w:rsidRDefault="00F529D1" w:rsidP="002A4ED5"/>
        </w:tc>
        <w:tc>
          <w:tcPr>
            <w:tcW w:w="1041" w:type="pct"/>
          </w:tcPr>
          <w:p w14:paraId="58AC3377" w14:textId="77777777" w:rsidR="00F85F81" w:rsidRPr="002A4ED5" w:rsidRDefault="00F85F81" w:rsidP="002A4ED5"/>
        </w:tc>
        <w:tc>
          <w:tcPr>
            <w:tcW w:w="839" w:type="pct"/>
          </w:tcPr>
          <w:p w14:paraId="58AC3378" w14:textId="77777777" w:rsidR="00F85F81" w:rsidRPr="002A4ED5" w:rsidRDefault="00F85F81" w:rsidP="002A4ED5"/>
        </w:tc>
        <w:tc>
          <w:tcPr>
            <w:tcW w:w="738" w:type="pct"/>
          </w:tcPr>
          <w:p w14:paraId="58AC3379" w14:textId="77777777" w:rsidR="00F85F81" w:rsidRPr="002A4ED5" w:rsidRDefault="00F85F81" w:rsidP="002A4ED5"/>
        </w:tc>
        <w:tc>
          <w:tcPr>
            <w:tcW w:w="490" w:type="pct"/>
          </w:tcPr>
          <w:p w14:paraId="58AC337A" w14:textId="77777777" w:rsidR="00F85F81" w:rsidRPr="002A4ED5" w:rsidRDefault="00F85F81" w:rsidP="002A4ED5"/>
        </w:tc>
        <w:tc>
          <w:tcPr>
            <w:tcW w:w="484" w:type="pct"/>
          </w:tcPr>
          <w:p w14:paraId="58AC337B" w14:textId="77777777" w:rsidR="00F85F81" w:rsidRPr="002A4ED5" w:rsidRDefault="00F85F81" w:rsidP="002A4ED5"/>
        </w:tc>
      </w:tr>
      <w:tr w:rsidR="00F85F81" w:rsidRPr="002A4ED5" w14:paraId="58AC3385" w14:textId="77777777" w:rsidTr="00B23FC9">
        <w:tc>
          <w:tcPr>
            <w:tcW w:w="435" w:type="pct"/>
          </w:tcPr>
          <w:p w14:paraId="58AC337D" w14:textId="77777777" w:rsidR="00F85F81" w:rsidRPr="002A4ED5" w:rsidRDefault="00F85F81" w:rsidP="002A4ED5"/>
        </w:tc>
        <w:tc>
          <w:tcPr>
            <w:tcW w:w="973" w:type="pct"/>
          </w:tcPr>
          <w:p w14:paraId="58AC337E" w14:textId="77777777" w:rsidR="00F85F81" w:rsidRDefault="00F85F81" w:rsidP="002A4ED5"/>
          <w:p w14:paraId="58AC337F" w14:textId="77777777" w:rsidR="00F529D1" w:rsidRPr="002A4ED5" w:rsidRDefault="00F529D1" w:rsidP="002A4ED5"/>
        </w:tc>
        <w:tc>
          <w:tcPr>
            <w:tcW w:w="1041" w:type="pct"/>
          </w:tcPr>
          <w:p w14:paraId="58AC3380" w14:textId="77777777" w:rsidR="00F85F81" w:rsidRPr="002A4ED5" w:rsidRDefault="00F85F81" w:rsidP="002A4ED5"/>
        </w:tc>
        <w:tc>
          <w:tcPr>
            <w:tcW w:w="839" w:type="pct"/>
          </w:tcPr>
          <w:p w14:paraId="58AC3381" w14:textId="77777777" w:rsidR="00F85F81" w:rsidRPr="002A4ED5" w:rsidRDefault="00F85F81" w:rsidP="002A4ED5"/>
        </w:tc>
        <w:tc>
          <w:tcPr>
            <w:tcW w:w="738" w:type="pct"/>
          </w:tcPr>
          <w:p w14:paraId="58AC3382" w14:textId="77777777" w:rsidR="00F85F81" w:rsidRPr="002A4ED5" w:rsidRDefault="00F85F81" w:rsidP="002A4ED5"/>
        </w:tc>
        <w:tc>
          <w:tcPr>
            <w:tcW w:w="490" w:type="pct"/>
          </w:tcPr>
          <w:p w14:paraId="58AC3383" w14:textId="77777777" w:rsidR="00F85F81" w:rsidRPr="002A4ED5" w:rsidRDefault="00F85F81" w:rsidP="002A4ED5"/>
        </w:tc>
        <w:tc>
          <w:tcPr>
            <w:tcW w:w="484" w:type="pct"/>
          </w:tcPr>
          <w:p w14:paraId="58AC3384" w14:textId="77777777" w:rsidR="00F85F81" w:rsidRPr="002A4ED5" w:rsidRDefault="00F85F81" w:rsidP="002A4ED5"/>
        </w:tc>
      </w:tr>
      <w:tr w:rsidR="00F85F81" w:rsidRPr="002A4ED5" w14:paraId="58AC338E" w14:textId="77777777" w:rsidTr="00B23FC9">
        <w:tc>
          <w:tcPr>
            <w:tcW w:w="435" w:type="pct"/>
          </w:tcPr>
          <w:p w14:paraId="58AC3386" w14:textId="77777777" w:rsidR="00F85F81" w:rsidRPr="002A4ED5" w:rsidRDefault="00F85F81" w:rsidP="002A4ED5"/>
        </w:tc>
        <w:tc>
          <w:tcPr>
            <w:tcW w:w="973" w:type="pct"/>
          </w:tcPr>
          <w:p w14:paraId="58AC3387" w14:textId="77777777" w:rsidR="00F85F81" w:rsidRDefault="00F85F81" w:rsidP="002A4ED5"/>
          <w:p w14:paraId="58AC3388" w14:textId="77777777" w:rsidR="00F529D1" w:rsidRPr="002A4ED5" w:rsidRDefault="00F529D1" w:rsidP="002A4ED5"/>
        </w:tc>
        <w:tc>
          <w:tcPr>
            <w:tcW w:w="1041" w:type="pct"/>
          </w:tcPr>
          <w:p w14:paraId="58AC3389" w14:textId="77777777" w:rsidR="00F85F81" w:rsidRPr="002A4ED5" w:rsidRDefault="00F85F81" w:rsidP="002A4ED5"/>
        </w:tc>
        <w:tc>
          <w:tcPr>
            <w:tcW w:w="839" w:type="pct"/>
          </w:tcPr>
          <w:p w14:paraId="58AC338A" w14:textId="77777777" w:rsidR="00F85F81" w:rsidRPr="002A4ED5" w:rsidRDefault="00F85F81" w:rsidP="002A4ED5"/>
        </w:tc>
        <w:tc>
          <w:tcPr>
            <w:tcW w:w="738" w:type="pct"/>
          </w:tcPr>
          <w:p w14:paraId="58AC338B" w14:textId="77777777" w:rsidR="00F85F81" w:rsidRPr="002A4ED5" w:rsidRDefault="00F85F81" w:rsidP="002A4ED5"/>
        </w:tc>
        <w:tc>
          <w:tcPr>
            <w:tcW w:w="490" w:type="pct"/>
          </w:tcPr>
          <w:p w14:paraId="58AC338C" w14:textId="77777777" w:rsidR="00F85F81" w:rsidRPr="002A4ED5" w:rsidRDefault="00F85F81" w:rsidP="002A4ED5"/>
        </w:tc>
        <w:tc>
          <w:tcPr>
            <w:tcW w:w="484" w:type="pct"/>
          </w:tcPr>
          <w:p w14:paraId="58AC338D" w14:textId="77777777" w:rsidR="00F85F81" w:rsidRPr="002A4ED5" w:rsidRDefault="00F85F81" w:rsidP="002A4ED5"/>
        </w:tc>
      </w:tr>
      <w:tr w:rsidR="00F85F81" w:rsidRPr="002A4ED5" w14:paraId="58AC3397" w14:textId="77777777" w:rsidTr="00B23FC9">
        <w:tc>
          <w:tcPr>
            <w:tcW w:w="435" w:type="pct"/>
          </w:tcPr>
          <w:p w14:paraId="58AC338F" w14:textId="77777777" w:rsidR="00F85F81" w:rsidRPr="002A4ED5" w:rsidRDefault="00F85F81" w:rsidP="002A4ED5"/>
        </w:tc>
        <w:tc>
          <w:tcPr>
            <w:tcW w:w="973" w:type="pct"/>
          </w:tcPr>
          <w:p w14:paraId="58AC3390" w14:textId="77777777" w:rsidR="00F85F81" w:rsidRDefault="00F85F81" w:rsidP="002A4ED5"/>
          <w:p w14:paraId="58AC3391" w14:textId="77777777" w:rsidR="00F529D1" w:rsidRPr="002A4ED5" w:rsidRDefault="00F529D1" w:rsidP="002A4ED5"/>
        </w:tc>
        <w:tc>
          <w:tcPr>
            <w:tcW w:w="1041" w:type="pct"/>
          </w:tcPr>
          <w:p w14:paraId="58AC3392" w14:textId="77777777" w:rsidR="00F85F81" w:rsidRPr="002A4ED5" w:rsidRDefault="00F85F81" w:rsidP="002A4ED5"/>
        </w:tc>
        <w:tc>
          <w:tcPr>
            <w:tcW w:w="839" w:type="pct"/>
          </w:tcPr>
          <w:p w14:paraId="58AC3393" w14:textId="77777777" w:rsidR="00F85F81" w:rsidRPr="002A4ED5" w:rsidRDefault="00F85F81" w:rsidP="002A4ED5"/>
        </w:tc>
        <w:tc>
          <w:tcPr>
            <w:tcW w:w="738" w:type="pct"/>
          </w:tcPr>
          <w:p w14:paraId="58AC3394" w14:textId="77777777" w:rsidR="00F85F81" w:rsidRPr="002A4ED5" w:rsidRDefault="00F85F81" w:rsidP="002A4ED5"/>
        </w:tc>
        <w:tc>
          <w:tcPr>
            <w:tcW w:w="490" w:type="pct"/>
          </w:tcPr>
          <w:p w14:paraId="58AC3395" w14:textId="77777777" w:rsidR="00F85F81" w:rsidRPr="002A4ED5" w:rsidRDefault="00F85F81" w:rsidP="002A4ED5"/>
        </w:tc>
        <w:tc>
          <w:tcPr>
            <w:tcW w:w="484" w:type="pct"/>
          </w:tcPr>
          <w:p w14:paraId="58AC3396" w14:textId="77777777" w:rsidR="00F85F81" w:rsidRPr="002A4ED5" w:rsidRDefault="00F85F81" w:rsidP="002A4ED5"/>
        </w:tc>
      </w:tr>
    </w:tbl>
    <w:p w14:paraId="58AC3398" w14:textId="66E47AFE" w:rsidR="006F0C59" w:rsidRPr="006F0C59" w:rsidRDefault="006F0C59" w:rsidP="006F0C59">
      <w:pPr>
        <w:keepNext/>
        <w:keepLines/>
        <w:spacing w:before="0" w:line="240" w:lineRule="auto"/>
        <w:jc w:val="center"/>
        <w:outlineLvl w:val="0"/>
        <w:rPr>
          <w:rFonts w:ascii="Arial" w:eastAsiaTheme="majorEastAsia" w:hAnsi="Arial" w:cstheme="majorBidi"/>
          <w:b/>
          <w:sz w:val="28"/>
        </w:rPr>
      </w:pPr>
      <w:r w:rsidRPr="006F0C59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lastRenderedPageBreak/>
        <w:t xml:space="preserve">Appendix </w:t>
      </w:r>
      <w:r w:rsidR="00075773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t>L</w:t>
      </w:r>
      <w:r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br/>
      </w:r>
      <w:r>
        <w:rPr>
          <w:rFonts w:ascii="Arial" w:eastAsiaTheme="majorEastAsia" w:hAnsi="Arial" w:cstheme="majorBidi"/>
          <w:b/>
          <w:sz w:val="28"/>
        </w:rPr>
        <w:t>CRISIS RESPONSE FORMS</w:t>
      </w:r>
    </w:p>
    <w:p w14:paraId="58AC3399" w14:textId="77777777" w:rsidR="006F0C59" w:rsidRDefault="006F0C59" w:rsidP="006F0C59">
      <w:pPr>
        <w:spacing w:before="0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CRISIS COUNSELING LOG</w:t>
      </w:r>
    </w:p>
    <w:p w14:paraId="58AC339A" w14:textId="77777777" w:rsidR="00211206" w:rsidRDefault="00211206" w:rsidP="006F0C59">
      <w:pPr>
        <w:spacing w:before="0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(TEMPLATE I of II)</w:t>
      </w:r>
    </w:p>
    <w:p w14:paraId="58AC339B" w14:textId="77777777" w:rsidR="006F0C59" w:rsidRPr="006F0C59" w:rsidRDefault="006F0C59" w:rsidP="006F0C59">
      <w:pPr>
        <w:spacing w:before="0"/>
        <w:jc w:val="center"/>
        <w:rPr>
          <w:sz w:val="8"/>
          <w:szCs w:val="8"/>
        </w:rPr>
      </w:pPr>
    </w:p>
    <w:tbl>
      <w:tblPr>
        <w:tblW w:w="5347" w:type="pct"/>
        <w:tblBorders>
          <w:top w:val="single" w:sz="12" w:space="0" w:color="666666" w:themeColor="accent6"/>
          <w:left w:val="single" w:sz="12" w:space="0" w:color="666666" w:themeColor="accent6"/>
          <w:bottom w:val="single" w:sz="12" w:space="0" w:color="666666" w:themeColor="accent6"/>
          <w:right w:val="single" w:sz="12" w:space="0" w:color="666666" w:themeColor="accent6"/>
        </w:tblBorders>
        <w:shd w:val="clear" w:color="auto" w:fill="429EDE" w:themeFill="accent1" w:themeFillTint="99"/>
        <w:tblLook w:val="04A0" w:firstRow="1" w:lastRow="0" w:firstColumn="1" w:lastColumn="0" w:noHBand="0" w:noVBand="1"/>
      </w:tblPr>
      <w:tblGrid>
        <w:gridCol w:w="1297"/>
        <w:gridCol w:w="14070"/>
      </w:tblGrid>
      <w:tr w:rsidR="006F0C59" w:rsidRPr="002B69B4" w14:paraId="58AC339E" w14:textId="77777777" w:rsidTr="00E64497">
        <w:trPr>
          <w:trHeight w:val="990"/>
        </w:trPr>
        <w:tc>
          <w:tcPr>
            <w:tcW w:w="422" w:type="pct"/>
            <w:shd w:val="clear" w:color="auto" w:fill="429EDE" w:themeFill="accent1" w:themeFillTint="99"/>
            <w:vAlign w:val="center"/>
          </w:tcPr>
          <w:p w14:paraId="58AC339C" w14:textId="77777777" w:rsidR="006F0C59" w:rsidRPr="00562601" w:rsidRDefault="006F0C59" w:rsidP="00E64497">
            <w:pPr>
              <w:tabs>
                <w:tab w:val="center" w:pos="4680"/>
                <w:tab w:val="right" w:pos="9360"/>
              </w:tabs>
              <w:spacing w:before="0"/>
              <w:rPr>
                <w:rFonts w:ascii="Corbel" w:eastAsia="Calibri" w:hAnsi="Corbel" w:cs="Times New Roman"/>
                <w:b/>
                <w:noProof/>
                <w:color w:val="FFFFFF"/>
                <w:sz w:val="44"/>
                <w:szCs w:val="24"/>
              </w:rPr>
            </w:pPr>
          </w:p>
        </w:tc>
        <w:tc>
          <w:tcPr>
            <w:tcW w:w="4578" w:type="pct"/>
            <w:shd w:val="clear" w:color="auto" w:fill="429EDE" w:themeFill="accent1" w:themeFillTint="99"/>
            <w:vAlign w:val="center"/>
          </w:tcPr>
          <w:p w14:paraId="58AC339D" w14:textId="77777777" w:rsidR="006F0C59" w:rsidRPr="002B69B4" w:rsidRDefault="006F0C59" w:rsidP="00E64497">
            <w:pPr>
              <w:pStyle w:val="Header"/>
            </w:pPr>
            <w:r>
              <w:t>CRISIS COUNSELING LOG</w:t>
            </w:r>
          </w:p>
        </w:tc>
      </w:tr>
    </w:tbl>
    <w:p w14:paraId="58AC339F" w14:textId="77777777" w:rsidR="006F0C59" w:rsidRPr="006F0C59" w:rsidRDefault="006F0C59">
      <w:pPr>
        <w:spacing w:before="0" w:after="200"/>
        <w:rPr>
          <w:sz w:val="8"/>
          <w:szCs w:val="8"/>
        </w:rPr>
      </w:pPr>
    </w:p>
    <w:tbl>
      <w:tblPr>
        <w:tblStyle w:val="TableGrid"/>
        <w:tblW w:w="5354" w:type="pct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791"/>
        <w:gridCol w:w="12596"/>
      </w:tblGrid>
      <w:tr w:rsidR="006F0C59" w:rsidRPr="002A4ED5" w14:paraId="58AC33A2" w14:textId="77777777" w:rsidTr="00E64497">
        <w:tc>
          <w:tcPr>
            <w:tcW w:w="907" w:type="pct"/>
            <w:vAlign w:val="bottom"/>
          </w:tcPr>
          <w:p w14:paraId="58AC33A0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School:</w:t>
            </w:r>
          </w:p>
        </w:tc>
        <w:tc>
          <w:tcPr>
            <w:tcW w:w="4093" w:type="pct"/>
            <w:vAlign w:val="bottom"/>
          </w:tcPr>
          <w:p w14:paraId="58AC33A1" w14:textId="77777777" w:rsidR="006F0C59" w:rsidRPr="002A4ED5" w:rsidRDefault="006F0C59" w:rsidP="00E64497"/>
        </w:tc>
      </w:tr>
      <w:tr w:rsidR="006F0C59" w:rsidRPr="002A4ED5" w14:paraId="58AC33A5" w14:textId="77777777" w:rsidTr="00E64497">
        <w:tc>
          <w:tcPr>
            <w:tcW w:w="907" w:type="pct"/>
            <w:vAlign w:val="bottom"/>
          </w:tcPr>
          <w:p w14:paraId="58AC33A3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Date:</w:t>
            </w:r>
          </w:p>
        </w:tc>
        <w:tc>
          <w:tcPr>
            <w:tcW w:w="4093" w:type="pct"/>
            <w:vAlign w:val="bottom"/>
          </w:tcPr>
          <w:p w14:paraId="58AC33A4" w14:textId="77777777" w:rsidR="006F0C59" w:rsidRPr="002A4ED5" w:rsidRDefault="006F0C59" w:rsidP="00E64497"/>
        </w:tc>
      </w:tr>
      <w:tr w:rsidR="006F0C59" w:rsidRPr="002A4ED5" w14:paraId="58AC33A8" w14:textId="77777777" w:rsidTr="00E64497">
        <w:tc>
          <w:tcPr>
            <w:tcW w:w="907" w:type="pct"/>
            <w:vAlign w:val="bottom"/>
          </w:tcPr>
          <w:p w14:paraId="58AC33A6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Counselor:</w:t>
            </w:r>
          </w:p>
        </w:tc>
        <w:tc>
          <w:tcPr>
            <w:tcW w:w="4093" w:type="pct"/>
            <w:vAlign w:val="bottom"/>
          </w:tcPr>
          <w:p w14:paraId="58AC33A7" w14:textId="77777777" w:rsidR="006F0C59" w:rsidRPr="002A4ED5" w:rsidRDefault="006F0C59" w:rsidP="00E64497"/>
        </w:tc>
      </w:tr>
      <w:tr w:rsidR="006F0C59" w:rsidRPr="002A4ED5" w14:paraId="58AC33AB" w14:textId="77777777" w:rsidTr="00E64497">
        <w:tc>
          <w:tcPr>
            <w:tcW w:w="907" w:type="pct"/>
            <w:vAlign w:val="bottom"/>
          </w:tcPr>
          <w:p w14:paraId="58AC33A9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Teacher/Administrator:</w:t>
            </w:r>
          </w:p>
        </w:tc>
        <w:tc>
          <w:tcPr>
            <w:tcW w:w="4093" w:type="pct"/>
            <w:vAlign w:val="bottom"/>
          </w:tcPr>
          <w:p w14:paraId="58AC33AA" w14:textId="77777777" w:rsidR="006F0C59" w:rsidRPr="002A4ED5" w:rsidRDefault="006F0C59" w:rsidP="00E64497"/>
        </w:tc>
      </w:tr>
      <w:tr w:rsidR="006F0C59" w:rsidRPr="002A4ED5" w14:paraId="58AC33AE" w14:textId="77777777" w:rsidTr="00E64497">
        <w:tc>
          <w:tcPr>
            <w:tcW w:w="907" w:type="pct"/>
            <w:vAlign w:val="bottom"/>
          </w:tcPr>
          <w:p w14:paraId="58AC33AC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Crisis Description:</w:t>
            </w:r>
          </w:p>
        </w:tc>
        <w:tc>
          <w:tcPr>
            <w:tcW w:w="4093" w:type="pct"/>
            <w:vAlign w:val="bottom"/>
          </w:tcPr>
          <w:p w14:paraId="58AC33AD" w14:textId="77777777" w:rsidR="006F0C59" w:rsidRPr="002A4ED5" w:rsidRDefault="006F0C59" w:rsidP="00E64497"/>
        </w:tc>
      </w:tr>
    </w:tbl>
    <w:p w14:paraId="58AC33AF" w14:textId="77777777" w:rsidR="006F0C59" w:rsidRDefault="006F0C59" w:rsidP="006F0C59">
      <w:pPr>
        <w:pStyle w:val="NoSpacing"/>
      </w:pPr>
    </w:p>
    <w:tbl>
      <w:tblPr>
        <w:tblW w:w="5349" w:type="pct"/>
        <w:tblBorders>
          <w:top w:val="single" w:sz="12" w:space="0" w:color="7F7F7F" w:themeColor="text1" w:themeTint="80"/>
          <w:left w:val="single" w:sz="8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949"/>
        <w:gridCol w:w="1362"/>
        <w:gridCol w:w="1374"/>
        <w:gridCol w:w="3281"/>
        <w:gridCol w:w="873"/>
        <w:gridCol w:w="873"/>
        <w:gridCol w:w="873"/>
        <w:gridCol w:w="873"/>
        <w:gridCol w:w="2915"/>
      </w:tblGrid>
      <w:tr w:rsidR="006F0C59" w:rsidRPr="002A4ED5" w14:paraId="58AC33BD" w14:textId="77777777" w:rsidTr="006F0C59">
        <w:tc>
          <w:tcPr>
            <w:tcW w:w="959" w:type="pct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429EDE" w:themeFill="accent1" w:themeFillTint="99"/>
          </w:tcPr>
          <w:p w14:paraId="58AC33B0" w14:textId="77777777" w:rsidR="006F0C59" w:rsidRPr="002822A0" w:rsidRDefault="006F0C59" w:rsidP="00E64497">
            <w:pPr>
              <w:pStyle w:val="TableHeaders"/>
              <w:tabs>
                <w:tab w:val="left" w:pos="500"/>
              </w:tabs>
              <w:jc w:val="left"/>
              <w:rPr>
                <w:color w:val="404040" w:themeColor="text1" w:themeTint="BF"/>
                <w:sz w:val="16"/>
                <w:szCs w:val="16"/>
              </w:rPr>
            </w:pPr>
            <w:r w:rsidRPr="002822A0">
              <w:rPr>
                <w:color w:val="404040" w:themeColor="text1" w:themeTint="BF"/>
              </w:rPr>
              <w:tab/>
            </w:r>
          </w:p>
          <w:p w14:paraId="58AC33B1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NAME OF STUDENT</w:t>
            </w:r>
          </w:p>
        </w:tc>
        <w:tc>
          <w:tcPr>
            <w:tcW w:w="443" w:type="pct"/>
            <w:vMerge w:val="restart"/>
            <w:tcBorders>
              <w:top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429EDE" w:themeFill="accent1" w:themeFillTint="99"/>
          </w:tcPr>
          <w:p w14:paraId="58AC33B2" w14:textId="77777777" w:rsidR="006F0C59" w:rsidRPr="002822A0" w:rsidRDefault="006F0C59" w:rsidP="00E64497">
            <w:pPr>
              <w:pStyle w:val="TableHeaders"/>
              <w:jc w:val="left"/>
              <w:rPr>
                <w:color w:val="404040" w:themeColor="text1" w:themeTint="BF"/>
                <w:sz w:val="16"/>
                <w:szCs w:val="16"/>
              </w:rPr>
            </w:pPr>
          </w:p>
          <w:p w14:paraId="58AC33B3" w14:textId="77777777" w:rsidR="006F0C59" w:rsidRPr="002822A0" w:rsidRDefault="006F0C59" w:rsidP="00E64497">
            <w:pPr>
              <w:pStyle w:val="TableHeaders"/>
              <w:jc w:val="left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GRADE</w:t>
            </w:r>
          </w:p>
        </w:tc>
        <w:tc>
          <w:tcPr>
            <w:tcW w:w="447" w:type="pct"/>
            <w:vMerge w:val="restart"/>
            <w:tcBorders>
              <w:top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429EDE" w:themeFill="accent1" w:themeFillTint="99"/>
            <w:vAlign w:val="center"/>
          </w:tcPr>
          <w:p w14:paraId="58AC33B4" w14:textId="77777777" w:rsidR="006F0C59" w:rsidRPr="002822A0" w:rsidRDefault="006F0C59" w:rsidP="00E64497">
            <w:pPr>
              <w:pStyle w:val="TableHeaders"/>
              <w:jc w:val="left"/>
              <w:rPr>
                <w:color w:val="404040" w:themeColor="text1" w:themeTint="BF"/>
                <w:sz w:val="16"/>
                <w:szCs w:val="16"/>
              </w:rPr>
            </w:pPr>
          </w:p>
          <w:p w14:paraId="58AC33B5" w14:textId="77777777" w:rsidR="006F0C59" w:rsidRPr="002822A0" w:rsidRDefault="006F0C59" w:rsidP="00E64497">
            <w:pPr>
              <w:pStyle w:val="TableHeaders"/>
              <w:jc w:val="left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TEACHER/PERIOD</w:t>
            </w:r>
          </w:p>
        </w:tc>
        <w:tc>
          <w:tcPr>
            <w:tcW w:w="1067" w:type="pct"/>
            <w:vMerge w:val="restart"/>
            <w:tcBorders>
              <w:top w:val="single" w:sz="12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  <w:shd w:val="clear" w:color="auto" w:fill="429EDE" w:themeFill="accent1" w:themeFillTint="99"/>
          </w:tcPr>
          <w:p w14:paraId="58AC33B6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  <w:sz w:val="16"/>
                <w:szCs w:val="16"/>
              </w:rPr>
            </w:pPr>
          </w:p>
          <w:p w14:paraId="58AC33B7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COMMENTS</w:t>
            </w:r>
          </w:p>
        </w:tc>
        <w:tc>
          <w:tcPr>
            <w:tcW w:w="568" w:type="pct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  <w:shd w:val="clear" w:color="auto" w:fill="429EDE" w:themeFill="accent1" w:themeFillTint="99"/>
            <w:vAlign w:val="center"/>
          </w:tcPr>
          <w:p w14:paraId="58AC33B8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 xml:space="preserve">SENT </w:t>
            </w:r>
          </w:p>
          <w:p w14:paraId="58AC33B9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HOME?</w:t>
            </w:r>
          </w:p>
        </w:tc>
        <w:tc>
          <w:tcPr>
            <w:tcW w:w="568" w:type="pct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  <w:shd w:val="clear" w:color="auto" w:fill="429EDE" w:themeFill="accent1" w:themeFillTint="99"/>
          </w:tcPr>
          <w:p w14:paraId="58AC33BA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 xml:space="preserve">PARENT </w:t>
            </w:r>
          </w:p>
          <w:p w14:paraId="58AC33BB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NOTIFIED?</w:t>
            </w:r>
          </w:p>
        </w:tc>
        <w:tc>
          <w:tcPr>
            <w:tcW w:w="948" w:type="pct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429EDE" w:themeFill="accent1" w:themeFillTint="99"/>
            <w:vAlign w:val="center"/>
          </w:tcPr>
          <w:p w14:paraId="58AC33BC" w14:textId="77777777" w:rsidR="006F0C59" w:rsidRPr="002822A0" w:rsidRDefault="006F0C59" w:rsidP="00E64497">
            <w:pPr>
              <w:pStyle w:val="TableHeader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FOLLOW-UP</w:t>
            </w:r>
          </w:p>
        </w:tc>
      </w:tr>
      <w:tr w:rsidR="006F0C59" w:rsidRPr="002A4ED5" w14:paraId="58AC33C7" w14:textId="77777777" w:rsidTr="006F0C59">
        <w:trPr>
          <w:trHeight w:val="55"/>
        </w:trPr>
        <w:tc>
          <w:tcPr>
            <w:tcW w:w="959" w:type="pct"/>
            <w:vMerge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429EDE" w:themeFill="accent1" w:themeFillTint="99"/>
          </w:tcPr>
          <w:p w14:paraId="58AC33BE" w14:textId="77777777" w:rsidR="006F0C59" w:rsidRPr="002822A0" w:rsidRDefault="006F0C59" w:rsidP="00E64497">
            <w:pPr>
              <w:spacing w:before="0"/>
              <w:jc w:val="center"/>
              <w:rPr>
                <w:rFonts w:ascii="Calibri" w:eastAsia="Calibri" w:hAnsi="Calibri" w:cs="Times New Roman"/>
                <w:b/>
                <w:color w:val="404040" w:themeColor="text1" w:themeTint="BF"/>
              </w:rPr>
            </w:pPr>
          </w:p>
        </w:tc>
        <w:tc>
          <w:tcPr>
            <w:tcW w:w="443" w:type="pct"/>
            <w:vMerge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429EDE" w:themeFill="accent1" w:themeFillTint="99"/>
          </w:tcPr>
          <w:p w14:paraId="58AC33BF" w14:textId="77777777" w:rsidR="006F0C59" w:rsidRPr="002822A0" w:rsidRDefault="006F0C59" w:rsidP="00E64497">
            <w:pPr>
              <w:spacing w:before="0"/>
              <w:jc w:val="center"/>
              <w:rPr>
                <w:rFonts w:ascii="Calibri" w:eastAsia="Calibri" w:hAnsi="Calibri" w:cs="Times New Roman"/>
                <w:b/>
                <w:color w:val="404040" w:themeColor="text1" w:themeTint="BF"/>
              </w:rPr>
            </w:pPr>
          </w:p>
        </w:tc>
        <w:tc>
          <w:tcPr>
            <w:tcW w:w="447" w:type="pct"/>
            <w:vMerge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731F1C" w:themeFill="accent5"/>
            <w:vAlign w:val="center"/>
          </w:tcPr>
          <w:p w14:paraId="58AC33C0" w14:textId="77777777" w:rsidR="006F0C59" w:rsidRPr="002822A0" w:rsidRDefault="006F0C59" w:rsidP="00E64497">
            <w:pPr>
              <w:spacing w:before="0"/>
              <w:jc w:val="center"/>
              <w:rPr>
                <w:rFonts w:ascii="Calibri" w:eastAsia="Calibri" w:hAnsi="Calibri" w:cs="Times New Roman"/>
                <w:b/>
                <w:color w:val="404040" w:themeColor="text1" w:themeTint="BF"/>
              </w:rPr>
            </w:pPr>
          </w:p>
        </w:tc>
        <w:tc>
          <w:tcPr>
            <w:tcW w:w="1067" w:type="pct"/>
            <w:vMerge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  <w:shd w:val="clear" w:color="auto" w:fill="731F1C" w:themeFill="accent5"/>
          </w:tcPr>
          <w:p w14:paraId="58AC33C1" w14:textId="77777777" w:rsidR="006F0C59" w:rsidRPr="002822A0" w:rsidRDefault="006F0C59" w:rsidP="00E64497">
            <w:pPr>
              <w:pStyle w:val="TableSubheadings"/>
              <w:rPr>
                <w:color w:val="404040" w:themeColor="text1" w:themeTint="BF"/>
              </w:rPr>
            </w:pPr>
          </w:p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81BEE9" w:themeFill="accent1" w:themeFillTint="66"/>
            <w:vAlign w:val="center"/>
          </w:tcPr>
          <w:p w14:paraId="58AC33C2" w14:textId="77777777" w:rsidR="006F0C59" w:rsidRPr="002822A0" w:rsidRDefault="006F0C59" w:rsidP="00E64497">
            <w:pPr>
              <w:pStyle w:val="TableSubheading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YES</w:t>
            </w:r>
          </w:p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  <w:shd w:val="clear" w:color="auto" w:fill="81BEE9" w:themeFill="accent1" w:themeFillTint="66"/>
            <w:vAlign w:val="center"/>
          </w:tcPr>
          <w:p w14:paraId="58AC33C3" w14:textId="77777777" w:rsidR="006F0C59" w:rsidRPr="002822A0" w:rsidRDefault="006F0C59" w:rsidP="00E64497">
            <w:pPr>
              <w:pStyle w:val="TableSubheading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NO</w:t>
            </w:r>
          </w:p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81BEE9" w:themeFill="accent1" w:themeFillTint="66"/>
            <w:vAlign w:val="center"/>
          </w:tcPr>
          <w:p w14:paraId="58AC33C4" w14:textId="77777777" w:rsidR="006F0C59" w:rsidRPr="002822A0" w:rsidRDefault="006F0C59" w:rsidP="00E64497">
            <w:pPr>
              <w:pStyle w:val="TableSubheading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YES</w:t>
            </w:r>
          </w:p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  <w:shd w:val="clear" w:color="auto" w:fill="81BEE9" w:themeFill="accent1" w:themeFillTint="66"/>
            <w:vAlign w:val="center"/>
          </w:tcPr>
          <w:p w14:paraId="58AC33C5" w14:textId="77777777" w:rsidR="006F0C59" w:rsidRPr="002822A0" w:rsidRDefault="006F0C59" w:rsidP="00E64497">
            <w:pPr>
              <w:pStyle w:val="TableSubheadings"/>
              <w:rPr>
                <w:color w:val="404040" w:themeColor="text1" w:themeTint="BF"/>
              </w:rPr>
            </w:pPr>
            <w:r w:rsidRPr="002822A0">
              <w:rPr>
                <w:color w:val="404040" w:themeColor="text1" w:themeTint="BF"/>
              </w:rPr>
              <w:t>NO</w:t>
            </w:r>
          </w:p>
        </w:tc>
        <w:tc>
          <w:tcPr>
            <w:tcW w:w="948" w:type="pct"/>
            <w:vMerge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  <w:shd w:val="clear" w:color="auto" w:fill="81BEE9" w:themeFill="accent1" w:themeFillTint="66"/>
            <w:vAlign w:val="center"/>
          </w:tcPr>
          <w:p w14:paraId="58AC33C6" w14:textId="77777777" w:rsidR="006F0C59" w:rsidRPr="002822A0" w:rsidRDefault="006F0C59" w:rsidP="00E64497">
            <w:pPr>
              <w:spacing w:before="0"/>
              <w:jc w:val="center"/>
              <w:rPr>
                <w:rFonts w:ascii="Calibri" w:eastAsia="Calibri" w:hAnsi="Calibri" w:cs="Times New Roman"/>
                <w:b/>
                <w:color w:val="404040" w:themeColor="text1" w:themeTint="BF"/>
              </w:rPr>
            </w:pPr>
          </w:p>
        </w:tc>
      </w:tr>
      <w:tr w:rsidR="006F0C59" w:rsidRPr="002A4ED5" w14:paraId="58AC33D2" w14:textId="77777777" w:rsidTr="006F0C59">
        <w:tc>
          <w:tcPr>
            <w:tcW w:w="959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C8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  <w:p w14:paraId="58AC33C9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443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58AC33CA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447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58AC33CB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1067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CC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CD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CE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CF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D0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  <w:tc>
          <w:tcPr>
            <w:tcW w:w="948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D1" w14:textId="77777777" w:rsidR="006F0C59" w:rsidRPr="002822A0" w:rsidRDefault="006F0C59" w:rsidP="00E64497">
            <w:pPr>
              <w:rPr>
                <w:color w:val="404040" w:themeColor="text1" w:themeTint="BF"/>
              </w:rPr>
            </w:pPr>
          </w:p>
        </w:tc>
      </w:tr>
      <w:tr w:rsidR="006F0C59" w:rsidRPr="002A4ED5" w14:paraId="58AC33DD" w14:textId="77777777" w:rsidTr="006F0C59">
        <w:tc>
          <w:tcPr>
            <w:tcW w:w="959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D3" w14:textId="77777777" w:rsidR="006F0C59" w:rsidRDefault="006F0C59" w:rsidP="00E64497"/>
          <w:p w14:paraId="58AC33D4" w14:textId="77777777" w:rsidR="006F0C59" w:rsidRPr="002A4ED5" w:rsidRDefault="006F0C59" w:rsidP="00E64497"/>
        </w:tc>
        <w:tc>
          <w:tcPr>
            <w:tcW w:w="443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58AC33D5" w14:textId="77777777" w:rsidR="006F0C59" w:rsidRPr="002A4ED5" w:rsidRDefault="006F0C59" w:rsidP="00E64497"/>
        </w:tc>
        <w:tc>
          <w:tcPr>
            <w:tcW w:w="447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58AC33D6" w14:textId="77777777" w:rsidR="006F0C59" w:rsidRPr="002A4ED5" w:rsidRDefault="006F0C59" w:rsidP="00E64497"/>
        </w:tc>
        <w:tc>
          <w:tcPr>
            <w:tcW w:w="1067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D7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D8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D9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DA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DB" w14:textId="77777777" w:rsidR="006F0C59" w:rsidRPr="002A4ED5" w:rsidRDefault="006F0C59" w:rsidP="00E64497"/>
        </w:tc>
        <w:tc>
          <w:tcPr>
            <w:tcW w:w="948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DC" w14:textId="77777777" w:rsidR="006F0C59" w:rsidRPr="002A4ED5" w:rsidRDefault="006F0C59" w:rsidP="00E64497"/>
        </w:tc>
      </w:tr>
      <w:tr w:rsidR="006F0C59" w:rsidRPr="002A4ED5" w14:paraId="58AC33E8" w14:textId="77777777" w:rsidTr="006F0C59">
        <w:tc>
          <w:tcPr>
            <w:tcW w:w="959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DE" w14:textId="77777777" w:rsidR="006F0C59" w:rsidRDefault="006F0C59" w:rsidP="00E64497"/>
          <w:p w14:paraId="58AC33DF" w14:textId="77777777" w:rsidR="006F0C59" w:rsidRPr="002A4ED5" w:rsidRDefault="006F0C59" w:rsidP="00E64497"/>
        </w:tc>
        <w:tc>
          <w:tcPr>
            <w:tcW w:w="443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58AC33E0" w14:textId="77777777" w:rsidR="006F0C59" w:rsidRPr="002A4ED5" w:rsidRDefault="006F0C59" w:rsidP="00E64497"/>
        </w:tc>
        <w:tc>
          <w:tcPr>
            <w:tcW w:w="447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58AC33E1" w14:textId="77777777" w:rsidR="006F0C59" w:rsidRPr="002A4ED5" w:rsidRDefault="006F0C59" w:rsidP="00E64497"/>
        </w:tc>
        <w:tc>
          <w:tcPr>
            <w:tcW w:w="1067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E2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E3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E4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E5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7F7F7F" w:themeColor="text1" w:themeTint="80"/>
            </w:tcBorders>
          </w:tcPr>
          <w:p w14:paraId="58AC33E6" w14:textId="77777777" w:rsidR="006F0C59" w:rsidRPr="002A4ED5" w:rsidRDefault="006F0C59" w:rsidP="00E64497"/>
        </w:tc>
        <w:tc>
          <w:tcPr>
            <w:tcW w:w="948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8" w:space="0" w:color="7F7F7F" w:themeColor="text1" w:themeTint="80"/>
            </w:tcBorders>
          </w:tcPr>
          <w:p w14:paraId="58AC33E7" w14:textId="77777777" w:rsidR="006F0C59" w:rsidRPr="002A4ED5" w:rsidRDefault="006F0C59" w:rsidP="00E64497"/>
        </w:tc>
      </w:tr>
      <w:tr w:rsidR="006F0C59" w:rsidRPr="002A4ED5" w14:paraId="58AC33F3" w14:textId="77777777" w:rsidTr="006F0C59">
        <w:tc>
          <w:tcPr>
            <w:tcW w:w="959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58AC33E9" w14:textId="77777777" w:rsidR="006F0C59" w:rsidRDefault="006F0C59" w:rsidP="00E64497"/>
          <w:p w14:paraId="58AC33EA" w14:textId="77777777" w:rsidR="006F0C59" w:rsidRPr="002A4ED5" w:rsidRDefault="006F0C59" w:rsidP="00E64497"/>
        </w:tc>
        <w:tc>
          <w:tcPr>
            <w:tcW w:w="443" w:type="pct"/>
            <w:tcBorders>
              <w:top w:val="single" w:sz="8" w:space="0" w:color="7F7F7F" w:themeColor="text1" w:themeTint="80"/>
              <w:bottom w:val="single" w:sz="12" w:space="0" w:color="7F7F7F" w:themeColor="text1" w:themeTint="80"/>
            </w:tcBorders>
          </w:tcPr>
          <w:p w14:paraId="58AC33EB" w14:textId="77777777" w:rsidR="006F0C59" w:rsidRPr="002A4ED5" w:rsidRDefault="006F0C59" w:rsidP="00E64497"/>
        </w:tc>
        <w:tc>
          <w:tcPr>
            <w:tcW w:w="447" w:type="pct"/>
            <w:tcBorders>
              <w:top w:val="single" w:sz="8" w:space="0" w:color="7F7F7F" w:themeColor="text1" w:themeTint="80"/>
              <w:bottom w:val="single" w:sz="12" w:space="0" w:color="7F7F7F" w:themeColor="text1" w:themeTint="80"/>
            </w:tcBorders>
          </w:tcPr>
          <w:p w14:paraId="58AC33EC" w14:textId="77777777" w:rsidR="006F0C59" w:rsidRPr="002A4ED5" w:rsidRDefault="006F0C59" w:rsidP="00E64497"/>
        </w:tc>
        <w:tc>
          <w:tcPr>
            <w:tcW w:w="1067" w:type="pct"/>
            <w:tcBorders>
              <w:top w:val="single" w:sz="8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8AC33ED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58AC33EE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8AC33EF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58AC33F0" w14:textId="77777777" w:rsidR="006F0C59" w:rsidRPr="002A4ED5" w:rsidRDefault="006F0C59" w:rsidP="00E64497"/>
        </w:tc>
        <w:tc>
          <w:tcPr>
            <w:tcW w:w="284" w:type="pct"/>
            <w:tcBorders>
              <w:top w:val="single" w:sz="8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8AC33F1" w14:textId="77777777" w:rsidR="006F0C59" w:rsidRPr="002A4ED5" w:rsidRDefault="006F0C59" w:rsidP="00E64497"/>
        </w:tc>
        <w:tc>
          <w:tcPr>
            <w:tcW w:w="948" w:type="pct"/>
            <w:tcBorders>
              <w:top w:val="single" w:sz="8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</w:tcPr>
          <w:p w14:paraId="58AC33F2" w14:textId="77777777" w:rsidR="006F0C59" w:rsidRPr="002A4ED5" w:rsidRDefault="006F0C59" w:rsidP="00E64497"/>
        </w:tc>
      </w:tr>
    </w:tbl>
    <w:p w14:paraId="58AC33F4" w14:textId="77777777" w:rsidR="006F0C59" w:rsidRDefault="006F0C59">
      <w:pPr>
        <w:spacing w:before="0" w:after="200"/>
      </w:pPr>
    </w:p>
    <w:p w14:paraId="58AC33F5" w14:textId="0DB87D0C" w:rsidR="00211206" w:rsidRPr="006F0C59" w:rsidRDefault="006F0C59" w:rsidP="00211206">
      <w:pPr>
        <w:keepNext/>
        <w:keepLines/>
        <w:spacing w:before="0" w:line="240" w:lineRule="auto"/>
        <w:jc w:val="center"/>
        <w:outlineLvl w:val="0"/>
        <w:rPr>
          <w:rFonts w:ascii="Arial" w:eastAsiaTheme="majorEastAsia" w:hAnsi="Arial" w:cstheme="majorBidi"/>
          <w:b/>
          <w:sz w:val="28"/>
        </w:rPr>
      </w:pPr>
      <w:r>
        <w:br w:type="page"/>
      </w:r>
      <w:r w:rsidR="00211206" w:rsidRPr="006F0C59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lastRenderedPageBreak/>
        <w:t xml:space="preserve">Appendix </w:t>
      </w:r>
      <w:r w:rsidR="00075773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t>L</w:t>
      </w:r>
      <w:r w:rsidR="00211206">
        <w:rPr>
          <w:rFonts w:ascii="Arial" w:eastAsiaTheme="majorEastAsia" w:hAnsi="Arial" w:cstheme="majorBidi"/>
          <w:color w:val="1E73AC" w:themeColor="accent2" w:themeTint="BF"/>
          <w:sz w:val="40"/>
          <w:szCs w:val="32"/>
        </w:rPr>
        <w:br/>
      </w:r>
      <w:r w:rsidR="00211206">
        <w:rPr>
          <w:rFonts w:ascii="Arial" w:eastAsiaTheme="majorEastAsia" w:hAnsi="Arial" w:cstheme="majorBidi"/>
          <w:b/>
          <w:sz w:val="28"/>
        </w:rPr>
        <w:t>CRISIS RESPONSE FORMS</w:t>
      </w:r>
    </w:p>
    <w:p w14:paraId="58AC33F6" w14:textId="77777777" w:rsidR="00211206" w:rsidRDefault="00211206" w:rsidP="00211206">
      <w:pPr>
        <w:spacing w:before="0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CRISIS COUNSELING LOG</w:t>
      </w:r>
    </w:p>
    <w:p w14:paraId="58AC33F7" w14:textId="77777777" w:rsidR="00211206" w:rsidRDefault="00211206" w:rsidP="00211206">
      <w:pPr>
        <w:spacing w:before="0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(TEMPLATE II of II)</w:t>
      </w:r>
    </w:p>
    <w:p w14:paraId="58AC33F8" w14:textId="77777777" w:rsidR="00211206" w:rsidRDefault="00197264" w:rsidP="00211206">
      <w:pPr>
        <w:spacing w:before="0"/>
        <w:jc w:val="center"/>
        <w:rPr>
          <w:rFonts w:ascii="Arial" w:hAnsi="Arial" w:cs="Arial"/>
          <w:color w:val="222222"/>
        </w:rPr>
      </w:pPr>
      <w:hyperlink r:id="rId11" w:history="1">
        <w:r w:rsidR="00211206" w:rsidRPr="005551FC">
          <w:rPr>
            <w:rStyle w:val="Hyperlink"/>
            <w:rFonts w:ascii="Arial" w:hAnsi="Arial" w:cs="Arial"/>
          </w:rPr>
          <w:t>http://www.nasponline.org/Documents/Resources%20and%20Publications/Resources/Crisis/p.WS2H15.SummarySheet.pdf</w:t>
        </w:r>
      </w:hyperlink>
    </w:p>
    <w:p w14:paraId="58AC33F9" w14:textId="77777777" w:rsidR="00806FF3" w:rsidRPr="00562601" w:rsidRDefault="00211206" w:rsidP="00211206">
      <w:pPr>
        <w:keepNext/>
        <w:keepLines/>
        <w:spacing w:before="0" w:line="240" w:lineRule="auto"/>
        <w:jc w:val="center"/>
        <w:outlineLvl w:val="0"/>
      </w:pPr>
      <w:r>
        <w:rPr>
          <w:noProof/>
        </w:rPr>
        <w:drawing>
          <wp:inline distT="0" distB="0" distL="0" distR="0" wp14:anchorId="58AC33FA" wp14:editId="58AC33FB">
            <wp:extent cx="5334635" cy="6903720"/>
            <wp:effectExtent l="0" t="349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.WS2H15.SummarySheet (8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34635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6FF3" w:rsidRPr="00562601" w:rsidSect="00C21B65">
      <w:headerReference w:type="default" r:id="rId13"/>
      <w:pgSz w:w="15840" w:h="12240" w:orient="landscape" w:code="1"/>
      <w:pgMar w:top="360" w:right="720" w:bottom="1008" w:left="720" w:header="36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6B208" w14:textId="77777777" w:rsidR="00197264" w:rsidRDefault="00197264" w:rsidP="00650259">
      <w:pPr>
        <w:spacing w:line="240" w:lineRule="auto"/>
      </w:pPr>
      <w:r>
        <w:separator/>
      </w:r>
    </w:p>
  </w:endnote>
  <w:endnote w:type="continuationSeparator" w:id="0">
    <w:p w14:paraId="5C9C30AF" w14:textId="77777777" w:rsidR="00197264" w:rsidRDefault="00197264" w:rsidP="00650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706FC2A-86D4-4F76-BEC2-3DB5BA20A3D0}"/>
    <w:embedBold r:id="rId2" w:fontKey="{9FE8D6AA-BD8F-4AAB-A66F-AD2EC1E1A0CA}"/>
    <w:embedItalic r:id="rId3" w:fontKey="{EF998462-20BB-4B44-A37D-90BBBE834CF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7BB90394-6ABD-484D-936E-5C30A53AC687}"/>
    <w:embedBold r:id="rId5" w:fontKey="{1A32C6F4-D4AE-4327-81E9-C3137E2CFF9F}"/>
    <w:embedItalic r:id="rId6" w:fontKey="{2CD93525-A951-44D4-BA47-DBB0EA8CAD7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6F3D7291-BABA-4819-8D8C-A20CDBBDD53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8C9F5D48-5C8E-4A03-A2FD-D3624DA5E5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BEBE0" w14:textId="77777777" w:rsidR="00197264" w:rsidRDefault="00197264" w:rsidP="00650259">
      <w:pPr>
        <w:spacing w:line="240" w:lineRule="auto"/>
      </w:pPr>
      <w:r>
        <w:separator/>
      </w:r>
    </w:p>
  </w:footnote>
  <w:footnote w:type="continuationSeparator" w:id="0">
    <w:p w14:paraId="05FF6A6A" w14:textId="77777777" w:rsidR="00197264" w:rsidRDefault="00197264" w:rsidP="00650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C3400" w14:textId="77777777" w:rsidR="006F0C59" w:rsidRPr="006F0C59" w:rsidRDefault="006F0C59" w:rsidP="006F0C59">
    <w:pPr>
      <w:pStyle w:val="04xlpa"/>
      <w:spacing w:before="0" w:beforeAutospacing="0" w:after="0" w:afterAutospacing="0"/>
      <w:rPr>
        <w:rFonts w:ascii="Arial" w:hAnsi="Arial" w:cs="Arial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7B27FAE"/>
    <w:multiLevelType w:val="hybridMultilevel"/>
    <w:tmpl w:val="1C8EB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1"/>
  </w:num>
  <w:num w:numId="11">
    <w:abstractNumId w:val="6"/>
  </w:num>
  <w:num w:numId="12">
    <w:abstractNumId w:val="0"/>
  </w:num>
  <w:num w:numId="13">
    <w:abstractNumId w:val="2"/>
  </w:num>
  <w:num w:numId="14">
    <w:abstractNumId w:val="10"/>
  </w:num>
  <w:num w:numId="15">
    <w:abstractNumId w:val="9"/>
  </w:num>
  <w:num w:numId="16">
    <w:abstractNumId w:val="17"/>
  </w:num>
  <w:num w:numId="17">
    <w:abstractNumId w:val="3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5"/>
  </w:num>
  <w:num w:numId="23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F81"/>
    <w:rsid w:val="00003B30"/>
    <w:rsid w:val="00045CA6"/>
    <w:rsid w:val="00052382"/>
    <w:rsid w:val="0006568A"/>
    <w:rsid w:val="00075773"/>
    <w:rsid w:val="00076F0F"/>
    <w:rsid w:val="00084253"/>
    <w:rsid w:val="000D1F49"/>
    <w:rsid w:val="000F5C88"/>
    <w:rsid w:val="001727CA"/>
    <w:rsid w:val="00197264"/>
    <w:rsid w:val="001E3C51"/>
    <w:rsid w:val="001E4E2C"/>
    <w:rsid w:val="00211206"/>
    <w:rsid w:val="00261C01"/>
    <w:rsid w:val="002A4ED5"/>
    <w:rsid w:val="002A648D"/>
    <w:rsid w:val="002B69B4"/>
    <w:rsid w:val="002C56E6"/>
    <w:rsid w:val="002D3A9F"/>
    <w:rsid w:val="00354B3D"/>
    <w:rsid w:val="00361E11"/>
    <w:rsid w:val="0039760F"/>
    <w:rsid w:val="003B4744"/>
    <w:rsid w:val="003F0847"/>
    <w:rsid w:val="0040090B"/>
    <w:rsid w:val="0044277F"/>
    <w:rsid w:val="00446538"/>
    <w:rsid w:val="0046302A"/>
    <w:rsid w:val="00487D2D"/>
    <w:rsid w:val="004D5D62"/>
    <w:rsid w:val="005112D0"/>
    <w:rsid w:val="00562601"/>
    <w:rsid w:val="0057256E"/>
    <w:rsid w:val="00577E06"/>
    <w:rsid w:val="00582B1C"/>
    <w:rsid w:val="005A3BF7"/>
    <w:rsid w:val="005F2035"/>
    <w:rsid w:val="005F7990"/>
    <w:rsid w:val="006250A2"/>
    <w:rsid w:val="0063739C"/>
    <w:rsid w:val="00650259"/>
    <w:rsid w:val="006F0C59"/>
    <w:rsid w:val="00770F25"/>
    <w:rsid w:val="00787DD4"/>
    <w:rsid w:val="007A35A8"/>
    <w:rsid w:val="007B0A85"/>
    <w:rsid w:val="007C6A52"/>
    <w:rsid w:val="00806FF3"/>
    <w:rsid w:val="0082043E"/>
    <w:rsid w:val="00897ADB"/>
    <w:rsid w:val="008E203A"/>
    <w:rsid w:val="0090021E"/>
    <w:rsid w:val="00905BCD"/>
    <w:rsid w:val="0091229C"/>
    <w:rsid w:val="00940E73"/>
    <w:rsid w:val="0098597D"/>
    <w:rsid w:val="00991B30"/>
    <w:rsid w:val="009D406B"/>
    <w:rsid w:val="009F2638"/>
    <w:rsid w:val="009F619A"/>
    <w:rsid w:val="009F6DDE"/>
    <w:rsid w:val="00A370A8"/>
    <w:rsid w:val="00A60442"/>
    <w:rsid w:val="00AC2926"/>
    <w:rsid w:val="00B04A50"/>
    <w:rsid w:val="00B160CA"/>
    <w:rsid w:val="00B23FC9"/>
    <w:rsid w:val="00BD4753"/>
    <w:rsid w:val="00BD5CB1"/>
    <w:rsid w:val="00BE62EE"/>
    <w:rsid w:val="00C003BA"/>
    <w:rsid w:val="00C21B65"/>
    <w:rsid w:val="00C427EB"/>
    <w:rsid w:val="00C46878"/>
    <w:rsid w:val="00C81922"/>
    <w:rsid w:val="00CB4A51"/>
    <w:rsid w:val="00CD4532"/>
    <w:rsid w:val="00CD47B0"/>
    <w:rsid w:val="00CE6104"/>
    <w:rsid w:val="00CE7918"/>
    <w:rsid w:val="00D16163"/>
    <w:rsid w:val="00DB3FAD"/>
    <w:rsid w:val="00DD447B"/>
    <w:rsid w:val="00DF0832"/>
    <w:rsid w:val="00E0535A"/>
    <w:rsid w:val="00E61C09"/>
    <w:rsid w:val="00E677FE"/>
    <w:rsid w:val="00EB3B58"/>
    <w:rsid w:val="00EC7359"/>
    <w:rsid w:val="00EE3054"/>
    <w:rsid w:val="00F00606"/>
    <w:rsid w:val="00F01256"/>
    <w:rsid w:val="00F529D1"/>
    <w:rsid w:val="00F5418C"/>
    <w:rsid w:val="00F549BE"/>
    <w:rsid w:val="00F85F81"/>
    <w:rsid w:val="00FC7475"/>
    <w:rsid w:val="00FE2E33"/>
    <w:rsid w:val="00FE78A0"/>
    <w:rsid w:val="00FF2887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C33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F65E4"/>
    <w:pPr>
      <w:spacing w:before="120" w:after="0"/>
    </w:pPr>
    <w:rPr>
      <w:sz w:val="24"/>
    </w:rPr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62601"/>
    <w:rPr>
      <w:b/>
      <w:color w:val="4BACC6"/>
      <w:sz w:val="52"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62601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62601"/>
    <w:rPr>
      <w:b/>
      <w:bCs/>
      <w:color w:val="694A77"/>
      <w:sz w:val="24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B04A50"/>
    <w:pPr>
      <w:tabs>
        <w:tab w:val="right" w:leader="dot" w:pos="9830"/>
      </w:tabs>
      <w:jc w:val="center"/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2601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2B69B4"/>
    <w:pPr>
      <w:spacing w:before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2B69B4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unhideWhenUsed/>
    <w:qFormat/>
    <w:rsid w:val="002A648D"/>
    <w:pPr>
      <w:spacing w:before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A648D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562601"/>
    <w:pPr>
      <w:widowControl w:val="0"/>
      <w:autoSpaceDE w:val="0"/>
      <w:autoSpaceDN w:val="0"/>
      <w:spacing w:before="0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6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601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62601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601"/>
    <w:rPr>
      <w:rFonts w:asciiTheme="majorHAnsi" w:eastAsiaTheme="majorEastAsia" w:hAnsiTheme="majorHAnsi" w:cstheme="majorBidi"/>
      <w:color w:val="0A273B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601"/>
    <w:rPr>
      <w:rFonts w:asciiTheme="majorHAnsi" w:eastAsiaTheme="majorEastAsia" w:hAnsiTheme="majorHAnsi" w:cstheme="majorBidi"/>
      <w:i/>
      <w:iCs/>
      <w:color w:val="0A273B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6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6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62601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6FF3"/>
    <w:rPr>
      <w:color w:val="808080"/>
    </w:rPr>
  </w:style>
  <w:style w:type="paragraph" w:customStyle="1" w:styleId="TableHeaders">
    <w:name w:val="Table Headers"/>
    <w:basedOn w:val="Normal"/>
    <w:uiPriority w:val="1"/>
    <w:qFormat/>
    <w:rsid w:val="002A648D"/>
    <w:pPr>
      <w:spacing w:before="0"/>
      <w:jc w:val="center"/>
    </w:pPr>
    <w:rPr>
      <w:rFonts w:eastAsia="Calibri" w:cstheme="minorHAnsi"/>
      <w:b/>
      <w:noProof/>
      <w:szCs w:val="18"/>
    </w:rPr>
  </w:style>
  <w:style w:type="paragraph" w:customStyle="1" w:styleId="TableSubheadings">
    <w:name w:val="Table Subheadings"/>
    <w:basedOn w:val="Normal"/>
    <w:uiPriority w:val="1"/>
    <w:qFormat/>
    <w:rsid w:val="00582B1C"/>
    <w:pPr>
      <w:spacing w:before="0"/>
      <w:jc w:val="center"/>
    </w:pPr>
    <w:rPr>
      <w:rFonts w:eastAsia="Calibri" w:cs="Times New Roman"/>
      <w:i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48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48D"/>
    <w:rPr>
      <w:rFonts w:ascii="Segoe UI" w:hAnsi="Segoe UI" w:cs="Segoe UI"/>
      <w:sz w:val="18"/>
      <w:szCs w:val="18"/>
    </w:rPr>
  </w:style>
  <w:style w:type="paragraph" w:customStyle="1" w:styleId="Total">
    <w:name w:val="Total"/>
    <w:basedOn w:val="Normal"/>
    <w:next w:val="Normal"/>
    <w:link w:val="TotalChar"/>
    <w:uiPriority w:val="1"/>
    <w:qFormat/>
    <w:rsid w:val="002A648D"/>
    <w:rPr>
      <w:b/>
    </w:rPr>
  </w:style>
  <w:style w:type="character" w:customStyle="1" w:styleId="TotalChar">
    <w:name w:val="Total Char"/>
    <w:basedOn w:val="DefaultParagraphFont"/>
    <w:link w:val="Total"/>
    <w:uiPriority w:val="1"/>
    <w:rsid w:val="002A648D"/>
    <w:rPr>
      <w:b/>
      <w:sz w:val="24"/>
    </w:rPr>
  </w:style>
  <w:style w:type="paragraph" w:customStyle="1" w:styleId="04xlpa">
    <w:name w:val="_04xlpa"/>
    <w:basedOn w:val="Normal"/>
    <w:rsid w:val="006F0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sponline.org/Documents/Resources%20and%20Publications/Resources/Crisis/p.WS2H15.SummarySheet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rake\AppData\Roaming\Microsoft\Templates\Logowear%20order%20form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E9698FA-1661-475A-9FC8-BB883DA2C2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E06F2A-A03C-4E3F-8AA4-D405A120D8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3E0A8D-059C-43FD-9A00-83C0CFE3F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C415B0-7E7E-4C20-9099-EA3479FC52A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Logowear order form.dotx</Template>
  <TotalTime>0</TotalTime>
  <Pages>3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2020-01-23T05:55:00Z</dcterms:created>
  <dcterms:modified xsi:type="dcterms:W3CDTF">2021-12-15T16:55:00Z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