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 xml:space="preserve">Bell County </w:t>
      </w:r>
      <w:r w:rsidR="004E61D8">
        <w:rPr>
          <w:sz w:val="20"/>
        </w:rPr>
        <w:t>Area Technology Center, 2</w:t>
      </w:r>
      <w:r w:rsidR="004E61D8" w:rsidRPr="004E61D8">
        <w:rPr>
          <w:sz w:val="20"/>
          <w:vertAlign w:val="superscript"/>
        </w:rPr>
        <w:t>nd</w:t>
      </w:r>
      <w:r w:rsidR="004E61D8">
        <w:rPr>
          <w:sz w:val="20"/>
        </w:rPr>
        <w:t xml:space="preserve"> Floor</w:t>
      </w:r>
    </w:p>
    <w:p w:rsidR="00A842FA" w:rsidRPr="00A842FA" w:rsidRDefault="00651A3A" w:rsidP="00A842FA">
      <w:pPr>
        <w:jc w:val="center"/>
        <w:rPr>
          <w:sz w:val="20"/>
          <w:szCs w:val="20"/>
        </w:rPr>
      </w:pPr>
      <w:r>
        <w:rPr>
          <w:sz w:val="20"/>
          <w:szCs w:val="20"/>
        </w:rPr>
        <w:t>October 17, 2023</w:t>
      </w:r>
      <w:r w:rsidR="00C24110">
        <w:rPr>
          <w:sz w:val="20"/>
          <w:szCs w:val="20"/>
        </w:rPr>
        <w:t xml:space="preserve"> </w:t>
      </w:r>
      <w:r>
        <w:rPr>
          <w:sz w:val="20"/>
          <w:szCs w:val="20"/>
        </w:rPr>
        <w:t>5</w:t>
      </w:r>
      <w:r w:rsidR="00A842FA" w:rsidRPr="00A842FA">
        <w:rPr>
          <w:sz w:val="20"/>
          <w:szCs w:val="20"/>
        </w:rPr>
        <w:t>:00 p.m.</w:t>
      </w:r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AB6063" w:rsidRDefault="00AB6063">
      <w:pPr>
        <w:rPr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851E59" w:rsidRDefault="00851E59" w:rsidP="00851E59">
      <w:pPr>
        <w:rPr>
          <w:sz w:val="20"/>
        </w:rPr>
      </w:pPr>
    </w:p>
    <w:p w:rsidR="00F46144" w:rsidRPr="00851E59" w:rsidRDefault="00851E59" w:rsidP="00851E59">
      <w:pPr>
        <w:rPr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</w:r>
      <w:r w:rsidR="008B3AC7">
        <w:rPr>
          <w:b/>
          <w:sz w:val="20"/>
        </w:rPr>
        <w:t>Consent Items</w:t>
      </w:r>
    </w:p>
    <w:p w:rsidR="002E0A12" w:rsidRPr="00A342AF" w:rsidRDefault="008B3AC7" w:rsidP="00A342AF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Approve </w:t>
      </w:r>
      <w:r w:rsidRPr="00BC1046">
        <w:rPr>
          <w:sz w:val="20"/>
        </w:rPr>
        <w:t xml:space="preserve">September </w:t>
      </w:r>
      <w:r w:rsidR="00A342AF" w:rsidRPr="00BC1046">
        <w:rPr>
          <w:sz w:val="20"/>
        </w:rPr>
        <w:t>1</w:t>
      </w:r>
      <w:r w:rsidR="00BC1046" w:rsidRPr="00BC1046">
        <w:rPr>
          <w:sz w:val="20"/>
        </w:rPr>
        <w:t>8</w:t>
      </w:r>
      <w:r w:rsidRPr="00BC1046">
        <w:rPr>
          <w:sz w:val="20"/>
        </w:rPr>
        <w:t>, 202</w:t>
      </w:r>
      <w:r w:rsidR="00BC1046" w:rsidRPr="00BC1046">
        <w:rPr>
          <w:sz w:val="20"/>
        </w:rPr>
        <w:t>3</w:t>
      </w:r>
      <w:r w:rsidR="00B65AD6" w:rsidRPr="00BC1046">
        <w:rPr>
          <w:sz w:val="20"/>
        </w:rPr>
        <w:t xml:space="preserve"> </w:t>
      </w:r>
      <w:r>
        <w:rPr>
          <w:sz w:val="20"/>
        </w:rPr>
        <w:t xml:space="preserve">Special Called Meeting and September </w:t>
      </w:r>
      <w:r w:rsidR="00BC1046">
        <w:rPr>
          <w:sz w:val="20"/>
        </w:rPr>
        <w:t>19</w:t>
      </w:r>
      <w:r>
        <w:rPr>
          <w:sz w:val="20"/>
        </w:rPr>
        <w:t>, 202</w:t>
      </w:r>
      <w:r w:rsidR="00BC1046">
        <w:rPr>
          <w:sz w:val="20"/>
        </w:rPr>
        <w:t>3</w:t>
      </w:r>
      <w:r w:rsidR="00B65AD6">
        <w:rPr>
          <w:sz w:val="20"/>
        </w:rPr>
        <w:t xml:space="preserve"> Regular Meeting </w:t>
      </w:r>
      <w:r>
        <w:rPr>
          <w:sz w:val="20"/>
        </w:rPr>
        <w:t xml:space="preserve">Minutes, </w:t>
      </w:r>
      <w:r w:rsidR="00BC1046">
        <w:rPr>
          <w:sz w:val="20"/>
        </w:rPr>
        <w:tab/>
      </w:r>
      <w:r w:rsidR="00E034FB">
        <w:rPr>
          <w:sz w:val="20"/>
        </w:rPr>
        <w:t>Out-of-State Field Trip Requests</w:t>
      </w:r>
      <w:r>
        <w:rPr>
          <w:sz w:val="20"/>
        </w:rPr>
        <w:t xml:space="preserve"> </w:t>
      </w:r>
      <w:r w:rsidR="00DC574C">
        <w:rPr>
          <w:sz w:val="20"/>
        </w:rPr>
        <w:t xml:space="preserve">and </w:t>
      </w:r>
      <w:r>
        <w:rPr>
          <w:sz w:val="20"/>
        </w:rPr>
        <w:t>Fundraising Requests</w:t>
      </w:r>
    </w:p>
    <w:p w:rsidR="00B37A75" w:rsidRPr="002E0A12" w:rsidRDefault="00B37A75" w:rsidP="00A06C0E">
      <w:pPr>
        <w:rPr>
          <w:sz w:val="20"/>
        </w:rPr>
      </w:pPr>
    </w:p>
    <w:p w:rsidR="00502B80" w:rsidRPr="00851E59" w:rsidRDefault="00A342AF" w:rsidP="00067481">
      <w:pPr>
        <w:rPr>
          <w:sz w:val="20"/>
        </w:rPr>
      </w:pPr>
      <w:r>
        <w:rPr>
          <w:sz w:val="20"/>
        </w:rPr>
        <w:t>3</w:t>
      </w:r>
      <w:r w:rsidR="00B37A75">
        <w:rPr>
          <w:sz w:val="20"/>
        </w:rPr>
        <w:t>.</w:t>
      </w:r>
      <w:r w:rsidR="00B37A75">
        <w:rPr>
          <w:sz w:val="20"/>
        </w:rPr>
        <w:tab/>
      </w:r>
      <w:r w:rsidR="00B37A75">
        <w:rPr>
          <w:b/>
          <w:sz w:val="20"/>
        </w:rPr>
        <w:t>Public</w:t>
      </w:r>
      <w:r w:rsidR="00B37A75">
        <w:rPr>
          <w:sz w:val="20"/>
        </w:rPr>
        <w:tab/>
      </w:r>
      <w:r w:rsidR="00502B80">
        <w:rPr>
          <w:sz w:val="20"/>
        </w:rPr>
        <w:tab/>
      </w:r>
      <w:r w:rsidR="00502B80">
        <w:rPr>
          <w:sz w:val="20"/>
        </w:rPr>
        <w:tab/>
      </w:r>
      <w:r w:rsidR="00502B80">
        <w:rPr>
          <w:b/>
          <w:sz w:val="20"/>
        </w:rPr>
        <w:tab/>
      </w:r>
    </w:p>
    <w:p w:rsidR="00AF6F8B" w:rsidRPr="009C2320" w:rsidRDefault="0056193D" w:rsidP="00067481">
      <w:pPr>
        <w:rPr>
          <w:sz w:val="20"/>
        </w:rPr>
      </w:pPr>
      <w:r>
        <w:rPr>
          <w:b/>
          <w:sz w:val="20"/>
        </w:rPr>
        <w:tab/>
      </w:r>
      <w:r w:rsidR="009C2320">
        <w:rPr>
          <w:sz w:val="20"/>
        </w:rPr>
        <w:t>a)</w:t>
      </w:r>
      <w:r w:rsidR="009C2320">
        <w:rPr>
          <w:sz w:val="20"/>
        </w:rPr>
        <w:tab/>
        <w:t>Principal Presentation</w:t>
      </w:r>
    </w:p>
    <w:p w:rsidR="00A23E0D" w:rsidRDefault="00A23E0D" w:rsidP="00A23E0D">
      <w:pPr>
        <w:rPr>
          <w:sz w:val="20"/>
        </w:rPr>
      </w:pPr>
    </w:p>
    <w:p w:rsidR="00090056" w:rsidRDefault="00090056" w:rsidP="00067481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090056" w:rsidRDefault="00090056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Approve Shortened School Day-Bell Central (2 students)</w:t>
      </w:r>
    </w:p>
    <w:p w:rsidR="00090056" w:rsidRPr="00090056" w:rsidRDefault="00090056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Consider Use of School Bus</w:t>
      </w:r>
    </w:p>
    <w:p w:rsidR="00090056" w:rsidRDefault="00090056" w:rsidP="00067481">
      <w:pPr>
        <w:rPr>
          <w:sz w:val="20"/>
        </w:rPr>
      </w:pPr>
    </w:p>
    <w:p w:rsidR="00E35C0D" w:rsidRDefault="00090056" w:rsidP="00067481">
      <w:pPr>
        <w:rPr>
          <w:b/>
          <w:sz w:val="20"/>
        </w:rPr>
      </w:pPr>
      <w:r>
        <w:rPr>
          <w:sz w:val="20"/>
        </w:rPr>
        <w:t>5</w:t>
      </w:r>
      <w:r w:rsidR="00E35C0D">
        <w:rPr>
          <w:sz w:val="20"/>
        </w:rPr>
        <w:t>.</w:t>
      </w:r>
      <w:r w:rsidR="00E35C0D">
        <w:rPr>
          <w:sz w:val="20"/>
        </w:rPr>
        <w:tab/>
      </w:r>
      <w:r w:rsidR="00E35C0D" w:rsidRPr="00E35C0D">
        <w:rPr>
          <w:b/>
          <w:sz w:val="20"/>
        </w:rPr>
        <w:t>Facilities</w:t>
      </w:r>
    </w:p>
    <w:p w:rsidR="00E35C0D" w:rsidRPr="00E35C0D" w:rsidRDefault="00E35C0D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Consider Land Easement-Delta</w:t>
      </w:r>
      <w:r w:rsidR="00EC1468">
        <w:rPr>
          <w:sz w:val="20"/>
        </w:rPr>
        <w:t xml:space="preserve"> Natural</w:t>
      </w:r>
      <w:r>
        <w:rPr>
          <w:sz w:val="20"/>
        </w:rPr>
        <w:t xml:space="preserve"> Gas-Bus Garage</w:t>
      </w:r>
    </w:p>
    <w:p w:rsidR="00E35C0D" w:rsidRDefault="00E35C0D" w:rsidP="00067481">
      <w:pPr>
        <w:rPr>
          <w:sz w:val="20"/>
        </w:rPr>
      </w:pPr>
    </w:p>
    <w:p w:rsidR="006B5359" w:rsidRDefault="00090056" w:rsidP="00067481">
      <w:pPr>
        <w:rPr>
          <w:b/>
          <w:sz w:val="20"/>
        </w:rPr>
      </w:pPr>
      <w:r>
        <w:rPr>
          <w:sz w:val="20"/>
        </w:rPr>
        <w:t>6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8B3AC7" w:rsidRPr="00FC68EE" w:rsidRDefault="00761543" w:rsidP="008B3AC7">
      <w:pPr>
        <w:rPr>
          <w:sz w:val="20"/>
        </w:rPr>
      </w:pPr>
      <w:r>
        <w:rPr>
          <w:b/>
          <w:sz w:val="20"/>
        </w:rPr>
        <w:t xml:space="preserve">             </w:t>
      </w:r>
      <w:r w:rsidR="008B3AC7">
        <w:rPr>
          <w:sz w:val="20"/>
        </w:rPr>
        <w:tab/>
      </w:r>
      <w:r w:rsidR="006B5359">
        <w:rPr>
          <w:sz w:val="20"/>
        </w:rPr>
        <w:t>a)</w:t>
      </w:r>
      <w:r w:rsidR="008B3AC7">
        <w:rPr>
          <w:sz w:val="20"/>
        </w:rPr>
        <w:tab/>
        <w:t xml:space="preserve">New Employees/Resignation Report           </w:t>
      </w:r>
      <w:r w:rsidR="007E469E">
        <w:rPr>
          <w:sz w:val="20"/>
        </w:rPr>
        <w:tab/>
      </w:r>
      <w:r w:rsidR="0078245F">
        <w:rPr>
          <w:sz w:val="20"/>
        </w:rPr>
        <w:t xml:space="preserve">            </w:t>
      </w:r>
    </w:p>
    <w:p w:rsidR="00B8683A" w:rsidRDefault="00BE2AF9" w:rsidP="00306DB9">
      <w:pPr>
        <w:rPr>
          <w:sz w:val="20"/>
        </w:rPr>
      </w:pPr>
      <w:r>
        <w:rPr>
          <w:sz w:val="20"/>
        </w:rPr>
        <w:tab/>
      </w:r>
      <w:r w:rsidR="00BC1046">
        <w:rPr>
          <w:sz w:val="20"/>
        </w:rPr>
        <w:t>b)</w:t>
      </w:r>
      <w:r w:rsidR="00BC1046">
        <w:rPr>
          <w:sz w:val="20"/>
        </w:rPr>
        <w:tab/>
        <w:t>Create Special Needs Teacher Position-Lone Jack</w:t>
      </w:r>
    </w:p>
    <w:p w:rsidR="00A23E0D" w:rsidRDefault="00477266" w:rsidP="00306DB9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Create Student Custodian Position</w:t>
      </w:r>
      <w:r w:rsidR="009C2320">
        <w:rPr>
          <w:sz w:val="20"/>
        </w:rPr>
        <w:t>(</w:t>
      </w:r>
      <w:r>
        <w:rPr>
          <w:sz w:val="20"/>
        </w:rPr>
        <w:t>s</w:t>
      </w:r>
      <w:r w:rsidR="009C2320">
        <w:rPr>
          <w:sz w:val="20"/>
        </w:rPr>
        <w:t>)</w:t>
      </w:r>
      <w:r>
        <w:rPr>
          <w:sz w:val="20"/>
        </w:rPr>
        <w:tab/>
      </w:r>
    </w:p>
    <w:p w:rsidR="00477266" w:rsidRDefault="00477266" w:rsidP="00306DB9">
      <w:pPr>
        <w:rPr>
          <w:sz w:val="20"/>
        </w:rPr>
      </w:pPr>
    </w:p>
    <w:p w:rsidR="00B8683A" w:rsidRDefault="00090056" w:rsidP="00306DB9">
      <w:pPr>
        <w:rPr>
          <w:sz w:val="20"/>
        </w:rPr>
      </w:pPr>
      <w:r>
        <w:rPr>
          <w:sz w:val="20"/>
        </w:rPr>
        <w:t>7</w:t>
      </w:r>
      <w:r w:rsidR="00B8683A">
        <w:rPr>
          <w:sz w:val="20"/>
        </w:rPr>
        <w:t>.</w:t>
      </w:r>
      <w:r w:rsidR="00B8683A">
        <w:rPr>
          <w:sz w:val="20"/>
        </w:rPr>
        <w:tab/>
      </w:r>
      <w:r w:rsidR="00A342AF">
        <w:rPr>
          <w:b/>
          <w:sz w:val="20"/>
        </w:rPr>
        <w:t>Finance</w:t>
      </w:r>
    </w:p>
    <w:p w:rsidR="00A5244D" w:rsidRDefault="00B8683A" w:rsidP="00306DB9">
      <w:pPr>
        <w:rPr>
          <w:sz w:val="20"/>
        </w:rPr>
      </w:pPr>
      <w:r>
        <w:rPr>
          <w:sz w:val="20"/>
        </w:rPr>
        <w:tab/>
        <w:t>a)</w:t>
      </w:r>
      <w:r w:rsidR="00A342AF">
        <w:rPr>
          <w:sz w:val="20"/>
        </w:rPr>
        <w:tab/>
      </w:r>
      <w:r w:rsidR="00A01444">
        <w:rPr>
          <w:sz w:val="20"/>
        </w:rPr>
        <w:t>Approve Payment of Bills</w:t>
      </w:r>
      <w:r>
        <w:rPr>
          <w:sz w:val="20"/>
        </w:rPr>
        <w:tab/>
      </w:r>
      <w:r w:rsidR="00085882">
        <w:rPr>
          <w:sz w:val="20"/>
        </w:rPr>
        <w:tab/>
      </w:r>
      <w:r w:rsidR="00316FA4">
        <w:rPr>
          <w:sz w:val="20"/>
        </w:rPr>
        <w:t xml:space="preserve"> </w:t>
      </w:r>
      <w:r w:rsidR="00CD2607">
        <w:rPr>
          <w:sz w:val="20"/>
        </w:rPr>
        <w:tab/>
      </w:r>
    </w:p>
    <w:p w:rsidR="00624A8F" w:rsidRDefault="00482767" w:rsidP="00067481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Pr="00477266">
        <w:rPr>
          <w:sz w:val="20"/>
        </w:rPr>
        <w:t>Approve Revised Auxiliary Pay Scale-Elementary Archery</w:t>
      </w:r>
      <w:r w:rsidR="00477266">
        <w:rPr>
          <w:sz w:val="20"/>
        </w:rPr>
        <w:t xml:space="preserve"> &amp; High School BETA</w:t>
      </w:r>
    </w:p>
    <w:p w:rsidR="00482767" w:rsidRDefault="00482767" w:rsidP="00067481">
      <w:pPr>
        <w:rPr>
          <w:sz w:val="20"/>
        </w:rPr>
      </w:pPr>
    </w:p>
    <w:p w:rsidR="00482767" w:rsidRDefault="00090056" w:rsidP="00482767">
      <w:pPr>
        <w:rPr>
          <w:b/>
          <w:sz w:val="20"/>
        </w:rPr>
      </w:pPr>
      <w:r>
        <w:rPr>
          <w:sz w:val="20"/>
        </w:rPr>
        <w:t>8</w:t>
      </w:r>
      <w:r w:rsidR="00482767">
        <w:rPr>
          <w:sz w:val="20"/>
        </w:rPr>
        <w:t xml:space="preserve">. </w:t>
      </w:r>
      <w:r w:rsidR="00482767">
        <w:rPr>
          <w:b/>
          <w:sz w:val="20"/>
        </w:rPr>
        <w:tab/>
        <w:t>Policies and Procedures</w:t>
      </w:r>
    </w:p>
    <w:p w:rsidR="00482767" w:rsidRDefault="00482767" w:rsidP="00482767">
      <w:pPr>
        <w:rPr>
          <w:sz w:val="20"/>
        </w:rPr>
      </w:pPr>
      <w:r>
        <w:rPr>
          <w:b/>
          <w:sz w:val="20"/>
        </w:rPr>
        <w:tab/>
      </w:r>
      <w:r w:rsidRPr="003647CE">
        <w:rPr>
          <w:sz w:val="20"/>
        </w:rPr>
        <w:t>a)</w:t>
      </w:r>
      <w:r>
        <w:rPr>
          <w:sz w:val="20"/>
        </w:rPr>
        <w:tab/>
        <w:t xml:space="preserve">Approve 2nd Reading of Revised Board Policy 09.423-Use of Alcohol, Drugs and Other Prohibited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Substances</w:t>
      </w:r>
    </w:p>
    <w:p w:rsidR="00482767" w:rsidRDefault="00482767" w:rsidP="00482767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Approve 2nd Reading of Revised Board Policy 03.1327-Use of Tobacco Prohibited</w:t>
      </w:r>
    </w:p>
    <w:p w:rsidR="00F12588" w:rsidRPr="00482767" w:rsidRDefault="00F12588" w:rsidP="00482767">
      <w:pPr>
        <w:rPr>
          <w:b/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Approve Bell County Board of Education Law Enforcement Agency’s Sexual Assault Policy</w:t>
      </w:r>
    </w:p>
    <w:p w:rsidR="00482767" w:rsidRDefault="00482767" w:rsidP="00067481">
      <w:pPr>
        <w:rPr>
          <w:sz w:val="20"/>
        </w:rPr>
      </w:pPr>
    </w:p>
    <w:p w:rsidR="005E2669" w:rsidRDefault="00090056" w:rsidP="00067481">
      <w:pPr>
        <w:rPr>
          <w:b/>
          <w:sz w:val="20"/>
        </w:rPr>
      </w:pPr>
      <w:r>
        <w:rPr>
          <w:sz w:val="20"/>
        </w:rPr>
        <w:t>9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BE33C4" w:rsidRDefault="0002435D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EB7951">
        <w:rPr>
          <w:sz w:val="20"/>
        </w:rPr>
        <w:tab/>
      </w:r>
      <w:r w:rsidR="006C1D6F">
        <w:rPr>
          <w:sz w:val="20"/>
        </w:rPr>
        <w:t>Enrollment/Attendance</w:t>
      </w:r>
      <w:r w:rsidR="00624A8F">
        <w:rPr>
          <w:sz w:val="20"/>
        </w:rPr>
        <w:t xml:space="preserve"> Update</w:t>
      </w:r>
      <w:r>
        <w:rPr>
          <w:sz w:val="20"/>
        </w:rPr>
        <w:tab/>
      </w:r>
      <w:r w:rsidR="00C53929">
        <w:rPr>
          <w:sz w:val="20"/>
        </w:rPr>
        <w:t xml:space="preserve">             </w:t>
      </w:r>
      <w:r w:rsidR="00BE33C4">
        <w:rPr>
          <w:sz w:val="20"/>
        </w:rPr>
        <w:t xml:space="preserve"> </w:t>
      </w:r>
      <w:r w:rsidR="00BE33C4">
        <w:rPr>
          <w:sz w:val="20"/>
        </w:rPr>
        <w:tab/>
      </w:r>
    </w:p>
    <w:p w:rsidR="0002435D" w:rsidRPr="0002435D" w:rsidRDefault="00BE33C4" w:rsidP="00067481">
      <w:pPr>
        <w:rPr>
          <w:sz w:val="20"/>
        </w:rPr>
      </w:pPr>
      <w:r>
        <w:rPr>
          <w:sz w:val="20"/>
        </w:rPr>
        <w:t xml:space="preserve">             </w:t>
      </w:r>
      <w:r w:rsidR="006C1D6F">
        <w:rPr>
          <w:sz w:val="20"/>
        </w:rPr>
        <w:t xml:space="preserve"> </w:t>
      </w:r>
      <w:r w:rsidR="00A23E0D">
        <w:rPr>
          <w:sz w:val="20"/>
        </w:rPr>
        <w:t xml:space="preserve"> </w:t>
      </w:r>
      <w:r w:rsidR="00A342AF">
        <w:rPr>
          <w:sz w:val="20"/>
        </w:rPr>
        <w:t>b</w:t>
      </w:r>
      <w:r w:rsidR="00730C65">
        <w:rPr>
          <w:sz w:val="20"/>
        </w:rPr>
        <w:t>)</w:t>
      </w:r>
      <w:r w:rsidR="00FF24AE">
        <w:rPr>
          <w:sz w:val="20"/>
        </w:rPr>
        <w:tab/>
        <w:t>Site Visits</w:t>
      </w:r>
      <w:r w:rsidR="00A342AF">
        <w:rPr>
          <w:sz w:val="20"/>
        </w:rPr>
        <w:tab/>
      </w:r>
      <w:r>
        <w:rPr>
          <w:sz w:val="20"/>
        </w:rPr>
        <w:tab/>
      </w:r>
      <w:r w:rsidR="00FF22CF">
        <w:rPr>
          <w:sz w:val="20"/>
        </w:rPr>
        <w:tab/>
      </w:r>
      <w:r w:rsidR="0002435D">
        <w:rPr>
          <w:sz w:val="20"/>
        </w:rPr>
        <w:tab/>
      </w:r>
    </w:p>
    <w:p w:rsidR="003F0C81" w:rsidRPr="00B372F8" w:rsidRDefault="003F0C81" w:rsidP="00067481">
      <w:pPr>
        <w:rPr>
          <w:sz w:val="20"/>
        </w:rPr>
      </w:pPr>
      <w:r>
        <w:rPr>
          <w:sz w:val="20"/>
        </w:rPr>
        <w:tab/>
      </w:r>
    </w:p>
    <w:p w:rsidR="00966CFA" w:rsidRDefault="00090056" w:rsidP="00633C61">
      <w:pPr>
        <w:rPr>
          <w:sz w:val="20"/>
        </w:rPr>
      </w:pPr>
      <w:r>
        <w:rPr>
          <w:sz w:val="20"/>
        </w:rPr>
        <w:t>10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A61E0" w:rsidRPr="009A61E0" w:rsidRDefault="00E35C0D" w:rsidP="00545CE0">
      <w:pPr>
        <w:rPr>
          <w:b/>
          <w:sz w:val="20"/>
        </w:rPr>
      </w:pPr>
      <w:r>
        <w:rPr>
          <w:sz w:val="20"/>
        </w:rPr>
        <w:t>1</w:t>
      </w:r>
      <w:r w:rsidR="00090056">
        <w:rPr>
          <w:sz w:val="20"/>
        </w:rPr>
        <w:t>1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5290E"/>
    <w:multiLevelType w:val="multilevel"/>
    <w:tmpl w:val="8E1E9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8F20F2"/>
    <w:multiLevelType w:val="multilevel"/>
    <w:tmpl w:val="2594ED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2435D"/>
    <w:rsid w:val="00031F5A"/>
    <w:rsid w:val="00044B32"/>
    <w:rsid w:val="00067481"/>
    <w:rsid w:val="00070509"/>
    <w:rsid w:val="00073717"/>
    <w:rsid w:val="00085882"/>
    <w:rsid w:val="00090056"/>
    <w:rsid w:val="000C09B1"/>
    <w:rsid w:val="001067D4"/>
    <w:rsid w:val="001068B0"/>
    <w:rsid w:val="00110805"/>
    <w:rsid w:val="00111D6A"/>
    <w:rsid w:val="001132D0"/>
    <w:rsid w:val="00122B11"/>
    <w:rsid w:val="001372E0"/>
    <w:rsid w:val="00172283"/>
    <w:rsid w:val="0018129C"/>
    <w:rsid w:val="00184D35"/>
    <w:rsid w:val="001B38E7"/>
    <w:rsid w:val="001D2267"/>
    <w:rsid w:val="001D5DE8"/>
    <w:rsid w:val="001F4223"/>
    <w:rsid w:val="00216587"/>
    <w:rsid w:val="0025102A"/>
    <w:rsid w:val="002565A6"/>
    <w:rsid w:val="00256ABE"/>
    <w:rsid w:val="00260AED"/>
    <w:rsid w:val="00262274"/>
    <w:rsid w:val="00266BDE"/>
    <w:rsid w:val="00294BDD"/>
    <w:rsid w:val="002A5295"/>
    <w:rsid w:val="002B0247"/>
    <w:rsid w:val="002C6F69"/>
    <w:rsid w:val="002D108F"/>
    <w:rsid w:val="002D2F06"/>
    <w:rsid w:val="002E0229"/>
    <w:rsid w:val="002E0A12"/>
    <w:rsid w:val="002F300F"/>
    <w:rsid w:val="002F6DB0"/>
    <w:rsid w:val="00306DB9"/>
    <w:rsid w:val="00313F93"/>
    <w:rsid w:val="00316FA4"/>
    <w:rsid w:val="00320B16"/>
    <w:rsid w:val="0032319F"/>
    <w:rsid w:val="003258D6"/>
    <w:rsid w:val="00381F1A"/>
    <w:rsid w:val="0038558C"/>
    <w:rsid w:val="003D3A8D"/>
    <w:rsid w:val="003F0C81"/>
    <w:rsid w:val="003F6956"/>
    <w:rsid w:val="004223A6"/>
    <w:rsid w:val="00423B09"/>
    <w:rsid w:val="00433B6E"/>
    <w:rsid w:val="004350D1"/>
    <w:rsid w:val="00442BEF"/>
    <w:rsid w:val="00465494"/>
    <w:rsid w:val="00477266"/>
    <w:rsid w:val="00482767"/>
    <w:rsid w:val="00490105"/>
    <w:rsid w:val="00497F75"/>
    <w:rsid w:val="004A5793"/>
    <w:rsid w:val="004A6CBA"/>
    <w:rsid w:val="004A7542"/>
    <w:rsid w:val="004C0A6A"/>
    <w:rsid w:val="004E61D8"/>
    <w:rsid w:val="004E7061"/>
    <w:rsid w:val="00502B80"/>
    <w:rsid w:val="00515626"/>
    <w:rsid w:val="00520E03"/>
    <w:rsid w:val="00531757"/>
    <w:rsid w:val="00545CE0"/>
    <w:rsid w:val="00551893"/>
    <w:rsid w:val="0055578B"/>
    <w:rsid w:val="0056193D"/>
    <w:rsid w:val="00565F4B"/>
    <w:rsid w:val="0058549D"/>
    <w:rsid w:val="00593FA5"/>
    <w:rsid w:val="005A06F6"/>
    <w:rsid w:val="005A223C"/>
    <w:rsid w:val="005A7D81"/>
    <w:rsid w:val="005B2429"/>
    <w:rsid w:val="005B422B"/>
    <w:rsid w:val="005B4874"/>
    <w:rsid w:val="005C3257"/>
    <w:rsid w:val="005C5572"/>
    <w:rsid w:val="005C7F80"/>
    <w:rsid w:val="005D6FDA"/>
    <w:rsid w:val="005E1C49"/>
    <w:rsid w:val="005E25D3"/>
    <w:rsid w:val="005E2669"/>
    <w:rsid w:val="00600E1A"/>
    <w:rsid w:val="00606E6B"/>
    <w:rsid w:val="00623432"/>
    <w:rsid w:val="00624A8F"/>
    <w:rsid w:val="00633C61"/>
    <w:rsid w:val="00642312"/>
    <w:rsid w:val="0064392F"/>
    <w:rsid w:val="006513E5"/>
    <w:rsid w:val="00651A3A"/>
    <w:rsid w:val="006607DF"/>
    <w:rsid w:val="006854D6"/>
    <w:rsid w:val="00691858"/>
    <w:rsid w:val="00695229"/>
    <w:rsid w:val="00695910"/>
    <w:rsid w:val="006B19D1"/>
    <w:rsid w:val="006B1DF9"/>
    <w:rsid w:val="006B2117"/>
    <w:rsid w:val="006B5359"/>
    <w:rsid w:val="006C1D6F"/>
    <w:rsid w:val="00703795"/>
    <w:rsid w:val="00730C65"/>
    <w:rsid w:val="007331CA"/>
    <w:rsid w:val="00734426"/>
    <w:rsid w:val="00746970"/>
    <w:rsid w:val="007515A6"/>
    <w:rsid w:val="00761543"/>
    <w:rsid w:val="00775F81"/>
    <w:rsid w:val="0078245F"/>
    <w:rsid w:val="00791D7F"/>
    <w:rsid w:val="00796D44"/>
    <w:rsid w:val="007E469E"/>
    <w:rsid w:val="007F19F4"/>
    <w:rsid w:val="007F76F5"/>
    <w:rsid w:val="00805F8E"/>
    <w:rsid w:val="0081779F"/>
    <w:rsid w:val="0082213C"/>
    <w:rsid w:val="008337A2"/>
    <w:rsid w:val="00834F63"/>
    <w:rsid w:val="00836779"/>
    <w:rsid w:val="00842FEC"/>
    <w:rsid w:val="00844B5A"/>
    <w:rsid w:val="00845BA6"/>
    <w:rsid w:val="00851E59"/>
    <w:rsid w:val="008531C2"/>
    <w:rsid w:val="00856FE0"/>
    <w:rsid w:val="008773CA"/>
    <w:rsid w:val="008809EC"/>
    <w:rsid w:val="00881F82"/>
    <w:rsid w:val="008A52D8"/>
    <w:rsid w:val="008B3AC7"/>
    <w:rsid w:val="008B4017"/>
    <w:rsid w:val="008C53B7"/>
    <w:rsid w:val="008C7D44"/>
    <w:rsid w:val="008D383A"/>
    <w:rsid w:val="008D7D51"/>
    <w:rsid w:val="008D7E40"/>
    <w:rsid w:val="008F1567"/>
    <w:rsid w:val="008F6832"/>
    <w:rsid w:val="00904850"/>
    <w:rsid w:val="009100B3"/>
    <w:rsid w:val="00910C1A"/>
    <w:rsid w:val="00915F23"/>
    <w:rsid w:val="00917353"/>
    <w:rsid w:val="00917590"/>
    <w:rsid w:val="00921F90"/>
    <w:rsid w:val="009279EE"/>
    <w:rsid w:val="0093133F"/>
    <w:rsid w:val="00955FCF"/>
    <w:rsid w:val="00966CFA"/>
    <w:rsid w:val="00970EAF"/>
    <w:rsid w:val="009A61E0"/>
    <w:rsid w:val="009B4E4D"/>
    <w:rsid w:val="009C2320"/>
    <w:rsid w:val="009C3336"/>
    <w:rsid w:val="009D6854"/>
    <w:rsid w:val="009D75AD"/>
    <w:rsid w:val="009F64DE"/>
    <w:rsid w:val="009F6F98"/>
    <w:rsid w:val="00A01444"/>
    <w:rsid w:val="00A06C0E"/>
    <w:rsid w:val="00A23E0D"/>
    <w:rsid w:val="00A3003F"/>
    <w:rsid w:val="00A342AF"/>
    <w:rsid w:val="00A4472E"/>
    <w:rsid w:val="00A5244D"/>
    <w:rsid w:val="00A5258B"/>
    <w:rsid w:val="00A5372E"/>
    <w:rsid w:val="00A60E0D"/>
    <w:rsid w:val="00A6303C"/>
    <w:rsid w:val="00A70226"/>
    <w:rsid w:val="00A81A33"/>
    <w:rsid w:val="00A842FA"/>
    <w:rsid w:val="00AA02E8"/>
    <w:rsid w:val="00AA3646"/>
    <w:rsid w:val="00AB3730"/>
    <w:rsid w:val="00AB5A3A"/>
    <w:rsid w:val="00AB6063"/>
    <w:rsid w:val="00AC4E18"/>
    <w:rsid w:val="00AF2EC1"/>
    <w:rsid w:val="00AF3F86"/>
    <w:rsid w:val="00AF6F8B"/>
    <w:rsid w:val="00B14CE9"/>
    <w:rsid w:val="00B173ED"/>
    <w:rsid w:val="00B17717"/>
    <w:rsid w:val="00B2338D"/>
    <w:rsid w:val="00B372F8"/>
    <w:rsid w:val="00B37A75"/>
    <w:rsid w:val="00B512C7"/>
    <w:rsid w:val="00B51AB9"/>
    <w:rsid w:val="00B65AD6"/>
    <w:rsid w:val="00B85193"/>
    <w:rsid w:val="00B8683A"/>
    <w:rsid w:val="00B93F72"/>
    <w:rsid w:val="00B94141"/>
    <w:rsid w:val="00BA7D72"/>
    <w:rsid w:val="00BB1B79"/>
    <w:rsid w:val="00BB568E"/>
    <w:rsid w:val="00BC1046"/>
    <w:rsid w:val="00BE2AF9"/>
    <w:rsid w:val="00BE33C4"/>
    <w:rsid w:val="00BF3731"/>
    <w:rsid w:val="00BF7EAB"/>
    <w:rsid w:val="00C128F7"/>
    <w:rsid w:val="00C214B9"/>
    <w:rsid w:val="00C24110"/>
    <w:rsid w:val="00C2632E"/>
    <w:rsid w:val="00C3228B"/>
    <w:rsid w:val="00C40358"/>
    <w:rsid w:val="00C42AFC"/>
    <w:rsid w:val="00C521E9"/>
    <w:rsid w:val="00C53929"/>
    <w:rsid w:val="00C6390D"/>
    <w:rsid w:val="00C63F5B"/>
    <w:rsid w:val="00C93A8F"/>
    <w:rsid w:val="00CA4E4E"/>
    <w:rsid w:val="00CD1EA5"/>
    <w:rsid w:val="00CD2607"/>
    <w:rsid w:val="00CE1989"/>
    <w:rsid w:val="00D04EDC"/>
    <w:rsid w:val="00D20338"/>
    <w:rsid w:val="00D32373"/>
    <w:rsid w:val="00D34C93"/>
    <w:rsid w:val="00D3798B"/>
    <w:rsid w:val="00D41BC3"/>
    <w:rsid w:val="00D47634"/>
    <w:rsid w:val="00D51A43"/>
    <w:rsid w:val="00D64ACD"/>
    <w:rsid w:val="00D7071F"/>
    <w:rsid w:val="00DA7CF5"/>
    <w:rsid w:val="00DC574C"/>
    <w:rsid w:val="00DD0EFF"/>
    <w:rsid w:val="00DD32C0"/>
    <w:rsid w:val="00DE0FC5"/>
    <w:rsid w:val="00DE4FBD"/>
    <w:rsid w:val="00DE5139"/>
    <w:rsid w:val="00E014CE"/>
    <w:rsid w:val="00E034FB"/>
    <w:rsid w:val="00E03FE6"/>
    <w:rsid w:val="00E0545E"/>
    <w:rsid w:val="00E07B9F"/>
    <w:rsid w:val="00E23BF0"/>
    <w:rsid w:val="00E35C0D"/>
    <w:rsid w:val="00EB7951"/>
    <w:rsid w:val="00EC1468"/>
    <w:rsid w:val="00EC1F3A"/>
    <w:rsid w:val="00EC293B"/>
    <w:rsid w:val="00EC2BFF"/>
    <w:rsid w:val="00EC32DB"/>
    <w:rsid w:val="00ED1FE9"/>
    <w:rsid w:val="00F00085"/>
    <w:rsid w:val="00F12588"/>
    <w:rsid w:val="00F46144"/>
    <w:rsid w:val="00F54FD9"/>
    <w:rsid w:val="00F64A5B"/>
    <w:rsid w:val="00F77624"/>
    <w:rsid w:val="00F841F6"/>
    <w:rsid w:val="00FA0176"/>
    <w:rsid w:val="00FA0248"/>
    <w:rsid w:val="00FA3271"/>
    <w:rsid w:val="00FB7388"/>
    <w:rsid w:val="00FC0418"/>
    <w:rsid w:val="00FC68EE"/>
    <w:rsid w:val="00FD5CD1"/>
    <w:rsid w:val="00FD650D"/>
    <w:rsid w:val="00FD6BDF"/>
    <w:rsid w:val="00FF22CF"/>
    <w:rsid w:val="00FF2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E61D8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4E61D8"/>
    <w:rPr>
      <w:b/>
      <w:bC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2569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18</cp:revision>
  <cp:lastPrinted>2021-10-20T12:10:00Z</cp:lastPrinted>
  <dcterms:created xsi:type="dcterms:W3CDTF">2023-09-27T17:55:00Z</dcterms:created>
  <dcterms:modified xsi:type="dcterms:W3CDTF">2023-10-13T19:18:00Z</dcterms:modified>
</cp:coreProperties>
</file>