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Bell County Administration Building</w:t>
      </w:r>
    </w:p>
    <w:p w:rsidR="00A842FA" w:rsidRPr="00A842FA" w:rsidRDefault="00676C6A" w:rsidP="00A842FA">
      <w:pPr>
        <w:jc w:val="center"/>
        <w:rPr>
          <w:sz w:val="20"/>
          <w:szCs w:val="20"/>
        </w:rPr>
      </w:pPr>
      <w:r>
        <w:rPr>
          <w:sz w:val="20"/>
          <w:szCs w:val="20"/>
        </w:rPr>
        <w:t>June 20</w:t>
      </w:r>
      <w:r w:rsidR="00FF1488">
        <w:rPr>
          <w:sz w:val="20"/>
          <w:szCs w:val="20"/>
        </w:rPr>
        <w:t xml:space="preserve">, </w:t>
      </w:r>
      <w:proofErr w:type="gramStart"/>
      <w:r w:rsidR="00FF1488">
        <w:rPr>
          <w:sz w:val="20"/>
          <w:szCs w:val="20"/>
        </w:rPr>
        <w:t>202</w:t>
      </w:r>
      <w:r w:rsidR="004B3FD3">
        <w:rPr>
          <w:sz w:val="20"/>
          <w:szCs w:val="20"/>
        </w:rPr>
        <w:t>3</w:t>
      </w:r>
      <w:r w:rsidR="00CE7BF4">
        <w:rPr>
          <w:sz w:val="20"/>
          <w:szCs w:val="20"/>
        </w:rPr>
        <w:t xml:space="preserve">  5</w:t>
      </w:r>
      <w:r w:rsidR="00A842FA" w:rsidRPr="00A842FA">
        <w:rPr>
          <w:sz w:val="20"/>
          <w:szCs w:val="20"/>
        </w:rPr>
        <w:t>:00</w:t>
      </w:r>
      <w:proofErr w:type="gramEnd"/>
      <w:r w:rsidR="00A842FA" w:rsidRPr="00A842FA">
        <w:rPr>
          <w:sz w:val="20"/>
          <w:szCs w:val="20"/>
        </w:rPr>
        <w:t xml:space="preserve"> p.m.</w:t>
      </w:r>
    </w:p>
    <w:p w:rsidR="003D3A8D" w:rsidRDefault="003D3A8D">
      <w:pPr>
        <w:pStyle w:val="Heading1"/>
        <w:rPr>
          <w:sz w:val="20"/>
        </w:rPr>
      </w:pPr>
      <w:r>
        <w:rPr>
          <w:sz w:val="20"/>
        </w:rPr>
        <w:t>AGENDA</w:t>
      </w:r>
    </w:p>
    <w:p w:rsidR="0010726C" w:rsidRPr="0010726C" w:rsidRDefault="0010726C" w:rsidP="0010726C">
      <w:pPr>
        <w:pStyle w:val="Title"/>
        <w:jc w:val="both"/>
        <w:rPr>
          <w:rFonts w:ascii="Tahoma" w:hAnsi="Tahoma" w:cs="Tahoma"/>
          <w:b w:val="0"/>
          <w:szCs w:val="20"/>
        </w:rPr>
      </w:pPr>
      <w:r w:rsidRPr="0010726C">
        <w:rPr>
          <w:rFonts w:ascii="Tahoma" w:hAnsi="Tahoma" w:cs="Tahoma"/>
          <w:szCs w:val="20"/>
        </w:rPr>
        <w:t xml:space="preserve">The Bell County Board of Education will convene in a </w:t>
      </w:r>
      <w:proofErr w:type="gramStart"/>
      <w:r w:rsidRPr="0010726C">
        <w:rPr>
          <w:rFonts w:ascii="Tahoma" w:hAnsi="Tahoma" w:cs="Tahoma"/>
          <w:szCs w:val="20"/>
        </w:rPr>
        <w:t>Regularly</w:t>
      </w:r>
      <w:proofErr w:type="gramEnd"/>
      <w:r w:rsidRPr="0010726C">
        <w:rPr>
          <w:rFonts w:ascii="Tahoma" w:hAnsi="Tahoma" w:cs="Tahoma"/>
          <w:szCs w:val="20"/>
        </w:rPr>
        <w:t xml:space="preserve"> Scheduled Meeting Tuesday, </w:t>
      </w:r>
      <w:r w:rsidR="00676C6A">
        <w:rPr>
          <w:rFonts w:ascii="Tahoma" w:hAnsi="Tahoma" w:cs="Tahoma"/>
          <w:szCs w:val="20"/>
        </w:rPr>
        <w:t>June 20</w:t>
      </w:r>
      <w:r w:rsidRPr="0010726C">
        <w:rPr>
          <w:rFonts w:ascii="Tahoma" w:hAnsi="Tahoma" w:cs="Tahoma"/>
          <w:szCs w:val="20"/>
        </w:rPr>
        <w:t>, 2023 at 5:00 p.m.</w:t>
      </w:r>
      <w:r w:rsidRPr="0010726C">
        <w:rPr>
          <w:szCs w:val="20"/>
        </w:rPr>
        <w:t xml:space="preserve"> </w:t>
      </w:r>
      <w:r w:rsidRPr="0010726C">
        <w:rPr>
          <w:rFonts w:ascii="Tahoma" w:hAnsi="Tahoma" w:cs="Tahoma"/>
          <w:szCs w:val="20"/>
        </w:rPr>
        <w:t xml:space="preserve">at the Bell County Area Technology Center. </w:t>
      </w:r>
      <w:r w:rsidRPr="0010726C">
        <w:rPr>
          <w:rFonts w:ascii="Tahoma" w:hAnsi="Tahoma" w:cs="Tahoma"/>
          <w:b w:val="0"/>
          <w:szCs w:val="20"/>
        </w:rPr>
        <w:t>The meeting will be held via video teleconference.  The primary location where all members can be seen and heard and the public may attend in accordance with KRS 61.840 is the Bell County Area Technology Center, 9828 US Hwy 25E,</w:t>
      </w:r>
      <w:r w:rsidRPr="0010726C">
        <w:rPr>
          <w:rFonts w:ascii="Tahoma" w:hAnsi="Tahoma" w:cs="Tahoma"/>
          <w:b w:val="0"/>
          <w:bCs w:val="0"/>
          <w:szCs w:val="20"/>
        </w:rPr>
        <w:t xml:space="preserve"> </w:t>
      </w:r>
      <w:r w:rsidRPr="0010726C">
        <w:rPr>
          <w:rFonts w:ascii="Tahoma" w:hAnsi="Tahoma" w:cs="Tahoma"/>
          <w:b w:val="0"/>
          <w:szCs w:val="20"/>
        </w:rPr>
        <w:t xml:space="preserve">2nd Floor, </w:t>
      </w:r>
      <w:proofErr w:type="gramStart"/>
      <w:r w:rsidRPr="0010726C">
        <w:rPr>
          <w:rFonts w:ascii="Tahoma" w:hAnsi="Tahoma" w:cs="Tahoma"/>
          <w:b w:val="0"/>
          <w:szCs w:val="20"/>
        </w:rPr>
        <w:t>Pineville</w:t>
      </w:r>
      <w:proofErr w:type="gramEnd"/>
      <w:r w:rsidRPr="0010726C">
        <w:rPr>
          <w:rFonts w:ascii="Tahoma" w:hAnsi="Tahoma" w:cs="Tahoma"/>
          <w:b w:val="0"/>
          <w:szCs w:val="20"/>
        </w:rPr>
        <w:t>, Kentucky with the anticipation that four board members will be present and one board member will participate via video teleconference as authorized under KRS 61.826.</w:t>
      </w:r>
    </w:p>
    <w:p w:rsidR="003D3A8D" w:rsidRDefault="003D3A8D">
      <w:pPr>
        <w:jc w:val="center"/>
        <w:rPr>
          <w:b/>
          <w:bCs/>
          <w:sz w:val="20"/>
        </w:rPr>
      </w:pPr>
    </w:p>
    <w:p w:rsidR="003D3A8D" w:rsidRPr="00664328" w:rsidRDefault="003D3A8D" w:rsidP="0010726C">
      <w:r w:rsidRPr="00664328">
        <w:t>1.</w:t>
      </w:r>
      <w:r w:rsidRPr="00664328">
        <w:tab/>
      </w:r>
      <w:r w:rsidRPr="00664328">
        <w:rPr>
          <w:b/>
          <w:bCs/>
        </w:rPr>
        <w:t>Call meeting to order, establish quorum, moment of silence, Pledge of Allegiance</w:t>
      </w:r>
      <w:r w:rsidRPr="00664328">
        <w:t xml:space="preserve"> </w:t>
      </w:r>
    </w:p>
    <w:p w:rsidR="009F4E1B" w:rsidRDefault="009F4E1B" w:rsidP="006B1DF9"/>
    <w:p w:rsidR="00E85E98" w:rsidRPr="00664328" w:rsidRDefault="002C3375" w:rsidP="006B1DF9">
      <w:pPr>
        <w:rPr>
          <w:b/>
        </w:rPr>
      </w:pPr>
      <w:r w:rsidRPr="00664328">
        <w:t>2</w:t>
      </w:r>
      <w:r w:rsidR="00067481" w:rsidRPr="00664328">
        <w:t>.</w:t>
      </w:r>
      <w:r w:rsidRPr="00664328">
        <w:rPr>
          <w:b/>
        </w:rPr>
        <w:tab/>
      </w:r>
      <w:r w:rsidR="00E85E98" w:rsidRPr="00664328">
        <w:rPr>
          <w:b/>
        </w:rPr>
        <w:t>Consent Items</w:t>
      </w:r>
    </w:p>
    <w:p w:rsidR="00FE5845" w:rsidRDefault="002C3375" w:rsidP="004B4CEE">
      <w:pPr>
        <w:rPr>
          <w:sz w:val="2"/>
          <w:szCs w:val="2"/>
        </w:rPr>
      </w:pPr>
      <w:r w:rsidRPr="00664328">
        <w:rPr>
          <w:b/>
        </w:rPr>
        <w:tab/>
      </w:r>
      <w:r w:rsidRPr="00664328">
        <w:t>a)</w:t>
      </w:r>
      <w:r w:rsidRPr="00664328">
        <w:tab/>
        <w:t>Approve Payment of Bills</w:t>
      </w:r>
      <w:r w:rsidR="00B0476D" w:rsidRPr="00664328">
        <w:t xml:space="preserve">, </w:t>
      </w:r>
      <w:r w:rsidR="00676C6A">
        <w:t xml:space="preserve">Cumberland River Behavioral Health Agreement, </w:t>
      </w:r>
      <w:proofErr w:type="spellStart"/>
      <w:r w:rsidR="00676C6A">
        <w:t>Intrust</w:t>
      </w:r>
      <w:proofErr w:type="spellEnd"/>
      <w:r w:rsidR="00676C6A">
        <w:t xml:space="preserve"> </w:t>
      </w:r>
      <w:r w:rsidR="0001596A">
        <w:tab/>
      </w:r>
      <w:r w:rsidR="0001596A">
        <w:tab/>
      </w:r>
      <w:r w:rsidR="0001596A">
        <w:tab/>
      </w:r>
      <w:r w:rsidR="00676C6A">
        <w:t>Agreement, FY24 Worker’s Comp Errors and Omissions,</w:t>
      </w:r>
      <w:r w:rsidR="0001596A">
        <w:t xml:space="preserve"> University of the </w:t>
      </w:r>
      <w:proofErr w:type="spellStart"/>
      <w:r w:rsidR="0001596A">
        <w:t>Cumberlands</w:t>
      </w:r>
      <w:proofErr w:type="spellEnd"/>
      <w:r w:rsidR="0001596A">
        <w:t xml:space="preserve"> </w:t>
      </w:r>
      <w:r w:rsidR="0001596A">
        <w:tab/>
      </w:r>
      <w:r w:rsidR="0001596A">
        <w:tab/>
      </w:r>
      <w:r w:rsidR="0001596A">
        <w:tab/>
        <w:t xml:space="preserve">Student Teaching Agreement, Union College </w:t>
      </w:r>
      <w:r w:rsidR="0001596A">
        <w:rPr>
          <w:rStyle w:val="ur605"/>
        </w:rPr>
        <w:t xml:space="preserve">Memorandum of Agreement for ESU </w:t>
      </w:r>
      <w:r w:rsidR="0001596A">
        <w:rPr>
          <w:rStyle w:val="ur605"/>
        </w:rPr>
        <w:tab/>
      </w:r>
      <w:r w:rsidR="0001596A">
        <w:rPr>
          <w:rStyle w:val="ur605"/>
        </w:rPr>
        <w:tab/>
      </w:r>
      <w:r w:rsidR="0001596A">
        <w:rPr>
          <w:rStyle w:val="ur605"/>
        </w:rPr>
        <w:tab/>
        <w:t>Candidate Placement,</w:t>
      </w:r>
      <w:r w:rsidR="001C011D">
        <w:rPr>
          <w:rStyle w:val="ur605"/>
        </w:rPr>
        <w:t xml:space="preserve"> AmeriCorps Agreement, Fundraising Requests, Family and </w:t>
      </w:r>
      <w:r w:rsidR="001C011D">
        <w:rPr>
          <w:rStyle w:val="ur605"/>
        </w:rPr>
        <w:tab/>
      </w:r>
      <w:r w:rsidR="001C011D">
        <w:rPr>
          <w:rStyle w:val="ur605"/>
        </w:rPr>
        <w:tab/>
      </w:r>
      <w:r w:rsidR="001C011D">
        <w:rPr>
          <w:rStyle w:val="ur605"/>
        </w:rPr>
        <w:tab/>
        <w:t>Medical Leave Requests,</w:t>
      </w:r>
      <w:r w:rsidR="001C011D" w:rsidRPr="001C011D">
        <w:rPr>
          <w:sz w:val="20"/>
        </w:rPr>
        <w:t xml:space="preserve"> </w:t>
      </w:r>
      <w:r w:rsidR="001C011D">
        <w:t xml:space="preserve">23-24 Coaches Handbook, 23-24 Personnel Handbook, 23-24 </w:t>
      </w:r>
      <w:r w:rsidR="001C011D">
        <w:tab/>
      </w:r>
      <w:r w:rsidR="001C011D">
        <w:tab/>
      </w:r>
      <w:r w:rsidR="001C011D">
        <w:tab/>
      </w:r>
      <w:r w:rsidR="001C011D" w:rsidRPr="001C011D">
        <w:t>Substitute Handbook</w:t>
      </w:r>
      <w:r w:rsidR="001C011D">
        <w:t xml:space="preserve">, 23-24 Student Code of Conduct Handbook, Elgin Dental </w:t>
      </w:r>
      <w:r w:rsidR="00282BAE">
        <w:t xml:space="preserve">and </w:t>
      </w:r>
      <w:r w:rsidR="00282BAE">
        <w:tab/>
      </w:r>
      <w:r w:rsidR="00282BAE">
        <w:tab/>
      </w:r>
      <w:r w:rsidR="00282BAE">
        <w:tab/>
        <w:t xml:space="preserve">Academic </w:t>
      </w:r>
      <w:r w:rsidR="001C011D">
        <w:t>Agreement, May 15, 2023 Special Called and May 16, 2023</w:t>
      </w:r>
      <w:r w:rsidR="009F4E1B">
        <w:t xml:space="preserve"> Regular Meeting </w:t>
      </w:r>
      <w:r w:rsidR="00282BAE">
        <w:tab/>
      </w:r>
      <w:r w:rsidR="00282BAE">
        <w:tab/>
      </w:r>
      <w:r w:rsidR="00282BAE">
        <w:tab/>
      </w:r>
      <w:r w:rsidR="009F4E1B">
        <w:t>Minutes</w:t>
      </w:r>
    </w:p>
    <w:p w:rsidR="00FE5845" w:rsidRDefault="00FE5845" w:rsidP="004B4CEE">
      <w:pPr>
        <w:rPr>
          <w:sz w:val="2"/>
          <w:szCs w:val="2"/>
        </w:rPr>
      </w:pPr>
    </w:p>
    <w:p w:rsidR="00FE5845" w:rsidRPr="00FE5845" w:rsidRDefault="00FE5845" w:rsidP="004B4CEE">
      <w:pPr>
        <w:rPr>
          <w:sz w:val="2"/>
          <w:szCs w:val="2"/>
        </w:rPr>
      </w:pPr>
    </w:p>
    <w:p w:rsidR="00FE5845" w:rsidRDefault="00FE5845" w:rsidP="00EB5237">
      <w:pPr>
        <w:rPr>
          <w:sz w:val="2"/>
          <w:szCs w:val="2"/>
        </w:rPr>
      </w:pPr>
    </w:p>
    <w:p w:rsidR="00FE5845" w:rsidRDefault="00FE5845" w:rsidP="00EB5237">
      <w:pPr>
        <w:rPr>
          <w:sz w:val="2"/>
          <w:szCs w:val="2"/>
        </w:rPr>
      </w:pPr>
    </w:p>
    <w:p w:rsidR="00FE5845" w:rsidRDefault="00FE5845" w:rsidP="00EB5237">
      <w:pPr>
        <w:rPr>
          <w:sz w:val="2"/>
          <w:szCs w:val="2"/>
        </w:rPr>
      </w:pPr>
    </w:p>
    <w:p w:rsidR="00FE5845" w:rsidRDefault="00FE5845" w:rsidP="00EB5237">
      <w:pPr>
        <w:rPr>
          <w:sz w:val="2"/>
          <w:szCs w:val="2"/>
        </w:rPr>
      </w:pPr>
    </w:p>
    <w:p w:rsidR="00FE5845" w:rsidRPr="00FE5845" w:rsidRDefault="00FE5845" w:rsidP="00EB5237">
      <w:pPr>
        <w:rPr>
          <w:sz w:val="2"/>
          <w:szCs w:val="2"/>
        </w:rPr>
      </w:pPr>
    </w:p>
    <w:p w:rsidR="00067481" w:rsidRDefault="00676C6A" w:rsidP="00067481">
      <w:pPr>
        <w:rPr>
          <w:b/>
          <w:sz w:val="2"/>
          <w:szCs w:val="2"/>
        </w:rPr>
      </w:pPr>
      <w:r>
        <w:t>3</w:t>
      </w:r>
      <w:r w:rsidR="00FA3271" w:rsidRPr="00664328">
        <w:t>.</w:t>
      </w:r>
      <w:r w:rsidR="00FA3271" w:rsidRPr="00664328">
        <w:rPr>
          <w:b/>
        </w:rPr>
        <w:tab/>
      </w:r>
      <w:r w:rsidR="0056193D" w:rsidRPr="00664328">
        <w:rPr>
          <w:b/>
        </w:rPr>
        <w:t>Public</w:t>
      </w:r>
    </w:p>
    <w:p w:rsidR="00FE5845" w:rsidRDefault="00FE5845" w:rsidP="00067481">
      <w:pPr>
        <w:rPr>
          <w:b/>
          <w:sz w:val="2"/>
          <w:szCs w:val="2"/>
        </w:rPr>
      </w:pPr>
    </w:p>
    <w:p w:rsidR="00FE5845" w:rsidRDefault="00FE5845" w:rsidP="00067481">
      <w:pPr>
        <w:rPr>
          <w:b/>
          <w:sz w:val="2"/>
          <w:szCs w:val="2"/>
        </w:rPr>
      </w:pPr>
    </w:p>
    <w:p w:rsidR="00FE5845" w:rsidRDefault="00FE5845" w:rsidP="00067481">
      <w:pPr>
        <w:rPr>
          <w:b/>
          <w:sz w:val="2"/>
          <w:szCs w:val="2"/>
        </w:rPr>
      </w:pPr>
    </w:p>
    <w:p w:rsidR="00FE5845" w:rsidRPr="00FE5845" w:rsidRDefault="00FE5845" w:rsidP="00067481">
      <w:pPr>
        <w:rPr>
          <w:b/>
          <w:sz w:val="2"/>
          <w:szCs w:val="2"/>
        </w:rPr>
      </w:pPr>
    </w:p>
    <w:p w:rsidR="00AF6F8B" w:rsidRPr="00664328" w:rsidRDefault="00676C6A" w:rsidP="00067481">
      <w:r>
        <w:t>4</w:t>
      </w:r>
      <w:r w:rsidR="00865131" w:rsidRPr="00664328">
        <w:t xml:space="preserve">. </w:t>
      </w:r>
      <w:r w:rsidR="00865131" w:rsidRPr="00664328">
        <w:rPr>
          <w:b/>
        </w:rPr>
        <w:tab/>
        <w:t>Facilities</w:t>
      </w:r>
      <w:r w:rsidR="0056193D" w:rsidRPr="00664328">
        <w:rPr>
          <w:b/>
        </w:rPr>
        <w:tab/>
      </w:r>
    </w:p>
    <w:p w:rsidR="00FE5845" w:rsidRDefault="00865131" w:rsidP="00830F59">
      <w:r w:rsidRPr="00664328">
        <w:tab/>
        <w:t>a)</w:t>
      </w:r>
      <w:r w:rsidR="003D68D5">
        <w:tab/>
        <w:t xml:space="preserve">Approve </w:t>
      </w:r>
      <w:r w:rsidR="000E4F27">
        <w:t>Pay Application(s)-Yellow Creek Project</w:t>
      </w:r>
    </w:p>
    <w:p w:rsidR="00DE01E3" w:rsidRDefault="00DE01E3" w:rsidP="00830F59">
      <w:pPr>
        <w:rPr>
          <w:sz w:val="2"/>
          <w:szCs w:val="2"/>
        </w:rPr>
      </w:pPr>
      <w:r>
        <w:tab/>
        <w:t>b)</w:t>
      </w:r>
      <w:r>
        <w:tab/>
      </w:r>
      <w:r w:rsidRPr="00DE01E3">
        <w:t>Discuss Cost Estimate and Schematic Designs-Baseball and Softball</w:t>
      </w:r>
    </w:p>
    <w:p w:rsidR="00FE5845" w:rsidRDefault="00FE5845" w:rsidP="00830F59">
      <w:pPr>
        <w:rPr>
          <w:sz w:val="2"/>
          <w:szCs w:val="2"/>
        </w:rPr>
      </w:pPr>
    </w:p>
    <w:p w:rsidR="00FE5845" w:rsidRDefault="00FE5845" w:rsidP="00830F59">
      <w:pPr>
        <w:rPr>
          <w:sz w:val="2"/>
          <w:szCs w:val="2"/>
        </w:rPr>
      </w:pPr>
    </w:p>
    <w:p w:rsidR="00865131" w:rsidRPr="00FE5845" w:rsidRDefault="00865131" w:rsidP="00830F59">
      <w:pPr>
        <w:rPr>
          <w:sz w:val="2"/>
          <w:szCs w:val="2"/>
        </w:rPr>
      </w:pPr>
      <w:r w:rsidRPr="00664328">
        <w:tab/>
      </w:r>
    </w:p>
    <w:p w:rsidR="0056193D" w:rsidRPr="00664328" w:rsidRDefault="00676C6A" w:rsidP="00067481">
      <w:pPr>
        <w:rPr>
          <w:b/>
        </w:rPr>
      </w:pPr>
      <w:r>
        <w:t>5</w:t>
      </w:r>
      <w:r w:rsidR="0056193D" w:rsidRPr="00664328">
        <w:t>.</w:t>
      </w:r>
      <w:r w:rsidR="0056193D" w:rsidRPr="00664328">
        <w:tab/>
      </w:r>
      <w:r w:rsidR="0056193D" w:rsidRPr="00664328">
        <w:rPr>
          <w:b/>
        </w:rPr>
        <w:t>Management/Student Support/Instruction</w:t>
      </w:r>
      <w:r w:rsidR="00B173ED" w:rsidRPr="00664328">
        <w:rPr>
          <w:b/>
        </w:rPr>
        <w:t>/Delivery Targets/PES</w:t>
      </w:r>
    </w:p>
    <w:p w:rsidR="0001596A" w:rsidRDefault="00676C6A" w:rsidP="00830F59">
      <w:r>
        <w:rPr>
          <w:b/>
        </w:rPr>
        <w:t xml:space="preserve">  </w:t>
      </w:r>
      <w:r w:rsidR="002F3130">
        <w:t xml:space="preserve">        </w:t>
      </w:r>
      <w:r w:rsidR="008A3B8D">
        <w:t xml:space="preserve"> </w:t>
      </w:r>
      <w:r w:rsidR="0001596A">
        <w:tab/>
        <w:t>a)</w:t>
      </w:r>
      <w:r w:rsidR="0001596A">
        <w:tab/>
        <w:t>Request for Funding-Elementary and Jr. BETA-Yellow Creek</w:t>
      </w:r>
    </w:p>
    <w:p w:rsidR="003F32BC" w:rsidRDefault="0001596A" w:rsidP="00830F59">
      <w:r>
        <w:tab/>
      </w:r>
      <w:r w:rsidR="008A3B8D">
        <w:t xml:space="preserve"> </w:t>
      </w:r>
      <w:r>
        <w:t>b</w:t>
      </w:r>
      <w:r w:rsidR="00EC6D6C" w:rsidRPr="00664328">
        <w:t>)</w:t>
      </w:r>
      <w:r w:rsidR="00EC6D6C" w:rsidRPr="00664328">
        <w:tab/>
      </w:r>
      <w:r w:rsidR="003F32BC" w:rsidRPr="003F32BC">
        <w:t xml:space="preserve">Accept and award bids for maintenance, bldg. materials, custodial supplies, pictures, </w:t>
      </w:r>
      <w:r w:rsidR="003F32BC">
        <w:tab/>
      </w:r>
      <w:r w:rsidR="003F32BC">
        <w:tab/>
      </w:r>
      <w:r w:rsidR="003F32BC">
        <w:tab/>
        <w:t xml:space="preserve">yearbooks, </w:t>
      </w:r>
      <w:r w:rsidR="003F32BC" w:rsidRPr="003F32BC">
        <w:t xml:space="preserve">concession items, school &amp; office furniture, instructional &amp; office supplies, </w:t>
      </w:r>
      <w:r w:rsidR="003F32BC">
        <w:tab/>
      </w:r>
      <w:r w:rsidR="003F32BC">
        <w:tab/>
      </w:r>
      <w:r w:rsidR="003F32BC">
        <w:tab/>
        <w:t xml:space="preserve">soft drinks, </w:t>
      </w:r>
      <w:r w:rsidR="003F32BC" w:rsidRPr="003F32BC">
        <w:t>transportation supplies and spot quotes on fuel</w:t>
      </w:r>
    </w:p>
    <w:p w:rsidR="003F32BC" w:rsidRDefault="003F32BC" w:rsidP="00830F59">
      <w:r>
        <w:tab/>
        <w:t>c)</w:t>
      </w:r>
      <w:r>
        <w:tab/>
      </w:r>
      <w:r w:rsidRPr="003F32BC">
        <w:t xml:space="preserve">Accept and award bids for dairy, meat, grains, food </w:t>
      </w:r>
      <w:r>
        <w:t xml:space="preserve">supplies, drinks, small </w:t>
      </w:r>
      <w:r>
        <w:tab/>
      </w:r>
      <w:r>
        <w:tab/>
      </w:r>
      <w:r>
        <w:tab/>
      </w:r>
      <w:r>
        <w:tab/>
        <w:t xml:space="preserve"> </w:t>
      </w:r>
      <w:r w:rsidRPr="003F32BC">
        <w:t>equipment, office supplies and pest control – Food Service</w:t>
      </w:r>
    </w:p>
    <w:p w:rsidR="001C011D" w:rsidRDefault="003F32BC" w:rsidP="00830F59">
      <w:r>
        <w:tab/>
      </w:r>
      <w:r w:rsidR="00110FAB">
        <w:t>d)</w:t>
      </w:r>
      <w:r w:rsidR="001C011D">
        <w:tab/>
      </w:r>
      <w:r w:rsidR="001C011D" w:rsidRPr="001C011D">
        <w:t>Review School Supplemental Student Code of Conduct Handbook</w:t>
      </w:r>
      <w:r w:rsidR="001C011D">
        <w:t>s-All Schools</w:t>
      </w:r>
    </w:p>
    <w:p w:rsidR="00830F59" w:rsidRDefault="001C011D" w:rsidP="00830F59">
      <w:pPr>
        <w:rPr>
          <w:sz w:val="2"/>
          <w:szCs w:val="2"/>
        </w:rPr>
      </w:pPr>
      <w:r>
        <w:tab/>
      </w:r>
      <w:r w:rsidR="00110FAB">
        <w:t>e</w:t>
      </w:r>
      <w:r w:rsidR="003F32BC">
        <w:t>)</w:t>
      </w:r>
      <w:r w:rsidR="003F32BC">
        <w:tab/>
      </w:r>
      <w:r w:rsidR="008E761F" w:rsidRPr="00664328">
        <w:t>Student Recognition</w:t>
      </w:r>
    </w:p>
    <w:p w:rsidR="00FE5845" w:rsidRPr="007B7021" w:rsidRDefault="00110FAB" w:rsidP="00830F59">
      <w:pPr>
        <w:rPr>
          <w:sz w:val="22"/>
          <w:szCs w:val="22"/>
        </w:rPr>
      </w:pPr>
      <w:r>
        <w:rPr>
          <w:sz w:val="2"/>
          <w:szCs w:val="2"/>
        </w:rPr>
        <w:t xml:space="preserve">                                                                                                                         </w:t>
      </w:r>
      <w:r>
        <w:rPr>
          <w:sz w:val="16"/>
          <w:szCs w:val="16"/>
        </w:rPr>
        <w:t>*</w:t>
      </w:r>
      <w:proofErr w:type="spellStart"/>
      <w:r w:rsidR="001C011D">
        <w:rPr>
          <w:sz w:val="2"/>
          <w:szCs w:val="2"/>
        </w:rPr>
        <w:t>f</w:t>
      </w:r>
      <w:r>
        <w:t>f</w:t>
      </w:r>
      <w:r w:rsidR="001C011D">
        <w:rPr>
          <w:sz w:val="2"/>
          <w:szCs w:val="2"/>
        </w:rPr>
        <w:t>f</w:t>
      </w:r>
      <w:proofErr w:type="spellEnd"/>
      <w:r w:rsidR="000E4F27">
        <w:rPr>
          <w:sz w:val="22"/>
          <w:szCs w:val="22"/>
        </w:rPr>
        <w:t>)</w:t>
      </w:r>
      <w:r w:rsidR="000E4F27">
        <w:rPr>
          <w:sz w:val="22"/>
          <w:szCs w:val="22"/>
        </w:rPr>
        <w:tab/>
        <w:t>Approve Start/E</w:t>
      </w:r>
      <w:r w:rsidR="007B7021">
        <w:rPr>
          <w:sz w:val="22"/>
          <w:szCs w:val="22"/>
        </w:rPr>
        <w:t>nd Time for School</w:t>
      </w:r>
      <w:r w:rsidR="000E4F27">
        <w:rPr>
          <w:sz w:val="22"/>
          <w:szCs w:val="22"/>
        </w:rPr>
        <w:t xml:space="preserve"> Day</w:t>
      </w:r>
    </w:p>
    <w:p w:rsidR="00FE5845" w:rsidRPr="00FE5845" w:rsidRDefault="00FE5845" w:rsidP="00830F59">
      <w:pPr>
        <w:rPr>
          <w:sz w:val="6"/>
          <w:szCs w:val="6"/>
        </w:rPr>
      </w:pPr>
    </w:p>
    <w:p w:rsidR="006B5359" w:rsidRPr="00664328" w:rsidRDefault="00676C6A" w:rsidP="00067481">
      <w:pPr>
        <w:rPr>
          <w:b/>
        </w:rPr>
      </w:pPr>
      <w:r>
        <w:t>6</w:t>
      </w:r>
      <w:r w:rsidR="006B5359" w:rsidRPr="00664328">
        <w:t>.</w:t>
      </w:r>
      <w:r w:rsidR="006B5359" w:rsidRPr="00664328">
        <w:tab/>
      </w:r>
      <w:r w:rsidR="006B5359" w:rsidRPr="00664328">
        <w:rPr>
          <w:b/>
        </w:rPr>
        <w:t>Personnel</w:t>
      </w:r>
    </w:p>
    <w:p w:rsidR="002565A6" w:rsidRDefault="006B5359" w:rsidP="00067481">
      <w:r w:rsidRPr="00664328">
        <w:rPr>
          <w:b/>
        </w:rPr>
        <w:tab/>
      </w:r>
      <w:r w:rsidRPr="00664328">
        <w:t>a)</w:t>
      </w:r>
      <w:r w:rsidR="00BE2AF9" w:rsidRPr="00664328">
        <w:tab/>
        <w:t>New Employees/Resignations Report</w:t>
      </w:r>
    </w:p>
    <w:p w:rsidR="00110FAB" w:rsidRPr="00110FAB" w:rsidRDefault="00110FAB" w:rsidP="00110FAB">
      <w:r>
        <w:tab/>
        <w:t>b)</w:t>
      </w:r>
      <w:r>
        <w:tab/>
      </w:r>
      <w:r w:rsidRPr="00110FAB">
        <w:t>Approve Adjunct Instructor Certification Application-JAGS</w:t>
      </w:r>
    </w:p>
    <w:p w:rsidR="002D108F" w:rsidRPr="0010726C" w:rsidRDefault="00F57D4F" w:rsidP="00CD2607">
      <w:pPr>
        <w:rPr>
          <w:sz w:val="6"/>
          <w:szCs w:val="6"/>
        </w:rPr>
      </w:pPr>
      <w:r>
        <w:t xml:space="preserve">        </w:t>
      </w:r>
      <w:r w:rsidR="000A0DF2" w:rsidRPr="00664328">
        <w:t xml:space="preserve">  </w:t>
      </w:r>
    </w:p>
    <w:p w:rsidR="00322BC4" w:rsidRPr="0010726C" w:rsidRDefault="00322BC4" w:rsidP="00676C6A">
      <w:pPr>
        <w:rPr>
          <w:sz w:val="4"/>
          <w:szCs w:val="4"/>
        </w:rPr>
      </w:pPr>
    </w:p>
    <w:p w:rsidR="008E761F" w:rsidRPr="00664328" w:rsidRDefault="009F4E1B" w:rsidP="00067481">
      <w:pPr>
        <w:rPr>
          <w:b/>
        </w:rPr>
      </w:pPr>
      <w:r>
        <w:t>7</w:t>
      </w:r>
      <w:r w:rsidR="008E761F" w:rsidRPr="00664328">
        <w:t>.</w:t>
      </w:r>
      <w:r w:rsidR="008E761F" w:rsidRPr="00664328">
        <w:tab/>
      </w:r>
      <w:r w:rsidR="008E761F" w:rsidRPr="00664328">
        <w:rPr>
          <w:b/>
        </w:rPr>
        <w:t>Policies and Procedures</w:t>
      </w:r>
    </w:p>
    <w:p w:rsidR="008E761F" w:rsidRDefault="008E761F" w:rsidP="00067481">
      <w:r w:rsidRPr="00664328">
        <w:tab/>
        <w:t>a)</w:t>
      </w:r>
      <w:r w:rsidRPr="00664328">
        <w:tab/>
        <w:t xml:space="preserve">Approve </w:t>
      </w:r>
      <w:r w:rsidR="00676C6A">
        <w:t>2nd</w:t>
      </w:r>
      <w:r w:rsidRPr="00664328">
        <w:t xml:space="preserve"> Reading of Revised Board Policy</w:t>
      </w:r>
      <w:r w:rsidR="00664328">
        <w:t xml:space="preserve"> </w:t>
      </w:r>
      <w:r w:rsidR="003D5811">
        <w:t xml:space="preserve">08.23-Harmful to Minors Complaint </w:t>
      </w:r>
      <w:r w:rsidR="003D5811">
        <w:tab/>
      </w:r>
      <w:r w:rsidR="003D5811">
        <w:tab/>
      </w:r>
      <w:r w:rsidR="003D5811">
        <w:tab/>
        <w:t>Resolution Process</w:t>
      </w:r>
      <w:r w:rsidRPr="00664328">
        <w:t xml:space="preserve"> </w:t>
      </w:r>
    </w:p>
    <w:p w:rsidR="00FE5845" w:rsidRDefault="003D5811" w:rsidP="003D5811">
      <w:r>
        <w:tab/>
      </w:r>
      <w:r w:rsidR="0001596A">
        <w:t>b)</w:t>
      </w:r>
      <w:r w:rsidR="0001596A">
        <w:tab/>
        <w:t>Approve 1</w:t>
      </w:r>
      <w:r w:rsidR="0001596A" w:rsidRPr="0001596A">
        <w:rPr>
          <w:vertAlign w:val="superscript"/>
        </w:rPr>
        <w:t>st</w:t>
      </w:r>
      <w:r w:rsidR="0001596A">
        <w:t xml:space="preserve"> Reading of Revised Board Policy 08.11311-Early Graduation Program</w:t>
      </w:r>
    </w:p>
    <w:p w:rsidR="0001596A" w:rsidRPr="0001596A" w:rsidRDefault="0001596A" w:rsidP="0001596A">
      <w:pPr>
        <w:rPr>
          <w:b/>
        </w:rPr>
      </w:pPr>
      <w:r>
        <w:tab/>
        <w:t>c)</w:t>
      </w:r>
      <w:r>
        <w:tab/>
      </w:r>
      <w:r w:rsidRPr="0001596A">
        <w:t>Approve 1</w:t>
      </w:r>
      <w:r w:rsidRPr="0001596A">
        <w:rPr>
          <w:vertAlign w:val="superscript"/>
        </w:rPr>
        <w:t>st</w:t>
      </w:r>
      <w:r w:rsidRPr="0001596A">
        <w:t xml:space="preserve"> Reading of 2</w:t>
      </w:r>
      <w:r>
        <w:t>3</w:t>
      </w:r>
      <w:r w:rsidRPr="0001596A">
        <w:t>-2</w:t>
      </w:r>
      <w:r>
        <w:t>4</w:t>
      </w:r>
      <w:r w:rsidRPr="0001596A">
        <w:t xml:space="preserve"> KSBA Policy Update #4</w:t>
      </w:r>
      <w:r>
        <w:t>6</w:t>
      </w:r>
      <w:r w:rsidRPr="0001596A">
        <w:t xml:space="preserve"> </w:t>
      </w:r>
    </w:p>
    <w:p w:rsidR="0001596A" w:rsidRPr="0001596A" w:rsidRDefault="0001596A" w:rsidP="0001596A">
      <w:r w:rsidRPr="0001596A">
        <w:rPr>
          <w:b/>
        </w:rPr>
        <w:tab/>
      </w:r>
      <w:r w:rsidRPr="0001596A">
        <w:t>b)</w:t>
      </w:r>
      <w:r w:rsidRPr="0001596A">
        <w:tab/>
        <w:t>Approve 2</w:t>
      </w:r>
      <w:r>
        <w:t>3</w:t>
      </w:r>
      <w:r w:rsidRPr="0001596A">
        <w:t>-2</w:t>
      </w:r>
      <w:r>
        <w:t>4</w:t>
      </w:r>
      <w:r w:rsidRPr="0001596A">
        <w:t xml:space="preserve"> KSBA Procedure Update #2</w:t>
      </w:r>
      <w:r>
        <w:t>7</w:t>
      </w:r>
    </w:p>
    <w:p w:rsidR="00FE5845" w:rsidRPr="00FE5845" w:rsidRDefault="00FE5845" w:rsidP="003D5811">
      <w:pPr>
        <w:rPr>
          <w:sz w:val="4"/>
          <w:szCs w:val="4"/>
        </w:rPr>
      </w:pPr>
    </w:p>
    <w:p w:rsidR="009F4E1B" w:rsidRPr="00220D1E" w:rsidRDefault="009F4E1B" w:rsidP="00067481">
      <w:pPr>
        <w:rPr>
          <w:sz w:val="10"/>
          <w:szCs w:val="10"/>
        </w:rPr>
      </w:pPr>
    </w:p>
    <w:p w:rsidR="005E2669" w:rsidRPr="00664328" w:rsidRDefault="009F4E1B" w:rsidP="00067481">
      <w:pPr>
        <w:rPr>
          <w:b/>
        </w:rPr>
      </w:pPr>
      <w:r>
        <w:t>8</w:t>
      </w:r>
      <w:r w:rsidR="005E2669" w:rsidRPr="00664328">
        <w:t>.</w:t>
      </w:r>
      <w:r w:rsidR="005E2669" w:rsidRPr="00664328">
        <w:tab/>
      </w:r>
      <w:r w:rsidR="005E2669" w:rsidRPr="00664328">
        <w:rPr>
          <w:b/>
        </w:rPr>
        <w:t>Superintendent’s Report</w:t>
      </w:r>
    </w:p>
    <w:p w:rsidR="002C3375" w:rsidRPr="00664328" w:rsidRDefault="002C3375" w:rsidP="0013527F">
      <w:r w:rsidRPr="00664328">
        <w:rPr>
          <w:b/>
        </w:rPr>
        <w:tab/>
      </w:r>
      <w:r w:rsidRPr="00664328">
        <w:t>a)</w:t>
      </w:r>
      <w:r w:rsidR="00F57D4F">
        <w:tab/>
      </w:r>
      <w:r w:rsidR="00FD047D">
        <w:t xml:space="preserve">Year End </w:t>
      </w:r>
      <w:r w:rsidR="00F57D4F" w:rsidRPr="00664328">
        <w:t>Attendance Update</w:t>
      </w:r>
      <w:r w:rsidR="00F57D4F" w:rsidRPr="00664328">
        <w:tab/>
      </w:r>
    </w:p>
    <w:p w:rsidR="00F57D4F" w:rsidRDefault="00C42317" w:rsidP="00545CE0">
      <w:r>
        <w:tab/>
      </w:r>
      <w:r w:rsidR="0001596A">
        <w:t>b)</w:t>
      </w:r>
      <w:r w:rsidR="0001596A">
        <w:tab/>
        <w:t>Elgin Social Worker Annual Report</w:t>
      </w:r>
    </w:p>
    <w:p w:rsidR="000E4F27" w:rsidRDefault="003F32BC" w:rsidP="00545CE0">
      <w:r>
        <w:tab/>
        <w:t>c)</w:t>
      </w:r>
      <w:r>
        <w:tab/>
        <w:t>NHD Exhibit-Page School Center</w:t>
      </w:r>
    </w:p>
    <w:p w:rsidR="00220D1E" w:rsidRDefault="00220D1E" w:rsidP="00545CE0"/>
    <w:p w:rsidR="008531C2" w:rsidRPr="00664328" w:rsidRDefault="009F4E1B" w:rsidP="00545CE0">
      <w:r>
        <w:t>9</w:t>
      </w:r>
      <w:r w:rsidR="00796D44" w:rsidRPr="00664328">
        <w:t>.</w:t>
      </w:r>
      <w:r w:rsidR="00796D44" w:rsidRPr="00664328">
        <w:tab/>
      </w:r>
      <w:r w:rsidR="00796D44" w:rsidRPr="00664328">
        <w:rPr>
          <w:b/>
        </w:rPr>
        <w:t>Other Items Board May Wish to Discuss</w:t>
      </w:r>
      <w:r w:rsidR="001372E0" w:rsidRPr="00664328">
        <w:t xml:space="preserve">    </w:t>
      </w:r>
      <w:r w:rsidR="00FA0248" w:rsidRPr="00664328">
        <w:t xml:space="preserve">                                                                             </w:t>
      </w:r>
      <w:r w:rsidR="00BF3731" w:rsidRPr="00664328">
        <w:tab/>
      </w:r>
      <w:r w:rsidR="00FA0248" w:rsidRPr="00664328">
        <w:tab/>
      </w:r>
      <w:r w:rsidR="00FA0248" w:rsidRPr="00664328">
        <w:tab/>
      </w:r>
      <w:r w:rsidR="00FA0248" w:rsidRPr="00664328">
        <w:tab/>
      </w:r>
      <w:r w:rsidR="00FA0248" w:rsidRPr="00664328">
        <w:tab/>
      </w:r>
      <w:r w:rsidR="00FA0248" w:rsidRPr="00664328">
        <w:tab/>
      </w:r>
    </w:p>
    <w:p w:rsidR="0056193D" w:rsidRPr="009F4E1B" w:rsidRDefault="00865131" w:rsidP="00067481">
      <w:pPr>
        <w:rPr>
          <w:b/>
        </w:rPr>
      </w:pPr>
      <w:r w:rsidRPr="00664328">
        <w:t>1</w:t>
      </w:r>
      <w:r w:rsidR="009F4E1B">
        <w:t>0</w:t>
      </w:r>
      <w:r w:rsidR="009A61E0" w:rsidRPr="00664328">
        <w:t>.</w:t>
      </w:r>
      <w:r w:rsidR="009A61E0" w:rsidRPr="00664328">
        <w:tab/>
      </w:r>
      <w:r w:rsidR="009A61E0" w:rsidRPr="00664328">
        <w:rPr>
          <w:b/>
        </w:rPr>
        <w:t>Adjourn</w:t>
      </w:r>
      <w:r w:rsidR="009F4E1B">
        <w:rPr>
          <w:b/>
        </w:rPr>
        <w:t xml:space="preserve">                                                 </w:t>
      </w:r>
      <w:r w:rsidR="000C09B1" w:rsidRPr="00664328">
        <w:rPr>
          <w:bCs/>
        </w:rPr>
        <w:t>*No Packet Contents</w:t>
      </w:r>
    </w:p>
    <w:sectPr w:rsidR="0056193D" w:rsidRPr="009F4E1B"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1596A"/>
    <w:rsid w:val="00031F5A"/>
    <w:rsid w:val="00044B32"/>
    <w:rsid w:val="00053D08"/>
    <w:rsid w:val="00067481"/>
    <w:rsid w:val="00070509"/>
    <w:rsid w:val="00085882"/>
    <w:rsid w:val="000A0DF2"/>
    <w:rsid w:val="000A51AD"/>
    <w:rsid w:val="000C09B1"/>
    <w:rsid w:val="000E4F27"/>
    <w:rsid w:val="001067D4"/>
    <w:rsid w:val="001068B0"/>
    <w:rsid w:val="0010726C"/>
    <w:rsid w:val="00110805"/>
    <w:rsid w:val="00110FAB"/>
    <w:rsid w:val="00111D6A"/>
    <w:rsid w:val="001132D0"/>
    <w:rsid w:val="00122B11"/>
    <w:rsid w:val="00126309"/>
    <w:rsid w:val="0013527F"/>
    <w:rsid w:val="001372E0"/>
    <w:rsid w:val="001478E4"/>
    <w:rsid w:val="00164C0E"/>
    <w:rsid w:val="00172283"/>
    <w:rsid w:val="0018129C"/>
    <w:rsid w:val="00184D35"/>
    <w:rsid w:val="001B7EC5"/>
    <w:rsid w:val="001C011D"/>
    <w:rsid w:val="001C06EA"/>
    <w:rsid w:val="001D2267"/>
    <w:rsid w:val="001F4223"/>
    <w:rsid w:val="002025F5"/>
    <w:rsid w:val="00214F8B"/>
    <w:rsid w:val="00216587"/>
    <w:rsid w:val="00220D1E"/>
    <w:rsid w:val="002565A6"/>
    <w:rsid w:val="002609F5"/>
    <w:rsid w:val="00266BDE"/>
    <w:rsid w:val="00282BAE"/>
    <w:rsid w:val="002A1B76"/>
    <w:rsid w:val="002A5295"/>
    <w:rsid w:val="002B0247"/>
    <w:rsid w:val="002C3375"/>
    <w:rsid w:val="002C5EFE"/>
    <w:rsid w:val="002C6F69"/>
    <w:rsid w:val="002D108F"/>
    <w:rsid w:val="002E0229"/>
    <w:rsid w:val="002F3130"/>
    <w:rsid w:val="002F6DB0"/>
    <w:rsid w:val="00306DB9"/>
    <w:rsid w:val="0031246B"/>
    <w:rsid w:val="00316FA4"/>
    <w:rsid w:val="00317003"/>
    <w:rsid w:val="00320B16"/>
    <w:rsid w:val="00322BC4"/>
    <w:rsid w:val="0032478B"/>
    <w:rsid w:val="0034222A"/>
    <w:rsid w:val="003459F1"/>
    <w:rsid w:val="00345FC4"/>
    <w:rsid w:val="003838C8"/>
    <w:rsid w:val="00391AC7"/>
    <w:rsid w:val="003D3A8D"/>
    <w:rsid w:val="003D5811"/>
    <w:rsid w:val="003D59EE"/>
    <w:rsid w:val="003D68D5"/>
    <w:rsid w:val="003F32BC"/>
    <w:rsid w:val="004223A6"/>
    <w:rsid w:val="004225EA"/>
    <w:rsid w:val="00433B6E"/>
    <w:rsid w:val="00442BEF"/>
    <w:rsid w:val="004A6CBA"/>
    <w:rsid w:val="004A7542"/>
    <w:rsid w:val="004B1242"/>
    <w:rsid w:val="004B2F4B"/>
    <w:rsid w:val="004B3FD3"/>
    <w:rsid w:val="004B4CEE"/>
    <w:rsid w:val="004C0A6A"/>
    <w:rsid w:val="004D575E"/>
    <w:rsid w:val="004E7061"/>
    <w:rsid w:val="00515626"/>
    <w:rsid w:val="00520E03"/>
    <w:rsid w:val="00531757"/>
    <w:rsid w:val="00544EE6"/>
    <w:rsid w:val="00545CE0"/>
    <w:rsid w:val="00551893"/>
    <w:rsid w:val="005552F8"/>
    <w:rsid w:val="0055578B"/>
    <w:rsid w:val="00555CBC"/>
    <w:rsid w:val="0056193D"/>
    <w:rsid w:val="00565F4B"/>
    <w:rsid w:val="0058549D"/>
    <w:rsid w:val="00593FA5"/>
    <w:rsid w:val="005A06F6"/>
    <w:rsid w:val="005A7D81"/>
    <w:rsid w:val="005B2429"/>
    <w:rsid w:val="005B422B"/>
    <w:rsid w:val="005C5572"/>
    <w:rsid w:val="005D6FDA"/>
    <w:rsid w:val="005E25D3"/>
    <w:rsid w:val="005E2669"/>
    <w:rsid w:val="005E6124"/>
    <w:rsid w:val="005E77AA"/>
    <w:rsid w:val="00600E1A"/>
    <w:rsid w:val="00606E6B"/>
    <w:rsid w:val="00623432"/>
    <w:rsid w:val="006513E5"/>
    <w:rsid w:val="00657BA8"/>
    <w:rsid w:val="006607DF"/>
    <w:rsid w:val="00664328"/>
    <w:rsid w:val="00676C6A"/>
    <w:rsid w:val="00685C91"/>
    <w:rsid w:val="006931DF"/>
    <w:rsid w:val="00695229"/>
    <w:rsid w:val="006B1DF9"/>
    <w:rsid w:val="006B2117"/>
    <w:rsid w:val="006B3ECC"/>
    <w:rsid w:val="006B5359"/>
    <w:rsid w:val="006C54F4"/>
    <w:rsid w:val="006F7D35"/>
    <w:rsid w:val="00703795"/>
    <w:rsid w:val="00707861"/>
    <w:rsid w:val="0071170E"/>
    <w:rsid w:val="007247CB"/>
    <w:rsid w:val="007331CA"/>
    <w:rsid w:val="00734426"/>
    <w:rsid w:val="007618FC"/>
    <w:rsid w:val="00774718"/>
    <w:rsid w:val="00775F81"/>
    <w:rsid w:val="00780DFE"/>
    <w:rsid w:val="00795FAC"/>
    <w:rsid w:val="00796D44"/>
    <w:rsid w:val="007B7021"/>
    <w:rsid w:val="007E4331"/>
    <w:rsid w:val="007F19F4"/>
    <w:rsid w:val="00805F8E"/>
    <w:rsid w:val="0081779F"/>
    <w:rsid w:val="0082213C"/>
    <w:rsid w:val="00830F59"/>
    <w:rsid w:val="0083101E"/>
    <w:rsid w:val="008337A2"/>
    <w:rsid w:val="00845BA6"/>
    <w:rsid w:val="008531C2"/>
    <w:rsid w:val="00865131"/>
    <w:rsid w:val="00870A36"/>
    <w:rsid w:val="00871673"/>
    <w:rsid w:val="008773CA"/>
    <w:rsid w:val="008809EC"/>
    <w:rsid w:val="008A3B8D"/>
    <w:rsid w:val="008B4017"/>
    <w:rsid w:val="008C3D89"/>
    <w:rsid w:val="008C7D44"/>
    <w:rsid w:val="008D383A"/>
    <w:rsid w:val="008D3927"/>
    <w:rsid w:val="008D7D51"/>
    <w:rsid w:val="008D7E40"/>
    <w:rsid w:val="008E761F"/>
    <w:rsid w:val="008F1567"/>
    <w:rsid w:val="008F6832"/>
    <w:rsid w:val="009100B3"/>
    <w:rsid w:val="00910C1A"/>
    <w:rsid w:val="00917353"/>
    <w:rsid w:val="00921F90"/>
    <w:rsid w:val="009220E9"/>
    <w:rsid w:val="0093133F"/>
    <w:rsid w:val="00955FCF"/>
    <w:rsid w:val="00961C05"/>
    <w:rsid w:val="009666CD"/>
    <w:rsid w:val="00966CFA"/>
    <w:rsid w:val="00970EAF"/>
    <w:rsid w:val="00986D8B"/>
    <w:rsid w:val="009A61E0"/>
    <w:rsid w:val="009A7C11"/>
    <w:rsid w:val="009B4E4D"/>
    <w:rsid w:val="009C3336"/>
    <w:rsid w:val="009D6854"/>
    <w:rsid w:val="009D75AD"/>
    <w:rsid w:val="009F4E1B"/>
    <w:rsid w:val="00A4472E"/>
    <w:rsid w:val="00A5244D"/>
    <w:rsid w:val="00A5372E"/>
    <w:rsid w:val="00A70226"/>
    <w:rsid w:val="00A81A33"/>
    <w:rsid w:val="00A842FA"/>
    <w:rsid w:val="00AA02E8"/>
    <w:rsid w:val="00AA3646"/>
    <w:rsid w:val="00AA36EA"/>
    <w:rsid w:val="00AB11C5"/>
    <w:rsid w:val="00AB5A3A"/>
    <w:rsid w:val="00AC11D3"/>
    <w:rsid w:val="00AC4E18"/>
    <w:rsid w:val="00AF4718"/>
    <w:rsid w:val="00AF6F8B"/>
    <w:rsid w:val="00B01E3D"/>
    <w:rsid w:val="00B0476D"/>
    <w:rsid w:val="00B143C3"/>
    <w:rsid w:val="00B14CE9"/>
    <w:rsid w:val="00B173ED"/>
    <w:rsid w:val="00B17717"/>
    <w:rsid w:val="00B512C7"/>
    <w:rsid w:val="00B51AB9"/>
    <w:rsid w:val="00B54F90"/>
    <w:rsid w:val="00B564DD"/>
    <w:rsid w:val="00BA7D72"/>
    <w:rsid w:val="00BB1B79"/>
    <w:rsid w:val="00BB568E"/>
    <w:rsid w:val="00BC7512"/>
    <w:rsid w:val="00BE2AF9"/>
    <w:rsid w:val="00BE6C50"/>
    <w:rsid w:val="00BF3731"/>
    <w:rsid w:val="00BF7EAB"/>
    <w:rsid w:val="00C128F7"/>
    <w:rsid w:val="00C154AE"/>
    <w:rsid w:val="00C2632E"/>
    <w:rsid w:val="00C42317"/>
    <w:rsid w:val="00C42AFC"/>
    <w:rsid w:val="00C6390D"/>
    <w:rsid w:val="00C84F5F"/>
    <w:rsid w:val="00CA4E4E"/>
    <w:rsid w:val="00CD1EA5"/>
    <w:rsid w:val="00CD2607"/>
    <w:rsid w:val="00CE180B"/>
    <w:rsid w:val="00CE1989"/>
    <w:rsid w:val="00CE7BF4"/>
    <w:rsid w:val="00D04EDC"/>
    <w:rsid w:val="00D20338"/>
    <w:rsid w:val="00D32373"/>
    <w:rsid w:val="00D3798B"/>
    <w:rsid w:val="00D41BC3"/>
    <w:rsid w:val="00D47A25"/>
    <w:rsid w:val="00D51A43"/>
    <w:rsid w:val="00D7071F"/>
    <w:rsid w:val="00D87DF5"/>
    <w:rsid w:val="00DD0EFF"/>
    <w:rsid w:val="00DD32C0"/>
    <w:rsid w:val="00DE01E3"/>
    <w:rsid w:val="00DE0FC5"/>
    <w:rsid w:val="00DE145E"/>
    <w:rsid w:val="00DE4FBD"/>
    <w:rsid w:val="00DE5139"/>
    <w:rsid w:val="00E014CE"/>
    <w:rsid w:val="00E06FA6"/>
    <w:rsid w:val="00E12537"/>
    <w:rsid w:val="00E32B38"/>
    <w:rsid w:val="00E458BE"/>
    <w:rsid w:val="00E84588"/>
    <w:rsid w:val="00E85E98"/>
    <w:rsid w:val="00EA738C"/>
    <w:rsid w:val="00EB5237"/>
    <w:rsid w:val="00EC293B"/>
    <w:rsid w:val="00EC2BFF"/>
    <w:rsid w:val="00EC32DB"/>
    <w:rsid w:val="00EC5527"/>
    <w:rsid w:val="00EC6D6C"/>
    <w:rsid w:val="00F00085"/>
    <w:rsid w:val="00F0019C"/>
    <w:rsid w:val="00F247E8"/>
    <w:rsid w:val="00F46144"/>
    <w:rsid w:val="00F57D4F"/>
    <w:rsid w:val="00F73024"/>
    <w:rsid w:val="00FA0176"/>
    <w:rsid w:val="00FA0248"/>
    <w:rsid w:val="00FA3271"/>
    <w:rsid w:val="00FC0418"/>
    <w:rsid w:val="00FD047D"/>
    <w:rsid w:val="00FD650D"/>
    <w:rsid w:val="00FE5845"/>
    <w:rsid w:val="00FF1488"/>
    <w:rsid w:val="00FF7E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0726C"/>
    <w:pPr>
      <w:jc w:val="center"/>
    </w:pPr>
    <w:rPr>
      <w:b/>
      <w:bCs/>
      <w:sz w:val="20"/>
    </w:rPr>
  </w:style>
  <w:style w:type="character" w:customStyle="1" w:styleId="TitleChar">
    <w:name w:val="Title Char"/>
    <w:basedOn w:val="DefaultParagraphFont"/>
    <w:link w:val="Title"/>
    <w:rsid w:val="0010726C"/>
    <w:rPr>
      <w:b/>
      <w:bCs/>
      <w:szCs w:val="24"/>
    </w:rPr>
  </w:style>
  <w:style w:type="character" w:customStyle="1" w:styleId="ur605">
    <w:name w:val="ur605"/>
    <w:basedOn w:val="DefaultParagraphFont"/>
    <w:rsid w:val="0001596A"/>
  </w:style>
</w:styles>
</file>

<file path=word/webSettings.xml><?xml version="1.0" encoding="utf-8"?>
<w:webSettings xmlns:r="http://schemas.openxmlformats.org/officeDocument/2006/relationships" xmlns:w="http://schemas.openxmlformats.org/wordprocessingml/2006/main">
  <w:divs>
    <w:div w:id="172571923">
      <w:bodyDiv w:val="1"/>
      <w:marLeft w:val="0"/>
      <w:marRight w:val="0"/>
      <w:marTop w:val="0"/>
      <w:marBottom w:val="0"/>
      <w:divBdr>
        <w:top w:val="none" w:sz="0" w:space="0" w:color="auto"/>
        <w:left w:val="none" w:sz="0" w:space="0" w:color="auto"/>
        <w:bottom w:val="none" w:sz="0" w:space="0" w:color="auto"/>
        <w:right w:val="none" w:sz="0" w:space="0" w:color="auto"/>
      </w:divBdr>
    </w:div>
    <w:div w:id="136270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F6DD3F-F43C-47AE-9585-1F57CC38E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Template>
  <TotalTime>1121</TotalTime>
  <Pages>1</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3113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9</cp:revision>
  <cp:lastPrinted>2023-06-14T18:13:00Z</cp:lastPrinted>
  <dcterms:created xsi:type="dcterms:W3CDTF">2023-05-11T13:28:00Z</dcterms:created>
  <dcterms:modified xsi:type="dcterms:W3CDTF">2023-06-16T17:50:00Z</dcterms:modified>
</cp:coreProperties>
</file>