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A8D" w:rsidRDefault="003D3A8D">
      <w:pPr>
        <w:jc w:val="center"/>
        <w:rPr>
          <w:b/>
          <w:bCs/>
          <w:sz w:val="20"/>
        </w:rPr>
      </w:pPr>
      <w:r>
        <w:rPr>
          <w:b/>
          <w:bCs/>
          <w:sz w:val="20"/>
        </w:rPr>
        <w:t>BELL COUNTY BOARD OF EDUCATION</w:t>
      </w:r>
    </w:p>
    <w:p w:rsidR="003D3A8D" w:rsidRDefault="00A842FA">
      <w:pPr>
        <w:jc w:val="center"/>
        <w:rPr>
          <w:b/>
          <w:bCs/>
          <w:sz w:val="20"/>
        </w:rPr>
      </w:pPr>
      <w:r>
        <w:rPr>
          <w:b/>
          <w:bCs/>
          <w:sz w:val="20"/>
        </w:rPr>
        <w:t>Regular Meeting</w:t>
      </w:r>
    </w:p>
    <w:p w:rsidR="009A61E0" w:rsidRDefault="00A842FA">
      <w:pPr>
        <w:pStyle w:val="Heading1"/>
        <w:rPr>
          <w:sz w:val="20"/>
        </w:rPr>
      </w:pPr>
      <w:r>
        <w:rPr>
          <w:sz w:val="20"/>
        </w:rPr>
        <w:t>Bell County Administration Building</w:t>
      </w:r>
    </w:p>
    <w:p w:rsidR="00A842FA" w:rsidRPr="00A842FA" w:rsidRDefault="00657BA8" w:rsidP="00A842FA">
      <w:pPr>
        <w:jc w:val="center"/>
        <w:rPr>
          <w:sz w:val="20"/>
          <w:szCs w:val="20"/>
        </w:rPr>
      </w:pPr>
      <w:r>
        <w:rPr>
          <w:sz w:val="20"/>
          <w:szCs w:val="20"/>
        </w:rPr>
        <w:t>May 1</w:t>
      </w:r>
      <w:r w:rsidR="004B3FD3">
        <w:rPr>
          <w:sz w:val="20"/>
          <w:szCs w:val="20"/>
        </w:rPr>
        <w:t>6</w:t>
      </w:r>
      <w:r w:rsidR="00FF1488">
        <w:rPr>
          <w:sz w:val="20"/>
          <w:szCs w:val="20"/>
        </w:rPr>
        <w:t>, 202</w:t>
      </w:r>
      <w:r w:rsidR="004B3FD3">
        <w:rPr>
          <w:sz w:val="20"/>
          <w:szCs w:val="20"/>
        </w:rPr>
        <w:t>3</w:t>
      </w:r>
      <w:r w:rsidR="00CE7BF4">
        <w:rPr>
          <w:sz w:val="20"/>
          <w:szCs w:val="20"/>
        </w:rPr>
        <w:t xml:space="preserve">  5</w:t>
      </w:r>
      <w:r w:rsidR="00A842FA" w:rsidRPr="00A842FA">
        <w:rPr>
          <w:sz w:val="20"/>
          <w:szCs w:val="20"/>
        </w:rPr>
        <w:t>:00 p.m.</w:t>
      </w:r>
    </w:p>
    <w:p w:rsidR="003D3A8D" w:rsidRDefault="003D3A8D">
      <w:pPr>
        <w:pStyle w:val="Heading1"/>
        <w:rPr>
          <w:sz w:val="20"/>
        </w:rPr>
      </w:pPr>
      <w:r>
        <w:rPr>
          <w:sz w:val="20"/>
        </w:rPr>
        <w:t>AGENDA</w:t>
      </w:r>
    </w:p>
    <w:p w:rsidR="0010726C" w:rsidRPr="0010726C" w:rsidRDefault="0010726C" w:rsidP="0010726C">
      <w:pPr>
        <w:pStyle w:val="Title"/>
        <w:jc w:val="both"/>
        <w:rPr>
          <w:rFonts w:ascii="Tahoma" w:hAnsi="Tahoma" w:cs="Tahoma"/>
          <w:b w:val="0"/>
          <w:szCs w:val="20"/>
        </w:rPr>
      </w:pPr>
      <w:r w:rsidRPr="0010726C">
        <w:rPr>
          <w:rFonts w:ascii="Tahoma" w:hAnsi="Tahoma" w:cs="Tahoma"/>
          <w:szCs w:val="20"/>
        </w:rPr>
        <w:t xml:space="preserve">The Bell County Board of Education will convene in a </w:t>
      </w:r>
      <w:proofErr w:type="gramStart"/>
      <w:r w:rsidRPr="0010726C">
        <w:rPr>
          <w:rFonts w:ascii="Tahoma" w:hAnsi="Tahoma" w:cs="Tahoma"/>
          <w:szCs w:val="20"/>
        </w:rPr>
        <w:t>Regularly</w:t>
      </w:r>
      <w:proofErr w:type="gramEnd"/>
      <w:r w:rsidRPr="0010726C">
        <w:rPr>
          <w:rFonts w:ascii="Tahoma" w:hAnsi="Tahoma" w:cs="Tahoma"/>
          <w:szCs w:val="20"/>
        </w:rPr>
        <w:t xml:space="preserve"> Scheduled Meeting Tuesday, May 16, 2023 at 5:00 p.m.</w:t>
      </w:r>
      <w:r w:rsidRPr="0010726C">
        <w:rPr>
          <w:szCs w:val="20"/>
        </w:rPr>
        <w:t xml:space="preserve"> </w:t>
      </w:r>
      <w:r w:rsidRPr="0010726C">
        <w:rPr>
          <w:rFonts w:ascii="Tahoma" w:hAnsi="Tahoma" w:cs="Tahoma"/>
          <w:szCs w:val="20"/>
        </w:rPr>
        <w:t xml:space="preserve">at the Bell County Area Technology Center. </w:t>
      </w:r>
      <w:r w:rsidRPr="0010726C">
        <w:rPr>
          <w:rFonts w:ascii="Tahoma" w:hAnsi="Tahoma" w:cs="Tahoma"/>
          <w:b w:val="0"/>
          <w:szCs w:val="20"/>
        </w:rPr>
        <w:t>The meeting will be held via video teleconference.  The primary location where all members can be seen and heard and the public may attend in accordance with KRS 61.840 is the Bell County Area Technology Center, 9828 US Hwy 25E,</w:t>
      </w:r>
      <w:r w:rsidRPr="0010726C">
        <w:rPr>
          <w:rFonts w:ascii="Tahoma" w:hAnsi="Tahoma" w:cs="Tahoma"/>
          <w:b w:val="0"/>
          <w:bCs w:val="0"/>
          <w:szCs w:val="20"/>
        </w:rPr>
        <w:t xml:space="preserve"> </w:t>
      </w:r>
      <w:r w:rsidRPr="0010726C">
        <w:rPr>
          <w:rFonts w:ascii="Tahoma" w:hAnsi="Tahoma" w:cs="Tahoma"/>
          <w:b w:val="0"/>
          <w:szCs w:val="20"/>
        </w:rPr>
        <w:t xml:space="preserve">2nd Floor, </w:t>
      </w:r>
      <w:proofErr w:type="gramStart"/>
      <w:r w:rsidRPr="0010726C">
        <w:rPr>
          <w:rFonts w:ascii="Tahoma" w:hAnsi="Tahoma" w:cs="Tahoma"/>
          <w:b w:val="0"/>
          <w:szCs w:val="20"/>
        </w:rPr>
        <w:t>Pineville</w:t>
      </w:r>
      <w:proofErr w:type="gramEnd"/>
      <w:r w:rsidRPr="0010726C">
        <w:rPr>
          <w:rFonts w:ascii="Tahoma" w:hAnsi="Tahoma" w:cs="Tahoma"/>
          <w:b w:val="0"/>
          <w:szCs w:val="20"/>
        </w:rPr>
        <w:t>, Kentucky with the anticipation that four board members will be present and one board member will participate via video teleconference as authorized under KRS 61.826.</w:t>
      </w:r>
    </w:p>
    <w:p w:rsidR="003D3A8D" w:rsidRDefault="003D3A8D">
      <w:pPr>
        <w:jc w:val="center"/>
        <w:rPr>
          <w:b/>
          <w:bCs/>
          <w:sz w:val="20"/>
        </w:rPr>
      </w:pPr>
    </w:p>
    <w:p w:rsidR="003D3A8D" w:rsidRPr="00664328" w:rsidRDefault="003D3A8D" w:rsidP="0010726C">
      <w:r w:rsidRPr="00664328">
        <w:t>1.</w:t>
      </w:r>
      <w:r w:rsidRPr="00664328">
        <w:tab/>
      </w:r>
      <w:r w:rsidRPr="00664328">
        <w:rPr>
          <w:b/>
          <w:bCs/>
        </w:rPr>
        <w:t>Call meeting to order, establish quorum, moment of silence, Pledge of Allegiance</w:t>
      </w:r>
      <w:r w:rsidRPr="00664328">
        <w:t xml:space="preserve"> </w:t>
      </w:r>
    </w:p>
    <w:p w:rsidR="00E85E98" w:rsidRPr="00664328" w:rsidRDefault="002C3375" w:rsidP="006B1DF9">
      <w:pPr>
        <w:rPr>
          <w:b/>
        </w:rPr>
      </w:pPr>
      <w:r w:rsidRPr="00664328">
        <w:t>2</w:t>
      </w:r>
      <w:r w:rsidR="00067481" w:rsidRPr="00664328">
        <w:t>.</w:t>
      </w:r>
      <w:r w:rsidRPr="00664328">
        <w:rPr>
          <w:b/>
        </w:rPr>
        <w:tab/>
      </w:r>
      <w:r w:rsidR="00E85E98" w:rsidRPr="00664328">
        <w:rPr>
          <w:b/>
        </w:rPr>
        <w:t>Consent Items</w:t>
      </w:r>
    </w:p>
    <w:p w:rsidR="004B4CEE" w:rsidRDefault="002C3375" w:rsidP="004B4CEE">
      <w:pPr>
        <w:rPr>
          <w:sz w:val="2"/>
          <w:szCs w:val="2"/>
        </w:rPr>
      </w:pPr>
      <w:r w:rsidRPr="00664328">
        <w:rPr>
          <w:b/>
        </w:rPr>
        <w:tab/>
      </w:r>
      <w:r w:rsidRPr="00664328">
        <w:t>a)</w:t>
      </w:r>
      <w:r w:rsidRPr="00664328">
        <w:tab/>
        <w:t>Approve Payment of Bills</w:t>
      </w:r>
      <w:r w:rsidR="00B0476D" w:rsidRPr="00664328">
        <w:t>, St</w:t>
      </w:r>
      <w:r w:rsidR="00830F59" w:rsidRPr="00664328">
        <w:t>udent Health Services Contract,</w:t>
      </w:r>
      <w:r w:rsidR="00B0476D" w:rsidRPr="00664328">
        <w:t xml:space="preserve"> </w:t>
      </w:r>
      <w:r w:rsidR="00830F59" w:rsidRPr="00664328">
        <w:t xml:space="preserve">KEDC Membership </w:t>
      </w:r>
      <w:r w:rsidR="00D87DF5">
        <w:tab/>
      </w:r>
      <w:r w:rsidR="00D87DF5">
        <w:tab/>
      </w:r>
      <w:r w:rsidR="00D87DF5">
        <w:tab/>
      </w:r>
      <w:r w:rsidR="00B0476D" w:rsidRPr="00664328">
        <w:t>Agreement,</w:t>
      </w:r>
      <w:r w:rsidR="008D3927" w:rsidRPr="00664328">
        <w:t xml:space="preserve"> Out of State Field Trip Request</w:t>
      </w:r>
      <w:r w:rsidR="00E458BE" w:rsidRPr="00664328">
        <w:t>s</w:t>
      </w:r>
      <w:r w:rsidR="008D3927" w:rsidRPr="00664328">
        <w:t>,</w:t>
      </w:r>
      <w:r w:rsidR="004B4CEE" w:rsidRPr="00664328">
        <w:t xml:space="preserve"> </w:t>
      </w:r>
      <w:r w:rsidR="00C84F5F" w:rsidRPr="00664328">
        <w:t>Fundraising Requests</w:t>
      </w:r>
      <w:r w:rsidR="004B4CEE" w:rsidRPr="00664328">
        <w:t xml:space="preserve">, Success for </w:t>
      </w:r>
      <w:r w:rsidR="00D87DF5">
        <w:tab/>
      </w:r>
      <w:r w:rsidR="00D87DF5">
        <w:tab/>
      </w:r>
      <w:r w:rsidR="00D87DF5">
        <w:tab/>
      </w:r>
      <w:r w:rsidR="00D87DF5">
        <w:tab/>
      </w:r>
      <w:r w:rsidR="004B4CEE" w:rsidRPr="00664328">
        <w:t>All(SFA) Contract</w:t>
      </w:r>
      <w:r w:rsidR="00CE180B" w:rsidRPr="00664328">
        <w:t>,</w:t>
      </w:r>
      <w:r w:rsidR="00664328" w:rsidRPr="00664328">
        <w:t xml:space="preserve"> </w:t>
      </w:r>
      <w:proofErr w:type="spellStart"/>
      <w:r w:rsidR="00664328" w:rsidRPr="00664328">
        <w:t>ezMED</w:t>
      </w:r>
      <w:proofErr w:type="spellEnd"/>
      <w:r w:rsidR="00664328" w:rsidRPr="00664328">
        <w:t xml:space="preserve"> Medicaid Billing Agreement,</w:t>
      </w:r>
      <w:r w:rsidR="008E761F" w:rsidRPr="00664328">
        <w:t xml:space="preserve"> </w:t>
      </w:r>
      <w:r w:rsidR="00664328" w:rsidRPr="00664328">
        <w:t>Pineville-Bell County</w:t>
      </w:r>
      <w:r w:rsidR="00664328">
        <w:t xml:space="preserve"> Little </w:t>
      </w:r>
      <w:r w:rsidR="00D87DF5">
        <w:tab/>
      </w:r>
      <w:r w:rsidR="00D87DF5">
        <w:tab/>
      </w:r>
      <w:r w:rsidR="00D87DF5">
        <w:tab/>
      </w:r>
      <w:r w:rsidR="00664328">
        <w:t xml:space="preserve">League Lease </w:t>
      </w:r>
      <w:r w:rsidR="008E761F" w:rsidRPr="00664328">
        <w:t>Agreement</w:t>
      </w:r>
      <w:r w:rsidR="00E06FA6" w:rsidRPr="00664328">
        <w:t xml:space="preserve">, </w:t>
      </w:r>
      <w:r w:rsidR="00664328" w:rsidRPr="00664328">
        <w:t xml:space="preserve">University of the </w:t>
      </w:r>
      <w:proofErr w:type="spellStart"/>
      <w:r w:rsidR="00664328" w:rsidRPr="00664328">
        <w:t>Cumberlands</w:t>
      </w:r>
      <w:proofErr w:type="spellEnd"/>
      <w:r w:rsidR="00664328" w:rsidRPr="00664328">
        <w:t xml:space="preserve"> Student </w:t>
      </w:r>
      <w:r w:rsidR="00D87DF5">
        <w:tab/>
      </w:r>
      <w:r w:rsidR="00664328" w:rsidRPr="00664328">
        <w:t xml:space="preserve">Teaching </w:t>
      </w:r>
      <w:r w:rsidR="00FE5845">
        <w:tab/>
      </w:r>
      <w:r w:rsidR="00FE5845">
        <w:tab/>
      </w:r>
      <w:r w:rsidR="00FE5845">
        <w:tab/>
      </w:r>
      <w:r w:rsidR="00FE5845">
        <w:tab/>
      </w:r>
      <w:r w:rsidR="00664328" w:rsidRPr="00664328">
        <w:t xml:space="preserve">Memorandum of Understanding, </w:t>
      </w:r>
      <w:r w:rsidR="00F247E8">
        <w:t xml:space="preserve">Elgin Social Worker Agreement, </w:t>
      </w:r>
      <w:r w:rsidR="009220E9" w:rsidRPr="00664328">
        <w:t xml:space="preserve">April </w:t>
      </w:r>
      <w:r w:rsidR="00830F59" w:rsidRPr="00664328">
        <w:t>17</w:t>
      </w:r>
      <w:r w:rsidR="009220E9" w:rsidRPr="00664328">
        <w:t>, 202</w:t>
      </w:r>
      <w:r w:rsidR="00830F59" w:rsidRPr="00664328">
        <w:t>3</w:t>
      </w:r>
      <w:r w:rsidR="00C84F5F" w:rsidRPr="00664328">
        <w:t xml:space="preserve"> </w:t>
      </w:r>
      <w:r w:rsidR="009220E9" w:rsidRPr="00664328">
        <w:t xml:space="preserve">and </w:t>
      </w:r>
      <w:r w:rsidR="00FE5845">
        <w:tab/>
      </w:r>
      <w:r w:rsidR="00FE5845">
        <w:tab/>
      </w:r>
      <w:r w:rsidR="00FE5845">
        <w:tab/>
      </w:r>
      <w:r w:rsidR="009220E9" w:rsidRPr="00664328">
        <w:t xml:space="preserve">April </w:t>
      </w:r>
      <w:r w:rsidR="00830F59" w:rsidRPr="00664328">
        <w:t>27</w:t>
      </w:r>
      <w:r w:rsidR="009220E9" w:rsidRPr="00664328">
        <w:t>, 202</w:t>
      </w:r>
      <w:r w:rsidR="00830F59" w:rsidRPr="00664328">
        <w:t>3</w:t>
      </w:r>
      <w:r w:rsidR="00F247E8">
        <w:t xml:space="preserve"> Special </w:t>
      </w:r>
      <w:r w:rsidR="009220E9" w:rsidRPr="00664328">
        <w:t>Called Meeting Min</w:t>
      </w:r>
      <w:r w:rsidR="00D47A25" w:rsidRPr="00664328">
        <w:t>utes</w:t>
      </w:r>
      <w:r w:rsidR="0032478B">
        <w:t>,</w:t>
      </w:r>
      <w:r w:rsidR="008D3927" w:rsidRPr="00664328">
        <w:t xml:space="preserve"> April 1</w:t>
      </w:r>
      <w:r w:rsidR="00830F59" w:rsidRPr="00664328">
        <w:t>8</w:t>
      </w:r>
      <w:r w:rsidR="008D3927" w:rsidRPr="00664328">
        <w:t>, 202</w:t>
      </w:r>
      <w:r w:rsidR="00FE5845">
        <w:t>3</w:t>
      </w:r>
      <w:r w:rsidR="008D3927" w:rsidRPr="00664328">
        <w:t xml:space="preserve"> Regular </w:t>
      </w:r>
      <w:r w:rsidR="00C84F5F" w:rsidRPr="00664328">
        <w:t>Meeting Minutes</w:t>
      </w:r>
      <w:r w:rsidR="0032478B">
        <w:t xml:space="preserve"> </w:t>
      </w:r>
      <w:r w:rsidR="00FE5845">
        <w:tab/>
      </w:r>
      <w:r w:rsidR="00FE5845">
        <w:tab/>
      </w:r>
      <w:r w:rsidR="0032478B">
        <w:t>and Family Medical Leave Request</w:t>
      </w:r>
      <w:r w:rsidR="00D87DF5">
        <w:t>s</w:t>
      </w:r>
    </w:p>
    <w:p w:rsidR="00FE5845" w:rsidRDefault="00FE5845" w:rsidP="004B4CEE">
      <w:pPr>
        <w:rPr>
          <w:sz w:val="2"/>
          <w:szCs w:val="2"/>
        </w:rPr>
      </w:pPr>
    </w:p>
    <w:p w:rsidR="00FE5845" w:rsidRDefault="00FE5845" w:rsidP="004B4CEE">
      <w:pPr>
        <w:rPr>
          <w:sz w:val="2"/>
          <w:szCs w:val="2"/>
        </w:rPr>
      </w:pPr>
    </w:p>
    <w:p w:rsidR="00FE5845" w:rsidRPr="00FE5845" w:rsidRDefault="00FE5845" w:rsidP="004B4CEE">
      <w:pPr>
        <w:rPr>
          <w:sz w:val="2"/>
          <w:szCs w:val="2"/>
        </w:rPr>
      </w:pPr>
    </w:p>
    <w:p w:rsidR="00EB5237" w:rsidRPr="00EB5237" w:rsidRDefault="00EB5237" w:rsidP="00EB5237">
      <w:pPr>
        <w:rPr>
          <w:b/>
        </w:rPr>
      </w:pPr>
      <w:r w:rsidRPr="00EB5237">
        <w:t>3.</w:t>
      </w:r>
      <w:r>
        <w:rPr>
          <w:b/>
        </w:rPr>
        <w:tab/>
      </w:r>
      <w:r w:rsidRPr="00EB5237">
        <w:rPr>
          <w:b/>
        </w:rPr>
        <w:t>Board Organization</w:t>
      </w:r>
    </w:p>
    <w:p w:rsidR="008C3D89" w:rsidRDefault="00EB5237" w:rsidP="00EB5237">
      <w:pPr>
        <w:rPr>
          <w:sz w:val="2"/>
          <w:szCs w:val="2"/>
        </w:rPr>
      </w:pPr>
      <w:r w:rsidRPr="00EB5237">
        <w:tab/>
        <w:t>a)</w:t>
      </w:r>
      <w:r w:rsidRPr="00EB5237">
        <w:tab/>
        <w:t>School Board Divisions</w:t>
      </w:r>
    </w:p>
    <w:p w:rsidR="00FE5845" w:rsidRDefault="00FE5845" w:rsidP="00EB5237">
      <w:pPr>
        <w:rPr>
          <w:sz w:val="2"/>
          <w:szCs w:val="2"/>
        </w:rPr>
      </w:pPr>
    </w:p>
    <w:p w:rsidR="00FE5845" w:rsidRDefault="00FE5845" w:rsidP="00EB5237">
      <w:pPr>
        <w:rPr>
          <w:sz w:val="2"/>
          <w:szCs w:val="2"/>
        </w:rPr>
      </w:pPr>
    </w:p>
    <w:p w:rsidR="00FE5845" w:rsidRDefault="00FE5845" w:rsidP="00EB5237">
      <w:pPr>
        <w:rPr>
          <w:sz w:val="2"/>
          <w:szCs w:val="2"/>
        </w:rPr>
      </w:pPr>
    </w:p>
    <w:p w:rsidR="00FE5845" w:rsidRDefault="00FE5845" w:rsidP="00EB5237">
      <w:pPr>
        <w:rPr>
          <w:sz w:val="2"/>
          <w:szCs w:val="2"/>
        </w:rPr>
      </w:pPr>
    </w:p>
    <w:p w:rsidR="00FE5845" w:rsidRPr="00FE5845" w:rsidRDefault="00FE5845" w:rsidP="00EB5237">
      <w:pPr>
        <w:rPr>
          <w:sz w:val="2"/>
          <w:szCs w:val="2"/>
        </w:rPr>
      </w:pPr>
    </w:p>
    <w:p w:rsidR="00067481" w:rsidRDefault="00EB5237" w:rsidP="00067481">
      <w:pPr>
        <w:rPr>
          <w:b/>
          <w:sz w:val="2"/>
          <w:szCs w:val="2"/>
        </w:rPr>
      </w:pPr>
      <w:r>
        <w:t>4</w:t>
      </w:r>
      <w:r w:rsidR="00FA3271" w:rsidRPr="00664328">
        <w:t>.</w:t>
      </w:r>
      <w:r w:rsidR="00FA3271" w:rsidRPr="00664328">
        <w:rPr>
          <w:b/>
        </w:rPr>
        <w:tab/>
      </w:r>
      <w:r w:rsidR="0056193D" w:rsidRPr="00664328">
        <w:rPr>
          <w:b/>
        </w:rPr>
        <w:t>Public</w:t>
      </w:r>
    </w:p>
    <w:p w:rsidR="00FE5845" w:rsidRDefault="00FE5845" w:rsidP="00067481">
      <w:pPr>
        <w:rPr>
          <w:b/>
          <w:sz w:val="2"/>
          <w:szCs w:val="2"/>
        </w:rPr>
      </w:pPr>
    </w:p>
    <w:p w:rsidR="00FE5845" w:rsidRDefault="00FE5845" w:rsidP="00067481">
      <w:pPr>
        <w:rPr>
          <w:b/>
          <w:sz w:val="2"/>
          <w:szCs w:val="2"/>
        </w:rPr>
      </w:pPr>
    </w:p>
    <w:p w:rsidR="00FE5845" w:rsidRDefault="00FE5845" w:rsidP="00067481">
      <w:pPr>
        <w:rPr>
          <w:b/>
          <w:sz w:val="2"/>
          <w:szCs w:val="2"/>
        </w:rPr>
      </w:pPr>
    </w:p>
    <w:p w:rsidR="00FE5845" w:rsidRPr="00FE5845" w:rsidRDefault="00FE5845" w:rsidP="00067481">
      <w:pPr>
        <w:rPr>
          <w:b/>
          <w:sz w:val="2"/>
          <w:szCs w:val="2"/>
        </w:rPr>
      </w:pPr>
    </w:p>
    <w:p w:rsidR="00AF6F8B" w:rsidRPr="00664328" w:rsidRDefault="00EB5237" w:rsidP="00067481">
      <w:r>
        <w:t>5</w:t>
      </w:r>
      <w:r w:rsidR="00865131" w:rsidRPr="00664328">
        <w:t xml:space="preserve">. </w:t>
      </w:r>
      <w:r w:rsidR="00865131" w:rsidRPr="00664328">
        <w:rPr>
          <w:b/>
        </w:rPr>
        <w:tab/>
        <w:t>Facilities</w:t>
      </w:r>
      <w:r w:rsidR="0056193D" w:rsidRPr="00664328">
        <w:rPr>
          <w:b/>
        </w:rPr>
        <w:tab/>
      </w:r>
    </w:p>
    <w:p w:rsidR="00FE5845" w:rsidRDefault="00865131" w:rsidP="00830F59">
      <w:pPr>
        <w:rPr>
          <w:sz w:val="2"/>
          <w:szCs w:val="2"/>
        </w:rPr>
      </w:pPr>
      <w:r w:rsidRPr="00664328">
        <w:tab/>
        <w:t>a)</w:t>
      </w:r>
      <w:r w:rsidR="003D68D5">
        <w:tab/>
        <w:t>Approve BG-4-SFCC Projec</w:t>
      </w:r>
      <w:r w:rsidR="00FE5845">
        <w:t>t</w:t>
      </w:r>
    </w:p>
    <w:p w:rsidR="00FE5845" w:rsidRDefault="00FE5845" w:rsidP="00830F59">
      <w:pPr>
        <w:rPr>
          <w:sz w:val="2"/>
          <w:szCs w:val="2"/>
        </w:rPr>
      </w:pPr>
    </w:p>
    <w:p w:rsidR="00FE5845" w:rsidRDefault="00FE5845" w:rsidP="00830F59">
      <w:pPr>
        <w:rPr>
          <w:sz w:val="2"/>
          <w:szCs w:val="2"/>
        </w:rPr>
      </w:pPr>
    </w:p>
    <w:p w:rsidR="00865131" w:rsidRPr="00FE5845" w:rsidRDefault="00865131" w:rsidP="00830F59">
      <w:pPr>
        <w:rPr>
          <w:sz w:val="2"/>
          <w:szCs w:val="2"/>
        </w:rPr>
      </w:pPr>
      <w:r w:rsidRPr="00664328">
        <w:tab/>
      </w:r>
    </w:p>
    <w:p w:rsidR="0056193D" w:rsidRPr="00664328" w:rsidRDefault="00EB5237" w:rsidP="00067481">
      <w:pPr>
        <w:rPr>
          <w:b/>
        </w:rPr>
      </w:pPr>
      <w:r>
        <w:t>6</w:t>
      </w:r>
      <w:r w:rsidR="0056193D" w:rsidRPr="00664328">
        <w:t>.</w:t>
      </w:r>
      <w:r w:rsidR="0056193D" w:rsidRPr="00664328">
        <w:tab/>
      </w:r>
      <w:r w:rsidR="0056193D" w:rsidRPr="00664328">
        <w:rPr>
          <w:b/>
        </w:rPr>
        <w:t>Management/Student Support/Instruction</w:t>
      </w:r>
      <w:r w:rsidR="00B173ED" w:rsidRPr="00664328">
        <w:rPr>
          <w:b/>
        </w:rPr>
        <w:t>/Delivery Targets/PES</w:t>
      </w:r>
    </w:p>
    <w:p w:rsidR="008A3B8D" w:rsidRPr="002F3130" w:rsidRDefault="00EC5527" w:rsidP="008A3B8D">
      <w:r w:rsidRPr="00664328">
        <w:rPr>
          <w:b/>
        </w:rPr>
        <w:tab/>
      </w:r>
      <w:r w:rsidRPr="00664328">
        <w:t>a)</w:t>
      </w:r>
      <w:r w:rsidRPr="00664328">
        <w:tab/>
      </w:r>
      <w:r w:rsidR="008A3B8D" w:rsidRPr="002F3130">
        <w:t>Approve Request for Funding-NHD-Page School Center</w:t>
      </w:r>
    </w:p>
    <w:p w:rsidR="008A3B8D" w:rsidRDefault="00986D8B" w:rsidP="008A3B8D">
      <w:r>
        <w:t xml:space="preserve">          </w:t>
      </w:r>
      <w:r w:rsidR="002F3130">
        <w:t xml:space="preserve">  b)</w:t>
      </w:r>
      <w:r w:rsidR="008A3B8D">
        <w:tab/>
        <w:t>Approve Insurance Coverage for Board Member</w:t>
      </w:r>
    </w:p>
    <w:p w:rsidR="008A3B8D" w:rsidRPr="00664328" w:rsidRDefault="008A3B8D" w:rsidP="008A3B8D">
      <w:r>
        <w:t xml:space="preserve">          </w:t>
      </w:r>
      <w:r w:rsidR="0032478B">
        <w:t>*</w:t>
      </w:r>
      <w:r w:rsidR="002F3130">
        <w:t>c</w:t>
      </w:r>
      <w:r w:rsidR="00986D8B">
        <w:t>)</w:t>
      </w:r>
      <w:r w:rsidR="00986D8B">
        <w:tab/>
      </w:r>
      <w:r w:rsidRPr="00664328">
        <w:t>2023 Campbellsville University Teacher of Excellence Recipients</w:t>
      </w:r>
    </w:p>
    <w:p w:rsidR="00830F59" w:rsidRDefault="002F3130" w:rsidP="00830F59">
      <w:r>
        <w:t xml:space="preserve">        </w:t>
      </w:r>
      <w:r w:rsidR="008A3B8D">
        <w:t xml:space="preserve">  </w:t>
      </w:r>
      <w:r w:rsidR="00EC6D6C" w:rsidRPr="00664328">
        <w:t>*</w:t>
      </w:r>
      <w:r>
        <w:t>d</w:t>
      </w:r>
      <w:r w:rsidR="00EC6D6C" w:rsidRPr="00664328">
        <w:t>)</w:t>
      </w:r>
      <w:r w:rsidR="00EC6D6C" w:rsidRPr="00664328">
        <w:tab/>
      </w:r>
      <w:r w:rsidR="008E761F" w:rsidRPr="00664328">
        <w:t>Student Recognition</w:t>
      </w:r>
    </w:p>
    <w:p w:rsidR="0035510A" w:rsidRDefault="0035510A" w:rsidP="00830F59">
      <w:pPr>
        <w:rPr>
          <w:sz w:val="2"/>
          <w:szCs w:val="2"/>
        </w:rPr>
      </w:pPr>
      <w:r>
        <w:tab/>
        <w:t>e)</w:t>
      </w:r>
      <w:r>
        <w:tab/>
        <w:t>Approve Use of District Vehicle-</w:t>
      </w:r>
      <w:proofErr w:type="spellStart"/>
      <w:r>
        <w:t>AmeriCorp</w:t>
      </w:r>
      <w:proofErr w:type="spellEnd"/>
    </w:p>
    <w:p w:rsidR="00FE5845" w:rsidRDefault="00FE5845" w:rsidP="00830F59">
      <w:pPr>
        <w:rPr>
          <w:sz w:val="2"/>
          <w:szCs w:val="2"/>
        </w:rPr>
      </w:pPr>
    </w:p>
    <w:p w:rsidR="00FE5845" w:rsidRDefault="00FE5845" w:rsidP="00830F59">
      <w:pPr>
        <w:rPr>
          <w:sz w:val="2"/>
          <w:szCs w:val="2"/>
        </w:rPr>
      </w:pPr>
    </w:p>
    <w:p w:rsidR="00FE5845" w:rsidRPr="00FE5845" w:rsidRDefault="00FE5845" w:rsidP="00830F59">
      <w:pPr>
        <w:rPr>
          <w:sz w:val="6"/>
          <w:szCs w:val="6"/>
        </w:rPr>
      </w:pPr>
    </w:p>
    <w:p w:rsidR="006B5359" w:rsidRPr="00664328" w:rsidRDefault="00EB5237" w:rsidP="00067481">
      <w:pPr>
        <w:rPr>
          <w:b/>
        </w:rPr>
      </w:pPr>
      <w:r>
        <w:t>7</w:t>
      </w:r>
      <w:r w:rsidR="006B5359" w:rsidRPr="00664328">
        <w:t>.</w:t>
      </w:r>
      <w:r w:rsidR="006B5359" w:rsidRPr="00664328">
        <w:tab/>
      </w:r>
      <w:r w:rsidR="006B5359" w:rsidRPr="00664328">
        <w:rPr>
          <w:b/>
        </w:rPr>
        <w:t>Personnel</w:t>
      </w:r>
    </w:p>
    <w:p w:rsidR="002565A6" w:rsidRPr="00664328" w:rsidRDefault="006B5359" w:rsidP="00067481">
      <w:r w:rsidRPr="00664328">
        <w:rPr>
          <w:b/>
        </w:rPr>
        <w:tab/>
      </w:r>
      <w:r w:rsidRPr="00664328">
        <w:t>a)</w:t>
      </w:r>
      <w:r w:rsidR="00BE2AF9" w:rsidRPr="00664328">
        <w:tab/>
        <w:t>New Employees/Resignations Report</w:t>
      </w:r>
    </w:p>
    <w:p w:rsidR="002D108F" w:rsidRPr="0010726C" w:rsidRDefault="00F57D4F" w:rsidP="00CD2607">
      <w:pPr>
        <w:rPr>
          <w:sz w:val="6"/>
          <w:szCs w:val="6"/>
        </w:rPr>
      </w:pPr>
      <w:r>
        <w:t xml:space="preserve">          </w:t>
      </w:r>
      <w:r w:rsidR="00AB11C5" w:rsidRPr="00664328">
        <w:t>*</w:t>
      </w:r>
      <w:r w:rsidR="00544EE6" w:rsidRPr="00664328">
        <w:t>b)</w:t>
      </w:r>
      <w:r w:rsidR="00C84F5F" w:rsidRPr="00664328">
        <w:tab/>
      </w:r>
      <w:r w:rsidR="00774718" w:rsidRPr="00664328">
        <w:t>Approve 2</w:t>
      </w:r>
      <w:r w:rsidR="00CE7BF4" w:rsidRPr="00664328">
        <w:t>3</w:t>
      </w:r>
      <w:r w:rsidR="00774718" w:rsidRPr="00664328">
        <w:t>-2</w:t>
      </w:r>
      <w:r w:rsidR="00CE7BF4" w:rsidRPr="00664328">
        <w:t>4</w:t>
      </w:r>
      <w:r w:rsidR="00774718" w:rsidRPr="00664328">
        <w:t xml:space="preserve"> Emergency Certified Substitutes-CA4 Application-For first (100) </w:t>
      </w:r>
      <w:r w:rsidR="00EB5237">
        <w:tab/>
      </w:r>
      <w:r w:rsidR="00EB5237">
        <w:tab/>
      </w:r>
      <w:r w:rsidR="00664328">
        <w:tab/>
      </w:r>
      <w:r w:rsidR="00664328">
        <w:tab/>
      </w:r>
      <w:r w:rsidR="00774718" w:rsidRPr="00664328">
        <w:t>Substitutes</w:t>
      </w:r>
      <w:r w:rsidR="000A0DF2" w:rsidRPr="00664328">
        <w:t xml:space="preserve">       </w:t>
      </w:r>
    </w:p>
    <w:p w:rsidR="00CA4E4E" w:rsidRPr="00664328" w:rsidRDefault="00EB5237" w:rsidP="00067481">
      <w:pPr>
        <w:rPr>
          <w:b/>
        </w:rPr>
      </w:pPr>
      <w:r>
        <w:t>8</w:t>
      </w:r>
      <w:r w:rsidR="00CA4E4E" w:rsidRPr="00664328">
        <w:t>.</w:t>
      </w:r>
      <w:r w:rsidR="00CA4E4E" w:rsidRPr="00664328">
        <w:tab/>
      </w:r>
      <w:r w:rsidR="00CA4E4E" w:rsidRPr="00664328">
        <w:rPr>
          <w:b/>
        </w:rPr>
        <w:t>Finance</w:t>
      </w:r>
    </w:p>
    <w:p w:rsidR="00657BA8" w:rsidRPr="00664328" w:rsidRDefault="00CA4E4E" w:rsidP="00657BA8">
      <w:r w:rsidRPr="00664328">
        <w:rPr>
          <w:b/>
        </w:rPr>
        <w:tab/>
      </w:r>
      <w:r w:rsidR="006B1DF9" w:rsidRPr="00664328">
        <w:t>a)</w:t>
      </w:r>
      <w:r w:rsidR="00657BA8" w:rsidRPr="00664328">
        <w:t xml:space="preserve"> </w:t>
      </w:r>
      <w:r w:rsidR="00657BA8" w:rsidRPr="00664328">
        <w:tab/>
        <w:t>Approve Indirect Cost –Food Service</w:t>
      </w:r>
    </w:p>
    <w:p w:rsidR="004225EA" w:rsidRPr="00664328" w:rsidRDefault="00664328" w:rsidP="0082213C">
      <w:r>
        <w:t xml:space="preserve">            </w:t>
      </w:r>
      <w:r w:rsidR="00830F59" w:rsidRPr="00664328">
        <w:t>b</w:t>
      </w:r>
      <w:r w:rsidR="00657BA8" w:rsidRPr="00664328">
        <w:t>)</w:t>
      </w:r>
      <w:r w:rsidR="00657BA8" w:rsidRPr="00664328">
        <w:tab/>
        <w:t>Approve FY2</w:t>
      </w:r>
      <w:r w:rsidR="00830F59" w:rsidRPr="00664328">
        <w:t>4</w:t>
      </w:r>
      <w:r w:rsidR="00657BA8" w:rsidRPr="00664328">
        <w:t xml:space="preserve"> Tentative Budget</w:t>
      </w:r>
    </w:p>
    <w:p w:rsidR="00664328" w:rsidRPr="00664328" w:rsidRDefault="00664328" w:rsidP="0082213C">
      <w:r w:rsidRPr="00664328">
        <w:tab/>
        <w:t>c)</w:t>
      </w:r>
      <w:r w:rsidRPr="00664328">
        <w:tab/>
        <w:t>Approve FY24 Certified and Classified Salary Schedules</w:t>
      </w:r>
    </w:p>
    <w:p w:rsidR="00322BC4" w:rsidRPr="0010726C" w:rsidRDefault="00664328" w:rsidP="00067481">
      <w:pPr>
        <w:rPr>
          <w:sz w:val="4"/>
          <w:szCs w:val="4"/>
        </w:rPr>
      </w:pPr>
      <w:r w:rsidRPr="00664328">
        <w:tab/>
        <w:t>d)</w:t>
      </w:r>
      <w:r w:rsidRPr="00664328">
        <w:tab/>
        <w:t>Approve FY24 Auxiliary Pay Scale</w:t>
      </w:r>
      <w:r w:rsidR="00C154AE" w:rsidRPr="00664328">
        <w:t xml:space="preserve">       </w:t>
      </w:r>
    </w:p>
    <w:p w:rsidR="008E761F" w:rsidRPr="00664328" w:rsidRDefault="00EB5237" w:rsidP="00067481">
      <w:pPr>
        <w:rPr>
          <w:b/>
        </w:rPr>
      </w:pPr>
      <w:r>
        <w:t>9</w:t>
      </w:r>
      <w:r w:rsidR="008E761F" w:rsidRPr="00664328">
        <w:t>.</w:t>
      </w:r>
      <w:r w:rsidR="008E761F" w:rsidRPr="00664328">
        <w:tab/>
      </w:r>
      <w:r w:rsidR="008E761F" w:rsidRPr="00664328">
        <w:rPr>
          <w:b/>
        </w:rPr>
        <w:t>Policies and Procedures</w:t>
      </w:r>
    </w:p>
    <w:p w:rsidR="008E761F" w:rsidRDefault="008E761F" w:rsidP="00067481">
      <w:r w:rsidRPr="00664328">
        <w:tab/>
        <w:t>a)</w:t>
      </w:r>
      <w:r w:rsidRPr="00664328">
        <w:tab/>
        <w:t>Approve 1</w:t>
      </w:r>
      <w:r w:rsidRPr="00664328">
        <w:rPr>
          <w:vertAlign w:val="superscript"/>
        </w:rPr>
        <w:t>st</w:t>
      </w:r>
      <w:r w:rsidRPr="00664328">
        <w:t xml:space="preserve"> Reading of Revised Board Policy</w:t>
      </w:r>
      <w:r w:rsidR="00664328">
        <w:t xml:space="preserve"> </w:t>
      </w:r>
      <w:r w:rsidR="003D5811">
        <w:t xml:space="preserve">08.23-Harmful to Minors Complaint </w:t>
      </w:r>
      <w:r w:rsidR="003D5811">
        <w:tab/>
      </w:r>
      <w:r w:rsidR="003D5811">
        <w:tab/>
      </w:r>
      <w:r w:rsidR="003D5811">
        <w:tab/>
        <w:t>Resolution Process</w:t>
      </w:r>
      <w:r w:rsidRPr="00664328">
        <w:t xml:space="preserve"> </w:t>
      </w:r>
    </w:p>
    <w:p w:rsidR="003D5811" w:rsidRDefault="003D5811" w:rsidP="003D5811">
      <w:pPr>
        <w:rPr>
          <w:sz w:val="4"/>
          <w:szCs w:val="4"/>
        </w:rPr>
      </w:pPr>
      <w:r>
        <w:tab/>
        <w:t>b)</w:t>
      </w:r>
      <w:r>
        <w:tab/>
        <w:t>Approve 1</w:t>
      </w:r>
      <w:r w:rsidRPr="003D5811">
        <w:rPr>
          <w:vertAlign w:val="superscript"/>
        </w:rPr>
        <w:t>st</w:t>
      </w:r>
      <w:r>
        <w:t xml:space="preserve"> Reading of Revised Board Procedure 08.23 AP. 21-Harmful to Minors </w:t>
      </w:r>
      <w:r>
        <w:tab/>
      </w:r>
      <w:r>
        <w:tab/>
      </w:r>
      <w:r>
        <w:tab/>
        <w:t>Complaint Resolution Process</w:t>
      </w:r>
      <w:r w:rsidRPr="00664328">
        <w:t xml:space="preserve"> </w:t>
      </w:r>
    </w:p>
    <w:p w:rsidR="00FE5845" w:rsidRDefault="00FE5845" w:rsidP="003D5811">
      <w:pPr>
        <w:rPr>
          <w:sz w:val="4"/>
          <w:szCs w:val="4"/>
        </w:rPr>
      </w:pPr>
    </w:p>
    <w:p w:rsidR="00FE5845" w:rsidRPr="00FE5845" w:rsidRDefault="00FE5845" w:rsidP="003D5811">
      <w:pPr>
        <w:rPr>
          <w:sz w:val="4"/>
          <w:szCs w:val="4"/>
        </w:rPr>
      </w:pPr>
    </w:p>
    <w:p w:rsidR="005E2669" w:rsidRPr="00664328" w:rsidRDefault="00EB5237" w:rsidP="00067481">
      <w:pPr>
        <w:rPr>
          <w:b/>
        </w:rPr>
      </w:pPr>
      <w:r>
        <w:t>10</w:t>
      </w:r>
      <w:r w:rsidR="005E2669" w:rsidRPr="00664328">
        <w:t>.</w:t>
      </w:r>
      <w:r w:rsidR="005E2669" w:rsidRPr="00664328">
        <w:tab/>
      </w:r>
      <w:r w:rsidR="005E2669" w:rsidRPr="00664328">
        <w:rPr>
          <w:b/>
        </w:rPr>
        <w:t>Superintendent’s Report</w:t>
      </w:r>
    </w:p>
    <w:p w:rsidR="009220E9" w:rsidRPr="00664328" w:rsidRDefault="002C3375" w:rsidP="0013527F">
      <w:r w:rsidRPr="00664328">
        <w:rPr>
          <w:b/>
        </w:rPr>
        <w:tab/>
      </w:r>
      <w:r w:rsidRPr="00664328">
        <w:t>a)</w:t>
      </w:r>
      <w:r w:rsidR="004B4CEE" w:rsidRPr="00664328">
        <w:tab/>
        <w:t>Governor’s Scholar</w:t>
      </w:r>
    </w:p>
    <w:p w:rsidR="00F57D4F" w:rsidRDefault="009220E9" w:rsidP="0013527F">
      <w:r w:rsidRPr="00664328">
        <w:tab/>
        <w:t>b)</w:t>
      </w:r>
      <w:r w:rsidR="00F57D4F">
        <w:t xml:space="preserve">        </w:t>
      </w:r>
      <w:r w:rsidR="0032478B">
        <w:t xml:space="preserve"> </w:t>
      </w:r>
      <w:r w:rsidR="00F57D4F">
        <w:t>Governor’s School for Entrepreneurs</w:t>
      </w:r>
    </w:p>
    <w:p w:rsidR="002C3375" w:rsidRPr="00664328" w:rsidRDefault="002C3375" w:rsidP="0013527F">
      <w:r w:rsidRPr="00664328">
        <w:tab/>
      </w:r>
      <w:r w:rsidR="00F57D4F">
        <w:t>c)</w:t>
      </w:r>
      <w:r w:rsidR="00F57D4F">
        <w:tab/>
      </w:r>
      <w:r w:rsidR="00F57D4F" w:rsidRPr="00664328">
        <w:t>Enrollment/</w:t>
      </w:r>
      <w:proofErr w:type="spellStart"/>
      <w:r w:rsidR="00F57D4F" w:rsidRPr="00664328">
        <w:t>Covid</w:t>
      </w:r>
      <w:proofErr w:type="spellEnd"/>
      <w:r w:rsidR="00F57D4F" w:rsidRPr="00664328">
        <w:t>/Attendance Update</w:t>
      </w:r>
      <w:r w:rsidR="00F57D4F" w:rsidRPr="00664328">
        <w:tab/>
      </w:r>
    </w:p>
    <w:p w:rsidR="00F57D4F" w:rsidRDefault="00C42317" w:rsidP="00545CE0">
      <w:r>
        <w:tab/>
        <w:t>d)</w:t>
      </w:r>
      <w:r>
        <w:tab/>
        <w:t>Social Media Litigation</w:t>
      </w:r>
    </w:p>
    <w:p w:rsidR="008531C2" w:rsidRPr="00664328" w:rsidRDefault="00EB5237" w:rsidP="00545CE0">
      <w:r>
        <w:t>11</w:t>
      </w:r>
      <w:r w:rsidR="00796D44" w:rsidRPr="00664328">
        <w:t>.</w:t>
      </w:r>
      <w:r w:rsidR="00796D44" w:rsidRPr="00664328">
        <w:tab/>
      </w:r>
      <w:r w:rsidR="00796D44" w:rsidRPr="00664328">
        <w:rPr>
          <w:b/>
        </w:rPr>
        <w:t>Other Items Board May Wish to Discuss</w:t>
      </w:r>
      <w:r w:rsidR="001372E0" w:rsidRPr="00664328">
        <w:t xml:space="preserve">    </w:t>
      </w:r>
      <w:r w:rsidR="00FA0248" w:rsidRPr="00664328">
        <w:t xml:space="preserve">                                                                             </w:t>
      </w:r>
      <w:r w:rsidR="00BF3731" w:rsidRPr="00664328">
        <w:tab/>
      </w:r>
      <w:r w:rsidR="00FA0248" w:rsidRPr="00664328">
        <w:tab/>
      </w:r>
      <w:r w:rsidR="00FA0248" w:rsidRPr="00664328">
        <w:tab/>
      </w:r>
      <w:r w:rsidR="00FA0248" w:rsidRPr="00664328">
        <w:tab/>
      </w:r>
      <w:r w:rsidR="00FA0248" w:rsidRPr="00664328">
        <w:tab/>
      </w:r>
      <w:r w:rsidR="00FA0248" w:rsidRPr="00664328">
        <w:tab/>
      </w:r>
    </w:p>
    <w:p w:rsidR="009A61E0" w:rsidRPr="00664328" w:rsidRDefault="00865131" w:rsidP="00545CE0">
      <w:pPr>
        <w:rPr>
          <w:b/>
        </w:rPr>
      </w:pPr>
      <w:r w:rsidRPr="00664328">
        <w:t>1</w:t>
      </w:r>
      <w:r w:rsidR="00EB5237">
        <w:t>2</w:t>
      </w:r>
      <w:r w:rsidR="009A61E0" w:rsidRPr="00664328">
        <w:t>.</w:t>
      </w:r>
      <w:r w:rsidR="009A61E0" w:rsidRPr="00664328">
        <w:tab/>
      </w:r>
      <w:r w:rsidR="009A61E0" w:rsidRPr="00664328">
        <w:rPr>
          <w:b/>
        </w:rPr>
        <w:t>Adjourn</w:t>
      </w:r>
    </w:p>
    <w:p w:rsidR="009A61E0" w:rsidRPr="00664328" w:rsidRDefault="009A61E0" w:rsidP="00545CE0"/>
    <w:p w:rsidR="0056193D" w:rsidRPr="00664328" w:rsidRDefault="000C09B1" w:rsidP="00067481">
      <w:pPr>
        <w:rPr>
          <w:bCs/>
        </w:rPr>
      </w:pPr>
      <w:r w:rsidRPr="00664328">
        <w:rPr>
          <w:bCs/>
        </w:rPr>
        <w:lastRenderedPageBreak/>
        <w:t>*No Packet Contents</w:t>
      </w:r>
    </w:p>
    <w:sectPr w:rsidR="0056193D" w:rsidRPr="00664328" w:rsidSect="00917353">
      <w:pgSz w:w="12240" w:h="15840"/>
      <w:pgMar w:top="432" w:right="720" w:bottom="14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defaultTabStop w:val="720"/>
  <w:drawingGridHorizontalSpacing w:val="120"/>
  <w:displayHorizontalDrawingGridEvery w:val="2"/>
  <w:noPunctuationKerning/>
  <w:characterSpacingControl w:val="doNotCompress"/>
  <w:compat/>
  <w:rsids>
    <w:rsidRoot w:val="008C7D44"/>
    <w:rsid w:val="00001E45"/>
    <w:rsid w:val="00031F5A"/>
    <w:rsid w:val="00044B32"/>
    <w:rsid w:val="00053D08"/>
    <w:rsid w:val="00067481"/>
    <w:rsid w:val="00070509"/>
    <w:rsid w:val="00085882"/>
    <w:rsid w:val="000A0DF2"/>
    <w:rsid w:val="000A51AD"/>
    <w:rsid w:val="000C09B1"/>
    <w:rsid w:val="001067D4"/>
    <w:rsid w:val="001068B0"/>
    <w:rsid w:val="0010726C"/>
    <w:rsid w:val="00110805"/>
    <w:rsid w:val="00111D6A"/>
    <w:rsid w:val="001132D0"/>
    <w:rsid w:val="00122B11"/>
    <w:rsid w:val="00126309"/>
    <w:rsid w:val="0013527F"/>
    <w:rsid w:val="001372E0"/>
    <w:rsid w:val="001478E4"/>
    <w:rsid w:val="00164C0E"/>
    <w:rsid w:val="00172283"/>
    <w:rsid w:val="0018129C"/>
    <w:rsid w:val="00184D35"/>
    <w:rsid w:val="001B7EC5"/>
    <w:rsid w:val="001C06EA"/>
    <w:rsid w:val="001D2267"/>
    <w:rsid w:val="001F4223"/>
    <w:rsid w:val="00214F8B"/>
    <w:rsid w:val="00216587"/>
    <w:rsid w:val="002565A6"/>
    <w:rsid w:val="00266BDE"/>
    <w:rsid w:val="002A5295"/>
    <w:rsid w:val="002B0247"/>
    <w:rsid w:val="002C3375"/>
    <w:rsid w:val="002C5EFE"/>
    <w:rsid w:val="002C6F69"/>
    <w:rsid w:val="002D108F"/>
    <w:rsid w:val="002E0229"/>
    <w:rsid w:val="002F3130"/>
    <w:rsid w:val="002F6DB0"/>
    <w:rsid w:val="00306DB9"/>
    <w:rsid w:val="0031246B"/>
    <w:rsid w:val="00316FA4"/>
    <w:rsid w:val="00317003"/>
    <w:rsid w:val="00320B16"/>
    <w:rsid w:val="00322BC4"/>
    <w:rsid w:val="0032478B"/>
    <w:rsid w:val="0034222A"/>
    <w:rsid w:val="003459F1"/>
    <w:rsid w:val="00345FC4"/>
    <w:rsid w:val="0035510A"/>
    <w:rsid w:val="003838C8"/>
    <w:rsid w:val="00391AC7"/>
    <w:rsid w:val="003D3A8D"/>
    <w:rsid w:val="003D5811"/>
    <w:rsid w:val="003D59EE"/>
    <w:rsid w:val="003D68D5"/>
    <w:rsid w:val="004223A6"/>
    <w:rsid w:val="004225EA"/>
    <w:rsid w:val="00433B6E"/>
    <w:rsid w:val="00442BEF"/>
    <w:rsid w:val="004A6CBA"/>
    <w:rsid w:val="004A7542"/>
    <w:rsid w:val="004B1242"/>
    <w:rsid w:val="004B2F4B"/>
    <w:rsid w:val="004B3FD3"/>
    <w:rsid w:val="004B4CEE"/>
    <w:rsid w:val="004C0A6A"/>
    <w:rsid w:val="004D575E"/>
    <w:rsid w:val="004E7061"/>
    <w:rsid w:val="00515626"/>
    <w:rsid w:val="00520E03"/>
    <w:rsid w:val="00531757"/>
    <w:rsid w:val="00544EE6"/>
    <w:rsid w:val="00545CE0"/>
    <w:rsid w:val="00551893"/>
    <w:rsid w:val="005552F8"/>
    <w:rsid w:val="0055578B"/>
    <w:rsid w:val="00555CBC"/>
    <w:rsid w:val="0056193D"/>
    <w:rsid w:val="00565F4B"/>
    <w:rsid w:val="0058549D"/>
    <w:rsid w:val="00593FA5"/>
    <w:rsid w:val="005A06F6"/>
    <w:rsid w:val="005A7D81"/>
    <w:rsid w:val="005B2429"/>
    <w:rsid w:val="005B422B"/>
    <w:rsid w:val="005C5572"/>
    <w:rsid w:val="005D6FDA"/>
    <w:rsid w:val="005E02F7"/>
    <w:rsid w:val="005E25D3"/>
    <w:rsid w:val="005E2669"/>
    <w:rsid w:val="005E6124"/>
    <w:rsid w:val="005E77AA"/>
    <w:rsid w:val="00600E1A"/>
    <w:rsid w:val="00606E6B"/>
    <w:rsid w:val="00623432"/>
    <w:rsid w:val="006513E5"/>
    <w:rsid w:val="00657BA8"/>
    <w:rsid w:val="006607DF"/>
    <w:rsid w:val="00664328"/>
    <w:rsid w:val="00685C91"/>
    <w:rsid w:val="00695229"/>
    <w:rsid w:val="006B1DF9"/>
    <w:rsid w:val="006B2117"/>
    <w:rsid w:val="006B3ECC"/>
    <w:rsid w:val="006B5359"/>
    <w:rsid w:val="006C54F4"/>
    <w:rsid w:val="006F7D35"/>
    <w:rsid w:val="00703795"/>
    <w:rsid w:val="00707861"/>
    <w:rsid w:val="0071170E"/>
    <w:rsid w:val="007247CB"/>
    <w:rsid w:val="007331CA"/>
    <w:rsid w:val="00734426"/>
    <w:rsid w:val="007618FC"/>
    <w:rsid w:val="00774718"/>
    <w:rsid w:val="00775F81"/>
    <w:rsid w:val="00780DFE"/>
    <w:rsid w:val="00795FAC"/>
    <w:rsid w:val="00796D44"/>
    <w:rsid w:val="007E4331"/>
    <w:rsid w:val="007F19F4"/>
    <w:rsid w:val="00805F8E"/>
    <w:rsid w:val="0081779F"/>
    <w:rsid w:val="0082213C"/>
    <w:rsid w:val="00830F59"/>
    <w:rsid w:val="0083101E"/>
    <w:rsid w:val="008337A2"/>
    <w:rsid w:val="00845BA6"/>
    <w:rsid w:val="008531C2"/>
    <w:rsid w:val="00865131"/>
    <w:rsid w:val="00870A36"/>
    <w:rsid w:val="00871673"/>
    <w:rsid w:val="008773CA"/>
    <w:rsid w:val="008809EC"/>
    <w:rsid w:val="008A3B8D"/>
    <w:rsid w:val="008B4017"/>
    <w:rsid w:val="008C3D89"/>
    <w:rsid w:val="008C7D44"/>
    <w:rsid w:val="008D383A"/>
    <w:rsid w:val="008D3927"/>
    <w:rsid w:val="008D7D51"/>
    <w:rsid w:val="008D7E40"/>
    <w:rsid w:val="008E761F"/>
    <w:rsid w:val="008F1567"/>
    <w:rsid w:val="008F6832"/>
    <w:rsid w:val="009100B3"/>
    <w:rsid w:val="00910C1A"/>
    <w:rsid w:val="00917353"/>
    <w:rsid w:val="00921F90"/>
    <w:rsid w:val="009220E9"/>
    <w:rsid w:val="0093133F"/>
    <w:rsid w:val="00955FCF"/>
    <w:rsid w:val="00961C05"/>
    <w:rsid w:val="009666CD"/>
    <w:rsid w:val="00966CFA"/>
    <w:rsid w:val="00970EAF"/>
    <w:rsid w:val="00986D8B"/>
    <w:rsid w:val="009A61E0"/>
    <w:rsid w:val="009A7C11"/>
    <w:rsid w:val="009B4E4D"/>
    <w:rsid w:val="009C3336"/>
    <w:rsid w:val="009D6854"/>
    <w:rsid w:val="009D75AD"/>
    <w:rsid w:val="00A4472E"/>
    <w:rsid w:val="00A5244D"/>
    <w:rsid w:val="00A5372E"/>
    <w:rsid w:val="00A70226"/>
    <w:rsid w:val="00A81A33"/>
    <w:rsid w:val="00A842FA"/>
    <w:rsid w:val="00AA02E8"/>
    <w:rsid w:val="00AA3646"/>
    <w:rsid w:val="00AB11C5"/>
    <w:rsid w:val="00AB5A3A"/>
    <w:rsid w:val="00AC11D3"/>
    <w:rsid w:val="00AC4E18"/>
    <w:rsid w:val="00AF4718"/>
    <w:rsid w:val="00AF6F8B"/>
    <w:rsid w:val="00B01E3D"/>
    <w:rsid w:val="00B0476D"/>
    <w:rsid w:val="00B143C3"/>
    <w:rsid w:val="00B14CE9"/>
    <w:rsid w:val="00B173ED"/>
    <w:rsid w:val="00B17717"/>
    <w:rsid w:val="00B512C7"/>
    <w:rsid w:val="00B51AB9"/>
    <w:rsid w:val="00B54F90"/>
    <w:rsid w:val="00B564DD"/>
    <w:rsid w:val="00BA7D72"/>
    <w:rsid w:val="00BB1B79"/>
    <w:rsid w:val="00BB568E"/>
    <w:rsid w:val="00BC7512"/>
    <w:rsid w:val="00BE2AF9"/>
    <w:rsid w:val="00BE6C50"/>
    <w:rsid w:val="00BF3731"/>
    <w:rsid w:val="00BF7EAB"/>
    <w:rsid w:val="00C128F7"/>
    <w:rsid w:val="00C154AE"/>
    <w:rsid w:val="00C2632E"/>
    <w:rsid w:val="00C42317"/>
    <w:rsid w:val="00C42AFC"/>
    <w:rsid w:val="00C6390D"/>
    <w:rsid w:val="00C84F5F"/>
    <w:rsid w:val="00CA4E4E"/>
    <w:rsid w:val="00CD1EA5"/>
    <w:rsid w:val="00CD2607"/>
    <w:rsid w:val="00CE180B"/>
    <w:rsid w:val="00CE1989"/>
    <w:rsid w:val="00CE7BF4"/>
    <w:rsid w:val="00D04EDC"/>
    <w:rsid w:val="00D20338"/>
    <w:rsid w:val="00D32373"/>
    <w:rsid w:val="00D3798B"/>
    <w:rsid w:val="00D41BC3"/>
    <w:rsid w:val="00D47A25"/>
    <w:rsid w:val="00D51A43"/>
    <w:rsid w:val="00D7071F"/>
    <w:rsid w:val="00D87DF5"/>
    <w:rsid w:val="00DD0EFF"/>
    <w:rsid w:val="00DD32C0"/>
    <w:rsid w:val="00DE0FC5"/>
    <w:rsid w:val="00DE145E"/>
    <w:rsid w:val="00DE4FBD"/>
    <w:rsid w:val="00DE5139"/>
    <w:rsid w:val="00E014CE"/>
    <w:rsid w:val="00E06FA6"/>
    <w:rsid w:val="00E12537"/>
    <w:rsid w:val="00E32B38"/>
    <w:rsid w:val="00E458BE"/>
    <w:rsid w:val="00E84588"/>
    <w:rsid w:val="00E85E98"/>
    <w:rsid w:val="00EA738C"/>
    <w:rsid w:val="00EB5237"/>
    <w:rsid w:val="00EC293B"/>
    <w:rsid w:val="00EC2BFF"/>
    <w:rsid w:val="00EC32DB"/>
    <w:rsid w:val="00EC5527"/>
    <w:rsid w:val="00EC6D6C"/>
    <w:rsid w:val="00F00085"/>
    <w:rsid w:val="00F0019C"/>
    <w:rsid w:val="00F247E8"/>
    <w:rsid w:val="00F46144"/>
    <w:rsid w:val="00F57D4F"/>
    <w:rsid w:val="00FA0176"/>
    <w:rsid w:val="00FA0248"/>
    <w:rsid w:val="00FA3271"/>
    <w:rsid w:val="00FC0418"/>
    <w:rsid w:val="00FD650D"/>
    <w:rsid w:val="00FE5845"/>
    <w:rsid w:val="00FF1488"/>
    <w:rsid w:val="00FF7E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017"/>
    <w:rPr>
      <w:sz w:val="24"/>
      <w:szCs w:val="24"/>
    </w:rPr>
  </w:style>
  <w:style w:type="paragraph" w:styleId="Heading1">
    <w:name w:val="heading 1"/>
    <w:basedOn w:val="Normal"/>
    <w:next w:val="Normal"/>
    <w:qFormat/>
    <w:rsid w:val="008B4017"/>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0726C"/>
    <w:pPr>
      <w:jc w:val="center"/>
    </w:pPr>
    <w:rPr>
      <w:b/>
      <w:bCs/>
      <w:sz w:val="20"/>
    </w:rPr>
  </w:style>
  <w:style w:type="character" w:customStyle="1" w:styleId="TitleChar">
    <w:name w:val="Title Char"/>
    <w:basedOn w:val="DefaultParagraphFont"/>
    <w:link w:val="Title"/>
    <w:rsid w:val="0010726C"/>
    <w:rPr>
      <w:b/>
      <w:bCs/>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fuson.BELL\Application%20Data\Microsoft\Templates\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F6DD3F-F43C-47AE-9585-1F57CC38E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 TEMPLATE</Template>
  <TotalTime>2798</TotalTime>
  <Pages>2</Pages>
  <Words>407</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BELL COUNTY BOARD OF EDUCATION</vt:lpstr>
    </vt:vector>
  </TitlesOfParts>
  <Company>Bell Co Schools</Company>
  <LinksUpToDate>false</LinksUpToDate>
  <CharactersWithSpaces>2722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BOARD OF EDUCATION</dc:title>
  <dc:creator>jfuson</dc:creator>
  <cp:lastModifiedBy>Courtney</cp:lastModifiedBy>
  <cp:revision>16</cp:revision>
  <cp:lastPrinted>2023-02-20T21:11:00Z</cp:lastPrinted>
  <dcterms:created xsi:type="dcterms:W3CDTF">2023-04-24T19:08:00Z</dcterms:created>
  <dcterms:modified xsi:type="dcterms:W3CDTF">2023-05-12T14:17:00Z</dcterms:modified>
</cp:coreProperties>
</file>