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2938F2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July 20,</w:t>
      </w:r>
      <w:r w:rsidR="00BC752C">
        <w:rPr>
          <w:sz w:val="20"/>
          <w:szCs w:val="20"/>
        </w:rPr>
        <w:t xml:space="preserve"> </w:t>
      </w:r>
      <w:r>
        <w:rPr>
          <w:sz w:val="20"/>
          <w:szCs w:val="20"/>
        </w:rPr>
        <w:t>2021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964613" w:rsidRDefault="00964613" w:rsidP="006B1DF9">
      <w:pPr>
        <w:rPr>
          <w:b/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 w:rsidRPr="00964613">
        <w:rPr>
          <w:b/>
          <w:sz w:val="20"/>
        </w:rPr>
        <w:t>Management/Student Support/Delivery Targets/PES</w:t>
      </w:r>
    </w:p>
    <w:p w:rsidR="0094104D" w:rsidRDefault="00964613" w:rsidP="006B1DF9">
      <w:pPr>
        <w:rPr>
          <w:sz w:val="20"/>
        </w:rPr>
      </w:pPr>
      <w:r>
        <w:rPr>
          <w:b/>
          <w:sz w:val="20"/>
        </w:rPr>
        <w:tab/>
      </w:r>
      <w:r w:rsidR="00FA6975">
        <w:rPr>
          <w:b/>
          <w:sz w:val="20"/>
        </w:rPr>
        <w:t xml:space="preserve">  </w:t>
      </w:r>
      <w:r w:rsidR="00FA6975" w:rsidRPr="00FA6975">
        <w:rPr>
          <w:sz w:val="20"/>
        </w:rPr>
        <w:t>a)</w:t>
      </w:r>
      <w:r w:rsidR="00FA6975">
        <w:rPr>
          <w:sz w:val="20"/>
        </w:rPr>
        <w:tab/>
      </w:r>
      <w:r w:rsidR="00FA6975" w:rsidRPr="00FA6975">
        <w:rPr>
          <w:sz w:val="20"/>
        </w:rPr>
        <w:t>Discuss Slope Master Remote Control Mower</w:t>
      </w:r>
    </w:p>
    <w:p w:rsidR="00FA6975" w:rsidRPr="00FA6975" w:rsidRDefault="0094104D" w:rsidP="006B1DF9">
      <w:pPr>
        <w:rPr>
          <w:sz w:val="20"/>
        </w:rPr>
      </w:pPr>
      <w:r>
        <w:rPr>
          <w:sz w:val="20"/>
        </w:rPr>
        <w:tab/>
        <w:t xml:space="preserve">  b)</w:t>
      </w:r>
      <w:r>
        <w:rPr>
          <w:sz w:val="20"/>
        </w:rPr>
        <w:tab/>
      </w:r>
      <w:r w:rsidRPr="0094104D">
        <w:rPr>
          <w:sz w:val="20"/>
        </w:rPr>
        <w:t>Review Schools' Supplemental Student Code of Conduct Handbooks</w:t>
      </w:r>
      <w:r w:rsidR="00FA6975" w:rsidRPr="00FA6975">
        <w:rPr>
          <w:sz w:val="20"/>
        </w:rPr>
        <w:tab/>
      </w:r>
    </w:p>
    <w:p w:rsidR="00BC2E85" w:rsidRDefault="00FA6975" w:rsidP="006B1DF9">
      <w:pPr>
        <w:rPr>
          <w:sz w:val="20"/>
        </w:rPr>
      </w:pPr>
      <w:r>
        <w:rPr>
          <w:b/>
          <w:sz w:val="20"/>
        </w:rPr>
        <w:tab/>
      </w:r>
      <w:proofErr w:type="gramStart"/>
      <w:r w:rsidR="00964613" w:rsidRPr="00964613">
        <w:rPr>
          <w:sz w:val="20"/>
        </w:rPr>
        <w:t>*</w:t>
      </w:r>
      <w:r w:rsidR="0094104D">
        <w:rPr>
          <w:sz w:val="20"/>
        </w:rPr>
        <w:t>c</w:t>
      </w:r>
      <w:r w:rsidR="00964613">
        <w:rPr>
          <w:sz w:val="20"/>
        </w:rPr>
        <w:t>)</w:t>
      </w:r>
      <w:r w:rsidR="00964613">
        <w:rPr>
          <w:sz w:val="20"/>
        </w:rPr>
        <w:tab/>
      </w:r>
      <w:r w:rsidR="00BC2E85">
        <w:rPr>
          <w:sz w:val="20"/>
        </w:rPr>
        <w:t xml:space="preserve">Architect </w:t>
      </w:r>
      <w:r w:rsidR="00D13FF8">
        <w:rPr>
          <w:sz w:val="20"/>
        </w:rPr>
        <w:t>p</w:t>
      </w:r>
      <w:r w:rsidR="00BC2E85">
        <w:rPr>
          <w:sz w:val="20"/>
        </w:rPr>
        <w:t>resentation for options to proceed with Central Office Project.</w:t>
      </w:r>
      <w:proofErr w:type="gramEnd"/>
      <w:r w:rsidR="00BC2E85">
        <w:rPr>
          <w:sz w:val="20"/>
        </w:rPr>
        <w:t xml:space="preserve">  Discuss and consider </w:t>
      </w:r>
    </w:p>
    <w:p w:rsidR="00964613" w:rsidRPr="00964613" w:rsidRDefault="00BC2E85" w:rsidP="006B1D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>approval</w:t>
      </w:r>
      <w:proofErr w:type="gramEnd"/>
      <w:r>
        <w:rPr>
          <w:sz w:val="20"/>
        </w:rPr>
        <w:t xml:space="preserve"> of  </w:t>
      </w:r>
      <w:r w:rsidR="00B44C90">
        <w:rPr>
          <w:sz w:val="20"/>
        </w:rPr>
        <w:t>modification for bid process</w:t>
      </w:r>
    </w:p>
    <w:p w:rsidR="00964613" w:rsidRDefault="00964613" w:rsidP="006B1DF9">
      <w:pPr>
        <w:rPr>
          <w:sz w:val="20"/>
        </w:rPr>
      </w:pPr>
    </w:p>
    <w:p w:rsidR="00E85E98" w:rsidRDefault="00964613" w:rsidP="006B1DF9">
      <w:pPr>
        <w:rPr>
          <w:b/>
          <w:sz w:val="20"/>
        </w:rPr>
      </w:pPr>
      <w:r>
        <w:rPr>
          <w:sz w:val="20"/>
        </w:rPr>
        <w:t>3</w:t>
      </w:r>
      <w:r w:rsidR="00067481">
        <w:rPr>
          <w:sz w:val="20"/>
        </w:rPr>
        <w:t>.</w:t>
      </w:r>
      <w:r w:rsidR="002C3375"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767F6D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 xml:space="preserve">Approve Payment </w:t>
      </w:r>
      <w:r w:rsidR="002938F2" w:rsidRPr="002C3375">
        <w:rPr>
          <w:sz w:val="20"/>
        </w:rPr>
        <w:t>of</w:t>
      </w:r>
      <w:r w:rsidR="002938F2">
        <w:rPr>
          <w:sz w:val="20"/>
        </w:rPr>
        <w:t xml:space="preserve"> </w:t>
      </w:r>
      <w:r w:rsidR="002938F2" w:rsidRPr="002C3375">
        <w:rPr>
          <w:sz w:val="20"/>
        </w:rPr>
        <w:t>Bills</w:t>
      </w:r>
      <w:r w:rsidR="002938F2">
        <w:rPr>
          <w:sz w:val="20"/>
        </w:rPr>
        <w:t xml:space="preserve">, </w:t>
      </w:r>
      <w:r w:rsidR="00EF1D0A">
        <w:rPr>
          <w:sz w:val="20"/>
        </w:rPr>
        <w:t xml:space="preserve">Family Medical Leave Request, Fundraising </w:t>
      </w:r>
      <w:r w:rsidR="00EF1D0A">
        <w:rPr>
          <w:sz w:val="20"/>
        </w:rPr>
        <w:tab/>
      </w:r>
      <w:r w:rsidR="00EF1D0A">
        <w:rPr>
          <w:sz w:val="20"/>
        </w:rPr>
        <w:tab/>
      </w:r>
      <w:r w:rsidR="00EF1D0A">
        <w:rPr>
          <w:sz w:val="20"/>
        </w:rPr>
        <w:tab/>
      </w:r>
      <w:r w:rsidR="00910F64">
        <w:rPr>
          <w:sz w:val="20"/>
        </w:rPr>
        <w:tab/>
      </w:r>
      <w:r w:rsidR="00910F64">
        <w:rPr>
          <w:sz w:val="20"/>
        </w:rPr>
        <w:tab/>
      </w:r>
      <w:r w:rsidR="00910F64">
        <w:rPr>
          <w:sz w:val="20"/>
        </w:rPr>
        <w:tab/>
      </w:r>
      <w:r w:rsidR="002938F2">
        <w:rPr>
          <w:sz w:val="20"/>
        </w:rPr>
        <w:t>Requests</w:t>
      </w:r>
      <w:r w:rsidR="00767F6D">
        <w:rPr>
          <w:sz w:val="20"/>
        </w:rPr>
        <w:t>, 21-22 Elgin Dental Agreement,</w:t>
      </w:r>
      <w:r w:rsidR="007B0723">
        <w:rPr>
          <w:sz w:val="20"/>
        </w:rPr>
        <w:t xml:space="preserve"> </w:t>
      </w:r>
      <w:r w:rsidR="00603F90">
        <w:rPr>
          <w:sz w:val="20"/>
        </w:rPr>
        <w:t>21-22 Elgin MAP Agreement</w:t>
      </w:r>
      <w:r w:rsidR="00BC752C">
        <w:rPr>
          <w:sz w:val="20"/>
        </w:rPr>
        <w:t>,</w:t>
      </w:r>
      <w:r w:rsidR="00BC752C" w:rsidRPr="00F84D58">
        <w:rPr>
          <w:sz w:val="20"/>
        </w:rPr>
        <w:t xml:space="preserve"> 21</w:t>
      </w:r>
      <w:r w:rsidR="007B0723" w:rsidRPr="00F84D58">
        <w:rPr>
          <w:sz w:val="20"/>
        </w:rPr>
        <w:t xml:space="preserve">-22 </w:t>
      </w:r>
      <w:r w:rsidR="00F84D58" w:rsidRPr="00F84D58">
        <w:rPr>
          <w:sz w:val="20"/>
        </w:rPr>
        <w:t xml:space="preserve">Read to Achieve </w:t>
      </w:r>
      <w:r w:rsidR="00F84D58" w:rsidRPr="00F84D58">
        <w:rPr>
          <w:sz w:val="20"/>
        </w:rPr>
        <w:tab/>
      </w:r>
      <w:r w:rsidR="00F84D58" w:rsidRPr="00F84D58">
        <w:rPr>
          <w:sz w:val="20"/>
        </w:rPr>
        <w:tab/>
      </w:r>
      <w:r w:rsidR="00F84D58" w:rsidRPr="00F84D58">
        <w:rPr>
          <w:sz w:val="20"/>
        </w:rPr>
        <w:tab/>
      </w:r>
      <w:r w:rsidR="00F84D58">
        <w:rPr>
          <w:sz w:val="20"/>
        </w:rPr>
        <w:tab/>
      </w:r>
      <w:r w:rsidR="00F84D58" w:rsidRPr="00F84D58">
        <w:rPr>
          <w:sz w:val="20"/>
        </w:rPr>
        <w:t>(RTA</w:t>
      </w:r>
      <w:r w:rsidR="00BC752C" w:rsidRPr="00F84D58">
        <w:rPr>
          <w:sz w:val="20"/>
        </w:rPr>
        <w:t>) M</w:t>
      </w:r>
      <w:r w:rsidR="00BC752C">
        <w:rPr>
          <w:sz w:val="20"/>
        </w:rPr>
        <w:t>emorandum of Agreement</w:t>
      </w:r>
      <w:r w:rsidR="002200B0">
        <w:rPr>
          <w:sz w:val="20"/>
        </w:rPr>
        <w:t xml:space="preserve">, </w:t>
      </w:r>
      <w:r w:rsidR="00EF1D0A">
        <w:rPr>
          <w:sz w:val="20"/>
        </w:rPr>
        <w:t>21-22 Student Code of Conduct</w:t>
      </w:r>
      <w:r w:rsidR="00910F64">
        <w:rPr>
          <w:sz w:val="20"/>
        </w:rPr>
        <w:t xml:space="preserve"> Handbook</w:t>
      </w:r>
      <w:r w:rsidR="002200B0">
        <w:rPr>
          <w:sz w:val="20"/>
        </w:rPr>
        <w:t xml:space="preserve">, </w:t>
      </w:r>
      <w:r w:rsidR="00F91B1E">
        <w:rPr>
          <w:sz w:val="20"/>
        </w:rPr>
        <w:t xml:space="preserve">Union College </w:t>
      </w:r>
      <w:r w:rsidR="00F91B1E">
        <w:rPr>
          <w:sz w:val="20"/>
        </w:rPr>
        <w:tab/>
      </w:r>
      <w:r w:rsidR="00F91B1E">
        <w:rPr>
          <w:sz w:val="20"/>
        </w:rPr>
        <w:tab/>
      </w:r>
      <w:r w:rsidR="00F91B1E">
        <w:rPr>
          <w:sz w:val="20"/>
        </w:rPr>
        <w:tab/>
      </w:r>
      <w:r w:rsidR="00F91B1E">
        <w:rPr>
          <w:sz w:val="20"/>
        </w:rPr>
        <w:tab/>
        <w:t xml:space="preserve">Educational Studies Unit Candidate Placement Agreement, </w:t>
      </w:r>
      <w:r w:rsidR="002200B0">
        <w:rPr>
          <w:sz w:val="20"/>
        </w:rPr>
        <w:t xml:space="preserve">June 14, 2021 Special </w:t>
      </w:r>
      <w:r w:rsidR="002200B0">
        <w:rPr>
          <w:sz w:val="20"/>
        </w:rPr>
        <w:tab/>
      </w:r>
      <w:r w:rsidR="002200B0">
        <w:rPr>
          <w:sz w:val="20"/>
        </w:rPr>
        <w:tab/>
      </w:r>
      <w:r w:rsidR="002200B0">
        <w:rPr>
          <w:sz w:val="20"/>
        </w:rPr>
        <w:tab/>
      </w:r>
      <w:r w:rsidR="00F91B1E">
        <w:rPr>
          <w:sz w:val="20"/>
        </w:rPr>
        <w:tab/>
      </w:r>
      <w:r w:rsidR="00F91B1E">
        <w:rPr>
          <w:sz w:val="20"/>
        </w:rPr>
        <w:tab/>
      </w:r>
      <w:r w:rsidR="002200B0">
        <w:rPr>
          <w:sz w:val="20"/>
        </w:rPr>
        <w:t>Called Meeting, June 15, 2021 Regular Meeting, and July 15, 2021 Special Called Meeting Minutes</w:t>
      </w:r>
    </w:p>
    <w:p w:rsidR="008C3D89" w:rsidRDefault="008C3D89" w:rsidP="008C3D89">
      <w:pPr>
        <w:rPr>
          <w:sz w:val="20"/>
        </w:rPr>
      </w:pPr>
    </w:p>
    <w:p w:rsidR="00067481" w:rsidRDefault="00964613" w:rsidP="00067481">
      <w:pPr>
        <w:rPr>
          <w:b/>
          <w:sz w:val="20"/>
        </w:rPr>
      </w:pPr>
      <w:r>
        <w:rPr>
          <w:sz w:val="20"/>
        </w:rPr>
        <w:t>4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6B5359" w:rsidRDefault="00964613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9177E0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  <w:r w:rsidR="009177E0">
        <w:rPr>
          <w:sz w:val="20"/>
        </w:rPr>
        <w:tab/>
      </w:r>
    </w:p>
    <w:p w:rsidR="002938F2" w:rsidRDefault="002938F2" w:rsidP="00067481">
      <w:pPr>
        <w:rPr>
          <w:sz w:val="20"/>
        </w:rPr>
      </w:pPr>
    </w:p>
    <w:p w:rsidR="002938F2" w:rsidRDefault="00964613" w:rsidP="00067481">
      <w:pPr>
        <w:rPr>
          <w:sz w:val="20"/>
        </w:rPr>
      </w:pPr>
      <w:r>
        <w:rPr>
          <w:sz w:val="20"/>
        </w:rPr>
        <w:t>6</w:t>
      </w:r>
      <w:r w:rsidR="002938F2">
        <w:rPr>
          <w:sz w:val="20"/>
        </w:rPr>
        <w:t>.</w:t>
      </w:r>
      <w:r w:rsidR="002938F2">
        <w:rPr>
          <w:sz w:val="20"/>
        </w:rPr>
        <w:tab/>
      </w:r>
      <w:r w:rsidR="002938F2" w:rsidRPr="002938F2">
        <w:rPr>
          <w:b/>
          <w:sz w:val="20"/>
        </w:rPr>
        <w:t>Policies and Procedures</w:t>
      </w:r>
    </w:p>
    <w:p w:rsidR="002938F2" w:rsidRDefault="002938F2" w:rsidP="002938F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>Approve 2</w:t>
      </w:r>
      <w:r w:rsidRPr="002938F2">
        <w:rPr>
          <w:sz w:val="20"/>
          <w:vertAlign w:val="superscript"/>
        </w:rPr>
        <w:t>nd</w:t>
      </w:r>
      <w:r>
        <w:rPr>
          <w:sz w:val="20"/>
        </w:rPr>
        <w:t xml:space="preserve"> Reading of 21-22 KSBA Policy Update #44 </w:t>
      </w:r>
    </w:p>
    <w:p w:rsidR="00964613" w:rsidRDefault="00964613" w:rsidP="002938F2">
      <w:pPr>
        <w:rPr>
          <w:sz w:val="20"/>
        </w:rPr>
      </w:pPr>
    </w:p>
    <w:p w:rsidR="00964613" w:rsidRDefault="008E16A8" w:rsidP="002938F2">
      <w:pPr>
        <w:rPr>
          <w:b/>
          <w:sz w:val="20"/>
        </w:rPr>
      </w:pPr>
      <w:r>
        <w:rPr>
          <w:sz w:val="20"/>
        </w:rPr>
        <w:t>7.</w:t>
      </w:r>
      <w:r w:rsidR="00964613">
        <w:rPr>
          <w:sz w:val="20"/>
        </w:rPr>
        <w:tab/>
      </w:r>
      <w:r w:rsidR="00964613" w:rsidRPr="00964613">
        <w:rPr>
          <w:b/>
          <w:sz w:val="20"/>
        </w:rPr>
        <w:t>Executive Session</w:t>
      </w:r>
    </w:p>
    <w:p w:rsidR="00964613" w:rsidRDefault="00964613" w:rsidP="0096461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Pr="00964613">
        <w:rPr>
          <w:sz w:val="20"/>
        </w:rPr>
        <w:t xml:space="preserve">Consider a motion to enter into Executive Session as allowed under KRS 61.810 under subsection </w:t>
      </w:r>
    </w:p>
    <w:p w:rsidR="00964613" w:rsidRDefault="00964613" w:rsidP="00964613">
      <w:pPr>
        <w:rPr>
          <w:bCs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964613">
        <w:rPr>
          <w:sz w:val="20"/>
        </w:rPr>
        <w:t>(1):  c</w:t>
      </w:r>
      <w:r>
        <w:rPr>
          <w:sz w:val="20"/>
        </w:rPr>
        <w:t xml:space="preserve">. </w:t>
      </w:r>
      <w:r w:rsidRPr="00964613">
        <w:rPr>
          <w:sz w:val="20"/>
        </w:rPr>
        <w:t>Discussions of proposed or pending litigation against or on behalf of a public agency</w:t>
      </w:r>
      <w:r>
        <w:rPr>
          <w:sz w:val="20"/>
        </w:rPr>
        <w:t>-</w:t>
      </w:r>
      <w:r w:rsidRPr="00964613">
        <w:rPr>
          <w:bCs/>
          <w:sz w:val="20"/>
        </w:rPr>
        <w:t xml:space="preserve"> </w:t>
      </w:r>
      <w:r>
        <w:rPr>
          <w:bCs/>
          <w:sz w:val="20"/>
        </w:rPr>
        <w:t xml:space="preserve">Council for 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Better Education Lawsuit Challenging Constitutionally of Public/Private School</w:t>
      </w:r>
    </w:p>
    <w:p w:rsidR="00964613" w:rsidRPr="00964613" w:rsidRDefault="00964613" w:rsidP="0096461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 motion to re-convene into regular session</w:t>
      </w:r>
    </w:p>
    <w:p w:rsidR="00085882" w:rsidRPr="00964613" w:rsidRDefault="002938F2" w:rsidP="002938F2">
      <w:pPr>
        <w:rPr>
          <w:sz w:val="20"/>
        </w:rPr>
      </w:pPr>
      <w:r w:rsidRPr="00964613">
        <w:rPr>
          <w:sz w:val="20"/>
        </w:rPr>
        <w:tab/>
      </w:r>
    </w:p>
    <w:p w:rsidR="005E2669" w:rsidRDefault="008E16A8" w:rsidP="00067481">
      <w:pPr>
        <w:rPr>
          <w:b/>
          <w:sz w:val="20"/>
        </w:rPr>
      </w:pPr>
      <w:r>
        <w:rPr>
          <w:sz w:val="20"/>
        </w:rPr>
        <w:t>8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976C76" w:rsidRDefault="002C3375" w:rsidP="0013527F">
      <w:pPr>
        <w:rPr>
          <w:sz w:val="20"/>
        </w:rPr>
      </w:pPr>
      <w:r>
        <w:rPr>
          <w:b/>
          <w:sz w:val="20"/>
        </w:rPr>
        <w:tab/>
      </w:r>
      <w:r w:rsidR="00976C76" w:rsidRPr="00976C76">
        <w:rPr>
          <w:sz w:val="20"/>
        </w:rPr>
        <w:t>a)</w:t>
      </w:r>
      <w:r w:rsidR="00976C76">
        <w:rPr>
          <w:sz w:val="20"/>
        </w:rPr>
        <w:tab/>
        <w:t>Southeast South-Central Co-op Meeting-7-8-2021</w:t>
      </w:r>
    </w:p>
    <w:p w:rsidR="00FC4705" w:rsidRPr="00976C76" w:rsidRDefault="00FC4705" w:rsidP="0013527F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Boom Beans Proposal</w:t>
      </w:r>
    </w:p>
    <w:p w:rsidR="002C3375" w:rsidRDefault="00964613" w:rsidP="0013527F">
      <w:pPr>
        <w:rPr>
          <w:bCs/>
          <w:sz w:val="20"/>
        </w:rPr>
      </w:pPr>
      <w:r>
        <w:rPr>
          <w:b/>
          <w:sz w:val="20"/>
        </w:rPr>
        <w:t xml:space="preserve">             </w:t>
      </w:r>
      <w:r w:rsidRPr="00964613">
        <w:rPr>
          <w:sz w:val="20"/>
        </w:rPr>
        <w:t>*</w:t>
      </w:r>
      <w:r w:rsidR="00FC4705">
        <w:rPr>
          <w:sz w:val="20"/>
        </w:rPr>
        <w:t>c</w:t>
      </w:r>
      <w:r w:rsidR="002C3375">
        <w:rPr>
          <w:sz w:val="20"/>
        </w:rPr>
        <w:t>)</w:t>
      </w:r>
      <w:r w:rsidR="002938F2">
        <w:rPr>
          <w:sz w:val="20"/>
        </w:rPr>
        <w:tab/>
      </w:r>
      <w:r w:rsidR="00CB41C5">
        <w:rPr>
          <w:bCs/>
          <w:sz w:val="20"/>
        </w:rPr>
        <w:t>Corp of Engineers Conference Call 7-</w:t>
      </w:r>
      <w:r w:rsidR="00782688">
        <w:rPr>
          <w:bCs/>
          <w:sz w:val="20"/>
        </w:rPr>
        <w:t>20</w:t>
      </w:r>
      <w:r w:rsidR="00CB41C5">
        <w:rPr>
          <w:bCs/>
          <w:sz w:val="20"/>
        </w:rPr>
        <w:t>-21</w:t>
      </w:r>
    </w:p>
    <w:p w:rsidR="00964613" w:rsidRDefault="00964613" w:rsidP="0013527F">
      <w:pPr>
        <w:rPr>
          <w:bCs/>
          <w:sz w:val="20"/>
        </w:rPr>
      </w:pPr>
    </w:p>
    <w:p w:rsidR="00966CFA" w:rsidRDefault="008E16A8" w:rsidP="00FC4705">
      <w:pPr>
        <w:rPr>
          <w:sz w:val="20"/>
        </w:rPr>
      </w:pPr>
      <w:r>
        <w:rPr>
          <w:sz w:val="20"/>
        </w:rPr>
        <w:t>9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8E16A8" w:rsidP="00545CE0">
      <w:pPr>
        <w:rPr>
          <w:b/>
          <w:sz w:val="20"/>
        </w:rPr>
      </w:pPr>
      <w:r>
        <w:rPr>
          <w:sz w:val="20"/>
        </w:rPr>
        <w:t>10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964613">
      <w:pPr>
        <w:jc w:val="center"/>
        <w:rPr>
          <w:bCs/>
          <w:sz w:val="20"/>
        </w:rPr>
      </w:pPr>
      <w:r>
        <w:rPr>
          <w:bCs/>
          <w:sz w:val="20"/>
        </w:rPr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527F"/>
    <w:rsid w:val="001372E0"/>
    <w:rsid w:val="00172283"/>
    <w:rsid w:val="0018129C"/>
    <w:rsid w:val="00184D35"/>
    <w:rsid w:val="001A67ED"/>
    <w:rsid w:val="001D2267"/>
    <w:rsid w:val="001F4223"/>
    <w:rsid w:val="001F73B1"/>
    <w:rsid w:val="00214F8B"/>
    <w:rsid w:val="00216587"/>
    <w:rsid w:val="002200B0"/>
    <w:rsid w:val="002565A6"/>
    <w:rsid w:val="00266BDE"/>
    <w:rsid w:val="002938F2"/>
    <w:rsid w:val="002A5295"/>
    <w:rsid w:val="002B0247"/>
    <w:rsid w:val="002C3375"/>
    <w:rsid w:val="002C6F69"/>
    <w:rsid w:val="002D108F"/>
    <w:rsid w:val="002D5FAD"/>
    <w:rsid w:val="002E0229"/>
    <w:rsid w:val="002F6962"/>
    <w:rsid w:val="002F6DB0"/>
    <w:rsid w:val="00306DB9"/>
    <w:rsid w:val="00316FA4"/>
    <w:rsid w:val="00320B16"/>
    <w:rsid w:val="003931B5"/>
    <w:rsid w:val="003D3A8D"/>
    <w:rsid w:val="004223A6"/>
    <w:rsid w:val="00433B6E"/>
    <w:rsid w:val="00442BEF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48D5"/>
    <w:rsid w:val="005A7D81"/>
    <w:rsid w:val="005B2429"/>
    <w:rsid w:val="005B422B"/>
    <w:rsid w:val="005C5572"/>
    <w:rsid w:val="005D6FDA"/>
    <w:rsid w:val="005E25D3"/>
    <w:rsid w:val="005E2669"/>
    <w:rsid w:val="00600E1A"/>
    <w:rsid w:val="00603F90"/>
    <w:rsid w:val="00606E6B"/>
    <w:rsid w:val="00623432"/>
    <w:rsid w:val="006513E5"/>
    <w:rsid w:val="006607DF"/>
    <w:rsid w:val="00695229"/>
    <w:rsid w:val="006B1DF9"/>
    <w:rsid w:val="006B2117"/>
    <w:rsid w:val="006B5359"/>
    <w:rsid w:val="00703795"/>
    <w:rsid w:val="0071170E"/>
    <w:rsid w:val="007331CA"/>
    <w:rsid w:val="00734426"/>
    <w:rsid w:val="00767F6D"/>
    <w:rsid w:val="00775F81"/>
    <w:rsid w:val="00782688"/>
    <w:rsid w:val="00796D44"/>
    <w:rsid w:val="007B0723"/>
    <w:rsid w:val="007E1965"/>
    <w:rsid w:val="007F19F4"/>
    <w:rsid w:val="00805F8E"/>
    <w:rsid w:val="0081779F"/>
    <w:rsid w:val="0082213C"/>
    <w:rsid w:val="008266C7"/>
    <w:rsid w:val="008337A2"/>
    <w:rsid w:val="00840FB2"/>
    <w:rsid w:val="00845BA6"/>
    <w:rsid w:val="008531C2"/>
    <w:rsid w:val="008773CA"/>
    <w:rsid w:val="008809EC"/>
    <w:rsid w:val="008B4017"/>
    <w:rsid w:val="008C3D89"/>
    <w:rsid w:val="008C7D44"/>
    <w:rsid w:val="008D383A"/>
    <w:rsid w:val="008D6601"/>
    <w:rsid w:val="008D7D51"/>
    <w:rsid w:val="008D7E40"/>
    <w:rsid w:val="008E16A8"/>
    <w:rsid w:val="008F1567"/>
    <w:rsid w:val="008F6832"/>
    <w:rsid w:val="00901E2E"/>
    <w:rsid w:val="009100B3"/>
    <w:rsid w:val="00910C1A"/>
    <w:rsid w:val="00910F64"/>
    <w:rsid w:val="00917353"/>
    <w:rsid w:val="009177E0"/>
    <w:rsid w:val="00921F90"/>
    <w:rsid w:val="0093133F"/>
    <w:rsid w:val="0094104D"/>
    <w:rsid w:val="00955FCF"/>
    <w:rsid w:val="00964613"/>
    <w:rsid w:val="00966CFA"/>
    <w:rsid w:val="00970EAF"/>
    <w:rsid w:val="00976C76"/>
    <w:rsid w:val="009A30ED"/>
    <w:rsid w:val="009A61E0"/>
    <w:rsid w:val="009A7C11"/>
    <w:rsid w:val="009B4E4D"/>
    <w:rsid w:val="009C3336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4E18"/>
    <w:rsid w:val="00AF6F8B"/>
    <w:rsid w:val="00B14CE9"/>
    <w:rsid w:val="00B173ED"/>
    <w:rsid w:val="00B17717"/>
    <w:rsid w:val="00B44C90"/>
    <w:rsid w:val="00B512C7"/>
    <w:rsid w:val="00B51AB9"/>
    <w:rsid w:val="00BA7D72"/>
    <w:rsid w:val="00BB1B79"/>
    <w:rsid w:val="00BB568E"/>
    <w:rsid w:val="00BC2E85"/>
    <w:rsid w:val="00BC752C"/>
    <w:rsid w:val="00BE2AF9"/>
    <w:rsid w:val="00BF3731"/>
    <w:rsid w:val="00BF7EAB"/>
    <w:rsid w:val="00C128F7"/>
    <w:rsid w:val="00C2632E"/>
    <w:rsid w:val="00C42AFC"/>
    <w:rsid w:val="00C6390D"/>
    <w:rsid w:val="00CA4E4E"/>
    <w:rsid w:val="00CB41C5"/>
    <w:rsid w:val="00CC01AB"/>
    <w:rsid w:val="00CD1EA5"/>
    <w:rsid w:val="00CD2607"/>
    <w:rsid w:val="00CE1989"/>
    <w:rsid w:val="00D04EDC"/>
    <w:rsid w:val="00D13FF8"/>
    <w:rsid w:val="00D20338"/>
    <w:rsid w:val="00D32373"/>
    <w:rsid w:val="00D3798B"/>
    <w:rsid w:val="00D41BC3"/>
    <w:rsid w:val="00D51A43"/>
    <w:rsid w:val="00D7071F"/>
    <w:rsid w:val="00DD0EFF"/>
    <w:rsid w:val="00DD32C0"/>
    <w:rsid w:val="00DE0FC5"/>
    <w:rsid w:val="00DE4FBD"/>
    <w:rsid w:val="00DE5139"/>
    <w:rsid w:val="00E014CE"/>
    <w:rsid w:val="00E84588"/>
    <w:rsid w:val="00E85E98"/>
    <w:rsid w:val="00EC293B"/>
    <w:rsid w:val="00EC2BFF"/>
    <w:rsid w:val="00EC32DB"/>
    <w:rsid w:val="00EF1D0A"/>
    <w:rsid w:val="00F00085"/>
    <w:rsid w:val="00F46144"/>
    <w:rsid w:val="00F84D58"/>
    <w:rsid w:val="00F91B1E"/>
    <w:rsid w:val="00FA0176"/>
    <w:rsid w:val="00FA0248"/>
    <w:rsid w:val="00FA3271"/>
    <w:rsid w:val="00FA6975"/>
    <w:rsid w:val="00FC0418"/>
    <w:rsid w:val="00FC4705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613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2318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33</cp:revision>
  <cp:lastPrinted>2021-07-16T12:12:00Z</cp:lastPrinted>
  <dcterms:created xsi:type="dcterms:W3CDTF">2021-07-07T15:11:00Z</dcterms:created>
  <dcterms:modified xsi:type="dcterms:W3CDTF">2021-07-16T19:55:00Z</dcterms:modified>
</cp:coreProperties>
</file>