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9D2BAE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February 16</w:t>
      </w:r>
      <w:r w:rsidR="00FF1488">
        <w:rPr>
          <w:sz w:val="20"/>
          <w:szCs w:val="20"/>
        </w:rPr>
        <w:t>, 202</w:t>
      </w:r>
      <w:r>
        <w:rPr>
          <w:sz w:val="20"/>
          <w:szCs w:val="20"/>
        </w:rPr>
        <w:t>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631F2A" w:rsidRDefault="00631F2A">
      <w:pPr>
        <w:pStyle w:val="Heading1"/>
        <w:rPr>
          <w:sz w:val="20"/>
        </w:rPr>
      </w:pP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FA3271" w:rsidRDefault="002C3375" w:rsidP="006B1D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>,</w:t>
      </w:r>
      <w:r w:rsidR="00FA3271">
        <w:rPr>
          <w:sz w:val="20"/>
        </w:rPr>
        <w:tab/>
      </w:r>
      <w:r w:rsidR="00CE3C9E">
        <w:rPr>
          <w:sz w:val="20"/>
        </w:rPr>
        <w:t xml:space="preserve"> Fundraising Requests, Leslie Co. Board of </w:t>
      </w:r>
      <w:r w:rsidR="00E257E0">
        <w:rPr>
          <w:sz w:val="20"/>
        </w:rPr>
        <w:t xml:space="preserve">Education Title I Teaching </w:t>
      </w:r>
      <w:r w:rsidR="00CE3C9E">
        <w:rPr>
          <w:sz w:val="20"/>
        </w:rPr>
        <w:tab/>
      </w:r>
      <w:r w:rsidR="00CE3C9E">
        <w:rPr>
          <w:sz w:val="20"/>
        </w:rPr>
        <w:tab/>
      </w:r>
      <w:r w:rsidR="00CE3C9E">
        <w:rPr>
          <w:sz w:val="20"/>
        </w:rPr>
        <w:tab/>
      </w:r>
      <w:r w:rsidR="00CE3C9E">
        <w:rPr>
          <w:sz w:val="20"/>
        </w:rPr>
        <w:tab/>
      </w:r>
      <w:r w:rsidR="00E257E0">
        <w:rPr>
          <w:sz w:val="20"/>
        </w:rPr>
        <w:t>Agreement 20-21</w:t>
      </w:r>
      <w:r w:rsidR="00631F2A">
        <w:rPr>
          <w:sz w:val="20"/>
        </w:rPr>
        <w:t xml:space="preserve">, January 15, 2021 Special Called Meeting Minutes, January 19, 2021 Regular </w:t>
      </w:r>
      <w:r w:rsidR="00631F2A">
        <w:rPr>
          <w:sz w:val="20"/>
        </w:rPr>
        <w:tab/>
      </w:r>
      <w:r w:rsidR="00631F2A">
        <w:rPr>
          <w:sz w:val="20"/>
        </w:rPr>
        <w:tab/>
      </w:r>
      <w:r w:rsidR="00631F2A">
        <w:rPr>
          <w:sz w:val="20"/>
        </w:rPr>
        <w:tab/>
      </w:r>
      <w:r w:rsidR="00631F2A">
        <w:rPr>
          <w:sz w:val="20"/>
        </w:rPr>
        <w:tab/>
        <w:t>Meeting Minutes, and February 5, 2021 Special Called Meeting Minutes</w:t>
      </w:r>
    </w:p>
    <w:p w:rsidR="009D2BAE" w:rsidRDefault="009D2BAE" w:rsidP="00067481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A40E85" w:rsidP="00067481">
      <w:pPr>
        <w:rPr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6B1DF9" w:rsidRDefault="0056193D" w:rsidP="0082213C">
      <w:pPr>
        <w:rPr>
          <w:sz w:val="20"/>
        </w:rPr>
      </w:pPr>
      <w:r>
        <w:rPr>
          <w:sz w:val="20"/>
        </w:rPr>
        <w:tab/>
      </w:r>
      <w:r w:rsidR="009D2BAE">
        <w:rPr>
          <w:sz w:val="20"/>
        </w:rPr>
        <w:t>a)</w:t>
      </w:r>
      <w:r w:rsidR="009D2BAE">
        <w:rPr>
          <w:sz w:val="20"/>
        </w:rPr>
        <w:tab/>
      </w:r>
      <w:r w:rsidR="00633654">
        <w:rPr>
          <w:sz w:val="20"/>
        </w:rPr>
        <w:t xml:space="preserve">Review Options for </w:t>
      </w:r>
      <w:r w:rsidR="009D2BAE" w:rsidRPr="00426B3D">
        <w:rPr>
          <w:sz w:val="20"/>
        </w:rPr>
        <w:t>21</w:t>
      </w:r>
      <w:r w:rsidR="00633654">
        <w:rPr>
          <w:sz w:val="20"/>
        </w:rPr>
        <w:t>-</w:t>
      </w:r>
      <w:r w:rsidR="009D2BAE" w:rsidRPr="00426B3D">
        <w:rPr>
          <w:sz w:val="20"/>
        </w:rPr>
        <w:t>2</w:t>
      </w:r>
      <w:r w:rsidR="009D2BAE">
        <w:rPr>
          <w:sz w:val="20"/>
        </w:rPr>
        <w:t>2</w:t>
      </w:r>
      <w:r w:rsidR="009D2BAE" w:rsidRPr="00426B3D">
        <w:rPr>
          <w:sz w:val="20"/>
        </w:rPr>
        <w:t xml:space="preserve"> School Calendar</w:t>
      </w:r>
    </w:p>
    <w:p w:rsidR="00A40E85" w:rsidRPr="009D2BAE" w:rsidRDefault="00A40E85" w:rsidP="00A40E85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Declare Old School Busses as Surplus Property</w:t>
      </w:r>
    </w:p>
    <w:p w:rsidR="00A40E85" w:rsidRDefault="00A40E85" w:rsidP="0082213C">
      <w:pPr>
        <w:rPr>
          <w:sz w:val="20"/>
        </w:rPr>
      </w:pPr>
    </w:p>
    <w:p w:rsidR="00AF6F8B" w:rsidRDefault="00AF6F8B" w:rsidP="00CD2607">
      <w:pPr>
        <w:rPr>
          <w:sz w:val="20"/>
        </w:rPr>
      </w:pPr>
    </w:p>
    <w:p w:rsidR="006B5359" w:rsidRDefault="00A40E8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C0192C" w:rsidRDefault="009A1438" w:rsidP="009D2BAE">
      <w:pPr>
        <w:rPr>
          <w:sz w:val="20"/>
        </w:rPr>
      </w:pPr>
      <w:r>
        <w:rPr>
          <w:sz w:val="20"/>
        </w:rPr>
        <w:t xml:space="preserve">            </w:t>
      </w:r>
      <w:r w:rsidR="00175188">
        <w:rPr>
          <w:sz w:val="20"/>
        </w:rPr>
        <w:t xml:space="preserve">  </w:t>
      </w:r>
      <w:r w:rsidR="009D2BAE">
        <w:rPr>
          <w:sz w:val="20"/>
        </w:rPr>
        <w:t>b</w:t>
      </w:r>
      <w:r w:rsidR="00C11200">
        <w:rPr>
          <w:sz w:val="20"/>
        </w:rPr>
        <w:t>)</w:t>
      </w:r>
      <w:r w:rsidR="00C0192C">
        <w:rPr>
          <w:sz w:val="20"/>
        </w:rPr>
        <w:tab/>
        <w:t>Create Digital Learning Coach Auxiliary Position(s)-Title IV Funds</w:t>
      </w:r>
    </w:p>
    <w:p w:rsidR="009D2BAE" w:rsidRDefault="009D2BAE" w:rsidP="00067481">
      <w:pPr>
        <w:rPr>
          <w:sz w:val="20"/>
        </w:rPr>
      </w:pPr>
    </w:p>
    <w:p w:rsidR="00CA4E4E" w:rsidRDefault="00A40E8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1C0D91">
        <w:rPr>
          <w:sz w:val="20"/>
        </w:rPr>
        <w:tab/>
        <w:t xml:space="preserve">Review School </w:t>
      </w:r>
      <w:r w:rsidR="00B20CC2">
        <w:rPr>
          <w:sz w:val="20"/>
        </w:rPr>
        <w:t>Activity Fund Balances</w:t>
      </w:r>
      <w:r w:rsidR="006B1DF9">
        <w:rPr>
          <w:sz w:val="20"/>
        </w:rPr>
        <w:tab/>
      </w:r>
    </w:p>
    <w:p w:rsidR="008F1567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5E2669" w:rsidRDefault="00A40E85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2C3375" w:rsidRDefault="002C3375" w:rsidP="009D2BA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9D2BAE">
        <w:rPr>
          <w:sz w:val="20"/>
        </w:rPr>
        <w:tab/>
        <w:t>Enrollment Update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C3375" w:rsidRPr="002C3375" w:rsidRDefault="002C3375" w:rsidP="00067481">
      <w:pPr>
        <w:rPr>
          <w:sz w:val="20"/>
        </w:rPr>
      </w:pPr>
      <w:r>
        <w:rPr>
          <w:sz w:val="20"/>
        </w:rPr>
        <w:tab/>
      </w:r>
      <w:r w:rsidR="009D2BAE">
        <w:rPr>
          <w:sz w:val="20"/>
        </w:rPr>
        <w:t>b</w:t>
      </w:r>
      <w:r>
        <w:rPr>
          <w:sz w:val="20"/>
        </w:rPr>
        <w:t>)</w:t>
      </w:r>
      <w:r>
        <w:rPr>
          <w:sz w:val="20"/>
        </w:rPr>
        <w:tab/>
      </w:r>
      <w:r w:rsidR="00E257E0">
        <w:rPr>
          <w:sz w:val="20"/>
        </w:rPr>
        <w:t>Census Certificate</w:t>
      </w:r>
    </w:p>
    <w:p w:rsidR="00B20CC2" w:rsidRDefault="005E2669" w:rsidP="00B20CC2">
      <w:pPr>
        <w:rPr>
          <w:sz w:val="20"/>
        </w:rPr>
      </w:pPr>
      <w:r>
        <w:rPr>
          <w:b/>
          <w:sz w:val="20"/>
        </w:rPr>
        <w:tab/>
      </w:r>
      <w:r w:rsidR="00B20CC2" w:rsidRPr="00B20CC2">
        <w:rPr>
          <w:sz w:val="20"/>
        </w:rPr>
        <w:t>c)</w:t>
      </w:r>
      <w:r w:rsidR="00B20CC2">
        <w:rPr>
          <w:sz w:val="20"/>
        </w:rPr>
        <w:tab/>
      </w:r>
      <w:r w:rsidR="00B20CC2" w:rsidRPr="004C5F1A">
        <w:rPr>
          <w:sz w:val="20"/>
        </w:rPr>
        <w:t xml:space="preserve">Superintendent’s Standard </w:t>
      </w:r>
      <w:r w:rsidR="00B20CC2">
        <w:rPr>
          <w:sz w:val="20"/>
        </w:rPr>
        <w:t>6</w:t>
      </w:r>
      <w:r w:rsidR="00B20CC2" w:rsidRPr="004C5F1A">
        <w:rPr>
          <w:sz w:val="20"/>
        </w:rPr>
        <w:t xml:space="preserve"> Report-</w:t>
      </w:r>
      <w:r w:rsidR="00B20CC2" w:rsidRPr="00B20CC2">
        <w:t xml:space="preserve"> </w:t>
      </w:r>
      <w:r w:rsidR="00B20CC2" w:rsidRPr="00B20CC2">
        <w:rPr>
          <w:sz w:val="20"/>
        </w:rPr>
        <w:t>Collaborative Leadership</w:t>
      </w:r>
    </w:p>
    <w:p w:rsidR="00972285" w:rsidRDefault="00BA77FA" w:rsidP="00B20CC2">
      <w:pPr>
        <w:rPr>
          <w:sz w:val="20"/>
        </w:rPr>
      </w:pPr>
      <w:r>
        <w:rPr>
          <w:sz w:val="20"/>
        </w:rPr>
        <w:tab/>
        <w:t>d)</w:t>
      </w:r>
      <w:r w:rsidR="00972285">
        <w:rPr>
          <w:sz w:val="20"/>
        </w:rPr>
        <w:tab/>
        <w:t>SESC Meetings-1-26-21, 2-2-21 and 2-11-21</w:t>
      </w:r>
      <w:r>
        <w:rPr>
          <w:sz w:val="20"/>
        </w:rPr>
        <w:tab/>
      </w:r>
    </w:p>
    <w:p w:rsidR="00BA77FA" w:rsidRDefault="00972285" w:rsidP="00B20CC2">
      <w:pPr>
        <w:rPr>
          <w:sz w:val="20"/>
        </w:rPr>
      </w:pPr>
      <w:r>
        <w:rPr>
          <w:sz w:val="20"/>
        </w:rPr>
        <w:t xml:space="preserve">             *e)</w:t>
      </w:r>
      <w:r>
        <w:rPr>
          <w:sz w:val="20"/>
        </w:rPr>
        <w:tab/>
      </w:r>
      <w:r w:rsidR="00E013FB">
        <w:rPr>
          <w:sz w:val="20"/>
        </w:rPr>
        <w:t>Reserve</w:t>
      </w:r>
      <w:r w:rsidR="00BA77FA">
        <w:rPr>
          <w:sz w:val="20"/>
        </w:rPr>
        <w:t xml:space="preserve"> Gym</w:t>
      </w:r>
      <w:r w:rsidR="00E013FB">
        <w:rPr>
          <w:sz w:val="20"/>
        </w:rPr>
        <w:t>nasium Seats-Bell High</w:t>
      </w:r>
      <w:r w:rsidR="00BA77FA">
        <w:rPr>
          <w:sz w:val="20"/>
        </w:rPr>
        <w:tab/>
      </w:r>
    </w:p>
    <w:p w:rsidR="00FA0248" w:rsidRPr="00B20CC2" w:rsidRDefault="00B20CC2" w:rsidP="0082213C">
      <w:pPr>
        <w:rPr>
          <w:sz w:val="20"/>
        </w:rPr>
      </w:pPr>
      <w:r w:rsidRPr="00B20CC2">
        <w:rPr>
          <w:sz w:val="20"/>
        </w:rPr>
        <w:tab/>
      </w:r>
    </w:p>
    <w:p w:rsidR="00966CFA" w:rsidRDefault="00A40E85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A40E85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76E12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 w:rsidR="000C09B1">
        <w:rPr>
          <w:bCs/>
          <w:sz w:val="20"/>
        </w:rPr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76E12"/>
    <w:rsid w:val="000812D6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75188"/>
    <w:rsid w:val="0018129C"/>
    <w:rsid w:val="00184D35"/>
    <w:rsid w:val="001C0D91"/>
    <w:rsid w:val="001D2267"/>
    <w:rsid w:val="001E171E"/>
    <w:rsid w:val="001F4223"/>
    <w:rsid w:val="00214F8B"/>
    <w:rsid w:val="00216587"/>
    <w:rsid w:val="002565A6"/>
    <w:rsid w:val="00266BDE"/>
    <w:rsid w:val="002A5295"/>
    <w:rsid w:val="002A64A7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45CA6"/>
    <w:rsid w:val="003B40D6"/>
    <w:rsid w:val="003D3A8D"/>
    <w:rsid w:val="004223A6"/>
    <w:rsid w:val="00433B6E"/>
    <w:rsid w:val="00442BEF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30B1F"/>
    <w:rsid w:val="00631F2A"/>
    <w:rsid w:val="00633654"/>
    <w:rsid w:val="006513E5"/>
    <w:rsid w:val="006607DF"/>
    <w:rsid w:val="006877E6"/>
    <w:rsid w:val="00695229"/>
    <w:rsid w:val="006B1DF9"/>
    <w:rsid w:val="006B2117"/>
    <w:rsid w:val="006B5359"/>
    <w:rsid w:val="00703795"/>
    <w:rsid w:val="007331CA"/>
    <w:rsid w:val="00734426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7D44"/>
    <w:rsid w:val="008D383A"/>
    <w:rsid w:val="008D7D51"/>
    <w:rsid w:val="008D7E40"/>
    <w:rsid w:val="008F1567"/>
    <w:rsid w:val="008F42F2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72285"/>
    <w:rsid w:val="009A1438"/>
    <w:rsid w:val="009A61E0"/>
    <w:rsid w:val="009A7C11"/>
    <w:rsid w:val="009B4E4D"/>
    <w:rsid w:val="009C3336"/>
    <w:rsid w:val="009D2BAE"/>
    <w:rsid w:val="009D6854"/>
    <w:rsid w:val="009D75AD"/>
    <w:rsid w:val="00A40E85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B63C7"/>
    <w:rsid w:val="00AC4E18"/>
    <w:rsid w:val="00AF6F8B"/>
    <w:rsid w:val="00B14CE9"/>
    <w:rsid w:val="00B173ED"/>
    <w:rsid w:val="00B17717"/>
    <w:rsid w:val="00B20CC2"/>
    <w:rsid w:val="00B512C7"/>
    <w:rsid w:val="00B51AB9"/>
    <w:rsid w:val="00BA77FA"/>
    <w:rsid w:val="00BA7D72"/>
    <w:rsid w:val="00BB1B79"/>
    <w:rsid w:val="00BB568E"/>
    <w:rsid w:val="00BE2AF9"/>
    <w:rsid w:val="00BF3731"/>
    <w:rsid w:val="00BF7EAB"/>
    <w:rsid w:val="00C0192C"/>
    <w:rsid w:val="00C11200"/>
    <w:rsid w:val="00C128F7"/>
    <w:rsid w:val="00C2632E"/>
    <w:rsid w:val="00C42AFC"/>
    <w:rsid w:val="00C6390D"/>
    <w:rsid w:val="00CA4E4E"/>
    <w:rsid w:val="00CB6BDB"/>
    <w:rsid w:val="00CD1EA5"/>
    <w:rsid w:val="00CD2607"/>
    <w:rsid w:val="00CE1989"/>
    <w:rsid w:val="00CE3C9E"/>
    <w:rsid w:val="00D04EDC"/>
    <w:rsid w:val="00D20338"/>
    <w:rsid w:val="00D32373"/>
    <w:rsid w:val="00D3798B"/>
    <w:rsid w:val="00D41BC3"/>
    <w:rsid w:val="00D51A43"/>
    <w:rsid w:val="00D7071F"/>
    <w:rsid w:val="00DD0EFF"/>
    <w:rsid w:val="00DD32C0"/>
    <w:rsid w:val="00DE0FC5"/>
    <w:rsid w:val="00DE4FBD"/>
    <w:rsid w:val="00DE5139"/>
    <w:rsid w:val="00E013FB"/>
    <w:rsid w:val="00E014CE"/>
    <w:rsid w:val="00E257E0"/>
    <w:rsid w:val="00E73962"/>
    <w:rsid w:val="00E84588"/>
    <w:rsid w:val="00E85E98"/>
    <w:rsid w:val="00EC293B"/>
    <w:rsid w:val="00EC2BFF"/>
    <w:rsid w:val="00EC32DB"/>
    <w:rsid w:val="00F00085"/>
    <w:rsid w:val="00F46144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E85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713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24</cp:revision>
  <cp:lastPrinted>2021-02-12T19:32:00Z</cp:lastPrinted>
  <dcterms:created xsi:type="dcterms:W3CDTF">2021-02-09T12:57:00Z</dcterms:created>
  <dcterms:modified xsi:type="dcterms:W3CDTF">2021-02-12T20:27:00Z</dcterms:modified>
</cp:coreProperties>
</file>