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457908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March 16, 2021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C013FB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457908">
        <w:rPr>
          <w:sz w:val="20"/>
        </w:rPr>
        <w:t>, Family and Medical Leave Request,</w:t>
      </w:r>
      <w:r w:rsidR="00860688">
        <w:rPr>
          <w:sz w:val="20"/>
        </w:rPr>
        <w:t xml:space="preserve"> Southeast Community College Old Bus </w:t>
      </w:r>
      <w:r w:rsidR="00860688">
        <w:rPr>
          <w:sz w:val="20"/>
        </w:rPr>
        <w:tab/>
      </w:r>
      <w:r w:rsidR="00860688">
        <w:rPr>
          <w:sz w:val="20"/>
        </w:rPr>
        <w:tab/>
      </w:r>
      <w:r w:rsidR="00860688">
        <w:rPr>
          <w:sz w:val="20"/>
        </w:rPr>
        <w:tab/>
        <w:t>Garage Parking Lot Lease Agreement</w:t>
      </w:r>
      <w:r w:rsidR="009C4875">
        <w:rPr>
          <w:sz w:val="20"/>
        </w:rPr>
        <w:t xml:space="preserve">, February 15, 2021 Special Called and February 16, </w:t>
      </w:r>
      <w:r w:rsidR="00875F4F">
        <w:rPr>
          <w:sz w:val="20"/>
        </w:rPr>
        <w:t xml:space="preserve">2021 Regular </w:t>
      </w:r>
      <w:r w:rsidR="00875F4F">
        <w:rPr>
          <w:sz w:val="20"/>
        </w:rPr>
        <w:tab/>
      </w:r>
    </w:p>
    <w:p w:rsidR="00FA3271" w:rsidRDefault="00875F4F" w:rsidP="008C3D8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Meeting Minutes</w:t>
      </w:r>
      <w:r w:rsidR="0021294F">
        <w:rPr>
          <w:sz w:val="20"/>
        </w:rPr>
        <w:t>, Bell County 4-H Transportation Request</w:t>
      </w:r>
      <w:r>
        <w:rPr>
          <w:sz w:val="20"/>
        </w:rPr>
        <w:t xml:space="preserve"> and Fundraising Requests</w:t>
      </w:r>
    </w:p>
    <w:p w:rsidR="00C013FB" w:rsidRDefault="00C013FB" w:rsidP="008C3D89">
      <w:pPr>
        <w:rPr>
          <w:sz w:val="20"/>
        </w:rPr>
      </w:pPr>
    </w:p>
    <w:p w:rsidR="008C3D89" w:rsidRDefault="00C013FB" w:rsidP="008C3D89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C013FB" w:rsidRPr="00C013FB" w:rsidRDefault="007D3AAF" w:rsidP="008C3D89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*</w:t>
      </w:r>
      <w:r w:rsidR="00C013FB">
        <w:rPr>
          <w:sz w:val="20"/>
        </w:rPr>
        <w:t>a)</w:t>
      </w:r>
      <w:r w:rsidR="00C013FB">
        <w:rPr>
          <w:sz w:val="20"/>
        </w:rPr>
        <w:tab/>
      </w:r>
      <w:r>
        <w:rPr>
          <w:sz w:val="20"/>
        </w:rPr>
        <w:t>Presentation to Board</w:t>
      </w:r>
      <w:r w:rsidR="00C013FB">
        <w:rPr>
          <w:sz w:val="20"/>
        </w:rPr>
        <w:t>-Lone Jack</w:t>
      </w:r>
    </w:p>
    <w:p w:rsidR="00C013FB" w:rsidRDefault="00C013FB" w:rsidP="008C3D89">
      <w:pPr>
        <w:rPr>
          <w:sz w:val="20"/>
        </w:rPr>
      </w:pPr>
    </w:p>
    <w:p w:rsidR="00C013FB" w:rsidRDefault="00C013FB" w:rsidP="008C3D89">
      <w:pPr>
        <w:rPr>
          <w:sz w:val="20"/>
        </w:rPr>
      </w:pPr>
    </w:p>
    <w:p w:rsidR="00067481" w:rsidRDefault="00C013FB" w:rsidP="00067481">
      <w:pPr>
        <w:rPr>
          <w:b/>
          <w:sz w:val="20"/>
        </w:rPr>
      </w:pPr>
      <w:r>
        <w:rPr>
          <w:sz w:val="20"/>
        </w:rPr>
        <w:t>4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AF6F8B" w:rsidRDefault="00AF6F8B" w:rsidP="00CD2607">
      <w:pPr>
        <w:rPr>
          <w:sz w:val="20"/>
        </w:rPr>
      </w:pPr>
    </w:p>
    <w:p w:rsidR="006B5359" w:rsidRDefault="00C013FB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875F4F" w:rsidRDefault="00457908" w:rsidP="00875F4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875F4F">
        <w:rPr>
          <w:sz w:val="20"/>
        </w:rPr>
        <w:t>Approve proposed 2021-2022 School Staffing Policy</w:t>
      </w:r>
    </w:p>
    <w:p w:rsidR="00875F4F" w:rsidRDefault="00875F4F" w:rsidP="00875F4F">
      <w:pPr>
        <w:rPr>
          <w:sz w:val="20"/>
        </w:rPr>
      </w:pPr>
      <w:r>
        <w:rPr>
          <w:sz w:val="20"/>
        </w:rPr>
        <w:tab/>
      </w:r>
      <w:r w:rsidR="00BA3F0B">
        <w:rPr>
          <w:sz w:val="20"/>
        </w:rPr>
        <w:t>c</w:t>
      </w:r>
      <w:r>
        <w:rPr>
          <w:sz w:val="20"/>
        </w:rPr>
        <w:t>)</w:t>
      </w:r>
      <w:r>
        <w:rPr>
          <w:sz w:val="20"/>
        </w:rPr>
        <w:tab/>
        <w:t>Approve proposed 2021-2022 District Staffing Policy</w:t>
      </w:r>
    </w:p>
    <w:p w:rsidR="00875F4F" w:rsidRDefault="00875F4F" w:rsidP="00875F4F">
      <w:pPr>
        <w:rPr>
          <w:sz w:val="20"/>
        </w:rPr>
      </w:pPr>
      <w:r>
        <w:rPr>
          <w:sz w:val="20"/>
        </w:rPr>
        <w:tab/>
      </w:r>
      <w:r w:rsidR="00BA3F0B">
        <w:rPr>
          <w:sz w:val="20"/>
        </w:rPr>
        <w:t>d</w:t>
      </w:r>
      <w:r>
        <w:rPr>
          <w:sz w:val="20"/>
        </w:rPr>
        <w:t>)</w:t>
      </w:r>
      <w:r>
        <w:rPr>
          <w:sz w:val="20"/>
        </w:rPr>
        <w:tab/>
        <w:t>Approve proposed 2021-2022 Auxiliary Pay Schedule</w:t>
      </w:r>
    </w:p>
    <w:p w:rsidR="00BA3F0B" w:rsidRDefault="00BA3F0B" w:rsidP="00BA3F0B">
      <w:pPr>
        <w:rPr>
          <w:sz w:val="20"/>
        </w:rPr>
      </w:pPr>
      <w:r>
        <w:rPr>
          <w:sz w:val="20"/>
        </w:rPr>
        <w:t xml:space="preserve">             *e)</w:t>
      </w:r>
      <w:r>
        <w:rPr>
          <w:sz w:val="20"/>
        </w:rPr>
        <w:tab/>
        <w:t>March 1 Allocations</w:t>
      </w:r>
    </w:p>
    <w:p w:rsidR="00BA3F0B" w:rsidRDefault="00BA3F0B" w:rsidP="00875F4F">
      <w:pPr>
        <w:rPr>
          <w:sz w:val="20"/>
        </w:rPr>
      </w:pPr>
    </w:p>
    <w:p w:rsidR="00457908" w:rsidRDefault="00457908" w:rsidP="009C4875">
      <w:pPr>
        <w:rPr>
          <w:sz w:val="20"/>
        </w:rPr>
      </w:pPr>
      <w:r>
        <w:rPr>
          <w:sz w:val="20"/>
        </w:rPr>
        <w:tab/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C013FB" w:rsidP="00067481">
      <w:pPr>
        <w:rPr>
          <w:b/>
          <w:sz w:val="20"/>
        </w:rPr>
      </w:pPr>
      <w:r>
        <w:rPr>
          <w:sz w:val="20"/>
        </w:rPr>
        <w:t>6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875F4F" w:rsidRDefault="002C3375" w:rsidP="00875F4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875F4F">
        <w:rPr>
          <w:sz w:val="20"/>
        </w:rPr>
        <w:tab/>
      </w:r>
      <w:r w:rsidR="00875F4F" w:rsidRPr="004C5F1A">
        <w:rPr>
          <w:sz w:val="20"/>
        </w:rPr>
        <w:t xml:space="preserve">Superintendent’s Standard </w:t>
      </w:r>
      <w:r w:rsidR="00875F4F">
        <w:rPr>
          <w:sz w:val="20"/>
        </w:rPr>
        <w:t>7</w:t>
      </w:r>
      <w:r w:rsidR="00875F4F" w:rsidRPr="004C5F1A">
        <w:rPr>
          <w:sz w:val="20"/>
        </w:rPr>
        <w:t xml:space="preserve"> Report-</w:t>
      </w:r>
      <w:r w:rsidR="00875F4F" w:rsidRPr="00B20CC2">
        <w:t xml:space="preserve"> </w:t>
      </w:r>
      <w:r w:rsidR="00875F4F" w:rsidRPr="00875F4F">
        <w:rPr>
          <w:sz w:val="20"/>
        </w:rPr>
        <w:t>Influential Leadership</w:t>
      </w:r>
    </w:p>
    <w:p w:rsidR="009C4875" w:rsidRDefault="009C4875" w:rsidP="0086068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Thank You-Adam Bowling</w:t>
      </w:r>
    </w:p>
    <w:p w:rsidR="00875F4F" w:rsidRDefault="00875F4F" w:rsidP="00860688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Education Law and Finance Institute-March 4&amp;5</w:t>
      </w:r>
    </w:p>
    <w:p w:rsidR="000D2B5C" w:rsidRDefault="000D2B5C" w:rsidP="00860688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Enrollment Update-In-person vs.Virtual</w:t>
      </w:r>
    </w:p>
    <w:p w:rsidR="00E149CC" w:rsidRDefault="000D2B5C" w:rsidP="00860688">
      <w:pPr>
        <w:rPr>
          <w:sz w:val="20"/>
        </w:rPr>
      </w:pPr>
      <w:r>
        <w:rPr>
          <w:sz w:val="20"/>
        </w:rPr>
        <w:t xml:space="preserve">             *e</w:t>
      </w:r>
      <w:r w:rsidR="00E149CC">
        <w:rPr>
          <w:sz w:val="20"/>
        </w:rPr>
        <w:t>)</w:t>
      </w:r>
      <w:r w:rsidR="00E149CC">
        <w:rPr>
          <w:sz w:val="20"/>
        </w:rPr>
        <w:tab/>
        <w:t>Grant Award for Digital Learning Coaches</w:t>
      </w:r>
    </w:p>
    <w:p w:rsidR="002C3375" w:rsidRDefault="002C3375" w:rsidP="0013527F">
      <w:pPr>
        <w:rPr>
          <w:sz w:val="20"/>
        </w:rPr>
      </w:pPr>
    </w:p>
    <w:p w:rsidR="00A5372E" w:rsidRDefault="002C3375" w:rsidP="00CD260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966CFA" w:rsidRDefault="00C013FB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7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C013FB" w:rsidP="00545CE0">
      <w:pPr>
        <w:rPr>
          <w:b/>
          <w:sz w:val="20"/>
        </w:rPr>
      </w:pPr>
      <w:r>
        <w:rPr>
          <w:sz w:val="20"/>
        </w:rPr>
        <w:t>8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0D2B5C"/>
    <w:rsid w:val="001067D4"/>
    <w:rsid w:val="001068B0"/>
    <w:rsid w:val="00110805"/>
    <w:rsid w:val="00111D6A"/>
    <w:rsid w:val="001132D0"/>
    <w:rsid w:val="00122B11"/>
    <w:rsid w:val="0012501B"/>
    <w:rsid w:val="0013527F"/>
    <w:rsid w:val="001372E0"/>
    <w:rsid w:val="00172283"/>
    <w:rsid w:val="0018129C"/>
    <w:rsid w:val="00184D35"/>
    <w:rsid w:val="001D2267"/>
    <w:rsid w:val="001F4223"/>
    <w:rsid w:val="0021294F"/>
    <w:rsid w:val="00214F8B"/>
    <w:rsid w:val="00216587"/>
    <w:rsid w:val="002565A6"/>
    <w:rsid w:val="00266BDE"/>
    <w:rsid w:val="002A5295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D3A8D"/>
    <w:rsid w:val="004223A6"/>
    <w:rsid w:val="00433B6E"/>
    <w:rsid w:val="00442BEF"/>
    <w:rsid w:val="00457908"/>
    <w:rsid w:val="004A6CBA"/>
    <w:rsid w:val="004A7542"/>
    <w:rsid w:val="004C0A6A"/>
    <w:rsid w:val="004E7061"/>
    <w:rsid w:val="00515292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513E5"/>
    <w:rsid w:val="006607DF"/>
    <w:rsid w:val="00695229"/>
    <w:rsid w:val="006B1DF9"/>
    <w:rsid w:val="006B2117"/>
    <w:rsid w:val="006B5359"/>
    <w:rsid w:val="006C6452"/>
    <w:rsid w:val="00703795"/>
    <w:rsid w:val="0071170E"/>
    <w:rsid w:val="007331CA"/>
    <w:rsid w:val="00734426"/>
    <w:rsid w:val="00775F81"/>
    <w:rsid w:val="007832E6"/>
    <w:rsid w:val="00796D44"/>
    <w:rsid w:val="007D3AAF"/>
    <w:rsid w:val="007F19F4"/>
    <w:rsid w:val="0080546F"/>
    <w:rsid w:val="00805F8E"/>
    <w:rsid w:val="008173FF"/>
    <w:rsid w:val="0081779F"/>
    <w:rsid w:val="0082213C"/>
    <w:rsid w:val="008337A2"/>
    <w:rsid w:val="00845BA6"/>
    <w:rsid w:val="008531C2"/>
    <w:rsid w:val="00860688"/>
    <w:rsid w:val="00875F4F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A61E0"/>
    <w:rsid w:val="009A7C11"/>
    <w:rsid w:val="009B4E4D"/>
    <w:rsid w:val="009C3336"/>
    <w:rsid w:val="009C4875"/>
    <w:rsid w:val="009D6854"/>
    <w:rsid w:val="009D75AD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A3F0B"/>
    <w:rsid w:val="00BA7D72"/>
    <w:rsid w:val="00BB1B79"/>
    <w:rsid w:val="00BB568E"/>
    <w:rsid w:val="00BE2AF9"/>
    <w:rsid w:val="00BE77E3"/>
    <w:rsid w:val="00BF3731"/>
    <w:rsid w:val="00BF7EAB"/>
    <w:rsid w:val="00C013FB"/>
    <w:rsid w:val="00C128F7"/>
    <w:rsid w:val="00C2632E"/>
    <w:rsid w:val="00C42AFC"/>
    <w:rsid w:val="00C6390D"/>
    <w:rsid w:val="00CA4E4E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64AAA"/>
    <w:rsid w:val="00D7071F"/>
    <w:rsid w:val="00D954AD"/>
    <w:rsid w:val="00DD0EFF"/>
    <w:rsid w:val="00DD32C0"/>
    <w:rsid w:val="00DE0FC5"/>
    <w:rsid w:val="00DE4FBD"/>
    <w:rsid w:val="00DE5139"/>
    <w:rsid w:val="00E014CE"/>
    <w:rsid w:val="00E149CC"/>
    <w:rsid w:val="00E42C77"/>
    <w:rsid w:val="00E56890"/>
    <w:rsid w:val="00E84588"/>
    <w:rsid w:val="00E85E98"/>
    <w:rsid w:val="00E921D2"/>
    <w:rsid w:val="00EC293B"/>
    <w:rsid w:val="00EC2BFF"/>
    <w:rsid w:val="00EC32DB"/>
    <w:rsid w:val="00F00085"/>
    <w:rsid w:val="00F46144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77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15</cp:revision>
  <cp:lastPrinted>2021-03-12T14:33:00Z</cp:lastPrinted>
  <dcterms:created xsi:type="dcterms:W3CDTF">2021-03-05T13:11:00Z</dcterms:created>
  <dcterms:modified xsi:type="dcterms:W3CDTF">2021-03-12T14:43:00Z</dcterms:modified>
</cp:coreProperties>
</file>