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C366" w14:textId="77777777" w:rsidR="00DE3FA6" w:rsidRDefault="00A3130B" w:rsidP="00AB4981">
      <w:pPr>
        <w:pStyle w:val="Title"/>
      </w:pPr>
      <w:r>
        <w:t xml:space="preserve">Stratton Elementary </w:t>
      </w:r>
    </w:p>
    <w:p w14:paraId="4A5DE520" w14:textId="017460EC" w:rsidR="00EF36A5" w:rsidRPr="004129B7" w:rsidRDefault="00A3130B" w:rsidP="004129B7">
      <w:pPr>
        <w:pStyle w:val="Title"/>
      </w:pPr>
      <w:r>
        <w:t>SAc</w:t>
      </w:r>
      <w:r w:rsidR="00DE3FA6">
        <w:t xml:space="preserve"> </w:t>
      </w:r>
      <w:sdt>
        <w:sdtPr>
          <w:id w:val="515582267"/>
          <w:placeholder>
            <w:docPart w:val="0649D11AA7454DCDA5C4AE63A8F8C3F1"/>
          </w:placeholder>
          <w:temporary/>
          <w:showingPlcHdr/>
          <w15:appearance w15:val="hidden"/>
        </w:sdtPr>
        <w:sdtEndPr/>
        <w:sdtContent>
          <w:r w:rsidR="004129B7" w:rsidRPr="004129B7">
            <w:t>Agenda</w:t>
          </w:r>
        </w:sdtContent>
      </w:sdt>
    </w:p>
    <w:p w14:paraId="0F2BCC94" w14:textId="0843A64B" w:rsidR="00EF36A5" w:rsidRPr="004129B7" w:rsidRDefault="00E64121" w:rsidP="004129B7">
      <w:pPr>
        <w:pStyle w:val="Details"/>
      </w:pPr>
      <w:sdt>
        <w:sdtPr>
          <w:rPr>
            <w:rStyle w:val="Bold"/>
          </w:rPr>
          <w:id w:val="-2126385715"/>
          <w:placeholder>
            <w:docPart w:val="CE15AB0485A8473BBF34A194D219C520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4129B7">
            <w:rPr>
              <w:rStyle w:val="Bold"/>
            </w:rPr>
            <w:t>Date:</w:t>
          </w:r>
        </w:sdtContent>
      </w:sdt>
      <w:r w:rsidR="004129B7" w:rsidRPr="004129B7">
        <w:t xml:space="preserve"> </w:t>
      </w:r>
      <w:r w:rsidR="002F7832">
        <w:t>January 12</w:t>
      </w:r>
      <w:r w:rsidR="00A3130B">
        <w:t>, 202</w:t>
      </w:r>
      <w:r w:rsidR="002F7832">
        <w:t>4</w:t>
      </w:r>
    </w:p>
    <w:p w14:paraId="1E53F5FA" w14:textId="6BBFD0CC" w:rsidR="00EF36A5" w:rsidRDefault="00E64121" w:rsidP="00AB4981">
      <w:pPr>
        <w:pStyle w:val="Details"/>
      </w:pPr>
      <w:sdt>
        <w:sdtPr>
          <w:rPr>
            <w:rStyle w:val="Bold"/>
          </w:rPr>
          <w:id w:val="-318193952"/>
          <w:placeholder>
            <w:docPart w:val="F74FB11BB01A4DC89F4C55C9C5C88A67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4129B7">
            <w:rPr>
              <w:rStyle w:val="Bold"/>
            </w:rPr>
            <w:t>Time:</w:t>
          </w:r>
        </w:sdtContent>
      </w:sdt>
      <w:r w:rsidR="004129B7" w:rsidRPr="004129B7">
        <w:rPr>
          <w:rStyle w:val="Bold"/>
        </w:rPr>
        <w:t xml:space="preserve"> </w:t>
      </w:r>
      <w:r w:rsidR="003F2D49">
        <w:t>8</w:t>
      </w:r>
      <w:r w:rsidR="001E712B">
        <w:t>:00-</w:t>
      </w:r>
      <w:r w:rsidR="003F2D49">
        <w:t>9</w:t>
      </w:r>
      <w:r w:rsidR="001E712B">
        <w:t>:00</w:t>
      </w:r>
      <w:r w:rsidR="00A3130B">
        <w:t xml:space="preserve"> </w:t>
      </w:r>
      <w:r w:rsidR="003F2D49">
        <w:t>A</w:t>
      </w:r>
      <w:r w:rsidR="00A3130B">
        <w:t>M</w:t>
      </w:r>
    </w:p>
    <w:p w14:paraId="5812B6E4" w14:textId="24A9B442" w:rsidR="003F2D49" w:rsidRPr="003F2D49" w:rsidRDefault="003F2D49" w:rsidP="00AB4981">
      <w:pPr>
        <w:pStyle w:val="Details"/>
      </w:pPr>
      <w:r w:rsidRPr="003F2D49">
        <w:rPr>
          <w:b/>
          <w:bCs/>
        </w:rPr>
        <w:t>Place:</w:t>
      </w:r>
      <w:r>
        <w:rPr>
          <w:b/>
          <w:bCs/>
        </w:rPr>
        <w:t xml:space="preserve"> </w:t>
      </w:r>
      <w:r>
        <w:t xml:space="preserve">Stratton Elementary School </w:t>
      </w:r>
      <w:r w:rsidR="002F7832">
        <w:t>Annex</w:t>
      </w:r>
    </w:p>
    <w:p w14:paraId="0651092A" w14:textId="3AB54623" w:rsidR="00CA6B4F" w:rsidRPr="00CA6B4F" w:rsidRDefault="00A3130B" w:rsidP="00AB4981">
      <w:pPr>
        <w:pStyle w:val="Heading1"/>
      </w:pPr>
      <w:r>
        <w:t>SAC Leadership</w:t>
      </w:r>
    </w:p>
    <w:p w14:paraId="6DD93A24" w14:textId="0BAF2FF8" w:rsidR="00D0550B" w:rsidRDefault="00A3130B" w:rsidP="00D0550B">
      <w:r>
        <w:t>Kyle Rudd, Principal</w:t>
      </w:r>
      <w:r w:rsidR="00D0550B" w:rsidRPr="00D0550B">
        <w:t xml:space="preserve"> | </w:t>
      </w:r>
      <w:r w:rsidR="007C6D3A">
        <w:t>Megan Miller</w:t>
      </w:r>
      <w:r>
        <w:t>, SAC Chair</w:t>
      </w:r>
    </w:p>
    <w:p w14:paraId="41986586" w14:textId="77777777" w:rsidR="00D0550B" w:rsidRPr="00D0550B" w:rsidRDefault="00D0550B" w:rsidP="00D0550B"/>
    <w:tbl>
      <w:tblPr>
        <w:tblStyle w:val="ListTable6Colorful"/>
        <w:tblW w:w="5068" w:type="pct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1342"/>
        <w:gridCol w:w="6518"/>
        <w:gridCol w:w="1627"/>
      </w:tblGrid>
      <w:tr w:rsidR="00D0550B" w:rsidRPr="00D0550B" w14:paraId="367CE66F" w14:textId="77777777" w:rsidTr="00AA2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tblHeader/>
        </w:trPr>
        <w:tc>
          <w:tcPr>
            <w:tcW w:w="1342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0E7B95A2" w14:textId="2A086BD4" w:rsidR="00D0550B" w:rsidRPr="00D0550B" w:rsidRDefault="00D0550B" w:rsidP="00D0550B">
            <w:pPr>
              <w:jc w:val="center"/>
            </w:pP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sdt>
            <w:sdtPr>
              <w:alias w:val="Item:"/>
              <w:tag w:val="Item:"/>
              <w:id w:val="614954302"/>
              <w:placeholder>
                <w:docPart w:val="0A2CDC6072BE428788E6742642C7B0AB"/>
              </w:placeholder>
              <w:temporary/>
              <w:showingPlcHdr/>
              <w15:appearance w15:val="hidden"/>
            </w:sdtPr>
            <w:sdtEndPr/>
            <w:sdtContent>
              <w:p w14:paraId="3628140F" w14:textId="77777777" w:rsidR="00D0550B" w:rsidRPr="00D0550B" w:rsidRDefault="00D0550B" w:rsidP="00D0550B">
                <w:pPr>
                  <w:jc w:val="center"/>
                </w:pPr>
                <w:r w:rsidRPr="00D0550B">
                  <w:t>Item</w:t>
                </w:r>
              </w:p>
            </w:sdtContent>
          </w:sdt>
        </w:tc>
        <w:tc>
          <w:tcPr>
            <w:tcW w:w="1627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3A9663BC" w14:textId="56971B71" w:rsidR="00D0550B" w:rsidRPr="00D0550B" w:rsidRDefault="00D0550B" w:rsidP="00D0550B">
            <w:pPr>
              <w:jc w:val="center"/>
            </w:pPr>
          </w:p>
        </w:tc>
      </w:tr>
      <w:tr w:rsidR="00D0550B" w:rsidRPr="00D0550B" w14:paraId="0BBEE449" w14:textId="77777777" w:rsidTr="003D48E4">
        <w:trPr>
          <w:trHeight w:val="513"/>
        </w:trPr>
        <w:tc>
          <w:tcPr>
            <w:tcW w:w="1342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70A10092" w14:textId="5710F0D4" w:rsidR="00D0550B" w:rsidRPr="00D0550B" w:rsidRDefault="003F2D49" w:rsidP="00D0550B">
            <w:r>
              <w:t>8</w:t>
            </w:r>
            <w:r w:rsidR="007C6D3A">
              <w:t>:00</w:t>
            </w:r>
            <w:r w:rsidR="00A3130B">
              <w:t xml:space="preserve"> </w:t>
            </w:r>
            <w:r>
              <w:t>A</w:t>
            </w:r>
            <w:r w:rsidR="00A3130B">
              <w:t>M</w:t>
            </w: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1A859ADA" w14:textId="77777777" w:rsidR="00F25E7E" w:rsidRDefault="00824168" w:rsidP="00F25E7E">
            <w:r>
              <w:t>Welcome</w:t>
            </w:r>
            <w:r w:rsidR="00F45A45">
              <w:t xml:space="preserve"> and Announcements</w:t>
            </w:r>
            <w:r w:rsidR="00FE0A7C">
              <w:t xml:space="preserve"> </w:t>
            </w:r>
          </w:p>
          <w:p w14:paraId="6B9FCF7B" w14:textId="01A1F797" w:rsidR="00D0550B" w:rsidRPr="00F25E7E" w:rsidRDefault="00F25E7E" w:rsidP="00F25E7E">
            <w:r>
              <w:t>– Good things</w:t>
            </w:r>
          </w:p>
        </w:tc>
        <w:tc>
          <w:tcPr>
            <w:tcW w:w="1627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CE797FE" w14:textId="2728DB4A" w:rsidR="00D0550B" w:rsidRPr="00D0550B" w:rsidRDefault="007C6D3A" w:rsidP="00D0550B">
            <w:r>
              <w:t>Megan</w:t>
            </w:r>
            <w:r w:rsidR="003F2D49">
              <w:t xml:space="preserve"> Miller</w:t>
            </w:r>
          </w:p>
        </w:tc>
      </w:tr>
      <w:tr w:rsidR="00D0550B" w:rsidRPr="00D0550B" w14:paraId="2B2C3015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548857C" w14:textId="0659647C" w:rsidR="00D0550B" w:rsidRPr="00D0550B" w:rsidRDefault="003F2D49" w:rsidP="00D0550B">
            <w:r>
              <w:t>8</w:t>
            </w:r>
            <w:r w:rsidR="00E67201">
              <w:t>:05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A35AC08" w14:textId="3F81B5D4" w:rsidR="00D0550B" w:rsidRPr="00D0550B" w:rsidRDefault="003F2D49" w:rsidP="00D0550B">
            <w:r>
              <w:t xml:space="preserve">Attendance </w:t>
            </w:r>
            <w:r w:rsidR="002F7832">
              <w:t>Update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8157B69" w14:textId="235CD95A" w:rsidR="00D0550B" w:rsidRPr="00D0550B" w:rsidRDefault="00650AF1" w:rsidP="00D0550B">
            <w:r>
              <w:t>Mr. Rudd</w:t>
            </w:r>
          </w:p>
        </w:tc>
      </w:tr>
      <w:tr w:rsidR="00F25E7E" w:rsidRPr="00D0550B" w14:paraId="00EEFF8C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4103B42" w14:textId="029F13EF" w:rsidR="00F25E7E" w:rsidRDefault="003F2D49" w:rsidP="00F25E7E">
            <w:r>
              <w:t>8</w:t>
            </w:r>
            <w:r w:rsidR="00F25E7E">
              <w:t>:10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BE1F68" w14:textId="76B4D991" w:rsidR="00F25E7E" w:rsidRDefault="002F7832" w:rsidP="00F25E7E">
            <w:proofErr w:type="spellStart"/>
            <w:r>
              <w:t>Dibels</w:t>
            </w:r>
            <w:proofErr w:type="spellEnd"/>
            <w:r>
              <w:t xml:space="preserve"> and Star Testing Data</w:t>
            </w:r>
            <w:r w:rsidR="00F25E7E">
              <w:t xml:space="preserve"> 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1C796C0" w14:textId="16935360" w:rsidR="00F25E7E" w:rsidRPr="00D0550B" w:rsidRDefault="001D0F84" w:rsidP="00F25E7E">
            <w:r>
              <w:t>Mr. Rudd</w:t>
            </w:r>
          </w:p>
        </w:tc>
      </w:tr>
      <w:tr w:rsidR="00F25E7E" w:rsidRPr="00D0550B" w14:paraId="615223E7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0EFC806" w14:textId="5C5053A2" w:rsidR="00F25E7E" w:rsidRPr="009F3A06" w:rsidRDefault="003F2D49" w:rsidP="00F25E7E">
            <w:r w:rsidRPr="009F3A06">
              <w:t>8</w:t>
            </w:r>
            <w:r w:rsidR="00F25E7E" w:rsidRPr="009F3A06">
              <w:t>:</w:t>
            </w:r>
            <w:r w:rsidR="002F7832" w:rsidRPr="009F3A06">
              <w:t>25</w:t>
            </w:r>
            <w:r w:rsidR="00F25E7E" w:rsidRPr="009F3A06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9D97F40" w14:textId="0643E78C" w:rsidR="00F25E7E" w:rsidRPr="009F3A06" w:rsidRDefault="002F7832" w:rsidP="00F25E7E">
            <w:r w:rsidRPr="009F3A06">
              <w:rPr>
                <w:strike/>
              </w:rPr>
              <w:t>Upcoming Student-based Budget Changes</w:t>
            </w:r>
            <w:r w:rsidR="009F3A06" w:rsidRPr="009F3A06">
              <w:t xml:space="preserve"> </w:t>
            </w:r>
            <w:r w:rsidR="009F3A06">
              <w:t>Crisis Planning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47F37166" w14:textId="3A625487" w:rsidR="00F25E7E" w:rsidRDefault="003F6A2D" w:rsidP="00F25E7E">
            <w:r>
              <w:t>Mr. Rudd</w:t>
            </w:r>
          </w:p>
        </w:tc>
      </w:tr>
      <w:tr w:rsidR="00FB2501" w:rsidRPr="00D0550B" w14:paraId="4F1F6A42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51A5826" w14:textId="5DE9A0FC" w:rsidR="00FB2501" w:rsidRPr="009F3A06" w:rsidRDefault="003F2D49" w:rsidP="00FB2501">
            <w:pPr>
              <w:rPr>
                <w:strike/>
              </w:rPr>
            </w:pPr>
            <w:r w:rsidRPr="009F3A06">
              <w:rPr>
                <w:strike/>
              </w:rPr>
              <w:t>8</w:t>
            </w:r>
            <w:r w:rsidR="00FB2501" w:rsidRPr="009F3A06">
              <w:rPr>
                <w:strike/>
              </w:rPr>
              <w:t>:</w:t>
            </w:r>
            <w:r w:rsidRPr="009F3A06">
              <w:rPr>
                <w:strike/>
              </w:rPr>
              <w:t>3</w:t>
            </w:r>
            <w:r w:rsidR="00685643" w:rsidRPr="009F3A06">
              <w:rPr>
                <w:strike/>
              </w:rPr>
              <w:t>5</w:t>
            </w:r>
            <w:r w:rsidR="00FB2501" w:rsidRPr="009F3A06">
              <w:rPr>
                <w:strike/>
              </w:rP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EB474BB" w14:textId="58A097D1" w:rsidR="00D92643" w:rsidRPr="009F3A06" w:rsidRDefault="002F7832" w:rsidP="00FB2501">
            <w:pPr>
              <w:rPr>
                <w:strike/>
              </w:rPr>
            </w:pPr>
            <w:r w:rsidRPr="009F3A06">
              <w:rPr>
                <w:strike/>
              </w:rPr>
              <w:t>Unified School Improvement Plan (USIP) Update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6BEF1C59" w14:textId="3E73D1D4" w:rsidR="00D92643" w:rsidRDefault="00FB2501" w:rsidP="00FB2501">
            <w:r>
              <w:t>Mr. Rudd</w:t>
            </w:r>
            <w:r w:rsidR="00F25E7E">
              <w:t xml:space="preserve"> </w:t>
            </w:r>
          </w:p>
        </w:tc>
      </w:tr>
      <w:tr w:rsidR="003F6A2D" w:rsidRPr="00D0550B" w14:paraId="00F87DDA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67504FEB" w14:textId="59BE8121" w:rsidR="003F6A2D" w:rsidRPr="009F3A06" w:rsidRDefault="003F2D49" w:rsidP="00FB2501">
            <w:pPr>
              <w:rPr>
                <w:strike/>
              </w:rPr>
            </w:pPr>
            <w:r w:rsidRPr="009F3A06">
              <w:rPr>
                <w:strike/>
              </w:rPr>
              <w:t>8</w:t>
            </w:r>
            <w:r w:rsidR="003F6A2D" w:rsidRPr="009F3A06">
              <w:rPr>
                <w:strike/>
              </w:rPr>
              <w:t>:4</w:t>
            </w:r>
            <w:r w:rsidR="002F7832" w:rsidRPr="009F3A06">
              <w:rPr>
                <w:strike/>
              </w:rPr>
              <w:t>0</w:t>
            </w:r>
            <w:r w:rsidR="003F6A2D" w:rsidRPr="009F3A06">
              <w:rPr>
                <w:strike/>
              </w:rP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0F16DC7D" w14:textId="6B039221" w:rsidR="003F6A2D" w:rsidRPr="009F3A06" w:rsidRDefault="002F7832" w:rsidP="00FB2501">
            <w:pPr>
              <w:rPr>
                <w:strike/>
              </w:rPr>
            </w:pPr>
            <w:r w:rsidRPr="009F3A06">
              <w:rPr>
                <w:strike/>
              </w:rPr>
              <w:t>Text-First Instruction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B157362" w14:textId="7B2D146F" w:rsidR="003F6A2D" w:rsidRDefault="003F6A2D" w:rsidP="00FB2501">
            <w:r>
              <w:t>Mr. Rudd</w:t>
            </w:r>
          </w:p>
        </w:tc>
      </w:tr>
      <w:tr w:rsidR="00FE0D7C" w:rsidRPr="00D0550B" w14:paraId="42D86501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B4F9917" w14:textId="47C86D23" w:rsidR="00FE0D7C" w:rsidRDefault="003F2D49" w:rsidP="00FE0D7C">
            <w:r>
              <w:t>8</w:t>
            </w:r>
            <w:r w:rsidR="00FE0D7C">
              <w:t>:5</w:t>
            </w:r>
            <w:r>
              <w:t>5</w:t>
            </w:r>
            <w:r w:rsidR="00FE0D7C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7B1077C" w14:textId="39CE1DD4" w:rsidR="00FE0D7C" w:rsidRDefault="00FE0D7C" w:rsidP="00FE0D7C">
            <w:r>
              <w:t>Questions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78EAE7" w14:textId="3F1530E9" w:rsidR="00FE0D7C" w:rsidRDefault="00FE0D7C" w:rsidP="00FE0D7C">
            <w:r>
              <w:t>Megan</w:t>
            </w:r>
            <w:r w:rsidR="003F2D49">
              <w:t xml:space="preserve"> Miller</w:t>
            </w:r>
          </w:p>
        </w:tc>
      </w:tr>
      <w:tr w:rsidR="00FE0D7C" w:rsidRPr="00D0550B" w14:paraId="336F4C7C" w14:textId="77777777" w:rsidTr="00F74912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593D4D4D" w14:textId="1E504F56" w:rsidR="00FE0D7C" w:rsidRPr="00D0550B" w:rsidRDefault="003F2D49" w:rsidP="00FE0D7C">
            <w:r>
              <w:t>9</w:t>
            </w:r>
            <w:r w:rsidR="00FE0D7C">
              <w:t>:00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1FCB5B3E" w14:textId="417CF160" w:rsidR="00FE0D7C" w:rsidRPr="00D0550B" w:rsidRDefault="00FE0D7C" w:rsidP="00FE0D7C">
            <w:r>
              <w:t>Closing of Meeting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7780BF3" w14:textId="046872DB" w:rsidR="00FE0D7C" w:rsidRPr="00D0550B" w:rsidRDefault="00FE0D7C" w:rsidP="00FE0D7C">
            <w:r>
              <w:t xml:space="preserve">Megan </w:t>
            </w:r>
            <w:r w:rsidR="003F2D49">
              <w:t>Miller</w:t>
            </w:r>
          </w:p>
        </w:tc>
      </w:tr>
    </w:tbl>
    <w:p w14:paraId="0DFB64C6" w14:textId="18445E2B" w:rsidR="003B4671" w:rsidRDefault="003B4671" w:rsidP="00D0550B">
      <w:pPr>
        <w:rPr>
          <w:szCs w:val="24"/>
        </w:rPr>
      </w:pPr>
    </w:p>
    <w:p w14:paraId="51618E3E" w14:textId="4342A4B1" w:rsidR="00F00014" w:rsidRPr="00AA73C2" w:rsidRDefault="00F00014" w:rsidP="00D0550B">
      <w:pPr>
        <w:rPr>
          <w:szCs w:val="24"/>
        </w:rPr>
      </w:pPr>
      <w:r w:rsidRPr="00AA73C2">
        <w:rPr>
          <w:szCs w:val="24"/>
        </w:rPr>
        <w:t>Attendees: Megan</w:t>
      </w:r>
      <w:r w:rsidR="00AA73C2" w:rsidRPr="00AA73C2">
        <w:rPr>
          <w:szCs w:val="24"/>
        </w:rPr>
        <w:t xml:space="preserve"> Miller</w:t>
      </w:r>
      <w:r w:rsidRPr="00AA73C2">
        <w:rPr>
          <w:szCs w:val="24"/>
        </w:rPr>
        <w:t xml:space="preserve">, </w:t>
      </w:r>
      <w:r w:rsidR="00AA73C2" w:rsidRPr="00AA73C2">
        <w:rPr>
          <w:szCs w:val="24"/>
        </w:rPr>
        <w:t xml:space="preserve">Kyle </w:t>
      </w:r>
      <w:r w:rsidRPr="00AA73C2">
        <w:rPr>
          <w:szCs w:val="24"/>
        </w:rPr>
        <w:t>Rudd, Heather</w:t>
      </w:r>
      <w:r w:rsidR="00AA73C2" w:rsidRPr="00AA73C2">
        <w:rPr>
          <w:szCs w:val="24"/>
        </w:rPr>
        <w:t xml:space="preserve"> Kaczmarski</w:t>
      </w:r>
      <w:r w:rsidRPr="00AA73C2">
        <w:rPr>
          <w:szCs w:val="24"/>
        </w:rPr>
        <w:t>, Michelle</w:t>
      </w:r>
      <w:r w:rsidR="00AA73C2" w:rsidRPr="00AA73C2">
        <w:rPr>
          <w:szCs w:val="24"/>
        </w:rPr>
        <w:t xml:space="preserve"> Mawhiney</w:t>
      </w:r>
    </w:p>
    <w:p w14:paraId="425FF04B" w14:textId="056DC34F" w:rsidR="00F00014" w:rsidRDefault="00F00014" w:rsidP="00D0550B">
      <w:pPr>
        <w:rPr>
          <w:szCs w:val="24"/>
        </w:rPr>
      </w:pPr>
      <w:r>
        <w:rPr>
          <w:szCs w:val="24"/>
        </w:rPr>
        <w:t>Meeting called to order at 8:02.</w:t>
      </w:r>
    </w:p>
    <w:p w14:paraId="6D758FFF" w14:textId="165C91F3" w:rsidR="00F00014" w:rsidRDefault="00AA73C2" w:rsidP="00D0550B">
      <w:pPr>
        <w:rPr>
          <w:szCs w:val="24"/>
        </w:rPr>
      </w:pPr>
      <w:r>
        <w:rPr>
          <w:szCs w:val="24"/>
        </w:rPr>
        <w:t>There was a q</w:t>
      </w:r>
      <w:r w:rsidR="00F00014">
        <w:rPr>
          <w:szCs w:val="24"/>
        </w:rPr>
        <w:t>uestion about emailing out Star testing</w:t>
      </w:r>
      <w:r>
        <w:rPr>
          <w:szCs w:val="24"/>
        </w:rPr>
        <w:t xml:space="preserve"> to parents</w:t>
      </w:r>
      <w:r w:rsidR="00F00014">
        <w:rPr>
          <w:szCs w:val="24"/>
        </w:rPr>
        <w:t xml:space="preserve">. </w:t>
      </w:r>
      <w:r>
        <w:rPr>
          <w:szCs w:val="24"/>
        </w:rPr>
        <w:t>Star test r</w:t>
      </w:r>
      <w:r w:rsidR="00F00014">
        <w:rPr>
          <w:szCs w:val="24"/>
        </w:rPr>
        <w:t xml:space="preserve">eports are ready as soon as testing is done. </w:t>
      </w:r>
      <w:r>
        <w:rPr>
          <w:szCs w:val="24"/>
        </w:rPr>
        <w:t>Will we be g</w:t>
      </w:r>
      <w:r w:rsidR="00F00014">
        <w:rPr>
          <w:szCs w:val="24"/>
        </w:rPr>
        <w:t xml:space="preserve">etting reports out in January? </w:t>
      </w:r>
      <w:r>
        <w:rPr>
          <w:szCs w:val="24"/>
        </w:rPr>
        <w:t xml:space="preserve">Working on a plan for that. </w:t>
      </w:r>
      <w:r w:rsidR="00F00014">
        <w:rPr>
          <w:szCs w:val="24"/>
        </w:rPr>
        <w:t xml:space="preserve">First grade </w:t>
      </w:r>
      <w:r>
        <w:rPr>
          <w:szCs w:val="24"/>
        </w:rPr>
        <w:t xml:space="preserve">will </w:t>
      </w:r>
      <w:r w:rsidR="00F00014">
        <w:rPr>
          <w:szCs w:val="24"/>
        </w:rPr>
        <w:t xml:space="preserve">do </w:t>
      </w:r>
      <w:r>
        <w:rPr>
          <w:szCs w:val="24"/>
        </w:rPr>
        <w:t xml:space="preserve">their first </w:t>
      </w:r>
      <w:r w:rsidR="00F00014">
        <w:rPr>
          <w:szCs w:val="24"/>
        </w:rPr>
        <w:t>Star</w:t>
      </w:r>
      <w:r>
        <w:rPr>
          <w:szCs w:val="24"/>
        </w:rPr>
        <w:t xml:space="preserve"> tests</w:t>
      </w:r>
      <w:r w:rsidR="00F00014">
        <w:rPr>
          <w:szCs w:val="24"/>
        </w:rPr>
        <w:t xml:space="preserve"> at end of year to give a baseline going into second grade. </w:t>
      </w:r>
      <w:r>
        <w:rPr>
          <w:szCs w:val="24"/>
        </w:rPr>
        <w:t xml:space="preserve">Ms. </w:t>
      </w:r>
      <w:r w:rsidR="00F00014">
        <w:rPr>
          <w:szCs w:val="24"/>
        </w:rPr>
        <w:t>Graber</w:t>
      </w:r>
      <w:r>
        <w:rPr>
          <w:szCs w:val="24"/>
        </w:rPr>
        <w:t xml:space="preserve"> (gifted teacher)</w:t>
      </w:r>
      <w:r w:rsidR="00F00014">
        <w:rPr>
          <w:szCs w:val="24"/>
        </w:rPr>
        <w:t xml:space="preserve"> is going watch</w:t>
      </w:r>
      <w:r>
        <w:rPr>
          <w:szCs w:val="24"/>
        </w:rPr>
        <w:t xml:space="preserve"> the scores to</w:t>
      </w:r>
      <w:r w:rsidR="00F00014">
        <w:rPr>
          <w:szCs w:val="24"/>
        </w:rPr>
        <w:t xml:space="preserve"> flag</w:t>
      </w:r>
      <w:r>
        <w:rPr>
          <w:szCs w:val="24"/>
        </w:rPr>
        <w:t xml:space="preserve"> possible</w:t>
      </w:r>
      <w:r w:rsidR="00F00014">
        <w:rPr>
          <w:szCs w:val="24"/>
        </w:rPr>
        <w:t xml:space="preserve"> kids for gifted</w:t>
      </w:r>
      <w:r>
        <w:rPr>
          <w:szCs w:val="24"/>
        </w:rPr>
        <w:t xml:space="preserve"> and talented</w:t>
      </w:r>
      <w:r w:rsidR="00F00014">
        <w:rPr>
          <w:szCs w:val="24"/>
        </w:rPr>
        <w:t xml:space="preserve"> and </w:t>
      </w:r>
      <w:r>
        <w:rPr>
          <w:szCs w:val="24"/>
        </w:rPr>
        <w:t>provide</w:t>
      </w:r>
      <w:r w:rsidR="00F00014">
        <w:rPr>
          <w:szCs w:val="24"/>
        </w:rPr>
        <w:t xml:space="preserve"> possible gifted </w:t>
      </w:r>
      <w:r>
        <w:rPr>
          <w:szCs w:val="24"/>
        </w:rPr>
        <w:t>enrichment</w:t>
      </w:r>
      <w:r w:rsidR="00F00014">
        <w:rPr>
          <w:szCs w:val="24"/>
        </w:rPr>
        <w:t xml:space="preserve"> throughout second grade.</w:t>
      </w:r>
    </w:p>
    <w:p w14:paraId="76015D9C" w14:textId="77777777" w:rsidR="00AA73C2" w:rsidRDefault="00446356" w:rsidP="00D0550B">
      <w:pPr>
        <w:rPr>
          <w:szCs w:val="24"/>
        </w:rPr>
      </w:pPr>
      <w:r w:rsidRPr="00AA73C2">
        <w:rPr>
          <w:szCs w:val="24"/>
          <w:u w:val="single"/>
        </w:rPr>
        <w:t>Good things</w:t>
      </w:r>
      <w:r>
        <w:rPr>
          <w:szCs w:val="24"/>
        </w:rPr>
        <w:t xml:space="preserve">: </w:t>
      </w:r>
    </w:p>
    <w:p w14:paraId="30F767FD" w14:textId="315A732D" w:rsidR="00F00014" w:rsidRDefault="00AA73C2" w:rsidP="00D0550B">
      <w:pPr>
        <w:rPr>
          <w:szCs w:val="24"/>
        </w:rPr>
      </w:pPr>
      <w:r>
        <w:rPr>
          <w:szCs w:val="24"/>
        </w:rPr>
        <w:t>G</w:t>
      </w:r>
      <w:r w:rsidR="00446356">
        <w:rPr>
          <w:szCs w:val="24"/>
        </w:rPr>
        <w:t xml:space="preserve">ardening bulbs </w:t>
      </w:r>
      <w:r>
        <w:rPr>
          <w:szCs w:val="24"/>
        </w:rPr>
        <w:t xml:space="preserve">are </w:t>
      </w:r>
      <w:r w:rsidR="00446356">
        <w:rPr>
          <w:szCs w:val="24"/>
        </w:rPr>
        <w:t>all in the ground</w:t>
      </w:r>
      <w:r>
        <w:rPr>
          <w:szCs w:val="24"/>
        </w:rPr>
        <w:t xml:space="preserve"> after planting in Nov/Dec</w:t>
      </w:r>
      <w:r w:rsidR="00446356">
        <w:rPr>
          <w:szCs w:val="24"/>
        </w:rPr>
        <w:t xml:space="preserve">. Fencing </w:t>
      </w:r>
      <w:r>
        <w:rPr>
          <w:szCs w:val="24"/>
        </w:rPr>
        <w:t xml:space="preserve">around those beds is </w:t>
      </w:r>
      <w:r w:rsidR="00446356">
        <w:rPr>
          <w:szCs w:val="24"/>
        </w:rPr>
        <w:t xml:space="preserve">coming next. Mrs. Vassar </w:t>
      </w:r>
      <w:r>
        <w:rPr>
          <w:szCs w:val="24"/>
        </w:rPr>
        <w:t xml:space="preserve">is </w:t>
      </w:r>
      <w:r w:rsidR="00446356">
        <w:rPr>
          <w:szCs w:val="24"/>
        </w:rPr>
        <w:t xml:space="preserve">tasked with </w:t>
      </w:r>
      <w:r>
        <w:rPr>
          <w:szCs w:val="24"/>
        </w:rPr>
        <w:t xml:space="preserve">flower </w:t>
      </w:r>
      <w:r w:rsidR="00446356">
        <w:rPr>
          <w:szCs w:val="24"/>
        </w:rPr>
        <w:t xml:space="preserve">beds in front of annex. </w:t>
      </w:r>
      <w:r>
        <w:rPr>
          <w:szCs w:val="24"/>
        </w:rPr>
        <w:t>We are l</w:t>
      </w:r>
      <w:r w:rsidR="00446356">
        <w:rPr>
          <w:szCs w:val="24"/>
        </w:rPr>
        <w:t xml:space="preserve">ooking </w:t>
      </w:r>
      <w:r>
        <w:rPr>
          <w:szCs w:val="24"/>
        </w:rPr>
        <w:t xml:space="preserve">into </w:t>
      </w:r>
      <w:r w:rsidR="00446356">
        <w:rPr>
          <w:szCs w:val="24"/>
        </w:rPr>
        <w:t>mural</w:t>
      </w:r>
      <w:r>
        <w:rPr>
          <w:szCs w:val="24"/>
        </w:rPr>
        <w:t xml:space="preserve"> painting</w:t>
      </w:r>
      <w:r w:rsidR="00446356">
        <w:rPr>
          <w:szCs w:val="24"/>
        </w:rPr>
        <w:t xml:space="preserve"> on north side of annex. </w:t>
      </w:r>
      <w:r>
        <w:rPr>
          <w:szCs w:val="24"/>
        </w:rPr>
        <w:t>Do you k</w:t>
      </w:r>
      <w:r w:rsidR="00446356">
        <w:rPr>
          <w:szCs w:val="24"/>
        </w:rPr>
        <w:t>now anyone</w:t>
      </w:r>
      <w:r>
        <w:rPr>
          <w:szCs w:val="24"/>
        </w:rPr>
        <w:t xml:space="preserve"> to recommend</w:t>
      </w:r>
      <w:r w:rsidR="00F2299A">
        <w:rPr>
          <w:szCs w:val="24"/>
        </w:rPr>
        <w:t xml:space="preserve">? </w:t>
      </w:r>
      <w:r>
        <w:rPr>
          <w:szCs w:val="24"/>
        </w:rPr>
        <w:t>This could also be considered for a</w:t>
      </w:r>
      <w:r w:rsidR="00F2299A">
        <w:rPr>
          <w:szCs w:val="24"/>
        </w:rPr>
        <w:t xml:space="preserve"> 5</w:t>
      </w:r>
      <w:r w:rsidR="00F2299A" w:rsidRPr="00F2299A">
        <w:rPr>
          <w:szCs w:val="24"/>
          <w:vertAlign w:val="superscript"/>
        </w:rPr>
        <w:t>th</w:t>
      </w:r>
      <w:r w:rsidR="00F2299A">
        <w:rPr>
          <w:szCs w:val="24"/>
        </w:rPr>
        <w:t xml:space="preserve"> grade project</w:t>
      </w:r>
      <w:r>
        <w:rPr>
          <w:szCs w:val="24"/>
        </w:rPr>
        <w:t>.</w:t>
      </w:r>
    </w:p>
    <w:p w14:paraId="244370AF" w14:textId="77777777" w:rsidR="00AA73C2" w:rsidRDefault="00AA73C2" w:rsidP="00D0550B">
      <w:pPr>
        <w:rPr>
          <w:szCs w:val="24"/>
        </w:rPr>
      </w:pPr>
    </w:p>
    <w:p w14:paraId="161FDE10" w14:textId="77777777" w:rsidR="00AA73C2" w:rsidRDefault="00AA73C2" w:rsidP="00D0550B">
      <w:pPr>
        <w:rPr>
          <w:szCs w:val="24"/>
        </w:rPr>
      </w:pPr>
    </w:p>
    <w:p w14:paraId="39121F11" w14:textId="77777777" w:rsidR="00AA73C2" w:rsidRDefault="00AA73C2" w:rsidP="00D0550B">
      <w:pPr>
        <w:rPr>
          <w:szCs w:val="24"/>
        </w:rPr>
      </w:pPr>
    </w:p>
    <w:p w14:paraId="0A1A8DCD" w14:textId="77777777" w:rsidR="00AA73C2" w:rsidRDefault="00AA73C2" w:rsidP="00D0550B">
      <w:pPr>
        <w:rPr>
          <w:szCs w:val="24"/>
        </w:rPr>
      </w:pPr>
    </w:p>
    <w:p w14:paraId="281B4C54" w14:textId="77777777" w:rsidR="00AA73C2" w:rsidRDefault="00AA73C2" w:rsidP="00D0550B">
      <w:pPr>
        <w:rPr>
          <w:szCs w:val="24"/>
        </w:rPr>
      </w:pPr>
    </w:p>
    <w:p w14:paraId="08705ECC" w14:textId="37BEA70C" w:rsidR="00F2299A" w:rsidRDefault="00F2299A" w:rsidP="00D0550B">
      <w:pPr>
        <w:rPr>
          <w:szCs w:val="24"/>
        </w:rPr>
      </w:pPr>
      <w:r>
        <w:rPr>
          <w:szCs w:val="24"/>
        </w:rPr>
        <w:t>District Safety planning</w:t>
      </w:r>
      <w:r w:rsidR="00AA73C2">
        <w:rPr>
          <w:szCs w:val="24"/>
        </w:rPr>
        <w:t xml:space="preserve"> went well</w:t>
      </w:r>
      <w:r>
        <w:rPr>
          <w:szCs w:val="24"/>
        </w:rPr>
        <w:t>. We gave facilities a wish</w:t>
      </w:r>
      <w:r w:rsidR="00A070E1">
        <w:rPr>
          <w:szCs w:val="24"/>
        </w:rPr>
        <w:t xml:space="preserve"> </w:t>
      </w:r>
      <w:r>
        <w:rPr>
          <w:szCs w:val="24"/>
        </w:rPr>
        <w:t xml:space="preserve">list (including redoing the annex, </w:t>
      </w:r>
      <w:r w:rsidR="00AA73C2">
        <w:rPr>
          <w:szCs w:val="24"/>
        </w:rPr>
        <w:t xml:space="preserve">having </w:t>
      </w:r>
      <w:r>
        <w:rPr>
          <w:szCs w:val="24"/>
        </w:rPr>
        <w:t>a separate gym and cafeteria) Engineers looked at the space in front</w:t>
      </w:r>
      <w:r w:rsidR="00AA73C2">
        <w:rPr>
          <w:szCs w:val="24"/>
        </w:rPr>
        <w:t xml:space="preserve"> of the school</w:t>
      </w:r>
      <w:r>
        <w:rPr>
          <w:szCs w:val="24"/>
        </w:rPr>
        <w:t xml:space="preserve"> over break</w:t>
      </w:r>
      <w:r w:rsidR="00AA73C2">
        <w:rPr>
          <w:szCs w:val="24"/>
        </w:rPr>
        <w:t xml:space="preserve"> to consider gym/cafeteria options</w:t>
      </w:r>
      <w:r>
        <w:rPr>
          <w:szCs w:val="24"/>
        </w:rPr>
        <w:t xml:space="preserve">. </w:t>
      </w:r>
      <w:r w:rsidR="00AA73C2">
        <w:rPr>
          <w:szCs w:val="24"/>
        </w:rPr>
        <w:t>They are also l</w:t>
      </w:r>
      <w:r>
        <w:rPr>
          <w:szCs w:val="24"/>
        </w:rPr>
        <w:t xml:space="preserve">ooking at </w:t>
      </w:r>
      <w:r w:rsidR="00AA73C2">
        <w:rPr>
          <w:szCs w:val="24"/>
        </w:rPr>
        <w:t xml:space="preserve">options for </w:t>
      </w:r>
      <w:r>
        <w:rPr>
          <w:szCs w:val="24"/>
        </w:rPr>
        <w:t>a vestibule/waiting room at</w:t>
      </w:r>
      <w:r w:rsidR="00AA73C2">
        <w:rPr>
          <w:szCs w:val="24"/>
        </w:rPr>
        <w:t xml:space="preserve"> the</w:t>
      </w:r>
      <w:r>
        <w:rPr>
          <w:szCs w:val="24"/>
        </w:rPr>
        <w:t xml:space="preserve"> front </w:t>
      </w:r>
      <w:r w:rsidR="00AA73C2">
        <w:rPr>
          <w:szCs w:val="24"/>
        </w:rPr>
        <w:t>of the school to provide extra security and control of who goes in and out of the building</w:t>
      </w:r>
      <w:r>
        <w:rPr>
          <w:szCs w:val="24"/>
        </w:rPr>
        <w:t>. Neighborhoods with more safety concerns are higher on the list</w:t>
      </w:r>
      <w:r w:rsidR="00AA73C2">
        <w:rPr>
          <w:szCs w:val="24"/>
        </w:rPr>
        <w:t xml:space="preserve"> for updates to security</w:t>
      </w:r>
      <w:r>
        <w:rPr>
          <w:szCs w:val="24"/>
        </w:rPr>
        <w:t xml:space="preserve">. </w:t>
      </w:r>
      <w:r w:rsidR="00AA73C2">
        <w:rPr>
          <w:szCs w:val="24"/>
        </w:rPr>
        <w:t>Stratton is also w</w:t>
      </w:r>
      <w:r>
        <w:rPr>
          <w:szCs w:val="24"/>
        </w:rPr>
        <w:t xml:space="preserve">orking on getting full camera coverage – the south side </w:t>
      </w:r>
      <w:r w:rsidR="00AA73C2">
        <w:rPr>
          <w:szCs w:val="24"/>
        </w:rPr>
        <w:t xml:space="preserve">of the building </w:t>
      </w:r>
      <w:r>
        <w:rPr>
          <w:szCs w:val="24"/>
        </w:rPr>
        <w:t xml:space="preserve">is a weak point. </w:t>
      </w:r>
    </w:p>
    <w:p w14:paraId="6E8EF419" w14:textId="51641FB8" w:rsidR="00F2299A" w:rsidRDefault="00AA73C2" w:rsidP="00D0550B">
      <w:pPr>
        <w:rPr>
          <w:szCs w:val="24"/>
        </w:rPr>
      </w:pPr>
      <w:r>
        <w:rPr>
          <w:szCs w:val="24"/>
        </w:rPr>
        <w:t xml:space="preserve">A </w:t>
      </w:r>
      <w:r w:rsidR="00B5034F">
        <w:rPr>
          <w:szCs w:val="24"/>
        </w:rPr>
        <w:t xml:space="preserve">TV </w:t>
      </w:r>
      <w:r>
        <w:rPr>
          <w:szCs w:val="24"/>
        </w:rPr>
        <w:t xml:space="preserve">will be </w:t>
      </w:r>
      <w:r w:rsidR="00B5034F">
        <w:rPr>
          <w:szCs w:val="24"/>
        </w:rPr>
        <w:t xml:space="preserve">installed in entryway to add scrolling information and </w:t>
      </w:r>
      <w:r>
        <w:rPr>
          <w:szCs w:val="24"/>
        </w:rPr>
        <w:t>post</w:t>
      </w:r>
      <w:r w:rsidR="00B5034F">
        <w:rPr>
          <w:szCs w:val="24"/>
        </w:rPr>
        <w:t xml:space="preserve"> photos of kids with things they were kind about. </w:t>
      </w:r>
    </w:p>
    <w:p w14:paraId="5D302674" w14:textId="77777777" w:rsidR="00AA73C2" w:rsidRDefault="00AA73C2" w:rsidP="00D0550B">
      <w:pPr>
        <w:rPr>
          <w:szCs w:val="24"/>
          <w:u w:val="single"/>
        </w:rPr>
      </w:pPr>
    </w:p>
    <w:p w14:paraId="36072EC3" w14:textId="1D90F5BD" w:rsidR="00AA73C2" w:rsidRDefault="00B5034F" w:rsidP="00D0550B">
      <w:pPr>
        <w:rPr>
          <w:szCs w:val="24"/>
          <w:u w:val="single"/>
        </w:rPr>
      </w:pPr>
      <w:r w:rsidRPr="00D52F68">
        <w:rPr>
          <w:szCs w:val="24"/>
          <w:u w:val="single"/>
        </w:rPr>
        <w:t xml:space="preserve">Attendance </w:t>
      </w:r>
      <w:r w:rsidR="00AA73C2">
        <w:rPr>
          <w:szCs w:val="24"/>
          <w:u w:val="single"/>
        </w:rPr>
        <w:t xml:space="preserve">Update: </w:t>
      </w:r>
    </w:p>
    <w:p w14:paraId="27D4D593" w14:textId="77F56E2F" w:rsidR="00D16E14" w:rsidRDefault="00AA73C2" w:rsidP="00D0550B">
      <w:pPr>
        <w:rPr>
          <w:szCs w:val="24"/>
        </w:rPr>
      </w:pPr>
      <w:r>
        <w:rPr>
          <w:szCs w:val="24"/>
        </w:rPr>
        <w:t>The December attendance push resulted in attendance of</w:t>
      </w:r>
      <w:r w:rsidR="00B5034F">
        <w:rPr>
          <w:szCs w:val="24"/>
        </w:rPr>
        <w:t xml:space="preserve"> 93.5%</w:t>
      </w:r>
      <w:r>
        <w:rPr>
          <w:szCs w:val="24"/>
        </w:rPr>
        <w:t>,</w:t>
      </w:r>
      <w:r w:rsidR="00B5034F">
        <w:rPr>
          <w:szCs w:val="24"/>
        </w:rPr>
        <w:t xml:space="preserve"> up from 92%. The 3-day week and vacations did affect it negatively</w:t>
      </w:r>
      <w:r>
        <w:rPr>
          <w:szCs w:val="24"/>
        </w:rPr>
        <w:t xml:space="preserve"> at the end</w:t>
      </w:r>
      <w:r w:rsidR="00B5034F">
        <w:rPr>
          <w:szCs w:val="24"/>
        </w:rPr>
        <w:t xml:space="preserve">. </w:t>
      </w:r>
      <w:r w:rsidR="00D52F68">
        <w:rPr>
          <w:szCs w:val="24"/>
        </w:rPr>
        <w:t xml:space="preserve">Thoughts </w:t>
      </w:r>
      <w:r>
        <w:rPr>
          <w:szCs w:val="24"/>
        </w:rPr>
        <w:t xml:space="preserve">were voiced </w:t>
      </w:r>
      <w:r w:rsidR="00D52F68">
        <w:rPr>
          <w:szCs w:val="24"/>
        </w:rPr>
        <w:t xml:space="preserve">about moving fun run up to October to boost count day. </w:t>
      </w:r>
      <w:r>
        <w:rPr>
          <w:szCs w:val="24"/>
        </w:rPr>
        <w:t>T</w:t>
      </w:r>
      <w:r w:rsidR="00D52F68">
        <w:rPr>
          <w:szCs w:val="24"/>
        </w:rPr>
        <w:t>here are fewer fundraisers in fall, also often good weather</w:t>
      </w:r>
      <w:r>
        <w:rPr>
          <w:szCs w:val="24"/>
        </w:rPr>
        <w:t>, which could make that work</w:t>
      </w:r>
      <w:r w:rsidR="00D52F68">
        <w:rPr>
          <w:szCs w:val="24"/>
        </w:rPr>
        <w:t>.</w:t>
      </w:r>
      <w:r>
        <w:rPr>
          <w:szCs w:val="24"/>
        </w:rPr>
        <w:t xml:space="preserve"> There will be discussion with the PTA over moving that</w:t>
      </w:r>
      <w:r w:rsidR="00D52F68">
        <w:rPr>
          <w:szCs w:val="24"/>
        </w:rPr>
        <w:t>.</w:t>
      </w:r>
      <w:r w:rsidR="00391729">
        <w:rPr>
          <w:szCs w:val="24"/>
        </w:rPr>
        <w:t xml:space="preserve"> A</w:t>
      </w:r>
      <w:r>
        <w:rPr>
          <w:szCs w:val="24"/>
        </w:rPr>
        <w:t xml:space="preserve"> staff a</w:t>
      </w:r>
      <w:r w:rsidR="00391729">
        <w:rPr>
          <w:szCs w:val="24"/>
        </w:rPr>
        <w:t xml:space="preserve">ttendance team is looking at next steps </w:t>
      </w:r>
      <w:r>
        <w:rPr>
          <w:szCs w:val="24"/>
        </w:rPr>
        <w:t>to continue attendance improvements.</w:t>
      </w:r>
    </w:p>
    <w:p w14:paraId="6F188B35" w14:textId="77777777" w:rsidR="00391729" w:rsidRDefault="00391729" w:rsidP="00D0550B">
      <w:pPr>
        <w:rPr>
          <w:szCs w:val="24"/>
        </w:rPr>
      </w:pPr>
    </w:p>
    <w:p w14:paraId="25A6E8CF" w14:textId="4925BB79" w:rsidR="00D52F68" w:rsidRDefault="00AA73C2" w:rsidP="00D0550B">
      <w:pPr>
        <w:rPr>
          <w:szCs w:val="24"/>
        </w:rPr>
      </w:pPr>
      <w:r>
        <w:rPr>
          <w:szCs w:val="24"/>
        </w:rPr>
        <w:t>There was a q</w:t>
      </w:r>
      <w:r w:rsidR="00D16E14">
        <w:rPr>
          <w:szCs w:val="24"/>
        </w:rPr>
        <w:t xml:space="preserve">uestion about communication of </w:t>
      </w:r>
      <w:r>
        <w:rPr>
          <w:szCs w:val="24"/>
        </w:rPr>
        <w:t xml:space="preserve">a school </w:t>
      </w:r>
      <w:r w:rsidR="00D16E14">
        <w:rPr>
          <w:szCs w:val="24"/>
        </w:rPr>
        <w:t>master schedule</w:t>
      </w:r>
      <w:r>
        <w:rPr>
          <w:szCs w:val="24"/>
        </w:rPr>
        <w:t xml:space="preserve"> at the beginning of the school year. This schedule could include</w:t>
      </w:r>
      <w:r w:rsidR="00D16E14">
        <w:rPr>
          <w:szCs w:val="24"/>
        </w:rPr>
        <w:t xml:space="preserve"> all-day field trips, fundraisers, dances,</w:t>
      </w:r>
      <w:r>
        <w:rPr>
          <w:szCs w:val="24"/>
        </w:rPr>
        <w:t xml:space="preserve"> spring and fall clubs,</w:t>
      </w:r>
      <w:r w:rsidR="00D16E14">
        <w:rPr>
          <w:szCs w:val="24"/>
        </w:rPr>
        <w:t xml:space="preserve"> etc. </w:t>
      </w:r>
      <w:r>
        <w:rPr>
          <w:szCs w:val="24"/>
        </w:rPr>
        <w:t>Having</w:t>
      </w:r>
      <w:r w:rsidR="00D16E14">
        <w:rPr>
          <w:szCs w:val="24"/>
        </w:rPr>
        <w:t xml:space="preserve"> teachers give longer notice in their </w:t>
      </w:r>
      <w:r>
        <w:rPr>
          <w:szCs w:val="24"/>
        </w:rPr>
        <w:t xml:space="preserve">field trip </w:t>
      </w:r>
      <w:r w:rsidR="00D16E14">
        <w:rPr>
          <w:szCs w:val="24"/>
        </w:rPr>
        <w:t>planning</w:t>
      </w:r>
      <w:r>
        <w:rPr>
          <w:szCs w:val="24"/>
        </w:rPr>
        <w:t xml:space="preserve"> is also a goal</w:t>
      </w:r>
      <w:r w:rsidR="00D16E14">
        <w:rPr>
          <w:szCs w:val="24"/>
        </w:rPr>
        <w:t>. S</w:t>
      </w:r>
      <w:r>
        <w:rPr>
          <w:szCs w:val="24"/>
        </w:rPr>
        <w:t>AC members in attendance supported sending</w:t>
      </w:r>
      <w:r w:rsidR="00D16E14">
        <w:rPr>
          <w:szCs w:val="24"/>
        </w:rPr>
        <w:t xml:space="preserve"> out basic master schedule to parents in the fall.</w:t>
      </w:r>
      <w:r w:rsidR="00391729">
        <w:rPr>
          <w:szCs w:val="24"/>
        </w:rPr>
        <w:t xml:space="preserve"> </w:t>
      </w:r>
      <w:r>
        <w:rPr>
          <w:szCs w:val="24"/>
        </w:rPr>
        <w:t>It would be g</w:t>
      </w:r>
      <w:r w:rsidR="00391729">
        <w:rPr>
          <w:szCs w:val="24"/>
        </w:rPr>
        <w:t>ood publicity</w:t>
      </w:r>
      <w:r>
        <w:rPr>
          <w:szCs w:val="24"/>
        </w:rPr>
        <w:t xml:space="preserve"> and helpful for families in their planning of schedules.</w:t>
      </w:r>
    </w:p>
    <w:p w14:paraId="0805A6E1" w14:textId="074A89EF" w:rsidR="00391729" w:rsidRDefault="00391729" w:rsidP="00D0550B">
      <w:pPr>
        <w:rPr>
          <w:szCs w:val="24"/>
        </w:rPr>
      </w:pPr>
    </w:p>
    <w:p w14:paraId="27D836B0" w14:textId="10F74FEE" w:rsidR="004355B1" w:rsidRPr="004355B1" w:rsidRDefault="004355B1" w:rsidP="00D0550B">
      <w:pPr>
        <w:rPr>
          <w:szCs w:val="24"/>
          <w:u w:val="single"/>
        </w:rPr>
      </w:pPr>
      <w:r w:rsidRPr="004355B1">
        <w:rPr>
          <w:szCs w:val="24"/>
          <w:u w:val="single"/>
        </w:rPr>
        <w:t>End</w:t>
      </w:r>
      <w:r>
        <w:rPr>
          <w:szCs w:val="24"/>
          <w:u w:val="single"/>
        </w:rPr>
        <w:t>-</w:t>
      </w:r>
      <w:r w:rsidRPr="004355B1">
        <w:rPr>
          <w:szCs w:val="24"/>
          <w:u w:val="single"/>
        </w:rPr>
        <w:t>of</w:t>
      </w:r>
      <w:r>
        <w:rPr>
          <w:szCs w:val="24"/>
          <w:u w:val="single"/>
        </w:rPr>
        <w:t>-</w:t>
      </w:r>
      <w:r w:rsidRPr="004355B1">
        <w:rPr>
          <w:szCs w:val="24"/>
          <w:u w:val="single"/>
        </w:rPr>
        <w:t>Fall Testing Data:</w:t>
      </w:r>
    </w:p>
    <w:p w14:paraId="30640991" w14:textId="2A16818F" w:rsidR="00391729" w:rsidRPr="004635DB" w:rsidRDefault="00391729" w:rsidP="00D0550B">
      <w:pPr>
        <w:rPr>
          <w:szCs w:val="24"/>
          <w:u w:val="single"/>
        </w:rPr>
      </w:pPr>
      <w:proofErr w:type="spellStart"/>
      <w:r w:rsidRPr="004635DB">
        <w:rPr>
          <w:szCs w:val="24"/>
          <w:u w:val="single"/>
        </w:rPr>
        <w:t>Dibels</w:t>
      </w:r>
      <w:proofErr w:type="spellEnd"/>
      <w:r w:rsidRPr="004635DB">
        <w:rPr>
          <w:szCs w:val="24"/>
          <w:u w:val="single"/>
        </w:rPr>
        <w:t xml:space="preserve"> </w:t>
      </w:r>
      <w:r w:rsidRPr="004635DB">
        <w:rPr>
          <w:szCs w:val="24"/>
        </w:rPr>
        <w:t>(</w:t>
      </w:r>
      <w:r w:rsidR="004355B1" w:rsidRPr="004635DB">
        <w:rPr>
          <w:szCs w:val="24"/>
        </w:rPr>
        <w:t xml:space="preserve">early </w:t>
      </w:r>
      <w:r w:rsidRPr="004635DB">
        <w:rPr>
          <w:szCs w:val="24"/>
        </w:rPr>
        <w:t xml:space="preserve">reading skills): </w:t>
      </w:r>
    </w:p>
    <w:p w14:paraId="3CDAB6B0" w14:textId="0E1A4818" w:rsidR="00391729" w:rsidRDefault="00391729" w:rsidP="00D0550B">
      <w:pPr>
        <w:rPr>
          <w:szCs w:val="24"/>
        </w:rPr>
      </w:pPr>
      <w:r>
        <w:rPr>
          <w:szCs w:val="24"/>
        </w:rPr>
        <w:t>Kinder</w:t>
      </w:r>
      <w:r w:rsidR="004355B1">
        <w:rPr>
          <w:szCs w:val="24"/>
        </w:rPr>
        <w:t>garten</w:t>
      </w:r>
      <w:r>
        <w:rPr>
          <w:szCs w:val="24"/>
        </w:rPr>
        <w:t xml:space="preserve"> – </w:t>
      </w:r>
      <w:r w:rsidR="004355B1">
        <w:rPr>
          <w:szCs w:val="24"/>
        </w:rPr>
        <w:t xml:space="preserve">Testing includes </w:t>
      </w:r>
      <w:r>
        <w:rPr>
          <w:szCs w:val="24"/>
        </w:rPr>
        <w:t xml:space="preserve">letter naming, sounds, beginning sounds, ending sounds. Started year w/ 18 in red, now </w:t>
      </w:r>
      <w:r w:rsidR="004355B1">
        <w:rPr>
          <w:szCs w:val="24"/>
        </w:rPr>
        <w:t xml:space="preserve">only </w:t>
      </w:r>
      <w:r>
        <w:rPr>
          <w:szCs w:val="24"/>
        </w:rPr>
        <w:t>11. 8</w:t>
      </w:r>
      <w:r w:rsidR="004355B1">
        <w:rPr>
          <w:szCs w:val="24"/>
        </w:rPr>
        <w:t xml:space="preserve"> children were in the</w:t>
      </w:r>
      <w:r>
        <w:rPr>
          <w:szCs w:val="24"/>
        </w:rPr>
        <w:t xml:space="preserve"> yellow </w:t>
      </w:r>
      <w:r w:rsidR="004355B1">
        <w:rPr>
          <w:szCs w:val="24"/>
        </w:rPr>
        <w:t>category at the beginning of the year (</w:t>
      </w:r>
      <w:r>
        <w:rPr>
          <w:szCs w:val="24"/>
        </w:rPr>
        <w:t>BOY</w:t>
      </w:r>
      <w:r w:rsidR="004355B1">
        <w:rPr>
          <w:szCs w:val="24"/>
        </w:rPr>
        <w:t>)</w:t>
      </w:r>
      <w:r>
        <w:rPr>
          <w:szCs w:val="24"/>
        </w:rPr>
        <w:t xml:space="preserve"> and </w:t>
      </w:r>
      <w:r w:rsidR="004355B1">
        <w:rPr>
          <w:szCs w:val="24"/>
        </w:rPr>
        <w:t xml:space="preserve">at the middle of the </w:t>
      </w:r>
      <w:proofErr w:type="gramStart"/>
      <w:r w:rsidR="004355B1">
        <w:rPr>
          <w:szCs w:val="24"/>
        </w:rPr>
        <w:t>year(</w:t>
      </w:r>
      <w:proofErr w:type="gramEnd"/>
      <w:r>
        <w:rPr>
          <w:szCs w:val="24"/>
        </w:rPr>
        <w:t>MOY</w:t>
      </w:r>
      <w:r w:rsidR="004355B1">
        <w:rPr>
          <w:szCs w:val="24"/>
        </w:rPr>
        <w:t>)</w:t>
      </w:r>
      <w:r>
        <w:rPr>
          <w:szCs w:val="24"/>
        </w:rPr>
        <w:t>. 4 in green</w:t>
      </w:r>
      <w:r w:rsidR="004355B1">
        <w:rPr>
          <w:szCs w:val="24"/>
        </w:rPr>
        <w:t xml:space="preserve"> (meeting goal) at the start increased</w:t>
      </w:r>
      <w:r>
        <w:rPr>
          <w:szCs w:val="24"/>
        </w:rPr>
        <w:t xml:space="preserve"> to 6 in green. </w:t>
      </w:r>
      <w:r w:rsidR="004355B1">
        <w:rPr>
          <w:szCs w:val="24"/>
        </w:rPr>
        <w:t xml:space="preserve">And </w:t>
      </w:r>
      <w:r>
        <w:rPr>
          <w:szCs w:val="24"/>
        </w:rPr>
        <w:t>5 in blue</w:t>
      </w:r>
      <w:r w:rsidR="004355B1">
        <w:rPr>
          <w:szCs w:val="24"/>
        </w:rPr>
        <w:t xml:space="preserve"> (surpassing goal) increased</w:t>
      </w:r>
      <w:r>
        <w:rPr>
          <w:szCs w:val="24"/>
        </w:rPr>
        <w:t xml:space="preserve"> to 9. </w:t>
      </w:r>
    </w:p>
    <w:p w14:paraId="53E23EC6" w14:textId="6BB68E14" w:rsidR="00391729" w:rsidRPr="003B4671" w:rsidRDefault="00391729" w:rsidP="004355B1">
      <w:pPr>
        <w:ind w:left="720"/>
        <w:rPr>
          <w:szCs w:val="24"/>
        </w:rPr>
      </w:pPr>
      <w:r>
        <w:rPr>
          <w:szCs w:val="24"/>
        </w:rPr>
        <w:t xml:space="preserve">Considerations: </w:t>
      </w:r>
      <w:r w:rsidR="004355B1">
        <w:rPr>
          <w:szCs w:val="24"/>
        </w:rPr>
        <w:t>S</w:t>
      </w:r>
      <w:r>
        <w:rPr>
          <w:szCs w:val="24"/>
        </w:rPr>
        <w:t>ome kids came in</w:t>
      </w:r>
      <w:r w:rsidR="004355B1">
        <w:rPr>
          <w:szCs w:val="24"/>
        </w:rPr>
        <w:t>to the year</w:t>
      </w:r>
      <w:r>
        <w:rPr>
          <w:szCs w:val="24"/>
        </w:rPr>
        <w:t xml:space="preserve"> </w:t>
      </w:r>
      <w:r w:rsidR="004355B1">
        <w:rPr>
          <w:szCs w:val="24"/>
        </w:rPr>
        <w:t>very</w:t>
      </w:r>
      <w:r>
        <w:rPr>
          <w:szCs w:val="24"/>
        </w:rPr>
        <w:t xml:space="preserve"> low</w:t>
      </w:r>
      <w:r w:rsidR="004355B1">
        <w:rPr>
          <w:szCs w:val="24"/>
        </w:rPr>
        <w:t xml:space="preserve"> in reading fundamentals</w:t>
      </w:r>
      <w:r>
        <w:rPr>
          <w:szCs w:val="24"/>
        </w:rPr>
        <w:t xml:space="preserve"> and struggling. </w:t>
      </w:r>
      <w:r w:rsidR="004355B1">
        <w:rPr>
          <w:szCs w:val="24"/>
        </w:rPr>
        <w:t>We also have a n</w:t>
      </w:r>
      <w:r>
        <w:rPr>
          <w:szCs w:val="24"/>
        </w:rPr>
        <w:t>ew</w:t>
      </w:r>
      <w:r w:rsidR="004355B1">
        <w:rPr>
          <w:szCs w:val="24"/>
        </w:rPr>
        <w:t xml:space="preserve"> kindergarten</w:t>
      </w:r>
      <w:r>
        <w:rPr>
          <w:szCs w:val="24"/>
        </w:rPr>
        <w:t xml:space="preserve"> teaching team</w:t>
      </w:r>
      <w:r w:rsidR="004355B1">
        <w:rPr>
          <w:szCs w:val="24"/>
        </w:rPr>
        <w:t>.</w:t>
      </w:r>
    </w:p>
    <w:p w14:paraId="35ECAE2A" w14:textId="77777777" w:rsidR="00391729" w:rsidRDefault="00391729" w:rsidP="00D0550B">
      <w:pPr>
        <w:rPr>
          <w:szCs w:val="24"/>
        </w:rPr>
      </w:pPr>
    </w:p>
    <w:p w14:paraId="345E89B4" w14:textId="77777777" w:rsidR="004355B1" w:rsidRDefault="004355B1" w:rsidP="00D0550B">
      <w:pPr>
        <w:rPr>
          <w:szCs w:val="24"/>
        </w:rPr>
      </w:pPr>
    </w:p>
    <w:p w14:paraId="0004BAB7" w14:textId="77777777" w:rsidR="004355B1" w:rsidRDefault="004355B1" w:rsidP="00D0550B">
      <w:pPr>
        <w:rPr>
          <w:szCs w:val="24"/>
        </w:rPr>
      </w:pPr>
    </w:p>
    <w:p w14:paraId="35E2449B" w14:textId="77777777" w:rsidR="004355B1" w:rsidRDefault="004355B1" w:rsidP="00D0550B">
      <w:pPr>
        <w:rPr>
          <w:szCs w:val="24"/>
        </w:rPr>
      </w:pPr>
    </w:p>
    <w:p w14:paraId="69FB4039" w14:textId="77777777" w:rsidR="004355B1" w:rsidRDefault="004355B1" w:rsidP="00D0550B">
      <w:pPr>
        <w:rPr>
          <w:szCs w:val="24"/>
        </w:rPr>
      </w:pPr>
    </w:p>
    <w:p w14:paraId="16F615FC" w14:textId="77777777" w:rsidR="004355B1" w:rsidRDefault="004355B1" w:rsidP="00D0550B">
      <w:pPr>
        <w:rPr>
          <w:szCs w:val="24"/>
        </w:rPr>
      </w:pPr>
    </w:p>
    <w:p w14:paraId="27077950" w14:textId="540158F1" w:rsidR="00391729" w:rsidRDefault="00391729" w:rsidP="00D0550B">
      <w:pPr>
        <w:rPr>
          <w:szCs w:val="24"/>
        </w:rPr>
      </w:pPr>
      <w:r>
        <w:rPr>
          <w:szCs w:val="24"/>
        </w:rPr>
        <w:t xml:space="preserve">Grade 1 – </w:t>
      </w:r>
      <w:r w:rsidR="004355B1">
        <w:rPr>
          <w:szCs w:val="24"/>
        </w:rPr>
        <w:t>R</w:t>
      </w:r>
      <w:r>
        <w:rPr>
          <w:szCs w:val="24"/>
        </w:rPr>
        <w:t>ed</w:t>
      </w:r>
      <w:r w:rsidR="004355B1">
        <w:rPr>
          <w:szCs w:val="24"/>
        </w:rPr>
        <w:t>:</w:t>
      </w:r>
      <w:r>
        <w:rPr>
          <w:szCs w:val="24"/>
        </w:rPr>
        <w:t xml:space="preserve"> 4 </w:t>
      </w:r>
      <w:r w:rsidR="004355B1">
        <w:rPr>
          <w:szCs w:val="24"/>
        </w:rPr>
        <w:t xml:space="preserve">children at start of year increased </w:t>
      </w:r>
      <w:r>
        <w:rPr>
          <w:szCs w:val="24"/>
        </w:rPr>
        <w:t>to 10. Yellow</w:t>
      </w:r>
      <w:r w:rsidR="004355B1">
        <w:rPr>
          <w:szCs w:val="24"/>
        </w:rPr>
        <w:t>:</w:t>
      </w:r>
      <w:r>
        <w:rPr>
          <w:szCs w:val="24"/>
        </w:rPr>
        <w:t xml:space="preserve"> 8 </w:t>
      </w:r>
      <w:r w:rsidR="004355B1">
        <w:rPr>
          <w:szCs w:val="24"/>
        </w:rPr>
        <w:t>decreased to</w:t>
      </w:r>
      <w:r>
        <w:rPr>
          <w:szCs w:val="24"/>
        </w:rPr>
        <w:t xml:space="preserve"> 4. Green</w:t>
      </w:r>
      <w:r w:rsidR="004355B1">
        <w:rPr>
          <w:szCs w:val="24"/>
        </w:rPr>
        <w:t>:</w:t>
      </w:r>
      <w:r>
        <w:rPr>
          <w:szCs w:val="24"/>
        </w:rPr>
        <w:t xml:space="preserve"> 8 </w:t>
      </w:r>
      <w:r w:rsidR="004355B1">
        <w:rPr>
          <w:szCs w:val="24"/>
        </w:rPr>
        <w:t>increased</w:t>
      </w:r>
      <w:r>
        <w:rPr>
          <w:szCs w:val="24"/>
        </w:rPr>
        <w:t xml:space="preserve"> </w:t>
      </w:r>
      <w:r w:rsidR="004355B1">
        <w:rPr>
          <w:szCs w:val="24"/>
        </w:rPr>
        <w:t>to</w:t>
      </w:r>
      <w:r>
        <w:rPr>
          <w:szCs w:val="24"/>
        </w:rPr>
        <w:t xml:space="preserve"> 11. Blue</w:t>
      </w:r>
      <w:r w:rsidR="004355B1">
        <w:rPr>
          <w:szCs w:val="24"/>
        </w:rPr>
        <w:t>:</w:t>
      </w:r>
      <w:r>
        <w:rPr>
          <w:szCs w:val="24"/>
        </w:rPr>
        <w:t xml:space="preserve"> 13 </w:t>
      </w:r>
      <w:r w:rsidR="004355B1">
        <w:rPr>
          <w:szCs w:val="24"/>
        </w:rPr>
        <w:t xml:space="preserve">decreased </w:t>
      </w:r>
      <w:r>
        <w:rPr>
          <w:szCs w:val="24"/>
        </w:rPr>
        <w:t>to 10.</w:t>
      </w:r>
    </w:p>
    <w:p w14:paraId="74FA6D57" w14:textId="2B5BB6F5" w:rsidR="00391729" w:rsidRDefault="004355B1" w:rsidP="004355B1">
      <w:pPr>
        <w:ind w:left="720"/>
        <w:rPr>
          <w:szCs w:val="24"/>
        </w:rPr>
      </w:pPr>
      <w:r>
        <w:rPr>
          <w:szCs w:val="24"/>
        </w:rPr>
        <w:t>Considerations: The testing expects the children to be</w:t>
      </w:r>
      <w:r w:rsidR="00391729">
        <w:rPr>
          <w:szCs w:val="24"/>
        </w:rPr>
        <w:t xml:space="preserve"> reading by midyear, so you often see a drop</w:t>
      </w:r>
      <w:r>
        <w:rPr>
          <w:szCs w:val="24"/>
        </w:rPr>
        <w:t xml:space="preserve"> because of the increased expectations</w:t>
      </w:r>
      <w:r w:rsidR="00391729">
        <w:rPr>
          <w:szCs w:val="24"/>
        </w:rPr>
        <w:t>. Some classroom differences</w:t>
      </w:r>
      <w:r>
        <w:rPr>
          <w:szCs w:val="24"/>
        </w:rPr>
        <w:t xml:space="preserve"> were observed and will be looked at.</w:t>
      </w:r>
    </w:p>
    <w:p w14:paraId="1DCFDC84" w14:textId="61FEBFF4" w:rsidR="00391729" w:rsidRDefault="00391729" w:rsidP="00D0550B">
      <w:pPr>
        <w:rPr>
          <w:szCs w:val="24"/>
        </w:rPr>
      </w:pPr>
      <w:r>
        <w:rPr>
          <w:szCs w:val="24"/>
        </w:rPr>
        <w:t xml:space="preserve">Grade 2 – </w:t>
      </w:r>
      <w:r w:rsidR="004355B1">
        <w:rPr>
          <w:szCs w:val="24"/>
        </w:rPr>
        <w:t>R</w:t>
      </w:r>
      <w:r>
        <w:rPr>
          <w:szCs w:val="24"/>
        </w:rPr>
        <w:t>ed</w:t>
      </w:r>
      <w:r w:rsidR="004355B1">
        <w:rPr>
          <w:szCs w:val="24"/>
        </w:rPr>
        <w:t>:</w:t>
      </w:r>
      <w:r>
        <w:rPr>
          <w:szCs w:val="24"/>
        </w:rPr>
        <w:t xml:space="preserve"> 14</w:t>
      </w:r>
      <w:r w:rsidR="004355B1">
        <w:rPr>
          <w:szCs w:val="24"/>
        </w:rPr>
        <w:t xml:space="preserve"> children at beginning of the year decreased</w:t>
      </w:r>
      <w:r>
        <w:rPr>
          <w:szCs w:val="24"/>
        </w:rPr>
        <w:t xml:space="preserve"> to 11. Yellow</w:t>
      </w:r>
      <w:r w:rsidR="004355B1">
        <w:rPr>
          <w:szCs w:val="24"/>
        </w:rPr>
        <w:t>:</w:t>
      </w:r>
      <w:r>
        <w:rPr>
          <w:szCs w:val="24"/>
        </w:rPr>
        <w:t xml:space="preserve"> 3 </w:t>
      </w:r>
      <w:r w:rsidR="004355B1">
        <w:rPr>
          <w:szCs w:val="24"/>
        </w:rPr>
        <w:t xml:space="preserve">increased </w:t>
      </w:r>
      <w:r>
        <w:rPr>
          <w:szCs w:val="24"/>
        </w:rPr>
        <w:t>to   5</w:t>
      </w:r>
      <w:r w:rsidR="004355B1">
        <w:rPr>
          <w:szCs w:val="24"/>
        </w:rPr>
        <w:t xml:space="preserve"> (likely children improving from red)</w:t>
      </w:r>
      <w:r>
        <w:rPr>
          <w:szCs w:val="24"/>
        </w:rPr>
        <w:t>. Green</w:t>
      </w:r>
      <w:r w:rsidR="004355B1">
        <w:rPr>
          <w:szCs w:val="24"/>
        </w:rPr>
        <w:t>:</w:t>
      </w:r>
      <w:r>
        <w:rPr>
          <w:szCs w:val="24"/>
        </w:rPr>
        <w:t xml:space="preserve"> </w:t>
      </w:r>
      <w:r w:rsidR="004355B1">
        <w:rPr>
          <w:szCs w:val="24"/>
        </w:rPr>
        <w:t>remained steady at 12</w:t>
      </w:r>
      <w:r>
        <w:rPr>
          <w:szCs w:val="24"/>
        </w:rPr>
        <w:t>.  Blue</w:t>
      </w:r>
      <w:r w:rsidR="004355B1">
        <w:rPr>
          <w:szCs w:val="24"/>
        </w:rPr>
        <w:t>: remained steady at 13</w:t>
      </w:r>
      <w:r>
        <w:rPr>
          <w:szCs w:val="24"/>
        </w:rPr>
        <w:t>.</w:t>
      </w:r>
    </w:p>
    <w:p w14:paraId="70E55228" w14:textId="6C89C75F" w:rsidR="00391729" w:rsidRDefault="004355B1" w:rsidP="004355B1">
      <w:pPr>
        <w:ind w:left="720"/>
        <w:rPr>
          <w:szCs w:val="24"/>
        </w:rPr>
      </w:pPr>
      <w:r>
        <w:rPr>
          <w:szCs w:val="24"/>
        </w:rPr>
        <w:t>Considerations: There is an increased f</w:t>
      </w:r>
      <w:r w:rsidR="00391729">
        <w:rPr>
          <w:szCs w:val="24"/>
        </w:rPr>
        <w:t>ocus on oral reading fluency</w:t>
      </w:r>
      <w:r>
        <w:rPr>
          <w:szCs w:val="24"/>
        </w:rPr>
        <w:t>.</w:t>
      </w:r>
    </w:p>
    <w:p w14:paraId="10F4DA59" w14:textId="5AD0CDB1" w:rsidR="00391729" w:rsidRDefault="00391729" w:rsidP="00D0550B">
      <w:pPr>
        <w:rPr>
          <w:szCs w:val="24"/>
        </w:rPr>
      </w:pPr>
      <w:r>
        <w:rPr>
          <w:szCs w:val="24"/>
        </w:rPr>
        <w:t xml:space="preserve">Grade 3 </w:t>
      </w:r>
      <w:r w:rsidR="00552FBE">
        <w:rPr>
          <w:szCs w:val="24"/>
        </w:rPr>
        <w:t>–</w:t>
      </w:r>
      <w:r>
        <w:rPr>
          <w:szCs w:val="24"/>
        </w:rPr>
        <w:t xml:space="preserve"> </w:t>
      </w:r>
      <w:r w:rsidR="004355B1">
        <w:rPr>
          <w:szCs w:val="24"/>
        </w:rPr>
        <w:t>R</w:t>
      </w:r>
      <w:r w:rsidR="00552FBE">
        <w:rPr>
          <w:szCs w:val="24"/>
        </w:rPr>
        <w:t>ed</w:t>
      </w:r>
      <w:r w:rsidR="004355B1">
        <w:rPr>
          <w:szCs w:val="24"/>
        </w:rPr>
        <w:t>:</w:t>
      </w:r>
      <w:r w:rsidR="00552FBE">
        <w:rPr>
          <w:szCs w:val="24"/>
        </w:rPr>
        <w:t xml:space="preserve"> 6 </w:t>
      </w:r>
      <w:r w:rsidR="004355B1">
        <w:rPr>
          <w:szCs w:val="24"/>
        </w:rPr>
        <w:t xml:space="preserve">students at the beginning of the year increased </w:t>
      </w:r>
      <w:r w:rsidR="00552FBE">
        <w:rPr>
          <w:szCs w:val="24"/>
        </w:rPr>
        <w:t>t</w:t>
      </w:r>
      <w:r w:rsidR="004355B1">
        <w:rPr>
          <w:szCs w:val="24"/>
        </w:rPr>
        <w:t>o</w:t>
      </w:r>
      <w:r w:rsidR="00552FBE">
        <w:rPr>
          <w:szCs w:val="24"/>
        </w:rPr>
        <w:t xml:space="preserve"> 11.  Yellow</w:t>
      </w:r>
      <w:r w:rsidR="004355B1">
        <w:rPr>
          <w:szCs w:val="24"/>
        </w:rPr>
        <w:t>:</w:t>
      </w:r>
      <w:r w:rsidR="00552FBE">
        <w:rPr>
          <w:szCs w:val="24"/>
        </w:rPr>
        <w:t xml:space="preserve"> </w:t>
      </w:r>
      <w:r w:rsidR="004355B1">
        <w:rPr>
          <w:szCs w:val="24"/>
        </w:rPr>
        <w:t>remained steady at 7</w:t>
      </w:r>
      <w:r w:rsidR="00552FBE">
        <w:rPr>
          <w:szCs w:val="24"/>
        </w:rPr>
        <w:t>. Green</w:t>
      </w:r>
      <w:r w:rsidR="004355B1">
        <w:rPr>
          <w:szCs w:val="24"/>
        </w:rPr>
        <w:t>:</w:t>
      </w:r>
      <w:r w:rsidR="00552FBE">
        <w:rPr>
          <w:szCs w:val="24"/>
        </w:rPr>
        <w:t xml:space="preserve"> 15 </w:t>
      </w:r>
      <w:r w:rsidR="004355B1">
        <w:rPr>
          <w:szCs w:val="24"/>
        </w:rPr>
        <w:t xml:space="preserve">decreased </w:t>
      </w:r>
      <w:r w:rsidR="00552FBE">
        <w:rPr>
          <w:szCs w:val="24"/>
        </w:rPr>
        <w:t>to 14. Blue</w:t>
      </w:r>
      <w:r w:rsidR="004355B1">
        <w:rPr>
          <w:szCs w:val="24"/>
        </w:rPr>
        <w:t>:</w:t>
      </w:r>
      <w:r w:rsidR="00552FBE">
        <w:rPr>
          <w:szCs w:val="24"/>
        </w:rPr>
        <w:t xml:space="preserve"> 22 to</w:t>
      </w:r>
      <w:r w:rsidR="004355B1">
        <w:rPr>
          <w:szCs w:val="24"/>
        </w:rPr>
        <w:t xml:space="preserve"> decreased to</w:t>
      </w:r>
      <w:r w:rsidR="00552FBE">
        <w:rPr>
          <w:szCs w:val="24"/>
        </w:rPr>
        <w:t xml:space="preserve"> 19. </w:t>
      </w:r>
    </w:p>
    <w:p w14:paraId="54D24576" w14:textId="77777777" w:rsidR="004635DB" w:rsidRDefault="004355B1" w:rsidP="004355B1">
      <w:pPr>
        <w:ind w:left="720"/>
        <w:rPr>
          <w:szCs w:val="24"/>
        </w:rPr>
      </w:pPr>
      <w:r>
        <w:rPr>
          <w:szCs w:val="24"/>
        </w:rPr>
        <w:t>Considerations: This is a c</w:t>
      </w:r>
      <w:r w:rsidR="00552FBE">
        <w:rPr>
          <w:szCs w:val="24"/>
        </w:rPr>
        <w:t>oncern area.</w:t>
      </w:r>
      <w:r>
        <w:rPr>
          <w:szCs w:val="24"/>
        </w:rPr>
        <w:t xml:space="preserve"> The education team will be looking at these results more for causes and solutions. </w:t>
      </w:r>
      <w:r w:rsidR="00552FBE">
        <w:rPr>
          <w:szCs w:val="24"/>
        </w:rPr>
        <w:t>2</w:t>
      </w:r>
      <w:r w:rsidR="00552FBE" w:rsidRPr="00552FBE">
        <w:rPr>
          <w:szCs w:val="24"/>
          <w:vertAlign w:val="superscript"/>
        </w:rPr>
        <w:t>nd</w:t>
      </w:r>
      <w:r w:rsidR="00552FBE">
        <w:rPr>
          <w:szCs w:val="24"/>
        </w:rPr>
        <w:t xml:space="preserve"> and 3</w:t>
      </w:r>
      <w:r w:rsidR="00552FBE" w:rsidRPr="00552FBE">
        <w:rPr>
          <w:szCs w:val="24"/>
          <w:vertAlign w:val="superscript"/>
        </w:rPr>
        <w:t>rd</w:t>
      </w:r>
      <w:r w:rsidR="00552FBE">
        <w:rPr>
          <w:szCs w:val="24"/>
        </w:rPr>
        <w:t xml:space="preserve"> grade </w:t>
      </w:r>
      <w:r>
        <w:rPr>
          <w:szCs w:val="24"/>
        </w:rPr>
        <w:t>did lose and gain some students through the fall</w:t>
      </w:r>
      <w:r w:rsidR="00552FBE">
        <w:rPr>
          <w:szCs w:val="24"/>
        </w:rPr>
        <w:t xml:space="preserve">. </w:t>
      </w:r>
    </w:p>
    <w:p w14:paraId="7972950D" w14:textId="423C641D" w:rsidR="00552FBE" w:rsidRDefault="004355B1" w:rsidP="004635DB">
      <w:pPr>
        <w:rPr>
          <w:szCs w:val="24"/>
        </w:rPr>
      </w:pPr>
      <w:r>
        <w:rPr>
          <w:szCs w:val="24"/>
        </w:rPr>
        <w:t>Parents asked questions</w:t>
      </w:r>
      <w:r w:rsidR="00552FBE">
        <w:rPr>
          <w:szCs w:val="24"/>
        </w:rPr>
        <w:t xml:space="preserve"> about the timing of the </w:t>
      </w:r>
      <w:r w:rsidR="004635DB">
        <w:rPr>
          <w:szCs w:val="24"/>
        </w:rPr>
        <w:t xml:space="preserve">middle of year </w:t>
      </w:r>
      <w:r w:rsidR="00552FBE">
        <w:rPr>
          <w:szCs w:val="24"/>
        </w:rPr>
        <w:t>test</w:t>
      </w:r>
      <w:r w:rsidR="004635DB">
        <w:rPr>
          <w:szCs w:val="24"/>
        </w:rPr>
        <w:t>ing</w:t>
      </w:r>
      <w:r w:rsidR="00552FBE">
        <w:rPr>
          <w:szCs w:val="24"/>
        </w:rPr>
        <w:t xml:space="preserve">, </w:t>
      </w:r>
      <w:r>
        <w:rPr>
          <w:szCs w:val="24"/>
        </w:rPr>
        <w:t>and whether not having it right before winter break with all that excitement might be helpful.</w:t>
      </w:r>
      <w:r w:rsidR="004635DB">
        <w:rPr>
          <w:szCs w:val="24"/>
        </w:rPr>
        <w:t xml:space="preserve"> There were also questions about who performs the testing and whether it is more helpful to have the familiar teacher administer it, as compared to an unfamiliar facilitator.</w:t>
      </w:r>
    </w:p>
    <w:p w14:paraId="579FA01A" w14:textId="77777777" w:rsidR="00552FBE" w:rsidRDefault="00552FBE" w:rsidP="00D0550B">
      <w:pPr>
        <w:rPr>
          <w:szCs w:val="24"/>
        </w:rPr>
      </w:pPr>
    </w:p>
    <w:p w14:paraId="744361F0" w14:textId="551007F1" w:rsidR="00552FBE" w:rsidRDefault="00552FBE" w:rsidP="00D0550B">
      <w:pPr>
        <w:rPr>
          <w:szCs w:val="24"/>
        </w:rPr>
      </w:pPr>
      <w:r w:rsidRPr="004635DB">
        <w:rPr>
          <w:szCs w:val="24"/>
          <w:u w:val="single"/>
        </w:rPr>
        <w:t>Star</w:t>
      </w:r>
      <w:r w:rsidR="004635DB">
        <w:rPr>
          <w:szCs w:val="24"/>
          <w:u w:val="single"/>
        </w:rPr>
        <w:t xml:space="preserve"> Testing</w:t>
      </w:r>
      <w:r>
        <w:rPr>
          <w:szCs w:val="24"/>
        </w:rPr>
        <w:t xml:space="preserve"> – District </w:t>
      </w:r>
      <w:r w:rsidR="004635DB">
        <w:rPr>
          <w:szCs w:val="24"/>
        </w:rPr>
        <w:t xml:space="preserve">11 </w:t>
      </w:r>
      <w:r>
        <w:rPr>
          <w:szCs w:val="24"/>
        </w:rPr>
        <w:t>is looking for growth</w:t>
      </w:r>
      <w:r w:rsidR="004635DB">
        <w:rPr>
          <w:szCs w:val="24"/>
        </w:rPr>
        <w:t xml:space="preserve"> on these tests, not just achievement.</w:t>
      </w:r>
    </w:p>
    <w:p w14:paraId="4BE7BB1A" w14:textId="0B861417" w:rsidR="00B81428" w:rsidRDefault="00B81428" w:rsidP="00D0550B">
      <w:pPr>
        <w:rPr>
          <w:szCs w:val="24"/>
        </w:rPr>
      </w:pPr>
      <w:r>
        <w:rPr>
          <w:szCs w:val="24"/>
        </w:rPr>
        <w:t>Reading</w:t>
      </w:r>
    </w:p>
    <w:p w14:paraId="56E063B0" w14:textId="7078B10D" w:rsidR="00552FBE" w:rsidRDefault="00552FBE" w:rsidP="004635DB">
      <w:pPr>
        <w:ind w:left="720"/>
        <w:rPr>
          <w:szCs w:val="24"/>
        </w:rPr>
      </w:pPr>
      <w:r>
        <w:rPr>
          <w:szCs w:val="24"/>
        </w:rPr>
        <w:t>2</w:t>
      </w:r>
      <w:r w:rsidRPr="00552FBE">
        <w:rPr>
          <w:szCs w:val="24"/>
          <w:vertAlign w:val="superscript"/>
        </w:rPr>
        <w:t>nd</w:t>
      </w:r>
      <w:r>
        <w:rPr>
          <w:szCs w:val="24"/>
        </w:rPr>
        <w:t xml:space="preserve"> grade</w:t>
      </w:r>
      <w:r w:rsidR="004635DB">
        <w:rPr>
          <w:szCs w:val="24"/>
        </w:rPr>
        <w:t xml:space="preserve"> -</w:t>
      </w:r>
      <w:r>
        <w:rPr>
          <w:szCs w:val="24"/>
        </w:rPr>
        <w:t xml:space="preserve"> 60% scoring at or above expectations for midyear. 26% exceeding expectations</w:t>
      </w:r>
    </w:p>
    <w:p w14:paraId="4D305BEF" w14:textId="573ACA57" w:rsidR="00552FBE" w:rsidRDefault="00552FBE" w:rsidP="004635DB">
      <w:pPr>
        <w:ind w:left="720"/>
        <w:rPr>
          <w:szCs w:val="24"/>
        </w:rPr>
      </w:pPr>
      <w:r>
        <w:rPr>
          <w:szCs w:val="24"/>
        </w:rPr>
        <w:t>3</w:t>
      </w:r>
      <w:r w:rsidRPr="00552FBE">
        <w:rPr>
          <w:szCs w:val="24"/>
          <w:vertAlign w:val="superscript"/>
        </w:rPr>
        <w:t>rd</w:t>
      </w:r>
      <w:r>
        <w:rPr>
          <w:szCs w:val="24"/>
        </w:rPr>
        <w:t xml:space="preserve"> grade – 62% met or </w:t>
      </w:r>
      <w:proofErr w:type="gramStart"/>
      <w:r>
        <w:rPr>
          <w:szCs w:val="24"/>
        </w:rPr>
        <w:t>exceeded</w:t>
      </w:r>
      <w:proofErr w:type="gramEnd"/>
    </w:p>
    <w:p w14:paraId="643A46D4" w14:textId="4864AB6D" w:rsidR="00552FBE" w:rsidRDefault="00552FBE" w:rsidP="004635DB">
      <w:pPr>
        <w:ind w:left="720"/>
        <w:rPr>
          <w:szCs w:val="24"/>
        </w:rPr>
      </w:pPr>
      <w:r>
        <w:rPr>
          <w:szCs w:val="24"/>
        </w:rPr>
        <w:t>4</w:t>
      </w:r>
      <w:r w:rsidRPr="00552FBE">
        <w:rPr>
          <w:szCs w:val="24"/>
          <w:vertAlign w:val="superscript"/>
        </w:rPr>
        <w:t>th</w:t>
      </w:r>
      <w:r>
        <w:rPr>
          <w:szCs w:val="24"/>
        </w:rPr>
        <w:t xml:space="preserve"> grade - 72% met or exceeded. 53% exceeding. </w:t>
      </w:r>
      <w:r w:rsidRPr="00552FBE">
        <w:rPr>
          <w:szCs w:val="24"/>
          <w:u w:val="single"/>
        </w:rPr>
        <w:t>Very</w:t>
      </w:r>
      <w:r>
        <w:rPr>
          <w:szCs w:val="24"/>
        </w:rPr>
        <w:t xml:space="preserve"> little red</w:t>
      </w:r>
    </w:p>
    <w:p w14:paraId="61384166" w14:textId="1F96340F" w:rsidR="00552FBE" w:rsidRDefault="00552FBE" w:rsidP="004635DB">
      <w:pPr>
        <w:ind w:left="720"/>
        <w:rPr>
          <w:szCs w:val="24"/>
        </w:rPr>
      </w:pPr>
      <w:r>
        <w:rPr>
          <w:szCs w:val="24"/>
        </w:rPr>
        <w:t>5th grade – 76% met or exceeded.</w:t>
      </w:r>
      <w:r w:rsidR="00B81428">
        <w:rPr>
          <w:szCs w:val="24"/>
        </w:rPr>
        <w:t xml:space="preserve"> 17% exceeding.</w:t>
      </w:r>
    </w:p>
    <w:p w14:paraId="26AEBED2" w14:textId="721FD555" w:rsidR="00B81428" w:rsidRDefault="00B81428" w:rsidP="004635DB">
      <w:pPr>
        <w:ind w:left="720"/>
        <w:rPr>
          <w:szCs w:val="24"/>
        </w:rPr>
      </w:pPr>
      <w:r>
        <w:rPr>
          <w:szCs w:val="24"/>
        </w:rPr>
        <w:t>Red is low across the board.</w:t>
      </w:r>
    </w:p>
    <w:p w14:paraId="13AFF810" w14:textId="77777777" w:rsidR="00552FBE" w:rsidRDefault="00552FBE" w:rsidP="00D0550B">
      <w:pPr>
        <w:rPr>
          <w:szCs w:val="24"/>
        </w:rPr>
      </w:pPr>
    </w:p>
    <w:p w14:paraId="494750EC" w14:textId="3197E8B9" w:rsidR="00B81428" w:rsidRDefault="00B81428" w:rsidP="00D0550B">
      <w:pPr>
        <w:rPr>
          <w:szCs w:val="24"/>
        </w:rPr>
      </w:pPr>
      <w:r>
        <w:rPr>
          <w:szCs w:val="24"/>
        </w:rPr>
        <w:t>Math</w:t>
      </w:r>
    </w:p>
    <w:p w14:paraId="2D536B39" w14:textId="37B2017E" w:rsidR="00B81428" w:rsidRDefault="00B81428" w:rsidP="004635DB">
      <w:pPr>
        <w:ind w:left="720"/>
        <w:rPr>
          <w:szCs w:val="24"/>
        </w:rPr>
      </w:pPr>
      <w:r>
        <w:rPr>
          <w:szCs w:val="24"/>
        </w:rPr>
        <w:t>2</w:t>
      </w:r>
      <w:r w:rsidRPr="00B81428">
        <w:rPr>
          <w:szCs w:val="24"/>
          <w:vertAlign w:val="superscript"/>
        </w:rPr>
        <w:t>nd</w:t>
      </w:r>
      <w:r>
        <w:rPr>
          <w:szCs w:val="24"/>
        </w:rPr>
        <w:t xml:space="preserve"> grade – 54% met or </w:t>
      </w:r>
      <w:proofErr w:type="gramStart"/>
      <w:r>
        <w:rPr>
          <w:szCs w:val="24"/>
        </w:rPr>
        <w:t>exceeded</w:t>
      </w:r>
      <w:proofErr w:type="gramEnd"/>
    </w:p>
    <w:p w14:paraId="0C32BBA6" w14:textId="20E32BAB" w:rsidR="00B81428" w:rsidRDefault="00B81428" w:rsidP="004635DB">
      <w:pPr>
        <w:ind w:left="720"/>
        <w:rPr>
          <w:szCs w:val="24"/>
        </w:rPr>
      </w:pPr>
      <w:r>
        <w:rPr>
          <w:szCs w:val="24"/>
        </w:rPr>
        <w:t>3</w:t>
      </w:r>
      <w:r w:rsidRPr="00B81428">
        <w:rPr>
          <w:szCs w:val="24"/>
          <w:vertAlign w:val="superscript"/>
        </w:rPr>
        <w:t>rd</w:t>
      </w:r>
      <w:r>
        <w:rPr>
          <w:szCs w:val="24"/>
        </w:rPr>
        <w:t xml:space="preserve"> grade – 74% met or exceeded. Very low red</w:t>
      </w:r>
      <w:r w:rsidR="004635DB">
        <w:rPr>
          <w:szCs w:val="24"/>
        </w:rPr>
        <w:t xml:space="preserve"> (students far behind).</w:t>
      </w:r>
    </w:p>
    <w:p w14:paraId="228BDBB3" w14:textId="4ED1396D" w:rsidR="00B81428" w:rsidRDefault="00B81428" w:rsidP="004635DB">
      <w:pPr>
        <w:ind w:left="720"/>
        <w:rPr>
          <w:szCs w:val="24"/>
        </w:rPr>
      </w:pPr>
      <w:r>
        <w:rPr>
          <w:szCs w:val="24"/>
        </w:rPr>
        <w:lastRenderedPageBreak/>
        <w:t>4</w:t>
      </w:r>
      <w:r w:rsidRPr="00B81428">
        <w:rPr>
          <w:szCs w:val="24"/>
          <w:vertAlign w:val="superscript"/>
        </w:rPr>
        <w:t>th</w:t>
      </w:r>
      <w:r>
        <w:rPr>
          <w:szCs w:val="24"/>
        </w:rPr>
        <w:t xml:space="preserve"> grade – 53%</w:t>
      </w:r>
    </w:p>
    <w:p w14:paraId="2BA1BC20" w14:textId="32603FC8" w:rsidR="00B81428" w:rsidRDefault="00B81428" w:rsidP="004635DB">
      <w:pPr>
        <w:ind w:left="720"/>
        <w:rPr>
          <w:szCs w:val="24"/>
        </w:rPr>
      </w:pPr>
      <w:r>
        <w:rPr>
          <w:szCs w:val="24"/>
        </w:rPr>
        <w:t>5</w:t>
      </w:r>
      <w:r w:rsidRPr="00B81428">
        <w:rPr>
          <w:szCs w:val="24"/>
          <w:vertAlign w:val="superscript"/>
        </w:rPr>
        <w:t>th</w:t>
      </w:r>
      <w:r>
        <w:rPr>
          <w:szCs w:val="24"/>
        </w:rPr>
        <w:t xml:space="preserve"> grade – 45%</w:t>
      </w:r>
    </w:p>
    <w:p w14:paraId="7105C548" w14:textId="56B3BE71" w:rsidR="00B81428" w:rsidRDefault="00B81428" w:rsidP="004635DB">
      <w:pPr>
        <w:ind w:left="720"/>
        <w:rPr>
          <w:szCs w:val="24"/>
        </w:rPr>
      </w:pPr>
      <w:r>
        <w:rPr>
          <w:szCs w:val="24"/>
        </w:rPr>
        <w:t>Low red in general</w:t>
      </w:r>
    </w:p>
    <w:p w14:paraId="04D5AD72" w14:textId="77777777" w:rsidR="00B81428" w:rsidRDefault="00B81428" w:rsidP="00D0550B">
      <w:pPr>
        <w:rPr>
          <w:szCs w:val="24"/>
        </w:rPr>
      </w:pPr>
    </w:p>
    <w:p w14:paraId="5A8AA9C5" w14:textId="37BCA338" w:rsidR="00552FBE" w:rsidRDefault="004635DB" w:rsidP="00D0550B">
      <w:pPr>
        <w:rPr>
          <w:szCs w:val="24"/>
        </w:rPr>
      </w:pPr>
      <w:r>
        <w:rPr>
          <w:szCs w:val="24"/>
        </w:rPr>
        <w:t>To determine growth scores, t</w:t>
      </w:r>
      <w:r w:rsidR="00552FBE">
        <w:rPr>
          <w:szCs w:val="24"/>
        </w:rPr>
        <w:t>hey take all students who scored similarly nationally, put them in a group and compare their growth together. So</w:t>
      </w:r>
      <w:r w:rsidR="00B81428">
        <w:rPr>
          <w:szCs w:val="24"/>
        </w:rPr>
        <w:t>,</w:t>
      </w:r>
      <w:r w:rsidR="00552FBE">
        <w:rPr>
          <w:szCs w:val="24"/>
        </w:rPr>
        <w:t xml:space="preserve"> Star measures growth of similar students.</w:t>
      </w:r>
    </w:p>
    <w:p w14:paraId="6051D1CB" w14:textId="77777777" w:rsidR="00552FBE" w:rsidRDefault="00552FBE" w:rsidP="00D0550B">
      <w:pPr>
        <w:rPr>
          <w:szCs w:val="24"/>
        </w:rPr>
      </w:pPr>
    </w:p>
    <w:p w14:paraId="670852A0" w14:textId="5641AF87" w:rsidR="00391729" w:rsidRDefault="00B81428" w:rsidP="00D0550B">
      <w:pPr>
        <w:rPr>
          <w:szCs w:val="24"/>
        </w:rPr>
      </w:pPr>
      <w:r>
        <w:rPr>
          <w:szCs w:val="24"/>
        </w:rPr>
        <w:t xml:space="preserve">Reading – </w:t>
      </w:r>
      <w:r w:rsidR="004635DB">
        <w:rPr>
          <w:szCs w:val="24"/>
        </w:rPr>
        <w:t xml:space="preserve">Schoolwide </w:t>
      </w:r>
      <w:r>
        <w:rPr>
          <w:szCs w:val="24"/>
        </w:rPr>
        <w:t xml:space="preserve">Median 62. </w:t>
      </w:r>
      <w:r w:rsidR="009F3A06">
        <w:rPr>
          <w:szCs w:val="24"/>
        </w:rPr>
        <w:t xml:space="preserve">A score of </w:t>
      </w:r>
      <w:r>
        <w:rPr>
          <w:szCs w:val="24"/>
        </w:rPr>
        <w:t xml:space="preserve">50 would mean most kids getting a year of growth. </w:t>
      </w:r>
      <w:r w:rsidR="009F3A06">
        <w:rPr>
          <w:szCs w:val="24"/>
        </w:rPr>
        <w:t>One</w:t>
      </w:r>
      <w:r>
        <w:rPr>
          <w:szCs w:val="24"/>
        </w:rPr>
        <w:t xml:space="preserve"> teacher had 88 in reading.</w:t>
      </w:r>
    </w:p>
    <w:p w14:paraId="69D29179" w14:textId="4A1B338D" w:rsidR="00B81428" w:rsidRDefault="00B81428" w:rsidP="00D0550B">
      <w:pPr>
        <w:rPr>
          <w:szCs w:val="24"/>
        </w:rPr>
      </w:pPr>
      <w:r>
        <w:rPr>
          <w:szCs w:val="24"/>
        </w:rPr>
        <w:t xml:space="preserve">Math – </w:t>
      </w:r>
      <w:r w:rsidR="009F3A06">
        <w:rPr>
          <w:szCs w:val="24"/>
        </w:rPr>
        <w:t xml:space="preserve">Schoolwide </w:t>
      </w:r>
      <w:r>
        <w:rPr>
          <w:szCs w:val="24"/>
        </w:rPr>
        <w:t xml:space="preserve">Median 61. </w:t>
      </w:r>
      <w:r w:rsidR="009F3A06">
        <w:rPr>
          <w:szCs w:val="24"/>
        </w:rPr>
        <w:t>Three</w:t>
      </w:r>
      <w:r>
        <w:rPr>
          <w:szCs w:val="24"/>
        </w:rPr>
        <w:t xml:space="preserve"> teachers showing more than a year of growth with 70</w:t>
      </w:r>
      <w:r w:rsidR="009F3A06">
        <w:rPr>
          <w:szCs w:val="24"/>
        </w:rPr>
        <w:t>.</w:t>
      </w:r>
    </w:p>
    <w:p w14:paraId="2CE3CE39" w14:textId="77777777" w:rsidR="00B81428" w:rsidRDefault="00B81428" w:rsidP="00D0550B">
      <w:pPr>
        <w:rPr>
          <w:szCs w:val="24"/>
        </w:rPr>
      </w:pPr>
    </w:p>
    <w:p w14:paraId="3B2E2703" w14:textId="103AA266" w:rsidR="00B81428" w:rsidRDefault="00B81428" w:rsidP="00D0550B">
      <w:pPr>
        <w:rPr>
          <w:szCs w:val="24"/>
        </w:rPr>
      </w:pPr>
      <w:r>
        <w:rPr>
          <w:szCs w:val="24"/>
        </w:rPr>
        <w:t xml:space="preserve">We almost always have a drop </w:t>
      </w:r>
      <w:r w:rsidR="009F3A06">
        <w:rPr>
          <w:szCs w:val="24"/>
        </w:rPr>
        <w:t xml:space="preserve">in scores </w:t>
      </w:r>
      <w:r>
        <w:rPr>
          <w:szCs w:val="24"/>
        </w:rPr>
        <w:t>at the end of the year</w:t>
      </w:r>
      <w:r w:rsidR="009F3A06">
        <w:rPr>
          <w:szCs w:val="24"/>
        </w:rPr>
        <w:t>;</w:t>
      </w:r>
      <w:r>
        <w:rPr>
          <w:szCs w:val="24"/>
        </w:rPr>
        <w:t xml:space="preserve"> </w:t>
      </w:r>
      <w:r w:rsidR="009F3A06">
        <w:rPr>
          <w:szCs w:val="24"/>
        </w:rPr>
        <w:t xml:space="preserve">so, </w:t>
      </w:r>
      <w:r>
        <w:rPr>
          <w:szCs w:val="24"/>
        </w:rPr>
        <w:t xml:space="preserve">questions </w:t>
      </w:r>
      <w:r w:rsidR="009F3A06">
        <w:rPr>
          <w:szCs w:val="24"/>
        </w:rPr>
        <w:t xml:space="preserve">were asked </w:t>
      </w:r>
      <w:r>
        <w:rPr>
          <w:szCs w:val="24"/>
        </w:rPr>
        <w:t>a</w:t>
      </w:r>
      <w:r w:rsidR="009F3A06">
        <w:rPr>
          <w:szCs w:val="24"/>
        </w:rPr>
        <w:t>bout</w:t>
      </w:r>
      <w:r>
        <w:rPr>
          <w:szCs w:val="24"/>
        </w:rPr>
        <w:t xml:space="preserve"> timing of testing and other things going on. </w:t>
      </w:r>
    </w:p>
    <w:p w14:paraId="0C9B2F63" w14:textId="3861DD27" w:rsidR="00B81428" w:rsidRDefault="00B81428" w:rsidP="00D0550B">
      <w:pPr>
        <w:rPr>
          <w:szCs w:val="24"/>
        </w:rPr>
      </w:pPr>
      <w:r>
        <w:rPr>
          <w:szCs w:val="24"/>
        </w:rPr>
        <w:t xml:space="preserve">Teachers can get a breakdown of how students were scoring on different standards. Double specials </w:t>
      </w:r>
      <w:r w:rsidR="009F3A06">
        <w:rPr>
          <w:szCs w:val="24"/>
        </w:rPr>
        <w:t xml:space="preserve">classes </w:t>
      </w:r>
      <w:r>
        <w:rPr>
          <w:szCs w:val="24"/>
        </w:rPr>
        <w:t xml:space="preserve">happen </w:t>
      </w:r>
      <w:r w:rsidR="009F3A06">
        <w:rPr>
          <w:szCs w:val="24"/>
        </w:rPr>
        <w:t xml:space="preserve">once </w:t>
      </w:r>
      <w:r>
        <w:rPr>
          <w:szCs w:val="24"/>
        </w:rPr>
        <w:t xml:space="preserve">weekly </w:t>
      </w:r>
      <w:r w:rsidR="009F3A06">
        <w:rPr>
          <w:szCs w:val="24"/>
        </w:rPr>
        <w:t xml:space="preserve">for each classroom </w:t>
      </w:r>
      <w:r>
        <w:rPr>
          <w:szCs w:val="24"/>
        </w:rPr>
        <w:t xml:space="preserve">for PLCs or data meetings. </w:t>
      </w:r>
    </w:p>
    <w:p w14:paraId="47246210" w14:textId="77777777" w:rsidR="00B81428" w:rsidRDefault="00B81428" w:rsidP="00D0550B">
      <w:pPr>
        <w:rPr>
          <w:szCs w:val="24"/>
        </w:rPr>
      </w:pPr>
    </w:p>
    <w:p w14:paraId="06E3C524" w14:textId="7E90EC24" w:rsidR="00B81428" w:rsidRDefault="00B81428" w:rsidP="00D0550B">
      <w:pPr>
        <w:rPr>
          <w:szCs w:val="24"/>
          <w:u w:val="single"/>
        </w:rPr>
      </w:pPr>
      <w:r w:rsidRPr="00B81428">
        <w:rPr>
          <w:szCs w:val="24"/>
          <w:u w:val="single"/>
        </w:rPr>
        <w:t>Crisis planning</w:t>
      </w:r>
    </w:p>
    <w:p w14:paraId="1B0C3876" w14:textId="7FC19C21" w:rsidR="00B81428" w:rsidRDefault="009F3A06" w:rsidP="00D0550B">
      <w:pPr>
        <w:rPr>
          <w:szCs w:val="24"/>
        </w:rPr>
      </w:pPr>
      <w:r>
        <w:rPr>
          <w:szCs w:val="24"/>
        </w:rPr>
        <w:t>The January</w:t>
      </w:r>
      <w:r w:rsidR="00163F71">
        <w:rPr>
          <w:szCs w:val="24"/>
        </w:rPr>
        <w:t xml:space="preserve"> 5</w:t>
      </w:r>
      <w:r w:rsidR="00163F71" w:rsidRPr="00163F71">
        <w:rPr>
          <w:szCs w:val="24"/>
          <w:vertAlign w:val="superscript"/>
        </w:rPr>
        <w:t>th</w:t>
      </w:r>
      <w:r>
        <w:rPr>
          <w:szCs w:val="24"/>
        </w:rPr>
        <w:t xml:space="preserve"> training went well. </w:t>
      </w:r>
      <w:r w:rsidR="00163F71">
        <w:rPr>
          <w:szCs w:val="24"/>
        </w:rPr>
        <w:t>Stratton</w:t>
      </w:r>
      <w:r>
        <w:rPr>
          <w:szCs w:val="24"/>
        </w:rPr>
        <w:t xml:space="preserve"> was o</w:t>
      </w:r>
      <w:r w:rsidR="00B81428">
        <w:rPr>
          <w:szCs w:val="24"/>
        </w:rPr>
        <w:t xml:space="preserve">ne of the only schools with a full team at the training. It is district required, but many schools send </w:t>
      </w:r>
      <w:r>
        <w:rPr>
          <w:szCs w:val="24"/>
        </w:rPr>
        <w:t xml:space="preserve">just a </w:t>
      </w:r>
      <w:r w:rsidR="00B81428">
        <w:rPr>
          <w:szCs w:val="24"/>
        </w:rPr>
        <w:t xml:space="preserve">counselor and maybe one other person. We sent </w:t>
      </w:r>
      <w:r>
        <w:rPr>
          <w:szCs w:val="24"/>
        </w:rPr>
        <w:t>a full team including Mr. R</w:t>
      </w:r>
      <w:r w:rsidR="00B81428">
        <w:rPr>
          <w:szCs w:val="24"/>
        </w:rPr>
        <w:t xml:space="preserve">udd, </w:t>
      </w:r>
      <w:r>
        <w:rPr>
          <w:szCs w:val="24"/>
        </w:rPr>
        <w:t>Michelle M</w:t>
      </w:r>
      <w:r w:rsidR="00B81428">
        <w:rPr>
          <w:szCs w:val="24"/>
        </w:rPr>
        <w:t xml:space="preserve">awhiney, </w:t>
      </w:r>
      <w:r>
        <w:rPr>
          <w:szCs w:val="24"/>
        </w:rPr>
        <w:t>N</w:t>
      </w:r>
      <w:r w:rsidR="00B81428">
        <w:rPr>
          <w:szCs w:val="24"/>
        </w:rPr>
        <w:t>ila</w:t>
      </w:r>
      <w:r>
        <w:rPr>
          <w:szCs w:val="24"/>
        </w:rPr>
        <w:t xml:space="preserve"> Rickard</w:t>
      </w:r>
      <w:r w:rsidR="00B81428">
        <w:rPr>
          <w:szCs w:val="24"/>
        </w:rPr>
        <w:t>,</w:t>
      </w:r>
      <w:r>
        <w:rPr>
          <w:szCs w:val="24"/>
        </w:rPr>
        <w:t xml:space="preserve"> Katherine Siegel, and</w:t>
      </w:r>
      <w:r w:rsidR="00B81428">
        <w:rPr>
          <w:szCs w:val="24"/>
        </w:rPr>
        <w:t xml:space="preserve"> </w:t>
      </w:r>
      <w:r>
        <w:rPr>
          <w:szCs w:val="24"/>
        </w:rPr>
        <w:t xml:space="preserve">the </w:t>
      </w:r>
      <w:r w:rsidR="00B81428">
        <w:rPr>
          <w:szCs w:val="24"/>
        </w:rPr>
        <w:t>health aid</w:t>
      </w:r>
      <w:r>
        <w:rPr>
          <w:szCs w:val="24"/>
        </w:rPr>
        <w:t>e</w:t>
      </w:r>
      <w:r w:rsidR="00C35D52">
        <w:rPr>
          <w:szCs w:val="24"/>
        </w:rPr>
        <w:t xml:space="preserve">. Training last Friday. </w:t>
      </w:r>
    </w:p>
    <w:p w14:paraId="04B2646F" w14:textId="38FC40C7" w:rsidR="00C35D52" w:rsidRDefault="00163F71" w:rsidP="00D0550B">
      <w:pPr>
        <w:rPr>
          <w:szCs w:val="24"/>
        </w:rPr>
      </w:pPr>
      <w:r>
        <w:rPr>
          <w:szCs w:val="24"/>
        </w:rPr>
        <w:t>Staff left the training s</w:t>
      </w:r>
      <w:r w:rsidR="00C35D52">
        <w:rPr>
          <w:szCs w:val="24"/>
        </w:rPr>
        <w:t xml:space="preserve">tocked with materials to prep and plan handling </w:t>
      </w:r>
      <w:proofErr w:type="gramStart"/>
      <w:r w:rsidR="00C35D52">
        <w:rPr>
          <w:szCs w:val="24"/>
        </w:rPr>
        <w:t>a crisis situation</w:t>
      </w:r>
      <w:proofErr w:type="gramEnd"/>
      <w:r w:rsidR="00C35D52">
        <w:rPr>
          <w:szCs w:val="24"/>
        </w:rPr>
        <w:t xml:space="preserve">. </w:t>
      </w:r>
      <w:r>
        <w:rPr>
          <w:szCs w:val="24"/>
        </w:rPr>
        <w:t>Now it is time</w:t>
      </w:r>
      <w:r w:rsidR="00C35D52">
        <w:rPr>
          <w:szCs w:val="24"/>
        </w:rPr>
        <w:t xml:space="preserve"> to get </w:t>
      </w:r>
      <w:r>
        <w:rPr>
          <w:szCs w:val="24"/>
        </w:rPr>
        <w:t xml:space="preserve">the full </w:t>
      </w:r>
      <w:r w:rsidR="00C35D52">
        <w:rPr>
          <w:szCs w:val="24"/>
        </w:rPr>
        <w:t xml:space="preserve">plan on paper. </w:t>
      </w:r>
      <w:proofErr w:type="gramStart"/>
      <w:r>
        <w:rPr>
          <w:szCs w:val="24"/>
        </w:rPr>
        <w:t>In particular, they</w:t>
      </w:r>
      <w:proofErr w:type="gramEnd"/>
      <w:r>
        <w:rPr>
          <w:szCs w:val="24"/>
        </w:rPr>
        <w:t xml:space="preserve"> are looking at an alternative evacuation site</w:t>
      </w:r>
      <w:r w:rsidR="00C35D52">
        <w:rPr>
          <w:szCs w:val="24"/>
        </w:rPr>
        <w:t>, instead of Mann</w:t>
      </w:r>
      <w:r>
        <w:rPr>
          <w:szCs w:val="24"/>
        </w:rPr>
        <w:t xml:space="preserve"> Middle School</w:t>
      </w:r>
      <w:r w:rsidR="00C35D52">
        <w:rPr>
          <w:szCs w:val="24"/>
        </w:rPr>
        <w:t>.</w:t>
      </w:r>
    </w:p>
    <w:p w14:paraId="0973FA00" w14:textId="77777777" w:rsidR="00163F71" w:rsidRDefault="00163F71" w:rsidP="00D0550B">
      <w:pPr>
        <w:rPr>
          <w:szCs w:val="24"/>
        </w:rPr>
      </w:pPr>
    </w:p>
    <w:p w14:paraId="62EC8B1F" w14:textId="77777777" w:rsidR="00163F71" w:rsidRDefault="00163F71" w:rsidP="00D0550B">
      <w:pPr>
        <w:rPr>
          <w:szCs w:val="24"/>
        </w:rPr>
      </w:pPr>
    </w:p>
    <w:p w14:paraId="0816B089" w14:textId="3F7E85EE" w:rsidR="00073549" w:rsidRPr="003B4671" w:rsidRDefault="00933F79" w:rsidP="00D0550B">
      <w:pPr>
        <w:rPr>
          <w:szCs w:val="24"/>
        </w:rPr>
      </w:pPr>
      <w:r>
        <w:rPr>
          <w:szCs w:val="24"/>
        </w:rPr>
        <w:t>Meeting adjourned 9:02am.</w:t>
      </w:r>
    </w:p>
    <w:sectPr w:rsidR="00073549" w:rsidRPr="003B4671" w:rsidSect="00DC47B5">
      <w:headerReference w:type="default" r:id="rId10"/>
      <w:pgSz w:w="12240" w:h="15840" w:code="1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3F5FD" w14:textId="77777777" w:rsidR="00DC47B5" w:rsidRDefault="00DC47B5">
      <w:pPr>
        <w:spacing w:after="0" w:line="240" w:lineRule="auto"/>
      </w:pPr>
      <w:r>
        <w:separator/>
      </w:r>
    </w:p>
  </w:endnote>
  <w:endnote w:type="continuationSeparator" w:id="0">
    <w:p w14:paraId="619884F4" w14:textId="77777777" w:rsidR="00DC47B5" w:rsidRDefault="00DC4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274EE" w14:textId="77777777" w:rsidR="00DC47B5" w:rsidRDefault="00DC47B5">
      <w:pPr>
        <w:spacing w:after="0" w:line="240" w:lineRule="auto"/>
      </w:pPr>
      <w:r>
        <w:separator/>
      </w:r>
    </w:p>
  </w:footnote>
  <w:footnote w:type="continuationSeparator" w:id="0">
    <w:p w14:paraId="4E79B263" w14:textId="77777777" w:rsidR="00DC47B5" w:rsidRDefault="00DC4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93D7" w14:textId="77777777" w:rsidR="00EF36A5" w:rsidRDefault="00EF36A5">
    <w:pPr>
      <w:pStyle w:val="Header"/>
    </w:pPr>
    <w:r>
      <w:rPr>
        <w:noProof/>
        <w:color w:val="auto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180BD24" wp14:editId="42E4C586">
              <wp:simplePos x="0" y="0"/>
              <mc:AlternateContent>
                <mc:Choice Requires="wp14">
                  <wp:positionH relativeFrom="page">
                    <wp14:pctPosHOffset>-3800</wp14:pctPosHOffset>
                  </wp:positionH>
                </mc:Choice>
                <mc:Fallback>
                  <wp:positionH relativeFrom="page">
                    <wp:posOffset>-295275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-1200</wp14:pctPosVOffset>
                  </wp:positionV>
                </mc:Choice>
                <mc:Fallback>
                  <wp:positionV relativeFrom="page">
                    <wp:posOffset>-120650</wp:posOffset>
                  </wp:positionV>
                </mc:Fallback>
              </mc:AlternateContent>
              <wp:extent cx="9719945" cy="10297795"/>
              <wp:effectExtent l="19050" t="0" r="90805" b="635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19945" cy="10297795"/>
                        <a:chOff x="0" y="0"/>
                        <a:chExt cx="9716770" cy="10298367"/>
                      </a:xfrm>
                    </wpg:grpSpPr>
                    <wps:wsp>
                      <wps:cNvPr id="9" name="Freeform: Shape 9"/>
                      <wps:cNvSpPr/>
                      <wps:spPr>
                        <a:xfrm>
                          <a:off x="281940" y="0"/>
                          <a:ext cx="7851390" cy="2019169"/>
                        </a:xfrm>
                        <a:custGeom>
                          <a:avLst/>
                          <a:gdLst>
                            <a:gd name="connsiteX0" fmla="*/ 5640 w 5350933"/>
                            <a:gd name="connsiteY0" fmla="*/ 5640 h 1388533"/>
                            <a:gd name="connsiteX1" fmla="*/ 5345567 w 5350933"/>
                            <a:gd name="connsiteY1" fmla="*/ 5640 h 1388533"/>
                            <a:gd name="connsiteX2" fmla="*/ 5345567 w 5350933"/>
                            <a:gd name="connsiteY2" fmla="*/ 1384014 h 1388533"/>
                            <a:gd name="connsiteX3" fmla="*/ 5640 w 5350933"/>
                            <a:gd name="connsiteY3" fmla="*/ 1384014 h 13885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50933" h="1388533">
                              <a:moveTo>
                                <a:pt x="5640" y="5640"/>
                              </a:moveTo>
                              <a:lnTo>
                                <a:pt x="5345567" y="5640"/>
                              </a:lnTo>
                              <a:lnTo>
                                <a:pt x="5345567" y="1384014"/>
                              </a:lnTo>
                              <a:lnTo>
                                <a:pt x="5640" y="138401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155448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: Shape 19"/>
                      <wps:cNvSpPr/>
                      <wps:spPr>
                        <a:xfrm>
                          <a:off x="74676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eform: Shape 20"/>
                      <wps:cNvSpPr/>
                      <wps:spPr>
                        <a:xfrm>
                          <a:off x="297180" y="9326880"/>
                          <a:ext cx="7839320" cy="971487"/>
                        </a:xfrm>
                        <a:custGeom>
                          <a:avLst/>
                          <a:gdLst>
                            <a:gd name="connsiteX0" fmla="*/ 5640 w 5342466"/>
                            <a:gd name="connsiteY0" fmla="*/ 5640 h 1041399"/>
                            <a:gd name="connsiteX1" fmla="*/ 5339640 w 5342466"/>
                            <a:gd name="connsiteY1" fmla="*/ 5640 h 1041399"/>
                            <a:gd name="connsiteX2" fmla="*/ 5339640 w 5342466"/>
                            <a:gd name="connsiteY2" fmla="*/ 1036880 h 1041399"/>
                            <a:gd name="connsiteX3" fmla="*/ 5640 w 5342466"/>
                            <a:gd name="connsiteY3" fmla="*/ 1036880 h 10413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42466" h="1041399">
                              <a:moveTo>
                                <a:pt x="5640" y="5640"/>
                              </a:moveTo>
                              <a:lnTo>
                                <a:pt x="5339640" y="5640"/>
                              </a:lnTo>
                              <a:lnTo>
                                <a:pt x="5339640" y="1036880"/>
                              </a:lnTo>
                              <a:lnTo>
                                <a:pt x="5640" y="10368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: Shape 21"/>
                      <wps:cNvSpPr/>
                      <wps:spPr>
                        <a:xfrm>
                          <a:off x="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Straight Connector 22"/>
                      <wps:cNvCnPr/>
                      <wps:spPr>
                        <a:xfrm>
                          <a:off x="762000" y="838200"/>
                          <a:ext cx="0" cy="83229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125300</wp14:pctWidth>
              </wp14:sizeRelH>
              <wp14:sizeRelV relativeFrom="page">
                <wp14:pctHeight>102400</wp14:pctHeight>
              </wp14:sizeRelV>
            </wp:anchor>
          </w:drawing>
        </mc:Choice>
        <mc:Fallback xmlns:w16du="http://schemas.microsoft.com/office/word/2023/wordml/word16du">
          <w:pict>
            <v:group w14:anchorId="147E9225" id="Group 6" o:spid="_x0000_s1026" alt="&quot;&quot;" style="position:absolute;margin-left:0;margin-top:0;width:765.35pt;height:810.85pt;z-index:-251655168;mso-width-percent:1253;mso-height-percent:1024;mso-left-percent:-38;mso-top-percent:-12;mso-position-horizontal-relative:page;mso-position-vertical-relative:page;mso-width-percent:1253;mso-height-percent:1024;mso-left-percent:-38;mso-top-percent:-12" coordsize="97167,102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">
              <v:shape id="Freeform: Shape 9" o:spid="_x0000_s1027" style="position:absolute;left:2819;width:78514;height:20191;visibility:visible;mso-wrap-style:square;v-text-anchor:middle" coordsize="5350933,138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" path="m5640,5640r5339927,l5345567,1384014r-5339927,l5640,5640xe" fillcolor="#2f3342 [3206]" stroked="f" strokeweight=".235mm">
                <v:stroke joinstyle="miter"/>
                <v:path arrowok="t" o:connecttype="custom" o:connectlocs="8276,8202;7843517,8202;7843517,2012598;8276,2012598" o:connectangles="0,0,0,0"/>
              </v:shape>
              <v:shape id="Freeform: Shape 10" o:spid="_x0000_s1028" style="position:absolute;left:15544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" path="m5339927,915247r-1551940,c3787987,915247,3374067,956949,3327400,435187r,41702c3327400,236435,3132667,,2892213,l238760,c150707,,68580,26247,,71120l,6018954r5339927,l5339927,915247xe" fillcolor="#e7e6e6 [321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19" o:spid="_x0000_s1029" style="position:absolute;left:7467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" path="m5339927,915247r-1551940,c3787987,915247,3374067,956949,3327400,435187r,41702c3327400,236435,3132667,,2892213,l238760,c150707,,68580,26247,,71120l,6018954r5339927,l5339927,915247xe" fillcolor="#c0f400 [320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20" o:spid="_x0000_s1030" style="position:absolute;left:2971;top:93268;width:78394;height:9715;visibility:visible;mso-wrap-style:square;v-text-anchor:middle" coordsize="5342466,104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" path="m5640,5640r5334000,l5339640,1036880r-5334000,l5640,5640xe" fillcolor="#2f3342 [3206]" stroked="f" strokeweight=".235mm">
                <v:stroke joinstyle="miter"/>
                <v:path arrowok="t" o:connecttype="custom" o:connectlocs="8276,5261;7835173,5261;7835173,967271;8276,967271" o:connectangles="0,0,0,0"/>
              </v:shape>
              <v:shape id="Freeform: Shape 21" o:spid="_x0000_s1031" style="position:absolute;top:5638;width:81622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" path="m5339927,915247r-1551940,c3787987,915247,3374067,956949,3327400,435187r,41702c3327400,236435,3132667,,2892213,l238760,c150707,,68580,26247,,71120l,6018954r5339927,l5339927,915247xe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line id="Straight Connector 22" o:spid="_x0000_s1032" style="position:absolute;visibility:visible;mso-wrap-style:square" from="7620,8382" to="7620,91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" strokecolor="#c0f400 [3204]" strokeweight="3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0758A"/>
    <w:multiLevelType w:val="hybridMultilevel"/>
    <w:tmpl w:val="5A3656FC"/>
    <w:lvl w:ilvl="0" w:tplc="D078086C">
      <w:start w:val="7"/>
      <w:numFmt w:val="bullet"/>
      <w:lvlText w:val="–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821083">
    <w:abstractNumId w:val="0"/>
  </w:num>
  <w:num w:numId="2" w16cid:durableId="208422717">
    <w:abstractNumId w:val="1"/>
  </w:num>
  <w:num w:numId="3" w16cid:durableId="1020009230">
    <w:abstractNumId w:val="3"/>
  </w:num>
  <w:num w:numId="4" w16cid:durableId="1577203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0B"/>
    <w:rsid w:val="000052CA"/>
    <w:rsid w:val="0001495E"/>
    <w:rsid w:val="0001626D"/>
    <w:rsid w:val="00020030"/>
    <w:rsid w:val="00031840"/>
    <w:rsid w:val="00035454"/>
    <w:rsid w:val="000532C1"/>
    <w:rsid w:val="00073549"/>
    <w:rsid w:val="00080076"/>
    <w:rsid w:val="000A11A9"/>
    <w:rsid w:val="000C2BC3"/>
    <w:rsid w:val="000C4305"/>
    <w:rsid w:val="000F4889"/>
    <w:rsid w:val="00120813"/>
    <w:rsid w:val="0015426A"/>
    <w:rsid w:val="00157088"/>
    <w:rsid w:val="00163F71"/>
    <w:rsid w:val="0018468E"/>
    <w:rsid w:val="001D0F84"/>
    <w:rsid w:val="001E712B"/>
    <w:rsid w:val="00204260"/>
    <w:rsid w:val="00212EB0"/>
    <w:rsid w:val="0023340C"/>
    <w:rsid w:val="002406E9"/>
    <w:rsid w:val="0024580F"/>
    <w:rsid w:val="00252E61"/>
    <w:rsid w:val="002540E6"/>
    <w:rsid w:val="002612DF"/>
    <w:rsid w:val="00280268"/>
    <w:rsid w:val="00290B81"/>
    <w:rsid w:val="002B47AC"/>
    <w:rsid w:val="002C4FF9"/>
    <w:rsid w:val="002E0B9C"/>
    <w:rsid w:val="002E6287"/>
    <w:rsid w:val="002F7832"/>
    <w:rsid w:val="00303AE1"/>
    <w:rsid w:val="00333CE3"/>
    <w:rsid w:val="00385963"/>
    <w:rsid w:val="00391729"/>
    <w:rsid w:val="003949BD"/>
    <w:rsid w:val="003B4671"/>
    <w:rsid w:val="003D48E4"/>
    <w:rsid w:val="003F2D49"/>
    <w:rsid w:val="003F6A2D"/>
    <w:rsid w:val="004129B7"/>
    <w:rsid w:val="00414CDE"/>
    <w:rsid w:val="004355B1"/>
    <w:rsid w:val="00442740"/>
    <w:rsid w:val="00446356"/>
    <w:rsid w:val="004635DB"/>
    <w:rsid w:val="00477E07"/>
    <w:rsid w:val="004B1235"/>
    <w:rsid w:val="004B53BB"/>
    <w:rsid w:val="004B76A2"/>
    <w:rsid w:val="004D61A7"/>
    <w:rsid w:val="004D7849"/>
    <w:rsid w:val="004E46FD"/>
    <w:rsid w:val="004F73E8"/>
    <w:rsid w:val="00505FAC"/>
    <w:rsid w:val="00524B92"/>
    <w:rsid w:val="0053630E"/>
    <w:rsid w:val="005432BE"/>
    <w:rsid w:val="0054450D"/>
    <w:rsid w:val="00552FBE"/>
    <w:rsid w:val="00560F76"/>
    <w:rsid w:val="00566147"/>
    <w:rsid w:val="0057184E"/>
    <w:rsid w:val="00573628"/>
    <w:rsid w:val="00576154"/>
    <w:rsid w:val="00577FCA"/>
    <w:rsid w:val="00591FFE"/>
    <w:rsid w:val="00594C32"/>
    <w:rsid w:val="005A2437"/>
    <w:rsid w:val="005F5981"/>
    <w:rsid w:val="00617964"/>
    <w:rsid w:val="00627CF4"/>
    <w:rsid w:val="0063365C"/>
    <w:rsid w:val="00633B3E"/>
    <w:rsid w:val="00650AF1"/>
    <w:rsid w:val="00685643"/>
    <w:rsid w:val="0069237D"/>
    <w:rsid w:val="006B241A"/>
    <w:rsid w:val="006B7784"/>
    <w:rsid w:val="006D1540"/>
    <w:rsid w:val="006F16F0"/>
    <w:rsid w:val="006F7BB5"/>
    <w:rsid w:val="00736DAC"/>
    <w:rsid w:val="007520BE"/>
    <w:rsid w:val="0078196E"/>
    <w:rsid w:val="0079532B"/>
    <w:rsid w:val="007C6D3A"/>
    <w:rsid w:val="00824168"/>
    <w:rsid w:val="008678D1"/>
    <w:rsid w:val="00872CA6"/>
    <w:rsid w:val="00896384"/>
    <w:rsid w:val="008F1977"/>
    <w:rsid w:val="00933F79"/>
    <w:rsid w:val="00994FE9"/>
    <w:rsid w:val="009A3EF4"/>
    <w:rsid w:val="009E2617"/>
    <w:rsid w:val="009F3A06"/>
    <w:rsid w:val="00A070E1"/>
    <w:rsid w:val="00A3130B"/>
    <w:rsid w:val="00A33795"/>
    <w:rsid w:val="00A448C1"/>
    <w:rsid w:val="00A505FB"/>
    <w:rsid w:val="00A600DB"/>
    <w:rsid w:val="00A743FB"/>
    <w:rsid w:val="00A974BE"/>
    <w:rsid w:val="00AA2EAA"/>
    <w:rsid w:val="00AA73C2"/>
    <w:rsid w:val="00AA7AA0"/>
    <w:rsid w:val="00AB4981"/>
    <w:rsid w:val="00AB7DAD"/>
    <w:rsid w:val="00AC78CC"/>
    <w:rsid w:val="00AD7108"/>
    <w:rsid w:val="00AF41CF"/>
    <w:rsid w:val="00B043D5"/>
    <w:rsid w:val="00B15F8D"/>
    <w:rsid w:val="00B35E50"/>
    <w:rsid w:val="00B43495"/>
    <w:rsid w:val="00B5034F"/>
    <w:rsid w:val="00B70211"/>
    <w:rsid w:val="00B81428"/>
    <w:rsid w:val="00BA6628"/>
    <w:rsid w:val="00BC712C"/>
    <w:rsid w:val="00BD7211"/>
    <w:rsid w:val="00C165B8"/>
    <w:rsid w:val="00C178B0"/>
    <w:rsid w:val="00C35D52"/>
    <w:rsid w:val="00C84D21"/>
    <w:rsid w:val="00CA6B4F"/>
    <w:rsid w:val="00CA7A5C"/>
    <w:rsid w:val="00CB74DB"/>
    <w:rsid w:val="00CD1D97"/>
    <w:rsid w:val="00CE4943"/>
    <w:rsid w:val="00CF5D3A"/>
    <w:rsid w:val="00D0550B"/>
    <w:rsid w:val="00D16E14"/>
    <w:rsid w:val="00D4216C"/>
    <w:rsid w:val="00D517EF"/>
    <w:rsid w:val="00D52F68"/>
    <w:rsid w:val="00D575D4"/>
    <w:rsid w:val="00D623EE"/>
    <w:rsid w:val="00D70830"/>
    <w:rsid w:val="00D763EB"/>
    <w:rsid w:val="00D92643"/>
    <w:rsid w:val="00DA4A43"/>
    <w:rsid w:val="00DA5BEB"/>
    <w:rsid w:val="00DC205E"/>
    <w:rsid w:val="00DC47B5"/>
    <w:rsid w:val="00DE395C"/>
    <w:rsid w:val="00DE3FA6"/>
    <w:rsid w:val="00DF087F"/>
    <w:rsid w:val="00DF23BF"/>
    <w:rsid w:val="00E11342"/>
    <w:rsid w:val="00E2411A"/>
    <w:rsid w:val="00E37225"/>
    <w:rsid w:val="00E37E38"/>
    <w:rsid w:val="00E4032A"/>
    <w:rsid w:val="00E51439"/>
    <w:rsid w:val="00E64121"/>
    <w:rsid w:val="00E67201"/>
    <w:rsid w:val="00EB7787"/>
    <w:rsid w:val="00EC0994"/>
    <w:rsid w:val="00ED2D56"/>
    <w:rsid w:val="00EF36A5"/>
    <w:rsid w:val="00F00014"/>
    <w:rsid w:val="00F216C3"/>
    <w:rsid w:val="00F2299A"/>
    <w:rsid w:val="00F25A46"/>
    <w:rsid w:val="00F25E7E"/>
    <w:rsid w:val="00F42567"/>
    <w:rsid w:val="00F45A45"/>
    <w:rsid w:val="00F63987"/>
    <w:rsid w:val="00F70D90"/>
    <w:rsid w:val="00FB222B"/>
    <w:rsid w:val="00FB2501"/>
    <w:rsid w:val="00FD5D0D"/>
    <w:rsid w:val="00FD6EC1"/>
    <w:rsid w:val="00FE0A7C"/>
    <w:rsid w:val="00FE0D7C"/>
    <w:rsid w:val="00FF0E93"/>
    <w:rsid w:val="00FF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C5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semiHidden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styleId="ListTable6Colorful">
    <w:name w:val="List Table 6 Colorful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  <w:style w:type="paragraph" w:styleId="ListParagraph">
    <w:name w:val="List Paragraph"/>
    <w:basedOn w:val="Normal"/>
    <w:uiPriority w:val="34"/>
    <w:unhideWhenUsed/>
    <w:qFormat/>
    <w:rsid w:val="00414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oks1\AppData\Roaming\Microsoft\Templates\Education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49D11AA7454DCDA5C4AE63A8F8C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ECF72-3D54-465C-9B98-991A01641FB9}"/>
      </w:docPartPr>
      <w:docPartBody>
        <w:p w:rsidR="0080498E" w:rsidRDefault="00F71F1A">
          <w:pPr>
            <w:pStyle w:val="0649D11AA7454DCDA5C4AE63A8F8C3F1"/>
          </w:pPr>
          <w:r w:rsidRPr="004129B7">
            <w:t>Agenda</w:t>
          </w:r>
        </w:p>
      </w:docPartBody>
    </w:docPart>
    <w:docPart>
      <w:docPartPr>
        <w:name w:val="CE15AB0485A8473BBF34A194D219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7758-8200-48D3-B772-2CFE8DC6717D}"/>
      </w:docPartPr>
      <w:docPartBody>
        <w:p w:rsidR="0080498E" w:rsidRDefault="00F71F1A">
          <w:pPr>
            <w:pStyle w:val="CE15AB0485A8473BBF34A194D219C520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F74FB11BB01A4DC89F4C55C9C5C8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5B31-8338-45B0-B3B7-EF9A44B7C271}"/>
      </w:docPartPr>
      <w:docPartBody>
        <w:p w:rsidR="0080498E" w:rsidRDefault="00F71F1A">
          <w:pPr>
            <w:pStyle w:val="F74FB11BB01A4DC89F4C55C9C5C88A67"/>
          </w:pPr>
          <w:r w:rsidRPr="004129B7">
            <w:rPr>
              <w:rStyle w:val="Bold"/>
            </w:rPr>
            <w:t>Time:</w:t>
          </w:r>
        </w:p>
      </w:docPartBody>
    </w:docPart>
    <w:docPart>
      <w:docPartPr>
        <w:name w:val="0A2CDC6072BE428788E6742642C7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707A-9D89-4226-91DA-EC12B275FC7A}"/>
      </w:docPartPr>
      <w:docPartBody>
        <w:p w:rsidR="0080498E" w:rsidRDefault="00F71F1A">
          <w:pPr>
            <w:pStyle w:val="0A2CDC6072BE428788E6742642C7B0AB"/>
          </w:pPr>
          <w:r w:rsidRPr="00D0550B">
            <w:t>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56281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1A"/>
    <w:rsid w:val="000B7DA7"/>
    <w:rsid w:val="000F7EC8"/>
    <w:rsid w:val="00192C75"/>
    <w:rsid w:val="0039741C"/>
    <w:rsid w:val="003A74EC"/>
    <w:rsid w:val="003C6FF3"/>
    <w:rsid w:val="004A0238"/>
    <w:rsid w:val="00563F67"/>
    <w:rsid w:val="006B5ECC"/>
    <w:rsid w:val="00746B4D"/>
    <w:rsid w:val="007F38AB"/>
    <w:rsid w:val="0080498E"/>
    <w:rsid w:val="00870C0F"/>
    <w:rsid w:val="009F3FC2"/>
    <w:rsid w:val="00AF63C5"/>
    <w:rsid w:val="00CB4B6B"/>
    <w:rsid w:val="00D047CD"/>
    <w:rsid w:val="00D75382"/>
    <w:rsid w:val="00DE298C"/>
    <w:rsid w:val="00E16C4F"/>
    <w:rsid w:val="00E27A8C"/>
    <w:rsid w:val="00F71F1A"/>
    <w:rsid w:val="00F83DBF"/>
    <w:rsid w:val="00FE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pPr>
      <w:spacing w:after="480" w:line="264" w:lineRule="auto"/>
      <w:contextualSpacing/>
    </w:pPr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TitleChar">
    <w:name w:val="Title Char"/>
    <w:basedOn w:val="DefaultParagraphFont"/>
    <w:link w:val="Title"/>
    <w:uiPriority w:val="6"/>
    <w:rPr>
      <w:rFonts w:asciiTheme="majorHAnsi" w:hAnsiTheme="majorHAnsi"/>
      <w:b/>
      <w:caps/>
      <w:sz w:val="52"/>
      <w:szCs w:val="20"/>
      <w:lang w:eastAsia="ja-JP"/>
    </w:rPr>
  </w:style>
  <w:style w:type="paragraph" w:customStyle="1" w:styleId="0649D11AA7454DCDA5C4AE63A8F8C3F1">
    <w:name w:val="0649D11AA7454DCDA5C4AE63A8F8C3F1"/>
  </w:style>
  <w:style w:type="character" w:customStyle="1" w:styleId="Bold">
    <w:name w:val="Bold"/>
    <w:uiPriority w:val="1"/>
    <w:qFormat/>
    <w:rPr>
      <w:b/>
      <w:color w:val="auto"/>
    </w:rPr>
  </w:style>
  <w:style w:type="paragraph" w:customStyle="1" w:styleId="CE15AB0485A8473BBF34A194D219C520">
    <w:name w:val="CE15AB0485A8473BBF34A194D219C520"/>
  </w:style>
  <w:style w:type="paragraph" w:customStyle="1" w:styleId="F74FB11BB01A4DC89F4C55C9C5C88A67">
    <w:name w:val="F74FB11BB01A4DC89F4C55C9C5C88A67"/>
  </w:style>
  <w:style w:type="paragraph" w:customStyle="1" w:styleId="0A2CDC6072BE428788E6742642C7B0AB">
    <w:name w:val="0A2CDC6072BE428788E6742642C7B0AB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9FACA-0367-4DBE-BFE4-9FFF75463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 meeting agenda</Template>
  <TotalTime>0</TotalTime>
  <Pages>4</Pages>
  <Words>1020</Words>
  <Characters>5817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2024-01-31T17:52:00Z</dcterms:created>
  <dcterms:modified xsi:type="dcterms:W3CDTF">2024-01-31T17:52:00Z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