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4DBEF" w14:textId="77777777" w:rsidR="008A1A33" w:rsidRDefault="008A1A33" w:rsidP="005B050A">
      <w:bookmarkStart w:id="0" w:name="_GoBack"/>
      <w:bookmarkEnd w:id="0"/>
      <w:r>
        <w:rPr>
          <w:noProof/>
        </w:rPr>
        <w:drawing>
          <wp:inline distT="0" distB="0" distL="0" distR="0" wp14:anchorId="7B58BBB7" wp14:editId="16266307">
            <wp:extent cx="6510655" cy="576580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orksitesheader8.5x11FIN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0655" cy="57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62EA6" w14:textId="77777777" w:rsidR="008A1A33" w:rsidRDefault="008A1A33" w:rsidP="005B050A"/>
    <w:p w14:paraId="63E1876C" w14:textId="77777777" w:rsidR="008A1A33" w:rsidRDefault="008A1A33" w:rsidP="008A1A33">
      <w:pPr>
        <w:spacing w:after="60"/>
        <w:rPr>
          <w:b/>
          <w:sz w:val="28"/>
          <w:szCs w:val="28"/>
        </w:rPr>
      </w:pPr>
    </w:p>
    <w:p w14:paraId="3DBEE167" w14:textId="77777777" w:rsidR="006526BF" w:rsidRDefault="006526BF" w:rsidP="008A1A33">
      <w:pPr>
        <w:spacing w:after="60"/>
        <w:rPr>
          <w:b/>
          <w:sz w:val="28"/>
          <w:szCs w:val="28"/>
        </w:rPr>
      </w:pPr>
    </w:p>
    <w:p w14:paraId="5E151E1D" w14:textId="25E185B3" w:rsidR="008A1A33" w:rsidRPr="008A1A33" w:rsidRDefault="00B837BE" w:rsidP="008A1A33">
      <w:pPr>
        <w:spacing w:after="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Creating a </w:t>
      </w:r>
      <w:r w:rsidR="008A1A33" w:rsidRPr="008A1A33">
        <w:rPr>
          <w:b/>
          <w:sz w:val="28"/>
          <w:szCs w:val="28"/>
        </w:rPr>
        <w:t>Communications plan</w:t>
      </w:r>
    </w:p>
    <w:p w14:paraId="6B311D3E" w14:textId="77777777" w:rsidR="008A1A33" w:rsidRPr="008A1A33" w:rsidRDefault="008A1A33" w:rsidP="00A96917">
      <w:pPr>
        <w:spacing w:after="80"/>
        <w:rPr>
          <w:sz w:val="24"/>
          <w:szCs w:val="24"/>
        </w:rPr>
      </w:pPr>
      <w:r w:rsidRPr="008A1A33">
        <w:rPr>
          <w:sz w:val="24"/>
          <w:szCs w:val="24"/>
        </w:rPr>
        <w:t>Communicating for change</w:t>
      </w:r>
      <w:r>
        <w:rPr>
          <w:sz w:val="24"/>
          <w:szCs w:val="24"/>
        </w:rPr>
        <w:t>,</w:t>
      </w:r>
      <w:r w:rsidRPr="008A1A33">
        <w:rPr>
          <w:sz w:val="24"/>
          <w:szCs w:val="24"/>
        </w:rPr>
        <w:t xml:space="preserve"> and </w:t>
      </w:r>
      <w:r>
        <w:rPr>
          <w:sz w:val="24"/>
          <w:szCs w:val="24"/>
        </w:rPr>
        <w:t xml:space="preserve">to support </w:t>
      </w:r>
      <w:r w:rsidRPr="008A1A33">
        <w:rPr>
          <w:sz w:val="24"/>
          <w:szCs w:val="24"/>
        </w:rPr>
        <w:t>your organization’s workplace wellness initiative</w:t>
      </w:r>
    </w:p>
    <w:p w14:paraId="563BC424" w14:textId="77777777" w:rsidR="008A1A33" w:rsidRDefault="008A1A33" w:rsidP="005B050A"/>
    <w:p w14:paraId="4DE07337" w14:textId="1E4754D1" w:rsidR="005B050A" w:rsidRPr="008A1A33" w:rsidRDefault="00030265" w:rsidP="005B050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Perhaps the most </w:t>
      </w:r>
      <w:r w:rsidR="005B050A" w:rsidRPr="008A1A33">
        <w:rPr>
          <w:rFonts w:ascii="Times New Roman" w:hAnsi="Times New Roman"/>
          <w:sz w:val="24"/>
          <w:szCs w:val="24"/>
        </w:rPr>
        <w:t xml:space="preserve">common problem with communication is that there is not enough of it!  </w:t>
      </w:r>
    </w:p>
    <w:p w14:paraId="36B0F287" w14:textId="77777777" w:rsidR="005B050A" w:rsidRPr="008A1A33" w:rsidRDefault="005B050A" w:rsidP="005B050A">
      <w:pPr>
        <w:rPr>
          <w:rFonts w:ascii="Times New Roman" w:hAnsi="Times New Roman"/>
          <w:sz w:val="24"/>
          <w:szCs w:val="24"/>
        </w:rPr>
      </w:pPr>
    </w:p>
    <w:p w14:paraId="3D54EDF3" w14:textId="1551124F" w:rsidR="005B050A" w:rsidRPr="008A1A33" w:rsidRDefault="005B050A" w:rsidP="005B050A">
      <w:pPr>
        <w:rPr>
          <w:rFonts w:ascii="Times New Roman" w:hAnsi="Times New Roman"/>
          <w:sz w:val="24"/>
          <w:szCs w:val="24"/>
        </w:rPr>
      </w:pPr>
      <w:r w:rsidRPr="008A1A33">
        <w:rPr>
          <w:rFonts w:ascii="Times New Roman" w:hAnsi="Times New Roman"/>
          <w:sz w:val="24"/>
          <w:szCs w:val="24"/>
        </w:rPr>
        <w:t>The second most frequent communication problem is sugar-coating the information, over promising, or making promises that can’t be kept in order to keep</w:t>
      </w:r>
      <w:r w:rsidR="008A1A33" w:rsidRPr="008A1A33">
        <w:rPr>
          <w:rFonts w:ascii="Times New Roman" w:hAnsi="Times New Roman"/>
          <w:sz w:val="24"/>
          <w:szCs w:val="24"/>
        </w:rPr>
        <w:t xml:space="preserve"> people from becoming unhappy. </w:t>
      </w:r>
      <w:r w:rsidRPr="008A1A33">
        <w:rPr>
          <w:rFonts w:ascii="Times New Roman" w:hAnsi="Times New Roman"/>
          <w:sz w:val="24"/>
          <w:szCs w:val="24"/>
        </w:rPr>
        <w:t>Unfortunately, the result is that people feel deceived and trust erodes.</w:t>
      </w:r>
      <w:r w:rsidR="008A1A33" w:rsidRPr="008A1A33">
        <w:rPr>
          <w:rFonts w:ascii="Times New Roman" w:hAnsi="Times New Roman"/>
          <w:sz w:val="24"/>
          <w:szCs w:val="24"/>
        </w:rPr>
        <w:t xml:space="preserve"> You will have a lot of great news to share with employees regarding the organization’s workplace wellness initiative. However, ensure that you send </w:t>
      </w:r>
      <w:r w:rsidR="00956A49">
        <w:rPr>
          <w:rFonts w:ascii="Times New Roman" w:hAnsi="Times New Roman"/>
          <w:sz w:val="24"/>
          <w:szCs w:val="24"/>
        </w:rPr>
        <w:t xml:space="preserve">communications </w:t>
      </w:r>
      <w:r w:rsidR="008A1A33" w:rsidRPr="008A1A33">
        <w:rPr>
          <w:rFonts w:ascii="Times New Roman" w:hAnsi="Times New Roman"/>
          <w:sz w:val="24"/>
          <w:szCs w:val="24"/>
        </w:rPr>
        <w:t>informing employees about “why” the organization is developing the initiative.</w:t>
      </w:r>
    </w:p>
    <w:p w14:paraId="7E3952FF" w14:textId="77777777" w:rsidR="005B050A" w:rsidRPr="008A1A33" w:rsidRDefault="005B050A" w:rsidP="005B050A">
      <w:pPr>
        <w:rPr>
          <w:rFonts w:ascii="Times New Roman" w:hAnsi="Times New Roman"/>
          <w:sz w:val="24"/>
          <w:szCs w:val="24"/>
        </w:rPr>
      </w:pPr>
    </w:p>
    <w:p w14:paraId="78320B07" w14:textId="77777777" w:rsidR="005B050A" w:rsidRPr="008A1A33" w:rsidRDefault="005B050A" w:rsidP="00A96917">
      <w:pPr>
        <w:spacing w:after="40"/>
        <w:rPr>
          <w:rFonts w:ascii="Times New Roman" w:hAnsi="Times New Roman"/>
          <w:sz w:val="24"/>
          <w:szCs w:val="24"/>
        </w:rPr>
      </w:pPr>
      <w:r w:rsidRPr="008A1A33">
        <w:rPr>
          <w:rFonts w:ascii="Times New Roman" w:hAnsi="Times New Roman"/>
          <w:sz w:val="24"/>
          <w:szCs w:val="24"/>
        </w:rPr>
        <w:t xml:space="preserve">Follow </w:t>
      </w:r>
      <w:r w:rsidR="008A1A33" w:rsidRPr="008A1A33">
        <w:rPr>
          <w:rFonts w:ascii="Times New Roman" w:hAnsi="Times New Roman"/>
          <w:sz w:val="24"/>
          <w:szCs w:val="24"/>
        </w:rPr>
        <w:t xml:space="preserve">these </w:t>
      </w:r>
      <w:r w:rsidRPr="008A1A33">
        <w:rPr>
          <w:rFonts w:ascii="Times New Roman" w:hAnsi="Times New Roman"/>
          <w:sz w:val="24"/>
          <w:szCs w:val="24"/>
        </w:rPr>
        <w:t>principles in order to ensure your communication is effective:</w:t>
      </w:r>
    </w:p>
    <w:p w14:paraId="32DDF844" w14:textId="62381D77" w:rsidR="005B050A" w:rsidRPr="008A1A33" w:rsidRDefault="005B050A" w:rsidP="005B050A">
      <w:pPr>
        <w:pStyle w:val="ListParagraph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 w:rsidRPr="008A1A33">
        <w:rPr>
          <w:rFonts w:ascii="Times New Roman" w:hAnsi="Times New Roman"/>
          <w:sz w:val="24"/>
          <w:szCs w:val="24"/>
        </w:rPr>
        <w:t>Be clear and honest. Share what you know, but don’t make promises you can’t keep.</w:t>
      </w:r>
    </w:p>
    <w:p w14:paraId="088A11C3" w14:textId="77777777" w:rsidR="005B050A" w:rsidRPr="008A1A33" w:rsidRDefault="005B050A" w:rsidP="005B050A">
      <w:pPr>
        <w:pStyle w:val="ListParagraph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 w:rsidRPr="008A1A33">
        <w:rPr>
          <w:rFonts w:ascii="Times New Roman" w:hAnsi="Times New Roman"/>
          <w:sz w:val="24"/>
          <w:szCs w:val="24"/>
        </w:rPr>
        <w:t>Consider the frame of reference of the intended audience. What are they concerned about? What language do they use? What questions do they have?</w:t>
      </w:r>
    </w:p>
    <w:p w14:paraId="33D81D23" w14:textId="1DCF43FC" w:rsidR="005B050A" w:rsidRPr="008A1A33" w:rsidRDefault="005B050A" w:rsidP="005B050A">
      <w:pPr>
        <w:pStyle w:val="ListParagraph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 w:rsidRPr="008A1A33">
        <w:rPr>
          <w:rFonts w:ascii="Times New Roman" w:hAnsi="Times New Roman"/>
          <w:sz w:val="24"/>
          <w:szCs w:val="24"/>
        </w:rPr>
        <w:t>Use the medium most likely to reach your intended audience. You will likely need to use more than one medium to reach multiple stakeholder groups.</w:t>
      </w:r>
    </w:p>
    <w:p w14:paraId="04E2A382" w14:textId="77777777" w:rsidR="005B050A" w:rsidRPr="008A1A33" w:rsidRDefault="005B050A" w:rsidP="005B050A">
      <w:pPr>
        <w:rPr>
          <w:rFonts w:ascii="Times New Roman" w:hAnsi="Times New Roman"/>
          <w:sz w:val="24"/>
          <w:szCs w:val="24"/>
        </w:rPr>
      </w:pPr>
    </w:p>
    <w:p w14:paraId="05A752E6" w14:textId="77777777" w:rsidR="005B050A" w:rsidRPr="008A1A33" w:rsidRDefault="005B050A" w:rsidP="00A96917">
      <w:pPr>
        <w:spacing w:after="40"/>
        <w:rPr>
          <w:rFonts w:ascii="Times New Roman" w:hAnsi="Times New Roman"/>
          <w:sz w:val="24"/>
          <w:szCs w:val="24"/>
        </w:rPr>
      </w:pPr>
      <w:r w:rsidRPr="008A1A33">
        <w:rPr>
          <w:rFonts w:ascii="Times New Roman" w:hAnsi="Times New Roman"/>
          <w:sz w:val="24"/>
          <w:szCs w:val="24"/>
        </w:rPr>
        <w:t>There are two major components in this tool: Process and Content.</w:t>
      </w:r>
    </w:p>
    <w:p w14:paraId="7F23FC85" w14:textId="77777777" w:rsidR="005B050A" w:rsidRPr="008A1A33" w:rsidRDefault="005B050A" w:rsidP="005B050A">
      <w:pPr>
        <w:pStyle w:val="ListParagraph"/>
        <w:numPr>
          <w:ilvl w:val="0"/>
          <w:numId w:val="38"/>
        </w:numPr>
        <w:rPr>
          <w:rFonts w:ascii="Times New Roman" w:hAnsi="Times New Roman"/>
          <w:sz w:val="24"/>
          <w:szCs w:val="24"/>
        </w:rPr>
      </w:pPr>
      <w:r w:rsidRPr="008A1A33">
        <w:rPr>
          <w:rFonts w:ascii="Times New Roman" w:hAnsi="Times New Roman"/>
          <w:b/>
          <w:color w:val="003359"/>
          <w:sz w:val="24"/>
          <w:szCs w:val="24"/>
        </w:rPr>
        <w:t>Process</w:t>
      </w:r>
      <w:r w:rsidRPr="008A1A33">
        <w:rPr>
          <w:rFonts w:ascii="Times New Roman" w:hAnsi="Times New Roman"/>
          <w:color w:val="003359"/>
          <w:sz w:val="24"/>
          <w:szCs w:val="24"/>
        </w:rPr>
        <w:t xml:space="preserve"> </w:t>
      </w:r>
      <w:r w:rsidRPr="008A1A33">
        <w:rPr>
          <w:rFonts w:ascii="Times New Roman" w:hAnsi="Times New Roman"/>
          <w:sz w:val="24"/>
          <w:szCs w:val="24"/>
        </w:rPr>
        <w:t>focuses on the logistics of the communication and delivering it in the most effective method to impact the intended audience.</w:t>
      </w:r>
    </w:p>
    <w:p w14:paraId="229B78A6" w14:textId="77777777" w:rsidR="005B050A" w:rsidRPr="008A1A33" w:rsidRDefault="005B050A" w:rsidP="005B050A">
      <w:pPr>
        <w:pStyle w:val="ListParagraph"/>
        <w:numPr>
          <w:ilvl w:val="1"/>
          <w:numId w:val="38"/>
        </w:numPr>
        <w:rPr>
          <w:rFonts w:ascii="Times New Roman" w:hAnsi="Times New Roman"/>
          <w:sz w:val="24"/>
          <w:szCs w:val="24"/>
        </w:rPr>
      </w:pPr>
      <w:r w:rsidRPr="008A1A33">
        <w:rPr>
          <w:rFonts w:ascii="Times New Roman" w:hAnsi="Times New Roman"/>
          <w:sz w:val="24"/>
          <w:szCs w:val="24"/>
        </w:rPr>
        <w:t>What is the approach to be used?</w:t>
      </w:r>
    </w:p>
    <w:p w14:paraId="4170355F" w14:textId="77777777" w:rsidR="005B050A" w:rsidRPr="008A1A33" w:rsidRDefault="005B050A" w:rsidP="005B050A">
      <w:pPr>
        <w:pStyle w:val="ListParagraph"/>
        <w:numPr>
          <w:ilvl w:val="1"/>
          <w:numId w:val="38"/>
        </w:numPr>
        <w:rPr>
          <w:rFonts w:ascii="Times New Roman" w:hAnsi="Times New Roman"/>
          <w:sz w:val="24"/>
          <w:szCs w:val="24"/>
        </w:rPr>
      </w:pPr>
      <w:r w:rsidRPr="008A1A33">
        <w:rPr>
          <w:rFonts w:ascii="Times New Roman" w:hAnsi="Times New Roman"/>
          <w:sz w:val="24"/>
          <w:szCs w:val="24"/>
        </w:rPr>
        <w:t>How often will it be used?</w:t>
      </w:r>
    </w:p>
    <w:p w14:paraId="08BC58C7" w14:textId="77777777" w:rsidR="005B050A" w:rsidRPr="008A1A33" w:rsidRDefault="005B050A" w:rsidP="005B050A">
      <w:pPr>
        <w:pStyle w:val="ListParagraph"/>
        <w:numPr>
          <w:ilvl w:val="1"/>
          <w:numId w:val="38"/>
        </w:numPr>
        <w:rPr>
          <w:rFonts w:ascii="Times New Roman" w:hAnsi="Times New Roman"/>
          <w:sz w:val="24"/>
          <w:szCs w:val="24"/>
        </w:rPr>
      </w:pPr>
      <w:r w:rsidRPr="008A1A33">
        <w:rPr>
          <w:rFonts w:ascii="Times New Roman" w:hAnsi="Times New Roman"/>
          <w:sz w:val="24"/>
          <w:szCs w:val="24"/>
        </w:rPr>
        <w:t>Who is the target audience?</w:t>
      </w:r>
    </w:p>
    <w:p w14:paraId="3CA686E9" w14:textId="77777777" w:rsidR="005B050A" w:rsidRPr="008A1A33" w:rsidRDefault="005B050A" w:rsidP="005B050A">
      <w:pPr>
        <w:pStyle w:val="ListParagraph"/>
        <w:numPr>
          <w:ilvl w:val="1"/>
          <w:numId w:val="38"/>
        </w:numPr>
        <w:rPr>
          <w:rFonts w:ascii="Times New Roman" w:hAnsi="Times New Roman"/>
          <w:sz w:val="24"/>
          <w:szCs w:val="24"/>
        </w:rPr>
      </w:pPr>
      <w:r w:rsidRPr="008A1A33">
        <w:rPr>
          <w:rFonts w:ascii="Times New Roman" w:hAnsi="Times New Roman"/>
          <w:sz w:val="24"/>
          <w:szCs w:val="24"/>
        </w:rPr>
        <w:t>What is the method of communication?</w:t>
      </w:r>
    </w:p>
    <w:p w14:paraId="5B927076" w14:textId="77777777" w:rsidR="005B050A" w:rsidRPr="008A1A33" w:rsidRDefault="005B050A" w:rsidP="005B050A">
      <w:pPr>
        <w:pStyle w:val="ListParagraph"/>
        <w:numPr>
          <w:ilvl w:val="1"/>
          <w:numId w:val="38"/>
        </w:numPr>
        <w:rPr>
          <w:rFonts w:ascii="Times New Roman" w:hAnsi="Times New Roman"/>
          <w:sz w:val="24"/>
          <w:szCs w:val="24"/>
        </w:rPr>
      </w:pPr>
      <w:r w:rsidRPr="008A1A33">
        <w:rPr>
          <w:rFonts w:ascii="Times New Roman" w:hAnsi="Times New Roman"/>
          <w:sz w:val="24"/>
          <w:szCs w:val="24"/>
        </w:rPr>
        <w:t>Who will deliver the communication?</w:t>
      </w:r>
    </w:p>
    <w:p w14:paraId="1BF13437" w14:textId="77777777" w:rsidR="005B050A" w:rsidRDefault="005B050A" w:rsidP="005B050A">
      <w:pPr>
        <w:pStyle w:val="ListParagraph"/>
        <w:numPr>
          <w:ilvl w:val="1"/>
          <w:numId w:val="38"/>
        </w:numPr>
        <w:rPr>
          <w:rFonts w:ascii="Times New Roman" w:hAnsi="Times New Roman"/>
          <w:sz w:val="24"/>
          <w:szCs w:val="24"/>
        </w:rPr>
      </w:pPr>
      <w:r w:rsidRPr="008A1A33">
        <w:rPr>
          <w:rFonts w:ascii="Times New Roman" w:hAnsi="Times New Roman"/>
          <w:sz w:val="24"/>
          <w:szCs w:val="24"/>
        </w:rPr>
        <w:t>How will the effectiveness of the communication be measured?</w:t>
      </w:r>
    </w:p>
    <w:p w14:paraId="0F6CD130" w14:textId="77777777" w:rsidR="008A1A33" w:rsidRPr="008A1A33" w:rsidRDefault="008A1A33" w:rsidP="008A1A33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14:paraId="5CA1E28C" w14:textId="77777777" w:rsidR="005B050A" w:rsidRPr="008A1A33" w:rsidRDefault="005B050A" w:rsidP="005B050A">
      <w:pPr>
        <w:pStyle w:val="ListParagraph"/>
        <w:numPr>
          <w:ilvl w:val="0"/>
          <w:numId w:val="38"/>
        </w:numPr>
        <w:rPr>
          <w:rFonts w:ascii="Times New Roman" w:hAnsi="Times New Roman"/>
          <w:sz w:val="24"/>
          <w:szCs w:val="24"/>
        </w:rPr>
      </w:pPr>
      <w:r w:rsidRPr="008A1A33">
        <w:rPr>
          <w:rFonts w:ascii="Times New Roman" w:hAnsi="Times New Roman"/>
          <w:b/>
          <w:color w:val="003359"/>
          <w:sz w:val="24"/>
          <w:szCs w:val="24"/>
        </w:rPr>
        <w:t>Content</w:t>
      </w:r>
      <w:r w:rsidRPr="008A1A33">
        <w:rPr>
          <w:rFonts w:ascii="Times New Roman" w:hAnsi="Times New Roman"/>
          <w:color w:val="003359"/>
          <w:sz w:val="24"/>
          <w:szCs w:val="24"/>
        </w:rPr>
        <w:t xml:space="preserve"> </w:t>
      </w:r>
      <w:r w:rsidRPr="008A1A33">
        <w:rPr>
          <w:rFonts w:ascii="Times New Roman" w:hAnsi="Times New Roman"/>
          <w:sz w:val="24"/>
          <w:szCs w:val="24"/>
        </w:rPr>
        <w:t>focuses on what the message says and the results expected from delivery of the message.</w:t>
      </w:r>
    </w:p>
    <w:p w14:paraId="497CF2F8" w14:textId="77777777" w:rsidR="005B050A" w:rsidRPr="008A1A33" w:rsidRDefault="005B050A" w:rsidP="005B050A">
      <w:pPr>
        <w:pStyle w:val="ListParagraph"/>
        <w:numPr>
          <w:ilvl w:val="1"/>
          <w:numId w:val="38"/>
        </w:numPr>
        <w:rPr>
          <w:rFonts w:ascii="Times New Roman" w:hAnsi="Times New Roman"/>
          <w:sz w:val="24"/>
          <w:szCs w:val="24"/>
        </w:rPr>
      </w:pPr>
      <w:r w:rsidRPr="008A1A33">
        <w:rPr>
          <w:rFonts w:ascii="Times New Roman" w:hAnsi="Times New Roman"/>
          <w:sz w:val="24"/>
          <w:szCs w:val="24"/>
        </w:rPr>
        <w:t>What is the purpose or objective of the communication?</w:t>
      </w:r>
    </w:p>
    <w:p w14:paraId="5981F354" w14:textId="77777777" w:rsidR="005B050A" w:rsidRPr="008A1A33" w:rsidRDefault="005B050A" w:rsidP="005B050A">
      <w:pPr>
        <w:pStyle w:val="ListParagraph"/>
        <w:numPr>
          <w:ilvl w:val="1"/>
          <w:numId w:val="38"/>
        </w:numPr>
        <w:rPr>
          <w:rFonts w:ascii="Times New Roman" w:hAnsi="Times New Roman"/>
          <w:sz w:val="24"/>
          <w:szCs w:val="24"/>
        </w:rPr>
      </w:pPr>
      <w:r w:rsidRPr="008A1A33">
        <w:rPr>
          <w:rFonts w:ascii="Times New Roman" w:hAnsi="Times New Roman"/>
          <w:sz w:val="24"/>
          <w:szCs w:val="24"/>
        </w:rPr>
        <w:t>What are the key messages to be delivered?</w:t>
      </w:r>
    </w:p>
    <w:p w14:paraId="6960B22F" w14:textId="77777777" w:rsidR="005B050A" w:rsidRPr="008A1A33" w:rsidRDefault="005B050A" w:rsidP="005B050A">
      <w:pPr>
        <w:rPr>
          <w:rFonts w:ascii="Times New Roman" w:hAnsi="Times New Roman"/>
          <w:sz w:val="24"/>
          <w:szCs w:val="24"/>
        </w:rPr>
      </w:pPr>
    </w:p>
    <w:p w14:paraId="3DA098A8" w14:textId="77777777" w:rsidR="008A1A33" w:rsidRPr="008A1A33" w:rsidRDefault="008A1A33">
      <w:pPr>
        <w:rPr>
          <w:rFonts w:ascii="Times New Roman" w:hAnsi="Times New Roman"/>
          <w:sz w:val="24"/>
          <w:szCs w:val="24"/>
        </w:rPr>
      </w:pPr>
      <w:r w:rsidRPr="008A1A33">
        <w:rPr>
          <w:rFonts w:ascii="Times New Roman" w:hAnsi="Times New Roman"/>
          <w:sz w:val="24"/>
          <w:szCs w:val="24"/>
        </w:rPr>
        <w:br w:type="page"/>
      </w:r>
    </w:p>
    <w:p w14:paraId="550D27DE" w14:textId="77777777" w:rsidR="008A1A33" w:rsidRPr="008A1A33" w:rsidRDefault="008A1A33" w:rsidP="008A1A33">
      <w:pPr>
        <w:spacing w:after="60"/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lastRenderedPageBreak/>
        <w:t>Timing, p</w:t>
      </w:r>
      <w:r w:rsidRPr="008A1A33">
        <w:rPr>
          <w:rFonts w:cs="Tahoma"/>
          <w:b/>
          <w:sz w:val="24"/>
          <w:szCs w:val="24"/>
        </w:rPr>
        <w:t xml:space="preserve">rocess </w:t>
      </w:r>
      <w:r>
        <w:rPr>
          <w:rFonts w:cs="Tahoma"/>
          <w:b/>
          <w:sz w:val="24"/>
          <w:szCs w:val="24"/>
        </w:rPr>
        <w:t>a</w:t>
      </w:r>
      <w:r w:rsidRPr="008A1A33">
        <w:rPr>
          <w:rFonts w:cs="Tahoma"/>
          <w:b/>
          <w:sz w:val="24"/>
          <w:szCs w:val="24"/>
        </w:rPr>
        <w:t xml:space="preserve">nd </w:t>
      </w:r>
      <w:r>
        <w:rPr>
          <w:rFonts w:cs="Tahoma"/>
          <w:b/>
          <w:sz w:val="24"/>
          <w:szCs w:val="24"/>
        </w:rPr>
        <w:t>c</w:t>
      </w:r>
      <w:r w:rsidRPr="008A1A33">
        <w:rPr>
          <w:rFonts w:cs="Tahoma"/>
          <w:b/>
          <w:sz w:val="24"/>
          <w:szCs w:val="24"/>
        </w:rPr>
        <w:t>ontent for creating effective communications</w:t>
      </w:r>
    </w:p>
    <w:p w14:paraId="74BF4A62" w14:textId="77777777" w:rsidR="005B050A" w:rsidRPr="008A1A33" w:rsidRDefault="005B050A" w:rsidP="00A96917">
      <w:pPr>
        <w:spacing w:after="120"/>
        <w:rPr>
          <w:rFonts w:ascii="Times New Roman" w:hAnsi="Times New Roman"/>
          <w:sz w:val="24"/>
          <w:szCs w:val="24"/>
        </w:rPr>
      </w:pPr>
      <w:r w:rsidRPr="008A1A33">
        <w:rPr>
          <w:rFonts w:ascii="Times New Roman" w:hAnsi="Times New Roman"/>
          <w:sz w:val="24"/>
          <w:szCs w:val="24"/>
        </w:rPr>
        <w:t xml:space="preserve">There are several components to planning effective communication and there are no short cuts. </w:t>
      </w:r>
      <w:r w:rsidR="008A1A33">
        <w:rPr>
          <w:rFonts w:ascii="Times New Roman" w:hAnsi="Times New Roman"/>
          <w:sz w:val="24"/>
          <w:szCs w:val="24"/>
        </w:rPr>
        <w:br/>
      </w:r>
      <w:r w:rsidRPr="008A1A33">
        <w:rPr>
          <w:rFonts w:ascii="Times New Roman" w:hAnsi="Times New Roman"/>
          <w:sz w:val="24"/>
          <w:szCs w:val="24"/>
        </w:rPr>
        <w:t>Each communication must be carefully planned. Areas to consider:</w:t>
      </w:r>
    </w:p>
    <w:p w14:paraId="29D67FDC" w14:textId="77777777" w:rsidR="008A1A33" w:rsidRPr="008A1A33" w:rsidRDefault="008A1A33" w:rsidP="003A2D6B">
      <w:pPr>
        <w:ind w:left="360"/>
        <w:rPr>
          <w:rFonts w:ascii="Times New Roman" w:hAnsi="Times New Roman"/>
          <w:sz w:val="22"/>
          <w:szCs w:val="22"/>
        </w:rPr>
      </w:pPr>
      <w:r w:rsidRPr="008A1A33">
        <w:rPr>
          <w:rFonts w:ascii="Times New Roman" w:hAnsi="Times New Roman"/>
          <w:sz w:val="22"/>
          <w:szCs w:val="22"/>
        </w:rPr>
        <w:t>Timing</w:t>
      </w:r>
    </w:p>
    <w:p w14:paraId="24F3D538" w14:textId="77777777" w:rsidR="008A1A33" w:rsidRPr="008A1A33" w:rsidRDefault="008A1A33" w:rsidP="003A2D6B">
      <w:pPr>
        <w:pStyle w:val="ListParagraph"/>
        <w:numPr>
          <w:ilvl w:val="0"/>
          <w:numId w:val="42"/>
        </w:numPr>
        <w:ind w:left="810" w:hanging="270"/>
        <w:rPr>
          <w:rFonts w:ascii="Times New Roman" w:hAnsi="Times New Roman"/>
          <w:sz w:val="22"/>
          <w:szCs w:val="22"/>
        </w:rPr>
      </w:pPr>
      <w:r w:rsidRPr="008A1A33">
        <w:rPr>
          <w:rFonts w:ascii="Times New Roman" w:hAnsi="Times New Roman"/>
          <w:sz w:val="22"/>
          <w:szCs w:val="22"/>
        </w:rPr>
        <w:t>When is the best time for the audience to receive the message?</w:t>
      </w:r>
    </w:p>
    <w:p w14:paraId="394784F5" w14:textId="77777777" w:rsidR="008A1A33" w:rsidRPr="008A1A33" w:rsidRDefault="008A1A33" w:rsidP="003A2D6B">
      <w:pPr>
        <w:pStyle w:val="ListParagraph"/>
        <w:numPr>
          <w:ilvl w:val="0"/>
          <w:numId w:val="42"/>
        </w:numPr>
        <w:ind w:left="810" w:hanging="270"/>
        <w:rPr>
          <w:rFonts w:ascii="Times New Roman" w:hAnsi="Times New Roman"/>
          <w:sz w:val="22"/>
          <w:szCs w:val="22"/>
        </w:rPr>
      </w:pPr>
      <w:r w:rsidRPr="008A1A33">
        <w:rPr>
          <w:rFonts w:ascii="Times New Roman" w:hAnsi="Times New Roman"/>
          <w:sz w:val="22"/>
          <w:szCs w:val="22"/>
        </w:rPr>
        <w:t>Does it align with other initiatives as appropriate?</w:t>
      </w:r>
    </w:p>
    <w:p w14:paraId="07C48D04" w14:textId="77777777" w:rsidR="008A1A33" w:rsidRPr="008A1A33" w:rsidRDefault="003A2D6B" w:rsidP="003A2D6B">
      <w:pPr>
        <w:pStyle w:val="ListParagraph"/>
        <w:numPr>
          <w:ilvl w:val="0"/>
          <w:numId w:val="42"/>
        </w:numPr>
        <w:ind w:left="810" w:hanging="27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</w:t>
      </w:r>
      <w:r w:rsidR="008A1A33" w:rsidRPr="008A1A33">
        <w:rPr>
          <w:rFonts w:ascii="Times New Roman" w:hAnsi="Times New Roman"/>
          <w:sz w:val="22"/>
          <w:szCs w:val="22"/>
        </w:rPr>
        <w:t>hen will the message be sent?</w:t>
      </w:r>
    </w:p>
    <w:p w14:paraId="1A62760C" w14:textId="77777777" w:rsidR="008A1A33" w:rsidRPr="003A2D6B" w:rsidRDefault="008A1A33" w:rsidP="008A1A33">
      <w:pPr>
        <w:ind w:left="720"/>
        <w:rPr>
          <w:rFonts w:ascii="Times New Roman" w:hAnsi="Times New Roman"/>
          <w:sz w:val="16"/>
          <w:szCs w:val="16"/>
        </w:rPr>
      </w:pPr>
    </w:p>
    <w:p w14:paraId="4E57688D" w14:textId="77777777" w:rsidR="008A1A33" w:rsidRPr="008A1A33" w:rsidRDefault="008A1A33" w:rsidP="003A2D6B">
      <w:pPr>
        <w:ind w:left="360"/>
        <w:rPr>
          <w:rFonts w:ascii="Times New Roman" w:hAnsi="Times New Roman"/>
          <w:sz w:val="22"/>
          <w:szCs w:val="22"/>
        </w:rPr>
      </w:pPr>
      <w:r w:rsidRPr="008A1A33">
        <w:rPr>
          <w:rFonts w:ascii="Times New Roman" w:hAnsi="Times New Roman"/>
          <w:sz w:val="22"/>
          <w:szCs w:val="22"/>
        </w:rPr>
        <w:t>Vehicle/Media/Medium</w:t>
      </w:r>
    </w:p>
    <w:p w14:paraId="0A52B9ED" w14:textId="77777777" w:rsidR="008A1A33" w:rsidRPr="008A1A33" w:rsidRDefault="008A1A33" w:rsidP="003A2D6B">
      <w:pPr>
        <w:pStyle w:val="ListParagraph"/>
        <w:numPr>
          <w:ilvl w:val="0"/>
          <w:numId w:val="42"/>
        </w:numPr>
        <w:ind w:left="810" w:hanging="270"/>
        <w:rPr>
          <w:rFonts w:ascii="Times New Roman" w:hAnsi="Times New Roman"/>
          <w:sz w:val="22"/>
          <w:szCs w:val="22"/>
        </w:rPr>
      </w:pPr>
      <w:r w:rsidRPr="008A1A33">
        <w:rPr>
          <w:rFonts w:ascii="Times New Roman" w:hAnsi="Times New Roman"/>
          <w:sz w:val="22"/>
          <w:szCs w:val="22"/>
        </w:rPr>
        <w:t>What vehicles do they have access to?</w:t>
      </w:r>
    </w:p>
    <w:p w14:paraId="22B35E44" w14:textId="77777777" w:rsidR="008A1A33" w:rsidRPr="008A1A33" w:rsidRDefault="008A1A33" w:rsidP="003A2D6B">
      <w:pPr>
        <w:pStyle w:val="ListParagraph"/>
        <w:numPr>
          <w:ilvl w:val="0"/>
          <w:numId w:val="42"/>
        </w:numPr>
        <w:ind w:left="810" w:hanging="270"/>
        <w:rPr>
          <w:rFonts w:ascii="Times New Roman" w:hAnsi="Times New Roman"/>
          <w:sz w:val="22"/>
          <w:szCs w:val="22"/>
        </w:rPr>
      </w:pPr>
      <w:r w:rsidRPr="008A1A33">
        <w:rPr>
          <w:rFonts w:ascii="Times New Roman" w:hAnsi="Times New Roman"/>
          <w:sz w:val="22"/>
          <w:szCs w:val="22"/>
        </w:rPr>
        <w:t>What will reach the greatest number of people?</w:t>
      </w:r>
    </w:p>
    <w:p w14:paraId="56340DC6" w14:textId="77777777" w:rsidR="008A1A33" w:rsidRPr="003A2D6B" w:rsidRDefault="008A1A33" w:rsidP="008A1A33">
      <w:pPr>
        <w:ind w:left="720"/>
        <w:rPr>
          <w:rFonts w:ascii="Times New Roman" w:hAnsi="Times New Roman"/>
          <w:sz w:val="16"/>
          <w:szCs w:val="16"/>
        </w:rPr>
      </w:pPr>
    </w:p>
    <w:p w14:paraId="2601522D" w14:textId="77777777" w:rsidR="008A1A33" w:rsidRPr="008A1A33" w:rsidRDefault="008A1A33" w:rsidP="003A2D6B">
      <w:pPr>
        <w:ind w:left="360"/>
        <w:rPr>
          <w:rFonts w:ascii="Times New Roman" w:hAnsi="Times New Roman"/>
          <w:sz w:val="22"/>
          <w:szCs w:val="22"/>
        </w:rPr>
      </w:pPr>
      <w:r w:rsidRPr="008A1A33">
        <w:rPr>
          <w:rFonts w:ascii="Times New Roman" w:hAnsi="Times New Roman"/>
          <w:sz w:val="22"/>
          <w:szCs w:val="22"/>
        </w:rPr>
        <w:t>Frequency</w:t>
      </w:r>
    </w:p>
    <w:p w14:paraId="1BBA5BBF" w14:textId="77777777" w:rsidR="008A1A33" w:rsidRPr="008A1A33" w:rsidRDefault="008A1A33" w:rsidP="003A2D6B">
      <w:pPr>
        <w:pStyle w:val="ListParagraph"/>
        <w:numPr>
          <w:ilvl w:val="0"/>
          <w:numId w:val="42"/>
        </w:numPr>
        <w:ind w:left="810" w:hanging="270"/>
        <w:rPr>
          <w:rFonts w:ascii="Times New Roman" w:hAnsi="Times New Roman"/>
          <w:sz w:val="22"/>
          <w:szCs w:val="22"/>
        </w:rPr>
      </w:pPr>
      <w:r w:rsidRPr="008A1A33">
        <w:rPr>
          <w:rFonts w:ascii="Times New Roman" w:hAnsi="Times New Roman"/>
          <w:sz w:val="22"/>
          <w:szCs w:val="22"/>
        </w:rPr>
        <w:t xml:space="preserve">How critical is the message and how often </w:t>
      </w:r>
      <w:r w:rsidR="00B35CF8">
        <w:rPr>
          <w:rFonts w:ascii="Times New Roman" w:hAnsi="Times New Roman"/>
          <w:sz w:val="22"/>
          <w:szCs w:val="22"/>
        </w:rPr>
        <w:t xml:space="preserve">does the audience </w:t>
      </w:r>
      <w:r w:rsidRPr="008A1A33">
        <w:rPr>
          <w:rFonts w:ascii="Times New Roman" w:hAnsi="Times New Roman"/>
          <w:sz w:val="22"/>
          <w:szCs w:val="22"/>
        </w:rPr>
        <w:t>need to hear it?</w:t>
      </w:r>
    </w:p>
    <w:p w14:paraId="575E683B" w14:textId="77777777" w:rsidR="008A1A33" w:rsidRPr="008A1A33" w:rsidRDefault="008A1A33" w:rsidP="003A2D6B">
      <w:pPr>
        <w:pStyle w:val="ListParagraph"/>
        <w:numPr>
          <w:ilvl w:val="0"/>
          <w:numId w:val="42"/>
        </w:numPr>
        <w:ind w:left="810" w:hanging="270"/>
        <w:rPr>
          <w:rFonts w:ascii="Times New Roman" w:hAnsi="Times New Roman"/>
          <w:sz w:val="22"/>
          <w:szCs w:val="22"/>
        </w:rPr>
      </w:pPr>
      <w:r w:rsidRPr="008A1A33">
        <w:rPr>
          <w:rFonts w:ascii="Times New Roman" w:hAnsi="Times New Roman"/>
          <w:sz w:val="22"/>
          <w:szCs w:val="22"/>
        </w:rPr>
        <w:t>Will different media be used for different messages?</w:t>
      </w:r>
    </w:p>
    <w:p w14:paraId="5BD181F7" w14:textId="77777777" w:rsidR="008A1A33" w:rsidRPr="003A2D6B" w:rsidRDefault="008A1A33" w:rsidP="005B050A">
      <w:pPr>
        <w:ind w:left="720"/>
        <w:rPr>
          <w:rFonts w:ascii="Times New Roman" w:hAnsi="Times New Roman"/>
          <w:sz w:val="16"/>
          <w:szCs w:val="16"/>
        </w:rPr>
      </w:pPr>
    </w:p>
    <w:p w14:paraId="0F73B51A" w14:textId="77777777" w:rsidR="005B050A" w:rsidRPr="008A1A33" w:rsidRDefault="005B050A" w:rsidP="003A2D6B">
      <w:pPr>
        <w:ind w:left="360"/>
        <w:rPr>
          <w:rFonts w:ascii="Times New Roman" w:hAnsi="Times New Roman"/>
          <w:sz w:val="22"/>
          <w:szCs w:val="22"/>
        </w:rPr>
      </w:pPr>
      <w:r w:rsidRPr="008A1A33">
        <w:rPr>
          <w:rFonts w:ascii="Times New Roman" w:hAnsi="Times New Roman"/>
          <w:sz w:val="22"/>
          <w:szCs w:val="22"/>
        </w:rPr>
        <w:t xml:space="preserve">Target Audience/Stakeholder </w:t>
      </w:r>
    </w:p>
    <w:p w14:paraId="64F76E26" w14:textId="77777777" w:rsidR="005B050A" w:rsidRPr="008A1A33" w:rsidRDefault="005B050A" w:rsidP="003A2D6B">
      <w:pPr>
        <w:pStyle w:val="ListParagraph"/>
        <w:numPr>
          <w:ilvl w:val="0"/>
          <w:numId w:val="42"/>
        </w:numPr>
        <w:ind w:left="810" w:hanging="270"/>
        <w:rPr>
          <w:rFonts w:ascii="Times New Roman" w:hAnsi="Times New Roman"/>
          <w:sz w:val="22"/>
          <w:szCs w:val="22"/>
        </w:rPr>
      </w:pPr>
      <w:r w:rsidRPr="008A1A33">
        <w:rPr>
          <w:rFonts w:ascii="Times New Roman" w:hAnsi="Times New Roman"/>
          <w:sz w:val="22"/>
          <w:szCs w:val="22"/>
        </w:rPr>
        <w:t>Who is the audience?</w:t>
      </w:r>
    </w:p>
    <w:p w14:paraId="0349A17E" w14:textId="77777777" w:rsidR="005B050A" w:rsidRPr="008A1A33" w:rsidRDefault="005B050A" w:rsidP="003A2D6B">
      <w:pPr>
        <w:pStyle w:val="ListParagraph"/>
        <w:numPr>
          <w:ilvl w:val="0"/>
          <w:numId w:val="42"/>
        </w:numPr>
        <w:ind w:left="810" w:hanging="270"/>
        <w:rPr>
          <w:rFonts w:ascii="Times New Roman" w:hAnsi="Times New Roman"/>
          <w:sz w:val="22"/>
          <w:szCs w:val="22"/>
        </w:rPr>
      </w:pPr>
      <w:r w:rsidRPr="008A1A33">
        <w:rPr>
          <w:rFonts w:ascii="Times New Roman" w:hAnsi="Times New Roman"/>
          <w:sz w:val="22"/>
          <w:szCs w:val="22"/>
        </w:rPr>
        <w:t>What is their level within the organization?</w:t>
      </w:r>
    </w:p>
    <w:p w14:paraId="3AC511A7" w14:textId="77777777" w:rsidR="005B050A" w:rsidRPr="003A2D6B" w:rsidRDefault="005B050A" w:rsidP="005B050A">
      <w:pPr>
        <w:ind w:left="720"/>
        <w:rPr>
          <w:rFonts w:ascii="Times New Roman" w:hAnsi="Times New Roman"/>
          <w:sz w:val="16"/>
          <w:szCs w:val="16"/>
        </w:rPr>
      </w:pPr>
    </w:p>
    <w:p w14:paraId="3542F3F6" w14:textId="77777777" w:rsidR="005B050A" w:rsidRPr="008A1A33" w:rsidRDefault="005B050A" w:rsidP="003A2D6B">
      <w:pPr>
        <w:ind w:left="360"/>
        <w:rPr>
          <w:rFonts w:ascii="Times New Roman" w:hAnsi="Times New Roman"/>
          <w:sz w:val="22"/>
          <w:szCs w:val="22"/>
        </w:rPr>
      </w:pPr>
      <w:r w:rsidRPr="008A1A33">
        <w:rPr>
          <w:rFonts w:ascii="Times New Roman" w:hAnsi="Times New Roman"/>
          <w:sz w:val="22"/>
          <w:szCs w:val="22"/>
        </w:rPr>
        <w:t>Message</w:t>
      </w:r>
    </w:p>
    <w:p w14:paraId="6495E900" w14:textId="77777777" w:rsidR="005B050A" w:rsidRPr="008A1A33" w:rsidRDefault="005B050A" w:rsidP="003A2D6B">
      <w:pPr>
        <w:pStyle w:val="ListParagraph"/>
        <w:numPr>
          <w:ilvl w:val="0"/>
          <w:numId w:val="42"/>
        </w:numPr>
        <w:ind w:left="810" w:hanging="270"/>
        <w:rPr>
          <w:rFonts w:ascii="Times New Roman" w:hAnsi="Times New Roman"/>
          <w:sz w:val="22"/>
          <w:szCs w:val="22"/>
        </w:rPr>
      </w:pPr>
      <w:r w:rsidRPr="008A1A33">
        <w:rPr>
          <w:rFonts w:ascii="Times New Roman" w:hAnsi="Times New Roman"/>
          <w:sz w:val="22"/>
          <w:szCs w:val="22"/>
        </w:rPr>
        <w:t>What about the message is relevant to them?</w:t>
      </w:r>
    </w:p>
    <w:p w14:paraId="66188D86" w14:textId="77777777" w:rsidR="005B050A" w:rsidRPr="008A1A33" w:rsidRDefault="005B050A" w:rsidP="003A2D6B">
      <w:pPr>
        <w:pStyle w:val="ListParagraph"/>
        <w:numPr>
          <w:ilvl w:val="0"/>
          <w:numId w:val="42"/>
        </w:numPr>
        <w:ind w:left="810" w:hanging="270"/>
        <w:rPr>
          <w:rFonts w:ascii="Times New Roman" w:hAnsi="Times New Roman"/>
          <w:sz w:val="22"/>
          <w:szCs w:val="22"/>
        </w:rPr>
      </w:pPr>
      <w:r w:rsidRPr="008A1A33">
        <w:rPr>
          <w:rFonts w:ascii="Times New Roman" w:hAnsi="Times New Roman"/>
          <w:sz w:val="22"/>
          <w:szCs w:val="22"/>
        </w:rPr>
        <w:t>What level of detail is appropriate at this time?</w:t>
      </w:r>
    </w:p>
    <w:p w14:paraId="56FA366E" w14:textId="77777777" w:rsidR="005B050A" w:rsidRPr="003A2D6B" w:rsidRDefault="005B050A" w:rsidP="005B050A">
      <w:pPr>
        <w:ind w:left="720"/>
        <w:rPr>
          <w:rFonts w:ascii="Times New Roman" w:hAnsi="Times New Roman"/>
          <w:sz w:val="16"/>
          <w:szCs w:val="16"/>
        </w:rPr>
      </w:pPr>
    </w:p>
    <w:p w14:paraId="5806F140" w14:textId="77777777" w:rsidR="008A1A33" w:rsidRPr="008A1A33" w:rsidRDefault="008A1A33" w:rsidP="003A2D6B">
      <w:pPr>
        <w:ind w:left="360"/>
        <w:rPr>
          <w:rFonts w:ascii="Times New Roman" w:hAnsi="Times New Roman"/>
          <w:sz w:val="22"/>
          <w:szCs w:val="22"/>
        </w:rPr>
      </w:pPr>
      <w:r w:rsidRPr="008A1A33">
        <w:rPr>
          <w:rFonts w:ascii="Times New Roman" w:hAnsi="Times New Roman"/>
          <w:sz w:val="22"/>
          <w:szCs w:val="22"/>
        </w:rPr>
        <w:t>Responsibility/Sender</w:t>
      </w:r>
    </w:p>
    <w:p w14:paraId="1D62158B" w14:textId="77777777" w:rsidR="008A1A33" w:rsidRPr="008A1A33" w:rsidRDefault="008A1A33" w:rsidP="003A2D6B">
      <w:pPr>
        <w:pStyle w:val="ListParagraph"/>
        <w:numPr>
          <w:ilvl w:val="0"/>
          <w:numId w:val="42"/>
        </w:numPr>
        <w:ind w:left="810" w:hanging="270"/>
        <w:rPr>
          <w:rFonts w:ascii="Times New Roman" w:hAnsi="Times New Roman"/>
          <w:sz w:val="22"/>
          <w:szCs w:val="22"/>
        </w:rPr>
      </w:pPr>
      <w:r w:rsidRPr="008A1A33">
        <w:rPr>
          <w:rFonts w:ascii="Times New Roman" w:hAnsi="Times New Roman"/>
          <w:sz w:val="22"/>
          <w:szCs w:val="22"/>
        </w:rPr>
        <w:t>Who is responsible for crafting and sending message?</w:t>
      </w:r>
    </w:p>
    <w:p w14:paraId="56E1418C" w14:textId="77777777" w:rsidR="008A1A33" w:rsidRPr="008A1A33" w:rsidRDefault="008A1A33" w:rsidP="003A2D6B">
      <w:pPr>
        <w:pStyle w:val="ListParagraph"/>
        <w:numPr>
          <w:ilvl w:val="0"/>
          <w:numId w:val="42"/>
        </w:numPr>
        <w:ind w:left="810" w:hanging="270"/>
        <w:rPr>
          <w:rFonts w:ascii="Times New Roman" w:hAnsi="Times New Roman"/>
          <w:sz w:val="22"/>
          <w:szCs w:val="22"/>
        </w:rPr>
      </w:pPr>
      <w:r w:rsidRPr="008A1A33">
        <w:rPr>
          <w:rFonts w:ascii="Times New Roman" w:hAnsi="Times New Roman"/>
          <w:sz w:val="22"/>
          <w:szCs w:val="22"/>
        </w:rPr>
        <w:t xml:space="preserve">Who is responsible for </w:t>
      </w:r>
      <w:r w:rsidR="00B35CF8">
        <w:rPr>
          <w:rFonts w:ascii="Times New Roman" w:hAnsi="Times New Roman"/>
          <w:sz w:val="22"/>
          <w:szCs w:val="22"/>
        </w:rPr>
        <w:t xml:space="preserve">message </w:t>
      </w:r>
      <w:r w:rsidRPr="008A1A33">
        <w:rPr>
          <w:rFonts w:ascii="Times New Roman" w:hAnsi="Times New Roman"/>
          <w:sz w:val="22"/>
          <w:szCs w:val="22"/>
        </w:rPr>
        <w:t>content?</w:t>
      </w:r>
    </w:p>
    <w:p w14:paraId="1A9C7FB6" w14:textId="77777777" w:rsidR="008A1A33" w:rsidRPr="003A2D6B" w:rsidRDefault="008A1A33" w:rsidP="008A1A33">
      <w:pPr>
        <w:ind w:left="720"/>
        <w:rPr>
          <w:rFonts w:ascii="Times New Roman" w:hAnsi="Times New Roman"/>
          <w:sz w:val="16"/>
          <w:szCs w:val="16"/>
        </w:rPr>
      </w:pPr>
    </w:p>
    <w:p w14:paraId="00DC3985" w14:textId="77777777" w:rsidR="008A1A33" w:rsidRPr="008A1A33" w:rsidRDefault="008A1A33" w:rsidP="003A2D6B">
      <w:pPr>
        <w:ind w:left="360"/>
        <w:rPr>
          <w:rFonts w:ascii="Times New Roman" w:hAnsi="Times New Roman"/>
          <w:sz w:val="22"/>
          <w:szCs w:val="22"/>
        </w:rPr>
      </w:pPr>
      <w:r w:rsidRPr="008A1A33">
        <w:rPr>
          <w:rFonts w:ascii="Times New Roman" w:hAnsi="Times New Roman"/>
          <w:sz w:val="22"/>
          <w:szCs w:val="22"/>
        </w:rPr>
        <w:t>Feedback Mechanisms</w:t>
      </w:r>
    </w:p>
    <w:p w14:paraId="1B9752F9" w14:textId="77777777" w:rsidR="008A1A33" w:rsidRPr="008A1A33" w:rsidRDefault="008151B5" w:rsidP="003A2D6B">
      <w:pPr>
        <w:pStyle w:val="ListParagraph"/>
        <w:numPr>
          <w:ilvl w:val="0"/>
          <w:numId w:val="42"/>
        </w:numPr>
        <w:ind w:left="810" w:hanging="270"/>
        <w:rPr>
          <w:rFonts w:ascii="Times New Roman" w:hAnsi="Times New Roman"/>
          <w:sz w:val="22"/>
          <w:szCs w:val="22"/>
        </w:rPr>
      </w:pPr>
      <w:r w:rsidRPr="003A2D6B">
        <w:rPr>
          <w:rFonts w:ascii="Times New Roman" w:hAnsi="Times New Roman"/>
          <w:b/>
          <w:noProof/>
          <w:color w:val="003359"/>
          <w:sz w:val="16"/>
          <w:szCs w:val="16"/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59B1CDA5" wp14:editId="6EDEF088">
                <wp:simplePos x="0" y="0"/>
                <wp:positionH relativeFrom="page">
                  <wp:posOffset>3781425</wp:posOffset>
                </wp:positionH>
                <wp:positionV relativeFrom="paragraph">
                  <wp:posOffset>164465</wp:posOffset>
                </wp:positionV>
                <wp:extent cx="3505200" cy="3733800"/>
                <wp:effectExtent l="0" t="0" r="0" b="0"/>
                <wp:wrapSquare wrapText="bothSides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3733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95FAA" w14:textId="77777777" w:rsidR="00EF7E0B" w:rsidRPr="008151B5" w:rsidRDefault="00EF7E0B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rPr>
                                <w:iCs/>
                                <w:color w:val="003359"/>
                              </w:rPr>
                            </w:pPr>
                            <w:r w:rsidRPr="008151B5">
                              <w:rPr>
                                <w:iCs/>
                                <w:color w:val="003359"/>
                              </w:rPr>
                              <w:t>TO: All Employees</w:t>
                            </w:r>
                          </w:p>
                          <w:p w14:paraId="1F479EC7" w14:textId="77777777" w:rsidR="00EF7E0B" w:rsidRPr="008151B5" w:rsidRDefault="00EF7E0B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rPr>
                                <w:iCs/>
                                <w:color w:val="003359"/>
                              </w:rPr>
                            </w:pPr>
                            <w:r w:rsidRPr="008151B5">
                              <w:rPr>
                                <w:iCs/>
                                <w:color w:val="003359"/>
                              </w:rPr>
                              <w:t>From: Top Leader</w:t>
                            </w:r>
                          </w:p>
                          <w:p w14:paraId="19A2FD9B" w14:textId="77777777" w:rsidR="00EF7E0B" w:rsidRPr="008151B5" w:rsidRDefault="00EF7E0B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rPr>
                                <w:iCs/>
                                <w:color w:val="003359"/>
                              </w:rPr>
                            </w:pPr>
                            <w:r w:rsidRPr="008151B5">
                              <w:rPr>
                                <w:iCs/>
                                <w:color w:val="003359"/>
                              </w:rPr>
                              <w:t>RE: Healthy Choices</w:t>
                            </w:r>
                          </w:p>
                          <w:p w14:paraId="1CE7D776" w14:textId="77777777" w:rsidR="00EF7E0B" w:rsidRPr="008151B5" w:rsidRDefault="00EF7E0B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rPr>
                                <w:iCs/>
                                <w:color w:val="003359"/>
                              </w:rPr>
                            </w:pPr>
                          </w:p>
                          <w:p w14:paraId="05418D88" w14:textId="77777777" w:rsidR="00EF7E0B" w:rsidRPr="008151B5" w:rsidRDefault="00EF7E0B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rPr>
                                <w:iCs/>
                                <w:color w:val="003359"/>
                              </w:rPr>
                            </w:pPr>
                            <w:r w:rsidRPr="008151B5">
                              <w:rPr>
                                <w:iCs/>
                                <w:color w:val="003359"/>
                              </w:rPr>
                              <w:t xml:space="preserve">I am delighted to inform you of a new initiative that will bring more healthy options to </w:t>
                            </w:r>
                            <w:r w:rsidR="003A2D6B" w:rsidRPr="008151B5">
                              <w:rPr>
                                <w:iCs/>
                                <w:color w:val="003359"/>
                              </w:rPr>
                              <w:t xml:space="preserve">our </w:t>
                            </w:r>
                            <w:r w:rsidRPr="008151B5">
                              <w:rPr>
                                <w:iCs/>
                                <w:color w:val="003359"/>
                              </w:rPr>
                              <w:t xml:space="preserve">workplace. </w:t>
                            </w:r>
                            <w:r w:rsidR="004E3C8F">
                              <w:rPr>
                                <w:iCs/>
                                <w:color w:val="003359"/>
                              </w:rPr>
                              <w:t>[P]</w:t>
                            </w:r>
                          </w:p>
                          <w:p w14:paraId="3EDF4EB5" w14:textId="77777777" w:rsidR="00EF7E0B" w:rsidRPr="008151B5" w:rsidRDefault="00EF7E0B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rPr>
                                <w:iCs/>
                                <w:color w:val="003359"/>
                              </w:rPr>
                            </w:pPr>
                          </w:p>
                          <w:p w14:paraId="17DB475B" w14:textId="77777777" w:rsidR="00EF7E0B" w:rsidRPr="008151B5" w:rsidRDefault="00EF7E0B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rPr>
                                <w:iCs/>
                                <w:color w:val="003359"/>
                              </w:rPr>
                            </w:pPr>
                            <w:r w:rsidRPr="008151B5">
                              <w:rPr>
                                <w:iCs/>
                                <w:color w:val="003359"/>
                              </w:rPr>
                              <w:t xml:space="preserve">We are participating in a local project that is teaching us </w:t>
                            </w:r>
                            <w:r w:rsidR="003A2D6B" w:rsidRPr="008151B5">
                              <w:rPr>
                                <w:iCs/>
                                <w:color w:val="003359"/>
                              </w:rPr>
                              <w:t xml:space="preserve">ways </w:t>
                            </w:r>
                            <w:r w:rsidRPr="008151B5">
                              <w:rPr>
                                <w:iCs/>
                                <w:color w:val="003359"/>
                              </w:rPr>
                              <w:t xml:space="preserve">to </w:t>
                            </w:r>
                            <w:r w:rsidR="003A2D6B" w:rsidRPr="008151B5">
                              <w:rPr>
                                <w:iCs/>
                                <w:color w:val="003359"/>
                              </w:rPr>
                              <w:t xml:space="preserve">provide more </w:t>
                            </w:r>
                            <w:r w:rsidRPr="008151B5">
                              <w:rPr>
                                <w:iCs/>
                                <w:color w:val="003359"/>
                              </w:rPr>
                              <w:t>healthy food</w:t>
                            </w:r>
                            <w:r w:rsidR="008151B5">
                              <w:rPr>
                                <w:iCs/>
                                <w:color w:val="003359"/>
                              </w:rPr>
                              <w:t xml:space="preserve">s, </w:t>
                            </w:r>
                            <w:r w:rsidRPr="008151B5">
                              <w:rPr>
                                <w:iCs/>
                                <w:color w:val="003359"/>
                              </w:rPr>
                              <w:t xml:space="preserve">physical activity opportunities, </w:t>
                            </w:r>
                            <w:r w:rsidR="004E3C8F">
                              <w:rPr>
                                <w:iCs/>
                                <w:color w:val="003359"/>
                              </w:rPr>
                              <w:t xml:space="preserve">and </w:t>
                            </w:r>
                            <w:r w:rsidRPr="008151B5">
                              <w:rPr>
                                <w:iCs/>
                                <w:color w:val="003359"/>
                              </w:rPr>
                              <w:t xml:space="preserve">support </w:t>
                            </w:r>
                            <w:r w:rsidR="004E3C8F">
                              <w:rPr>
                                <w:iCs/>
                                <w:color w:val="003359"/>
                              </w:rPr>
                              <w:t xml:space="preserve">for </w:t>
                            </w:r>
                            <w:r w:rsidRPr="008151B5">
                              <w:rPr>
                                <w:iCs/>
                                <w:color w:val="003359"/>
                              </w:rPr>
                              <w:t>employees who are nursing mothers and those who want to quit tobacco.</w:t>
                            </w:r>
                            <w:r w:rsidR="004E3C8F">
                              <w:rPr>
                                <w:iCs/>
                                <w:color w:val="003359"/>
                              </w:rPr>
                              <w:t xml:space="preserve"> [KM]</w:t>
                            </w:r>
                          </w:p>
                          <w:p w14:paraId="524D1A1E" w14:textId="77777777" w:rsidR="00EF7E0B" w:rsidRPr="008151B5" w:rsidRDefault="00EF7E0B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rPr>
                                <w:iCs/>
                                <w:color w:val="003359"/>
                              </w:rPr>
                            </w:pPr>
                          </w:p>
                          <w:p w14:paraId="72EFC33E" w14:textId="77777777" w:rsidR="00EF7E0B" w:rsidRPr="008151B5" w:rsidRDefault="00EF7E0B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rPr>
                                <w:iCs/>
                                <w:color w:val="003359"/>
                              </w:rPr>
                            </w:pPr>
                            <w:r w:rsidRPr="008151B5">
                              <w:rPr>
                                <w:iCs/>
                                <w:color w:val="003359"/>
                              </w:rPr>
                              <w:t xml:space="preserve">We will be forming a wellness team </w:t>
                            </w:r>
                            <w:r w:rsidR="004E3C8F">
                              <w:rPr>
                                <w:iCs/>
                                <w:color w:val="003359"/>
                              </w:rPr>
                              <w:t xml:space="preserve">to help make these changes </w:t>
                            </w:r>
                            <w:r w:rsidRPr="008151B5">
                              <w:rPr>
                                <w:iCs/>
                                <w:color w:val="003359"/>
                              </w:rPr>
                              <w:t xml:space="preserve">– and every employee is eligible </w:t>
                            </w:r>
                            <w:r w:rsidR="004E3C8F">
                              <w:rPr>
                                <w:iCs/>
                                <w:color w:val="003359"/>
                              </w:rPr>
                              <w:t xml:space="preserve">to </w:t>
                            </w:r>
                            <w:r w:rsidRPr="008151B5">
                              <w:rPr>
                                <w:iCs/>
                                <w:color w:val="003359"/>
                              </w:rPr>
                              <w:t xml:space="preserve">volunteer. </w:t>
                            </w:r>
                            <w:r w:rsidR="002C0C43">
                              <w:rPr>
                                <w:iCs/>
                                <w:color w:val="003359"/>
                              </w:rPr>
                              <w:br/>
                              <w:t xml:space="preserve">More </w:t>
                            </w:r>
                            <w:r w:rsidR="004E3C8F">
                              <w:rPr>
                                <w:iCs/>
                                <w:color w:val="003359"/>
                              </w:rPr>
                              <w:t xml:space="preserve">details </w:t>
                            </w:r>
                            <w:r w:rsidR="002C0C43">
                              <w:rPr>
                                <w:iCs/>
                                <w:color w:val="003359"/>
                              </w:rPr>
                              <w:t xml:space="preserve">on the wellness team to be shared </w:t>
                            </w:r>
                            <w:r w:rsidRPr="008151B5">
                              <w:rPr>
                                <w:iCs/>
                                <w:color w:val="003359"/>
                              </w:rPr>
                              <w:t>soon.</w:t>
                            </w:r>
                            <w:r w:rsidR="004E3C8F">
                              <w:rPr>
                                <w:iCs/>
                                <w:color w:val="003359"/>
                              </w:rPr>
                              <w:t xml:space="preserve"> [K]</w:t>
                            </w:r>
                          </w:p>
                          <w:p w14:paraId="73221343" w14:textId="77777777" w:rsidR="00EF7E0B" w:rsidRPr="008151B5" w:rsidRDefault="00EF7E0B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rPr>
                                <w:iCs/>
                                <w:color w:val="003359"/>
                              </w:rPr>
                            </w:pPr>
                          </w:p>
                          <w:p w14:paraId="7D49E759" w14:textId="77777777" w:rsidR="00EF7E0B" w:rsidRPr="008151B5" w:rsidRDefault="00EF7E0B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rPr>
                                <w:iCs/>
                                <w:color w:val="003359"/>
                              </w:rPr>
                            </w:pPr>
                            <w:r w:rsidRPr="008151B5">
                              <w:rPr>
                                <w:iCs/>
                                <w:color w:val="003359"/>
                              </w:rPr>
                              <w:t xml:space="preserve">What we don’t know </w:t>
                            </w:r>
                            <w:r w:rsidR="003A2D6B" w:rsidRPr="008151B5">
                              <w:rPr>
                                <w:iCs/>
                                <w:color w:val="003359"/>
                              </w:rPr>
                              <w:t>are all of the healthy choices you’d like to see at work. Therefore, a</w:t>
                            </w:r>
                            <w:r w:rsidRPr="008151B5">
                              <w:rPr>
                                <w:iCs/>
                                <w:color w:val="003359"/>
                              </w:rPr>
                              <w:t xml:space="preserve">ttached is an </w:t>
                            </w:r>
                            <w:r w:rsidR="003A2D6B" w:rsidRPr="008151B5">
                              <w:rPr>
                                <w:iCs/>
                                <w:color w:val="003359"/>
                              </w:rPr>
                              <w:t>I</w:t>
                            </w:r>
                            <w:r w:rsidRPr="008151B5">
                              <w:rPr>
                                <w:iCs/>
                                <w:color w:val="003359"/>
                              </w:rPr>
                              <w:t xml:space="preserve">nterest </w:t>
                            </w:r>
                            <w:r w:rsidR="003A2D6B" w:rsidRPr="008151B5">
                              <w:rPr>
                                <w:iCs/>
                                <w:color w:val="003359"/>
                              </w:rPr>
                              <w:t>S</w:t>
                            </w:r>
                            <w:r w:rsidRPr="008151B5">
                              <w:rPr>
                                <w:iCs/>
                                <w:color w:val="003359"/>
                              </w:rPr>
                              <w:t>urvey. Please complete and return (anonymously, if desired) in the box at the reception desk</w:t>
                            </w:r>
                            <w:r w:rsidR="004E3C8F">
                              <w:rPr>
                                <w:iCs/>
                                <w:color w:val="003359"/>
                              </w:rPr>
                              <w:t xml:space="preserve"> by &lt;date&gt;</w:t>
                            </w:r>
                            <w:r w:rsidRPr="008151B5">
                              <w:rPr>
                                <w:iCs/>
                                <w:color w:val="003359"/>
                              </w:rPr>
                              <w:t xml:space="preserve">. </w:t>
                            </w:r>
                            <w:r w:rsidR="004E3C8F">
                              <w:rPr>
                                <w:iCs/>
                                <w:color w:val="003359"/>
                              </w:rPr>
                              <w:br/>
                            </w:r>
                            <w:r w:rsidR="003A2D6B" w:rsidRPr="008151B5">
                              <w:rPr>
                                <w:iCs/>
                                <w:color w:val="003359"/>
                              </w:rPr>
                              <w:t xml:space="preserve">We want to hear from you! </w:t>
                            </w:r>
                            <w:r w:rsidRPr="008151B5">
                              <w:rPr>
                                <w:iCs/>
                                <w:color w:val="003359"/>
                              </w:rPr>
                              <w:t xml:space="preserve">We’ll provide all employees with </w:t>
                            </w:r>
                            <w:r w:rsidR="004E3C8F">
                              <w:rPr>
                                <w:iCs/>
                                <w:color w:val="003359"/>
                              </w:rPr>
                              <w:t xml:space="preserve">a </w:t>
                            </w:r>
                            <w:r w:rsidR="003A2D6B" w:rsidRPr="008151B5">
                              <w:rPr>
                                <w:iCs/>
                                <w:color w:val="003359"/>
                              </w:rPr>
                              <w:t xml:space="preserve">summary report </w:t>
                            </w:r>
                            <w:r w:rsidRPr="008151B5">
                              <w:rPr>
                                <w:iCs/>
                                <w:color w:val="003359"/>
                              </w:rPr>
                              <w:t>in a few weeks</w:t>
                            </w:r>
                            <w:r w:rsidR="003A2D6B" w:rsidRPr="008151B5">
                              <w:rPr>
                                <w:iCs/>
                                <w:color w:val="003359"/>
                              </w:rPr>
                              <w:t xml:space="preserve"> …</w:t>
                            </w:r>
                            <w:r w:rsidR="004E3C8F">
                              <w:rPr>
                                <w:iCs/>
                                <w:color w:val="003359"/>
                              </w:rPr>
                              <w:t xml:space="preserve"> [DK,</w:t>
                            </w:r>
                            <w:r w:rsidR="00993446">
                              <w:rPr>
                                <w:iCs/>
                                <w:color w:val="003359"/>
                              </w:rPr>
                              <w:t xml:space="preserve"> NS,</w:t>
                            </w:r>
                            <w:r w:rsidR="004E3C8F">
                              <w:rPr>
                                <w:iCs/>
                                <w:color w:val="003359"/>
                              </w:rPr>
                              <w:t xml:space="preserve"> FB]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B1CD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7.75pt;margin-top:12.95pt;width:276pt;height:294pt;z-index:25165926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" filled="f" stroked="f">
                <v:textbox>
                  <w:txbxContent>
                    <w:p w14:paraId="05295FAA" w14:textId="77777777" w:rsidR="00EF7E0B" w:rsidRPr="008151B5" w:rsidRDefault="00EF7E0B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rPr>
                          <w:iCs/>
                          <w:color w:val="003359"/>
                        </w:rPr>
                      </w:pPr>
                      <w:r w:rsidRPr="008151B5">
                        <w:rPr>
                          <w:iCs/>
                          <w:color w:val="003359"/>
                        </w:rPr>
                        <w:t>TO: All Employees</w:t>
                      </w:r>
                    </w:p>
                    <w:p w14:paraId="1F479EC7" w14:textId="77777777" w:rsidR="00EF7E0B" w:rsidRPr="008151B5" w:rsidRDefault="00EF7E0B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rPr>
                          <w:iCs/>
                          <w:color w:val="003359"/>
                        </w:rPr>
                      </w:pPr>
                      <w:r w:rsidRPr="008151B5">
                        <w:rPr>
                          <w:iCs/>
                          <w:color w:val="003359"/>
                        </w:rPr>
                        <w:t>From: Top Leader</w:t>
                      </w:r>
                    </w:p>
                    <w:p w14:paraId="19A2FD9B" w14:textId="77777777" w:rsidR="00EF7E0B" w:rsidRPr="008151B5" w:rsidRDefault="00EF7E0B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rPr>
                          <w:iCs/>
                          <w:color w:val="003359"/>
                        </w:rPr>
                      </w:pPr>
                      <w:r w:rsidRPr="008151B5">
                        <w:rPr>
                          <w:iCs/>
                          <w:color w:val="003359"/>
                        </w:rPr>
                        <w:t>RE: Healthy Choices</w:t>
                      </w:r>
                    </w:p>
                    <w:p w14:paraId="1CE7D776" w14:textId="77777777" w:rsidR="00EF7E0B" w:rsidRPr="008151B5" w:rsidRDefault="00EF7E0B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rPr>
                          <w:iCs/>
                          <w:color w:val="003359"/>
                        </w:rPr>
                      </w:pPr>
                    </w:p>
                    <w:p w14:paraId="05418D88" w14:textId="77777777" w:rsidR="00EF7E0B" w:rsidRPr="008151B5" w:rsidRDefault="00EF7E0B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rPr>
                          <w:iCs/>
                          <w:color w:val="003359"/>
                        </w:rPr>
                      </w:pPr>
                      <w:r w:rsidRPr="008151B5">
                        <w:rPr>
                          <w:iCs/>
                          <w:color w:val="003359"/>
                        </w:rPr>
                        <w:t xml:space="preserve">I am delighted to inform you of a new initiative that will bring more healthy options to </w:t>
                      </w:r>
                      <w:r w:rsidR="003A2D6B" w:rsidRPr="008151B5">
                        <w:rPr>
                          <w:iCs/>
                          <w:color w:val="003359"/>
                        </w:rPr>
                        <w:t xml:space="preserve">our </w:t>
                      </w:r>
                      <w:r w:rsidRPr="008151B5">
                        <w:rPr>
                          <w:iCs/>
                          <w:color w:val="003359"/>
                        </w:rPr>
                        <w:t xml:space="preserve">workplace. </w:t>
                      </w:r>
                      <w:r w:rsidR="004E3C8F">
                        <w:rPr>
                          <w:iCs/>
                          <w:color w:val="003359"/>
                        </w:rPr>
                        <w:t>[P]</w:t>
                      </w:r>
                    </w:p>
                    <w:p w14:paraId="3EDF4EB5" w14:textId="77777777" w:rsidR="00EF7E0B" w:rsidRPr="008151B5" w:rsidRDefault="00EF7E0B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rPr>
                          <w:iCs/>
                          <w:color w:val="003359"/>
                        </w:rPr>
                      </w:pPr>
                    </w:p>
                    <w:p w14:paraId="17DB475B" w14:textId="77777777" w:rsidR="00EF7E0B" w:rsidRPr="008151B5" w:rsidRDefault="00EF7E0B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rPr>
                          <w:iCs/>
                          <w:color w:val="003359"/>
                        </w:rPr>
                      </w:pPr>
                      <w:r w:rsidRPr="008151B5">
                        <w:rPr>
                          <w:iCs/>
                          <w:color w:val="003359"/>
                        </w:rPr>
                        <w:t xml:space="preserve">We are participating in a local project that is teaching us </w:t>
                      </w:r>
                      <w:r w:rsidR="003A2D6B" w:rsidRPr="008151B5">
                        <w:rPr>
                          <w:iCs/>
                          <w:color w:val="003359"/>
                        </w:rPr>
                        <w:t xml:space="preserve">ways </w:t>
                      </w:r>
                      <w:r w:rsidRPr="008151B5">
                        <w:rPr>
                          <w:iCs/>
                          <w:color w:val="003359"/>
                        </w:rPr>
                        <w:t xml:space="preserve">to </w:t>
                      </w:r>
                      <w:r w:rsidR="003A2D6B" w:rsidRPr="008151B5">
                        <w:rPr>
                          <w:iCs/>
                          <w:color w:val="003359"/>
                        </w:rPr>
                        <w:t xml:space="preserve">provide more </w:t>
                      </w:r>
                      <w:r w:rsidRPr="008151B5">
                        <w:rPr>
                          <w:iCs/>
                          <w:color w:val="003359"/>
                        </w:rPr>
                        <w:t>healthy food</w:t>
                      </w:r>
                      <w:r w:rsidR="008151B5">
                        <w:rPr>
                          <w:iCs/>
                          <w:color w:val="003359"/>
                        </w:rPr>
                        <w:t xml:space="preserve">s, </w:t>
                      </w:r>
                      <w:r w:rsidRPr="008151B5">
                        <w:rPr>
                          <w:iCs/>
                          <w:color w:val="003359"/>
                        </w:rPr>
                        <w:t xml:space="preserve">physical activity opportunities, </w:t>
                      </w:r>
                      <w:r w:rsidR="004E3C8F">
                        <w:rPr>
                          <w:iCs/>
                          <w:color w:val="003359"/>
                        </w:rPr>
                        <w:t xml:space="preserve">and </w:t>
                      </w:r>
                      <w:r w:rsidRPr="008151B5">
                        <w:rPr>
                          <w:iCs/>
                          <w:color w:val="003359"/>
                        </w:rPr>
                        <w:t xml:space="preserve">support </w:t>
                      </w:r>
                      <w:r w:rsidR="004E3C8F">
                        <w:rPr>
                          <w:iCs/>
                          <w:color w:val="003359"/>
                        </w:rPr>
                        <w:t xml:space="preserve">for </w:t>
                      </w:r>
                      <w:r w:rsidRPr="008151B5">
                        <w:rPr>
                          <w:iCs/>
                          <w:color w:val="003359"/>
                        </w:rPr>
                        <w:t>employees who are nursing mothers and those who want to quit tobacco.</w:t>
                      </w:r>
                      <w:r w:rsidR="004E3C8F">
                        <w:rPr>
                          <w:iCs/>
                          <w:color w:val="003359"/>
                        </w:rPr>
                        <w:t xml:space="preserve"> [KM]</w:t>
                      </w:r>
                    </w:p>
                    <w:p w14:paraId="524D1A1E" w14:textId="77777777" w:rsidR="00EF7E0B" w:rsidRPr="008151B5" w:rsidRDefault="00EF7E0B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rPr>
                          <w:iCs/>
                          <w:color w:val="003359"/>
                        </w:rPr>
                      </w:pPr>
                    </w:p>
                    <w:p w14:paraId="72EFC33E" w14:textId="77777777" w:rsidR="00EF7E0B" w:rsidRPr="008151B5" w:rsidRDefault="00EF7E0B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rPr>
                          <w:iCs/>
                          <w:color w:val="003359"/>
                        </w:rPr>
                      </w:pPr>
                      <w:r w:rsidRPr="008151B5">
                        <w:rPr>
                          <w:iCs/>
                          <w:color w:val="003359"/>
                        </w:rPr>
                        <w:t xml:space="preserve">We will be forming a wellness team </w:t>
                      </w:r>
                      <w:r w:rsidR="004E3C8F">
                        <w:rPr>
                          <w:iCs/>
                          <w:color w:val="003359"/>
                        </w:rPr>
                        <w:t xml:space="preserve">to help make these changes </w:t>
                      </w:r>
                      <w:r w:rsidRPr="008151B5">
                        <w:rPr>
                          <w:iCs/>
                          <w:color w:val="003359"/>
                        </w:rPr>
                        <w:t xml:space="preserve">– and every employee is eligible </w:t>
                      </w:r>
                      <w:r w:rsidR="004E3C8F">
                        <w:rPr>
                          <w:iCs/>
                          <w:color w:val="003359"/>
                        </w:rPr>
                        <w:t xml:space="preserve">to </w:t>
                      </w:r>
                      <w:r w:rsidRPr="008151B5">
                        <w:rPr>
                          <w:iCs/>
                          <w:color w:val="003359"/>
                        </w:rPr>
                        <w:t xml:space="preserve">volunteer. </w:t>
                      </w:r>
                      <w:r w:rsidR="002C0C43">
                        <w:rPr>
                          <w:iCs/>
                          <w:color w:val="003359"/>
                        </w:rPr>
                        <w:br/>
                        <w:t xml:space="preserve">More </w:t>
                      </w:r>
                      <w:r w:rsidR="004E3C8F">
                        <w:rPr>
                          <w:iCs/>
                          <w:color w:val="003359"/>
                        </w:rPr>
                        <w:t xml:space="preserve">details </w:t>
                      </w:r>
                      <w:r w:rsidR="002C0C43">
                        <w:rPr>
                          <w:iCs/>
                          <w:color w:val="003359"/>
                        </w:rPr>
                        <w:t xml:space="preserve">on the wellness team to be shared </w:t>
                      </w:r>
                      <w:r w:rsidRPr="008151B5">
                        <w:rPr>
                          <w:iCs/>
                          <w:color w:val="003359"/>
                        </w:rPr>
                        <w:t>soon.</w:t>
                      </w:r>
                      <w:r w:rsidR="004E3C8F">
                        <w:rPr>
                          <w:iCs/>
                          <w:color w:val="003359"/>
                        </w:rPr>
                        <w:t xml:space="preserve"> [K]</w:t>
                      </w:r>
                    </w:p>
                    <w:p w14:paraId="73221343" w14:textId="77777777" w:rsidR="00EF7E0B" w:rsidRPr="008151B5" w:rsidRDefault="00EF7E0B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rPr>
                          <w:iCs/>
                          <w:color w:val="003359"/>
                        </w:rPr>
                      </w:pPr>
                    </w:p>
                    <w:p w14:paraId="7D49E759" w14:textId="77777777" w:rsidR="00EF7E0B" w:rsidRPr="008151B5" w:rsidRDefault="00EF7E0B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rPr>
                          <w:iCs/>
                          <w:color w:val="003359"/>
                        </w:rPr>
                      </w:pPr>
                      <w:r w:rsidRPr="008151B5">
                        <w:rPr>
                          <w:iCs/>
                          <w:color w:val="003359"/>
                        </w:rPr>
                        <w:t xml:space="preserve">What we don’t know </w:t>
                      </w:r>
                      <w:r w:rsidR="003A2D6B" w:rsidRPr="008151B5">
                        <w:rPr>
                          <w:iCs/>
                          <w:color w:val="003359"/>
                        </w:rPr>
                        <w:t>are all of the healthy choices you’d like to see at work. Therefore, a</w:t>
                      </w:r>
                      <w:r w:rsidRPr="008151B5">
                        <w:rPr>
                          <w:iCs/>
                          <w:color w:val="003359"/>
                        </w:rPr>
                        <w:t xml:space="preserve">ttached is an </w:t>
                      </w:r>
                      <w:r w:rsidR="003A2D6B" w:rsidRPr="008151B5">
                        <w:rPr>
                          <w:iCs/>
                          <w:color w:val="003359"/>
                        </w:rPr>
                        <w:t>I</w:t>
                      </w:r>
                      <w:r w:rsidRPr="008151B5">
                        <w:rPr>
                          <w:iCs/>
                          <w:color w:val="003359"/>
                        </w:rPr>
                        <w:t xml:space="preserve">nterest </w:t>
                      </w:r>
                      <w:r w:rsidR="003A2D6B" w:rsidRPr="008151B5">
                        <w:rPr>
                          <w:iCs/>
                          <w:color w:val="003359"/>
                        </w:rPr>
                        <w:t>S</w:t>
                      </w:r>
                      <w:r w:rsidRPr="008151B5">
                        <w:rPr>
                          <w:iCs/>
                          <w:color w:val="003359"/>
                        </w:rPr>
                        <w:t>urvey. Please complete and return (anonymously, if desired) in the box at the reception desk</w:t>
                      </w:r>
                      <w:r w:rsidR="004E3C8F">
                        <w:rPr>
                          <w:iCs/>
                          <w:color w:val="003359"/>
                        </w:rPr>
                        <w:t xml:space="preserve"> by &lt;date&gt;</w:t>
                      </w:r>
                      <w:r w:rsidRPr="008151B5">
                        <w:rPr>
                          <w:iCs/>
                          <w:color w:val="003359"/>
                        </w:rPr>
                        <w:t xml:space="preserve">. </w:t>
                      </w:r>
                      <w:r w:rsidR="004E3C8F">
                        <w:rPr>
                          <w:iCs/>
                          <w:color w:val="003359"/>
                        </w:rPr>
                        <w:br/>
                      </w:r>
                      <w:r w:rsidR="003A2D6B" w:rsidRPr="008151B5">
                        <w:rPr>
                          <w:iCs/>
                          <w:color w:val="003359"/>
                        </w:rPr>
                        <w:t xml:space="preserve">We want to hear from you! </w:t>
                      </w:r>
                      <w:r w:rsidRPr="008151B5">
                        <w:rPr>
                          <w:iCs/>
                          <w:color w:val="003359"/>
                        </w:rPr>
                        <w:t xml:space="preserve">We’ll provide all employees with </w:t>
                      </w:r>
                      <w:r w:rsidR="004E3C8F">
                        <w:rPr>
                          <w:iCs/>
                          <w:color w:val="003359"/>
                        </w:rPr>
                        <w:t xml:space="preserve">a </w:t>
                      </w:r>
                      <w:r w:rsidR="003A2D6B" w:rsidRPr="008151B5">
                        <w:rPr>
                          <w:iCs/>
                          <w:color w:val="003359"/>
                        </w:rPr>
                        <w:t xml:space="preserve">summary report </w:t>
                      </w:r>
                      <w:r w:rsidRPr="008151B5">
                        <w:rPr>
                          <w:iCs/>
                          <w:color w:val="003359"/>
                        </w:rPr>
                        <w:t>in a few weeks</w:t>
                      </w:r>
                      <w:r w:rsidR="003A2D6B" w:rsidRPr="008151B5">
                        <w:rPr>
                          <w:iCs/>
                          <w:color w:val="003359"/>
                        </w:rPr>
                        <w:t xml:space="preserve"> …</w:t>
                      </w:r>
                      <w:r w:rsidR="004E3C8F">
                        <w:rPr>
                          <w:iCs/>
                          <w:color w:val="003359"/>
                        </w:rPr>
                        <w:t xml:space="preserve"> [DK,</w:t>
                      </w:r>
                      <w:r w:rsidR="00993446">
                        <w:rPr>
                          <w:iCs/>
                          <w:color w:val="003359"/>
                        </w:rPr>
                        <w:t xml:space="preserve"> NS,</w:t>
                      </w:r>
                      <w:r w:rsidR="004E3C8F">
                        <w:rPr>
                          <w:iCs/>
                          <w:color w:val="003359"/>
                        </w:rPr>
                        <w:t xml:space="preserve"> FB]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8A1A33" w:rsidRPr="008A1A33">
        <w:rPr>
          <w:rFonts w:ascii="Times New Roman" w:hAnsi="Times New Roman"/>
          <w:sz w:val="22"/>
          <w:szCs w:val="22"/>
        </w:rPr>
        <w:t>What mechanism will be used to collect feedback?</w:t>
      </w:r>
    </w:p>
    <w:p w14:paraId="1756E204" w14:textId="77777777" w:rsidR="008A1A33" w:rsidRPr="008A1A33" w:rsidRDefault="008A1A33" w:rsidP="003A2D6B">
      <w:pPr>
        <w:pStyle w:val="ListParagraph"/>
        <w:numPr>
          <w:ilvl w:val="0"/>
          <w:numId w:val="42"/>
        </w:numPr>
        <w:ind w:left="810" w:hanging="270"/>
        <w:rPr>
          <w:rFonts w:ascii="Times New Roman" w:hAnsi="Times New Roman"/>
          <w:sz w:val="22"/>
          <w:szCs w:val="22"/>
        </w:rPr>
      </w:pPr>
      <w:r w:rsidRPr="008A1A33">
        <w:rPr>
          <w:rFonts w:ascii="Times New Roman" w:hAnsi="Times New Roman"/>
          <w:sz w:val="22"/>
          <w:szCs w:val="22"/>
        </w:rPr>
        <w:t>What is the timing for collecting feedback?</w:t>
      </w:r>
    </w:p>
    <w:p w14:paraId="7B298456" w14:textId="77777777" w:rsidR="008A1A33" w:rsidRDefault="008A1A33" w:rsidP="00EF7E0B">
      <w:pPr>
        <w:rPr>
          <w:rFonts w:ascii="Times New Roman" w:hAnsi="Times New Roman"/>
          <w:sz w:val="24"/>
          <w:szCs w:val="24"/>
        </w:rPr>
      </w:pPr>
    </w:p>
    <w:p w14:paraId="02C6C760" w14:textId="77777777" w:rsidR="00B35CF8" w:rsidRPr="008A1A33" w:rsidRDefault="00B35CF8" w:rsidP="00EF7E0B">
      <w:pPr>
        <w:rPr>
          <w:rFonts w:ascii="Times New Roman" w:hAnsi="Times New Roman"/>
          <w:sz w:val="24"/>
          <w:szCs w:val="24"/>
        </w:rPr>
      </w:pPr>
    </w:p>
    <w:p w14:paraId="1EDB6DF1" w14:textId="77777777" w:rsidR="005B050A" w:rsidRDefault="008151B5" w:rsidP="008151B5">
      <w:pPr>
        <w:spacing w:after="60"/>
        <w:rPr>
          <w:rFonts w:cs="Tahoma"/>
          <w:b/>
          <w:sz w:val="24"/>
          <w:szCs w:val="24"/>
        </w:rPr>
      </w:pPr>
      <w:r>
        <w:rPr>
          <w:rFonts w:cs="Tahoma"/>
          <w:b/>
          <w:sz w:val="24"/>
          <w:szCs w:val="24"/>
        </w:rPr>
        <w:t xml:space="preserve">Create </w:t>
      </w:r>
      <w:r w:rsidR="004C643A">
        <w:rPr>
          <w:rFonts w:cs="Tahoma"/>
          <w:b/>
          <w:sz w:val="24"/>
          <w:szCs w:val="24"/>
        </w:rPr>
        <w:t>effective</w:t>
      </w:r>
      <w:r w:rsidR="008A1A33" w:rsidRPr="008A1A33">
        <w:rPr>
          <w:rFonts w:cs="Tahoma"/>
          <w:b/>
          <w:sz w:val="24"/>
          <w:szCs w:val="24"/>
        </w:rPr>
        <w:t xml:space="preserve"> </w:t>
      </w:r>
      <w:r w:rsidR="00930EF6">
        <w:rPr>
          <w:rFonts w:cs="Tahoma"/>
          <w:b/>
          <w:sz w:val="24"/>
          <w:szCs w:val="24"/>
        </w:rPr>
        <w:t>communication</w:t>
      </w:r>
    </w:p>
    <w:p w14:paraId="631575A4" w14:textId="77777777" w:rsidR="008151B5" w:rsidRDefault="008151B5" w:rsidP="008151B5">
      <w:pPr>
        <w:spacing w:after="40"/>
        <w:ind w:right="57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Use this simple six step process for crafting </w:t>
      </w:r>
      <w:r w:rsidR="004C643A">
        <w:rPr>
          <w:rFonts w:ascii="Times New Roman" w:hAnsi="Times New Roman"/>
          <w:sz w:val="24"/>
          <w:szCs w:val="24"/>
        </w:rPr>
        <w:t>well-</w:t>
      </w:r>
      <w:r>
        <w:rPr>
          <w:rFonts w:ascii="Times New Roman" w:hAnsi="Times New Roman"/>
          <w:sz w:val="24"/>
          <w:szCs w:val="24"/>
        </w:rPr>
        <w:t>thought</w:t>
      </w:r>
      <w:r w:rsidR="004C643A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out messages.</w:t>
      </w:r>
    </w:p>
    <w:p w14:paraId="494F032C" w14:textId="77777777" w:rsidR="008A1A33" w:rsidRPr="008151B5" w:rsidRDefault="008151B5" w:rsidP="008151B5">
      <w:pPr>
        <w:spacing w:after="60"/>
        <w:ind w:left="360" w:right="5760"/>
        <w:rPr>
          <w:rFonts w:ascii="Times New Roman" w:hAnsi="Times New Roman"/>
          <w:b/>
          <w:color w:val="003359"/>
          <w:sz w:val="22"/>
          <w:szCs w:val="22"/>
        </w:rPr>
      </w:pPr>
      <w:r>
        <w:rPr>
          <w:rFonts w:ascii="Times New Roman" w:hAnsi="Times New Roman"/>
          <w:b/>
          <w:color w:val="003359"/>
          <w:sz w:val="22"/>
          <w:szCs w:val="22"/>
        </w:rPr>
        <w:t xml:space="preserve">State the </w:t>
      </w:r>
      <w:r w:rsidRPr="006526BF">
        <w:rPr>
          <w:rFonts w:ascii="Times New Roman" w:hAnsi="Times New Roman"/>
          <w:b/>
          <w:i/>
          <w:color w:val="003359"/>
          <w:sz w:val="22"/>
          <w:szCs w:val="22"/>
        </w:rPr>
        <w:t>purpose</w:t>
      </w:r>
      <w:r w:rsidR="004E3C8F">
        <w:rPr>
          <w:rFonts w:ascii="Times New Roman" w:hAnsi="Times New Roman"/>
          <w:b/>
          <w:color w:val="003359"/>
          <w:sz w:val="22"/>
          <w:szCs w:val="22"/>
        </w:rPr>
        <w:t xml:space="preserve"> of the communication</w:t>
      </w:r>
      <w:r>
        <w:rPr>
          <w:rFonts w:ascii="Times New Roman" w:hAnsi="Times New Roman"/>
          <w:b/>
          <w:color w:val="003359"/>
          <w:sz w:val="22"/>
          <w:szCs w:val="22"/>
        </w:rPr>
        <w:t>.</w:t>
      </w:r>
      <w:r w:rsidR="004E3C8F">
        <w:rPr>
          <w:rFonts w:ascii="Times New Roman" w:hAnsi="Times New Roman"/>
          <w:b/>
          <w:color w:val="003359"/>
          <w:sz w:val="22"/>
          <w:szCs w:val="22"/>
        </w:rPr>
        <w:t xml:space="preserve"> [P]</w:t>
      </w:r>
    </w:p>
    <w:p w14:paraId="77398CB7" w14:textId="77777777" w:rsidR="008A1A33" w:rsidRPr="008A1A33" w:rsidRDefault="00B35CF8" w:rsidP="008151B5">
      <w:pPr>
        <w:spacing w:after="60"/>
        <w:ind w:left="360" w:right="5760"/>
        <w:rPr>
          <w:rFonts w:ascii="Times New Roman" w:hAnsi="Times New Roman"/>
          <w:b/>
          <w:color w:val="003359"/>
          <w:sz w:val="22"/>
          <w:szCs w:val="22"/>
        </w:rPr>
      </w:pPr>
      <w:r>
        <w:rPr>
          <w:rFonts w:ascii="Times New Roman" w:hAnsi="Times New Roman"/>
          <w:b/>
          <w:color w:val="003359"/>
          <w:sz w:val="22"/>
          <w:szCs w:val="22"/>
        </w:rPr>
        <w:t xml:space="preserve">Include 2 to 4 </w:t>
      </w:r>
      <w:r w:rsidRPr="006526BF">
        <w:rPr>
          <w:rFonts w:ascii="Times New Roman" w:hAnsi="Times New Roman"/>
          <w:b/>
          <w:i/>
          <w:color w:val="003359"/>
          <w:sz w:val="22"/>
          <w:szCs w:val="22"/>
        </w:rPr>
        <w:t>key messages</w:t>
      </w:r>
      <w:r w:rsidR="008151B5">
        <w:rPr>
          <w:rFonts w:ascii="Times New Roman" w:hAnsi="Times New Roman"/>
          <w:b/>
          <w:color w:val="003359"/>
          <w:sz w:val="22"/>
          <w:szCs w:val="22"/>
        </w:rPr>
        <w:t>.</w:t>
      </w:r>
      <w:r w:rsidR="004E3C8F">
        <w:rPr>
          <w:rFonts w:ascii="Times New Roman" w:hAnsi="Times New Roman"/>
          <w:b/>
          <w:color w:val="003359"/>
          <w:sz w:val="22"/>
          <w:szCs w:val="22"/>
        </w:rPr>
        <w:t xml:space="preserve"> [KM]</w:t>
      </w:r>
    </w:p>
    <w:p w14:paraId="75D85199" w14:textId="77777777" w:rsidR="008A1A33" w:rsidRPr="008151B5" w:rsidRDefault="008151B5" w:rsidP="008151B5">
      <w:pPr>
        <w:spacing w:after="60"/>
        <w:ind w:left="360" w:right="5760"/>
        <w:rPr>
          <w:rFonts w:ascii="Times New Roman" w:hAnsi="Times New Roman"/>
          <w:b/>
          <w:color w:val="003359"/>
          <w:sz w:val="22"/>
          <w:szCs w:val="22"/>
        </w:rPr>
      </w:pPr>
      <w:r w:rsidRPr="008151B5">
        <w:rPr>
          <w:rFonts w:ascii="Times New Roman" w:hAnsi="Times New Roman"/>
          <w:b/>
          <w:bCs/>
          <w:color w:val="003359"/>
          <w:sz w:val="22"/>
          <w:szCs w:val="22"/>
        </w:rPr>
        <w:t xml:space="preserve">State what you </w:t>
      </w:r>
      <w:r w:rsidRPr="006526BF">
        <w:rPr>
          <w:rFonts w:ascii="Times New Roman" w:hAnsi="Times New Roman"/>
          <w:b/>
          <w:bCs/>
          <w:i/>
          <w:color w:val="003359"/>
          <w:sz w:val="22"/>
          <w:szCs w:val="22"/>
        </w:rPr>
        <w:t>know</w:t>
      </w:r>
      <w:r w:rsidRPr="008151B5">
        <w:rPr>
          <w:rFonts w:ascii="Times New Roman" w:hAnsi="Times New Roman"/>
          <w:b/>
          <w:bCs/>
          <w:color w:val="003359"/>
          <w:sz w:val="22"/>
          <w:szCs w:val="22"/>
        </w:rPr>
        <w:t xml:space="preserve">. </w:t>
      </w:r>
      <w:r w:rsidR="004E3C8F">
        <w:rPr>
          <w:rFonts w:ascii="Times New Roman" w:hAnsi="Times New Roman"/>
          <w:b/>
          <w:bCs/>
          <w:color w:val="003359"/>
          <w:sz w:val="22"/>
          <w:szCs w:val="22"/>
        </w:rPr>
        <w:t>[K]</w:t>
      </w:r>
    </w:p>
    <w:p w14:paraId="06BF4403" w14:textId="77777777" w:rsidR="008A1A33" w:rsidRPr="008A1A33" w:rsidRDefault="008151B5" w:rsidP="008151B5">
      <w:pPr>
        <w:spacing w:after="60"/>
        <w:ind w:left="360" w:right="5760"/>
        <w:rPr>
          <w:rFonts w:ascii="Times New Roman" w:hAnsi="Times New Roman"/>
          <w:b/>
          <w:color w:val="003359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C</w:t>
      </w:r>
      <w:r>
        <w:rPr>
          <w:rFonts w:ascii="Times New Roman" w:hAnsi="Times New Roman"/>
          <w:b/>
          <w:color w:val="003359"/>
          <w:sz w:val="22"/>
          <w:szCs w:val="22"/>
        </w:rPr>
        <w:t xml:space="preserve">onvey </w:t>
      </w:r>
      <w:r w:rsidR="00B35CF8">
        <w:rPr>
          <w:rFonts w:ascii="Times New Roman" w:hAnsi="Times New Roman"/>
          <w:b/>
          <w:color w:val="003359"/>
          <w:sz w:val="22"/>
          <w:szCs w:val="22"/>
        </w:rPr>
        <w:t xml:space="preserve">what you </w:t>
      </w:r>
      <w:r w:rsidR="00B35CF8" w:rsidRPr="006526BF">
        <w:rPr>
          <w:rFonts w:ascii="Times New Roman" w:hAnsi="Times New Roman"/>
          <w:b/>
          <w:i/>
          <w:color w:val="003359"/>
          <w:sz w:val="22"/>
          <w:szCs w:val="22"/>
        </w:rPr>
        <w:t>don’</w:t>
      </w:r>
      <w:r w:rsidRPr="006526BF">
        <w:rPr>
          <w:rFonts w:ascii="Times New Roman" w:hAnsi="Times New Roman"/>
          <w:b/>
          <w:i/>
          <w:color w:val="003359"/>
          <w:sz w:val="22"/>
          <w:szCs w:val="22"/>
        </w:rPr>
        <w:t>t know</w:t>
      </w:r>
      <w:r>
        <w:rPr>
          <w:rFonts w:ascii="Times New Roman" w:hAnsi="Times New Roman"/>
          <w:b/>
          <w:color w:val="003359"/>
          <w:sz w:val="22"/>
          <w:szCs w:val="22"/>
        </w:rPr>
        <w:t>.</w:t>
      </w:r>
      <w:r w:rsidR="004E3C8F">
        <w:rPr>
          <w:rFonts w:ascii="Times New Roman" w:hAnsi="Times New Roman"/>
          <w:b/>
          <w:color w:val="003359"/>
          <w:sz w:val="22"/>
          <w:szCs w:val="22"/>
        </w:rPr>
        <w:t xml:space="preserve"> [DK]</w:t>
      </w:r>
    </w:p>
    <w:p w14:paraId="72A0CA14" w14:textId="77777777" w:rsidR="008A1A33" w:rsidRPr="008151B5" w:rsidRDefault="008151B5" w:rsidP="008151B5">
      <w:pPr>
        <w:spacing w:after="60"/>
        <w:ind w:left="360" w:right="5760"/>
        <w:rPr>
          <w:rFonts w:ascii="Times New Roman" w:hAnsi="Times New Roman"/>
          <w:b/>
          <w:color w:val="003359"/>
          <w:sz w:val="22"/>
          <w:szCs w:val="22"/>
        </w:rPr>
      </w:pPr>
      <w:r w:rsidRPr="008151B5">
        <w:rPr>
          <w:rFonts w:ascii="Times New Roman" w:hAnsi="Times New Roman"/>
          <w:b/>
          <w:bCs/>
          <w:color w:val="003359"/>
          <w:sz w:val="22"/>
          <w:szCs w:val="22"/>
        </w:rPr>
        <w:t xml:space="preserve">Identify </w:t>
      </w:r>
      <w:r w:rsidRPr="006526BF">
        <w:rPr>
          <w:rFonts w:ascii="Times New Roman" w:hAnsi="Times New Roman"/>
          <w:b/>
          <w:bCs/>
          <w:i/>
          <w:color w:val="003359"/>
          <w:sz w:val="22"/>
          <w:szCs w:val="22"/>
        </w:rPr>
        <w:t>next steps</w:t>
      </w:r>
      <w:r w:rsidRPr="008151B5">
        <w:rPr>
          <w:rFonts w:ascii="Times New Roman" w:hAnsi="Times New Roman"/>
          <w:b/>
          <w:bCs/>
          <w:color w:val="003359"/>
          <w:sz w:val="22"/>
          <w:szCs w:val="22"/>
        </w:rPr>
        <w:t xml:space="preserve">. </w:t>
      </w:r>
      <w:r w:rsidR="00993446">
        <w:rPr>
          <w:rFonts w:ascii="Times New Roman" w:hAnsi="Times New Roman"/>
          <w:b/>
          <w:bCs/>
          <w:color w:val="003359"/>
          <w:sz w:val="22"/>
          <w:szCs w:val="22"/>
        </w:rPr>
        <w:t>[NS]</w:t>
      </w:r>
    </w:p>
    <w:p w14:paraId="1D755ACD" w14:textId="77777777" w:rsidR="008A1A33" w:rsidRPr="008151B5" w:rsidRDefault="008151B5" w:rsidP="008151B5">
      <w:pPr>
        <w:ind w:left="360" w:right="5760"/>
        <w:rPr>
          <w:rFonts w:ascii="Times New Roman" w:hAnsi="Times New Roman"/>
          <w:color w:val="003359"/>
          <w:sz w:val="22"/>
          <w:szCs w:val="22"/>
        </w:rPr>
      </w:pPr>
      <w:r w:rsidRPr="008151B5">
        <w:rPr>
          <w:rFonts w:ascii="Times New Roman" w:hAnsi="Times New Roman"/>
          <w:b/>
          <w:bCs/>
          <w:color w:val="003359"/>
          <w:sz w:val="22"/>
          <w:szCs w:val="22"/>
        </w:rPr>
        <w:t xml:space="preserve">Identify how to </w:t>
      </w:r>
      <w:r w:rsidR="008A1A33" w:rsidRPr="008151B5">
        <w:rPr>
          <w:rFonts w:ascii="Times New Roman" w:hAnsi="Times New Roman"/>
          <w:b/>
          <w:bCs/>
          <w:color w:val="003359"/>
          <w:sz w:val="22"/>
          <w:szCs w:val="22"/>
        </w:rPr>
        <w:t xml:space="preserve">provide </w:t>
      </w:r>
      <w:r w:rsidR="008A1A33" w:rsidRPr="006526BF">
        <w:rPr>
          <w:rFonts w:ascii="Times New Roman" w:hAnsi="Times New Roman"/>
          <w:b/>
          <w:bCs/>
          <w:i/>
          <w:color w:val="003359"/>
          <w:sz w:val="22"/>
          <w:szCs w:val="22"/>
        </w:rPr>
        <w:t>feedback</w:t>
      </w:r>
      <w:r>
        <w:rPr>
          <w:rFonts w:ascii="Times New Roman" w:hAnsi="Times New Roman"/>
          <w:b/>
          <w:bCs/>
          <w:color w:val="003359"/>
          <w:sz w:val="22"/>
          <w:szCs w:val="22"/>
        </w:rPr>
        <w:t>.</w:t>
      </w:r>
      <w:r w:rsidR="004E3C8F">
        <w:rPr>
          <w:rFonts w:ascii="Times New Roman" w:hAnsi="Times New Roman"/>
          <w:b/>
          <w:bCs/>
          <w:color w:val="003359"/>
          <w:sz w:val="22"/>
          <w:szCs w:val="22"/>
        </w:rPr>
        <w:t xml:space="preserve"> [FB]</w:t>
      </w:r>
    </w:p>
    <w:p w14:paraId="3A2935ED" w14:textId="77777777" w:rsidR="008151B5" w:rsidRDefault="008151B5" w:rsidP="008151B5">
      <w:pPr>
        <w:ind w:right="5760"/>
        <w:rPr>
          <w:rFonts w:ascii="Times New Roman" w:hAnsi="Times New Roman"/>
          <w:sz w:val="22"/>
          <w:szCs w:val="22"/>
        </w:rPr>
      </w:pPr>
    </w:p>
    <w:p w14:paraId="5A069B90" w14:textId="77777777" w:rsidR="00B35CF8" w:rsidRPr="00B35CF8" w:rsidRDefault="008151B5" w:rsidP="008151B5">
      <w:pPr>
        <w:ind w:left="540" w:right="5040"/>
        <w:rPr>
          <w:rFonts w:ascii="Times New Roman" w:hAnsi="Times New Roman"/>
          <w:sz w:val="22"/>
          <w:szCs w:val="22"/>
        </w:rPr>
        <w:sectPr w:rsidR="00B35CF8" w:rsidRPr="00B35CF8" w:rsidSect="006526BF">
          <w:footerReference w:type="default" r:id="rId8"/>
          <w:headerReference w:type="first" r:id="rId9"/>
          <w:footerReference w:type="first" r:id="rId10"/>
          <w:pgSz w:w="12240" w:h="15840" w:code="1"/>
          <w:pgMar w:top="810" w:right="907" w:bottom="1080" w:left="1080" w:header="86" w:footer="648" w:gutter="0"/>
          <w:cols w:space="720"/>
          <w:titlePg/>
        </w:sectPr>
      </w:pPr>
      <w:r w:rsidRPr="00B35CF8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47DBC8" wp14:editId="66C753EE">
                <wp:simplePos x="0" y="0"/>
                <wp:positionH relativeFrom="column">
                  <wp:posOffset>2657475</wp:posOffset>
                </wp:positionH>
                <wp:positionV relativeFrom="paragraph">
                  <wp:posOffset>67309</wp:posOffset>
                </wp:positionV>
                <wp:extent cx="428625" cy="93762"/>
                <wp:effectExtent l="38100" t="57150" r="9525" b="9715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8625" cy="9376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3359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BBE95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09.25pt;margin-top:5.3pt;width:33.75pt;height:7.4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" strokecolor="#003359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B35CF8" w:rsidRPr="00B35CF8">
        <w:rPr>
          <w:rFonts w:ascii="Times New Roman" w:hAnsi="Times New Roman"/>
          <w:sz w:val="22"/>
          <w:szCs w:val="22"/>
        </w:rPr>
        <w:t>Beginning</w:t>
      </w:r>
      <w:r>
        <w:rPr>
          <w:rFonts w:ascii="Times New Roman" w:hAnsi="Times New Roman"/>
          <w:sz w:val="22"/>
          <w:szCs w:val="22"/>
        </w:rPr>
        <w:t>s</w:t>
      </w:r>
      <w:r w:rsidR="00B35CF8" w:rsidRPr="00B35CF8">
        <w:rPr>
          <w:rFonts w:ascii="Times New Roman" w:hAnsi="Times New Roman"/>
          <w:sz w:val="22"/>
          <w:szCs w:val="22"/>
        </w:rPr>
        <w:t xml:space="preserve"> of a sample </w:t>
      </w:r>
      <w:r>
        <w:rPr>
          <w:rFonts w:ascii="Times New Roman" w:hAnsi="Times New Roman"/>
          <w:sz w:val="22"/>
          <w:szCs w:val="22"/>
        </w:rPr>
        <w:t xml:space="preserve">leader kick-off </w:t>
      </w:r>
      <w:r>
        <w:rPr>
          <w:rFonts w:ascii="Times New Roman" w:hAnsi="Times New Roman"/>
          <w:sz w:val="22"/>
          <w:szCs w:val="22"/>
        </w:rPr>
        <w:br/>
      </w:r>
      <w:r w:rsidR="00B35CF8" w:rsidRPr="00B35CF8">
        <w:rPr>
          <w:rFonts w:ascii="Times New Roman" w:hAnsi="Times New Roman"/>
          <w:sz w:val="22"/>
          <w:szCs w:val="22"/>
        </w:rPr>
        <w:t xml:space="preserve">e-mail </w:t>
      </w:r>
      <w:r>
        <w:rPr>
          <w:rFonts w:ascii="Times New Roman" w:hAnsi="Times New Roman"/>
          <w:sz w:val="22"/>
          <w:szCs w:val="22"/>
        </w:rPr>
        <w:t xml:space="preserve">that includes </w:t>
      </w:r>
      <w:r w:rsidR="00B35CF8" w:rsidRPr="00B35CF8">
        <w:rPr>
          <w:rFonts w:ascii="Times New Roman" w:hAnsi="Times New Roman"/>
          <w:sz w:val="22"/>
          <w:szCs w:val="22"/>
        </w:rPr>
        <w:t xml:space="preserve">purpose, objective, </w:t>
      </w:r>
      <w:r>
        <w:rPr>
          <w:rFonts w:ascii="Times New Roman" w:hAnsi="Times New Roman"/>
          <w:sz w:val="22"/>
          <w:szCs w:val="22"/>
        </w:rPr>
        <w:br/>
      </w:r>
      <w:r w:rsidR="00B35CF8" w:rsidRPr="00B35CF8">
        <w:rPr>
          <w:rFonts w:ascii="Times New Roman" w:hAnsi="Times New Roman"/>
          <w:sz w:val="22"/>
          <w:szCs w:val="22"/>
        </w:rPr>
        <w:t>key messages, etc.</w:t>
      </w:r>
      <w:r>
        <w:rPr>
          <w:rFonts w:ascii="Times New Roman" w:hAnsi="Times New Roman"/>
          <w:sz w:val="22"/>
          <w:szCs w:val="22"/>
        </w:rPr>
        <w:t>, for a workplace wellness initiative.</w:t>
      </w:r>
      <w:r w:rsidR="004E3C8F">
        <w:rPr>
          <w:rFonts w:ascii="Times New Roman" w:hAnsi="Times New Roman"/>
          <w:sz w:val="22"/>
          <w:szCs w:val="22"/>
        </w:rPr>
        <w:t xml:space="preserve"> This e-mail could continue with more next steps and other ways to provide feedback.</w:t>
      </w:r>
    </w:p>
    <w:p w14:paraId="4A8AD4AE" w14:textId="77777777" w:rsidR="001862A4" w:rsidRPr="00396A2A" w:rsidRDefault="008A1A33" w:rsidP="00396A2A">
      <w:pPr>
        <w:spacing w:after="120"/>
        <w:rPr>
          <w:b/>
          <w:sz w:val="28"/>
          <w:szCs w:val="28"/>
        </w:rPr>
      </w:pPr>
      <w:r w:rsidRPr="008A1A33">
        <w:rPr>
          <w:b/>
          <w:sz w:val="28"/>
          <w:szCs w:val="28"/>
        </w:rPr>
        <w:lastRenderedPageBreak/>
        <w:t>Communications P</w:t>
      </w:r>
      <w:r>
        <w:rPr>
          <w:b/>
          <w:sz w:val="28"/>
          <w:szCs w:val="28"/>
        </w:rPr>
        <w:t>l</w:t>
      </w:r>
      <w:r w:rsidRPr="008A1A33">
        <w:rPr>
          <w:b/>
          <w:sz w:val="28"/>
          <w:szCs w:val="28"/>
        </w:rPr>
        <w:t>an</w:t>
      </w:r>
    </w:p>
    <w:tbl>
      <w:tblPr>
        <w:tblW w:w="180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1890"/>
        <w:gridCol w:w="1620"/>
        <w:gridCol w:w="2070"/>
        <w:gridCol w:w="1980"/>
        <w:gridCol w:w="2430"/>
        <w:gridCol w:w="2970"/>
        <w:gridCol w:w="3780"/>
      </w:tblGrid>
      <w:tr w:rsidR="001862A4" w14:paraId="4F5B968D" w14:textId="77777777" w:rsidTr="00396A2A">
        <w:trPr>
          <w:trHeight w:val="620"/>
        </w:trPr>
        <w:tc>
          <w:tcPr>
            <w:tcW w:w="1350" w:type="dxa"/>
            <w:shd w:val="clear" w:color="auto" w:fill="E0E0E0"/>
            <w:vAlign w:val="center"/>
          </w:tcPr>
          <w:p w14:paraId="4B0DEA3B" w14:textId="77777777" w:rsidR="001862A4" w:rsidRPr="00396A2A" w:rsidRDefault="001862A4" w:rsidP="00BF0E37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26"/>
                <w:szCs w:val="26"/>
              </w:rPr>
            </w:pPr>
            <w:r w:rsidRPr="00396A2A">
              <w:rPr>
                <w:rFonts w:ascii="Arial Narrow" w:hAnsi="Arial Narrow"/>
                <w:b/>
                <w:color w:val="000000" w:themeColor="text1"/>
                <w:sz w:val="26"/>
                <w:szCs w:val="26"/>
              </w:rPr>
              <w:t>Timing</w:t>
            </w:r>
          </w:p>
        </w:tc>
        <w:tc>
          <w:tcPr>
            <w:tcW w:w="9990" w:type="dxa"/>
            <w:gridSpan w:val="5"/>
            <w:shd w:val="clear" w:color="auto" w:fill="E0E0E0"/>
            <w:vAlign w:val="center"/>
          </w:tcPr>
          <w:p w14:paraId="6FDFBD29" w14:textId="77777777" w:rsidR="001862A4" w:rsidRPr="00396A2A" w:rsidRDefault="001862A4" w:rsidP="00BF0E37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26"/>
                <w:szCs w:val="26"/>
              </w:rPr>
            </w:pPr>
            <w:r w:rsidRPr="00396A2A">
              <w:rPr>
                <w:rFonts w:ascii="Arial Narrow" w:hAnsi="Arial Narrow"/>
                <w:b/>
                <w:color w:val="000000" w:themeColor="text1"/>
                <w:sz w:val="26"/>
                <w:szCs w:val="26"/>
              </w:rPr>
              <w:t>Process</w:t>
            </w:r>
          </w:p>
        </w:tc>
        <w:tc>
          <w:tcPr>
            <w:tcW w:w="6750" w:type="dxa"/>
            <w:gridSpan w:val="2"/>
            <w:shd w:val="clear" w:color="auto" w:fill="E0E0E0"/>
            <w:vAlign w:val="center"/>
          </w:tcPr>
          <w:p w14:paraId="7568C507" w14:textId="77777777" w:rsidR="001862A4" w:rsidRPr="00396A2A" w:rsidRDefault="001862A4" w:rsidP="00BF0E37">
            <w:pPr>
              <w:pStyle w:val="NoSpacing"/>
              <w:jc w:val="center"/>
              <w:rPr>
                <w:rFonts w:ascii="Arial Narrow" w:hAnsi="Arial Narrow"/>
                <w:b/>
                <w:color w:val="000000" w:themeColor="text1"/>
                <w:sz w:val="26"/>
                <w:szCs w:val="26"/>
              </w:rPr>
            </w:pPr>
            <w:r w:rsidRPr="00396A2A">
              <w:rPr>
                <w:rFonts w:ascii="Arial Narrow" w:hAnsi="Arial Narrow"/>
                <w:b/>
                <w:color w:val="000000" w:themeColor="text1"/>
                <w:sz w:val="26"/>
                <w:szCs w:val="26"/>
              </w:rPr>
              <w:t>Content</w:t>
            </w:r>
          </w:p>
        </w:tc>
      </w:tr>
      <w:tr w:rsidR="001862A4" w14:paraId="16E8FB19" w14:textId="77777777" w:rsidTr="00396A2A">
        <w:trPr>
          <w:trHeight w:val="462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07AB868D" w14:textId="77777777" w:rsidR="001862A4" w:rsidRPr="00396A2A" w:rsidRDefault="001862A4" w:rsidP="008A1A33">
            <w:pPr>
              <w:pStyle w:val="NoSpacing"/>
              <w:jc w:val="center"/>
              <w:rPr>
                <w:rFonts w:ascii="Arial" w:hAnsi="Arial"/>
                <w:b/>
                <w:color w:val="000000" w:themeColor="text1"/>
                <w:sz w:val="21"/>
                <w:szCs w:val="21"/>
              </w:rPr>
            </w:pPr>
            <w:r w:rsidRPr="00396A2A">
              <w:rPr>
                <w:rFonts w:ascii="Arial" w:hAnsi="Arial"/>
                <w:b/>
                <w:color w:val="000000" w:themeColor="text1"/>
                <w:sz w:val="21"/>
                <w:szCs w:val="21"/>
              </w:rPr>
              <w:t>Date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A559534" w14:textId="77777777" w:rsidR="001862A4" w:rsidRPr="00396A2A" w:rsidRDefault="001862A4" w:rsidP="00BF0E37">
            <w:pPr>
              <w:pStyle w:val="NoSpacing"/>
              <w:jc w:val="center"/>
              <w:rPr>
                <w:rFonts w:ascii="Arial" w:hAnsi="Arial"/>
                <w:b/>
                <w:color w:val="000000" w:themeColor="text1"/>
                <w:sz w:val="21"/>
                <w:szCs w:val="21"/>
              </w:rPr>
            </w:pPr>
            <w:r w:rsidRPr="00396A2A">
              <w:rPr>
                <w:rFonts w:ascii="Arial" w:hAnsi="Arial"/>
                <w:b/>
                <w:color w:val="000000" w:themeColor="text1"/>
                <w:sz w:val="21"/>
                <w:szCs w:val="21"/>
              </w:rPr>
              <w:t>Vehicle</w:t>
            </w:r>
            <w:r w:rsidR="008A1A33" w:rsidRPr="00396A2A">
              <w:rPr>
                <w:rFonts w:ascii="Arial" w:hAnsi="Arial"/>
                <w:b/>
                <w:color w:val="000000" w:themeColor="text1"/>
                <w:sz w:val="21"/>
                <w:szCs w:val="21"/>
              </w:rPr>
              <w:t>(s)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049DEC2" w14:textId="77777777" w:rsidR="001862A4" w:rsidRPr="00396A2A" w:rsidRDefault="001862A4" w:rsidP="00BF0E37">
            <w:pPr>
              <w:pStyle w:val="NoSpacing"/>
              <w:jc w:val="center"/>
              <w:rPr>
                <w:rFonts w:ascii="Arial" w:hAnsi="Arial"/>
                <w:b/>
                <w:color w:val="000000" w:themeColor="text1"/>
                <w:sz w:val="21"/>
                <w:szCs w:val="21"/>
              </w:rPr>
            </w:pPr>
            <w:r w:rsidRPr="00396A2A">
              <w:rPr>
                <w:rFonts w:ascii="Arial" w:hAnsi="Arial"/>
                <w:b/>
                <w:color w:val="000000" w:themeColor="text1"/>
                <w:sz w:val="21"/>
                <w:szCs w:val="21"/>
              </w:rPr>
              <w:t>Frequency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CF37D69" w14:textId="77777777" w:rsidR="001862A4" w:rsidRPr="00396A2A" w:rsidRDefault="001862A4" w:rsidP="00BF0E37">
            <w:pPr>
              <w:pStyle w:val="NoSpacing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396A2A">
              <w:rPr>
                <w:rFonts w:ascii="Arial" w:hAnsi="Arial"/>
                <w:b/>
                <w:color w:val="000000" w:themeColor="text1"/>
                <w:sz w:val="21"/>
                <w:szCs w:val="21"/>
              </w:rPr>
              <w:t>Target Audience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41F032E" w14:textId="77777777" w:rsidR="001862A4" w:rsidRPr="00396A2A" w:rsidRDefault="008A1A33" w:rsidP="008A1A33">
            <w:pPr>
              <w:pStyle w:val="NoSpacing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396A2A">
              <w:rPr>
                <w:rFonts w:ascii="Arial" w:hAnsi="Arial"/>
                <w:b/>
                <w:color w:val="000000" w:themeColor="text1"/>
                <w:sz w:val="21"/>
                <w:szCs w:val="21"/>
              </w:rPr>
              <w:t>Responsibility/ S</w:t>
            </w:r>
            <w:r w:rsidR="001862A4" w:rsidRPr="00396A2A">
              <w:rPr>
                <w:rFonts w:ascii="Arial" w:hAnsi="Arial"/>
                <w:b/>
                <w:color w:val="000000" w:themeColor="text1"/>
                <w:sz w:val="21"/>
                <w:szCs w:val="21"/>
              </w:rPr>
              <w:t>ender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24C9D3FA" w14:textId="77777777" w:rsidR="001862A4" w:rsidRPr="00396A2A" w:rsidRDefault="001862A4" w:rsidP="00BF0E37">
            <w:pPr>
              <w:pStyle w:val="NoSpacing"/>
              <w:jc w:val="center"/>
              <w:rPr>
                <w:rFonts w:ascii="Arial" w:hAnsi="Arial"/>
                <w:b/>
                <w:color w:val="000000" w:themeColor="text1"/>
                <w:sz w:val="21"/>
                <w:szCs w:val="21"/>
              </w:rPr>
            </w:pPr>
            <w:r w:rsidRPr="00396A2A">
              <w:rPr>
                <w:rFonts w:ascii="Arial" w:hAnsi="Arial"/>
                <w:b/>
                <w:color w:val="000000" w:themeColor="text1"/>
                <w:sz w:val="21"/>
                <w:szCs w:val="21"/>
              </w:rPr>
              <w:t>Feedback Mechanism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DD5F69C" w14:textId="77777777" w:rsidR="001862A4" w:rsidRPr="00396A2A" w:rsidRDefault="001862A4" w:rsidP="00BF0E37">
            <w:pPr>
              <w:pStyle w:val="NoSpacing"/>
              <w:jc w:val="center"/>
              <w:rPr>
                <w:rFonts w:ascii="Arial" w:hAnsi="Arial"/>
                <w:b/>
                <w:color w:val="000000" w:themeColor="text1"/>
                <w:sz w:val="21"/>
                <w:szCs w:val="21"/>
              </w:rPr>
            </w:pPr>
            <w:r w:rsidRPr="00396A2A">
              <w:rPr>
                <w:rFonts w:ascii="Arial" w:hAnsi="Arial"/>
                <w:b/>
                <w:color w:val="000000" w:themeColor="text1"/>
                <w:sz w:val="21"/>
                <w:szCs w:val="21"/>
              </w:rPr>
              <w:t>Objectives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4462A1E1" w14:textId="77777777" w:rsidR="001862A4" w:rsidRPr="00396A2A" w:rsidRDefault="001862A4" w:rsidP="00BF0E37">
            <w:pPr>
              <w:pStyle w:val="NoSpacing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396A2A">
              <w:rPr>
                <w:rFonts w:ascii="Arial" w:hAnsi="Arial"/>
                <w:b/>
                <w:color w:val="000000" w:themeColor="text1"/>
                <w:sz w:val="21"/>
                <w:szCs w:val="21"/>
              </w:rPr>
              <w:t>Key Messages</w:t>
            </w:r>
          </w:p>
        </w:tc>
      </w:tr>
      <w:tr w:rsidR="001862A4" w14:paraId="3696925A" w14:textId="77777777" w:rsidTr="00396A2A">
        <w:trPr>
          <w:trHeight w:val="687"/>
        </w:trPr>
        <w:tc>
          <w:tcPr>
            <w:tcW w:w="1350" w:type="dxa"/>
            <w:tcBorders>
              <w:bottom w:val="single" w:sz="12" w:space="0" w:color="auto"/>
            </w:tcBorders>
          </w:tcPr>
          <w:p w14:paraId="02F5B711" w14:textId="77777777" w:rsidR="001862A4" w:rsidRDefault="008A1A33" w:rsidP="008A1A33">
            <w:pPr>
              <w:pStyle w:val="NoSpacing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Date communication will be sent</w:t>
            </w:r>
          </w:p>
        </w:tc>
        <w:tc>
          <w:tcPr>
            <w:tcW w:w="1890" w:type="dxa"/>
            <w:tcBorders>
              <w:bottom w:val="single" w:sz="12" w:space="0" w:color="auto"/>
            </w:tcBorders>
            <w:vAlign w:val="center"/>
          </w:tcPr>
          <w:p w14:paraId="277CB782" w14:textId="77777777" w:rsidR="001862A4" w:rsidRPr="00821987" w:rsidRDefault="001862A4" w:rsidP="008A1A33">
            <w:pPr>
              <w:pStyle w:val="NoSpacing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Communication method (e.g.,</w:t>
            </w:r>
            <w:r w:rsidRPr="0082198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8A1A33">
              <w:rPr>
                <w:rFonts w:ascii="Arial Narrow" w:hAnsi="Arial Narrow"/>
                <w:sz w:val="20"/>
                <w:szCs w:val="20"/>
              </w:rPr>
              <w:t xml:space="preserve">e-mail, Intranet, </w:t>
            </w:r>
            <w:r w:rsidRPr="00821987">
              <w:rPr>
                <w:rFonts w:ascii="Arial Narrow" w:hAnsi="Arial Narrow"/>
                <w:sz w:val="20"/>
                <w:szCs w:val="20"/>
              </w:rPr>
              <w:t xml:space="preserve">newsletter, </w:t>
            </w:r>
            <w:r w:rsidR="008A1A33">
              <w:rPr>
                <w:rFonts w:ascii="Arial Narrow" w:hAnsi="Arial Narrow"/>
                <w:sz w:val="20"/>
                <w:szCs w:val="20"/>
              </w:rPr>
              <w:t xml:space="preserve">staff </w:t>
            </w:r>
            <w:r w:rsidR="008A1A33" w:rsidRPr="00821987">
              <w:rPr>
                <w:rFonts w:ascii="Arial Narrow" w:hAnsi="Arial Narrow"/>
                <w:sz w:val="20"/>
                <w:szCs w:val="20"/>
              </w:rPr>
              <w:t xml:space="preserve">meeting, </w:t>
            </w:r>
            <w:r w:rsidR="008A1A33">
              <w:rPr>
                <w:rFonts w:ascii="Arial Narrow" w:hAnsi="Arial Narrow"/>
                <w:sz w:val="20"/>
                <w:szCs w:val="20"/>
              </w:rPr>
              <w:t>poster, one-on-one</w:t>
            </w:r>
            <w:r w:rsidRPr="00821987">
              <w:rPr>
                <w:rFonts w:ascii="Arial Narrow" w:hAnsi="Arial Narrow"/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bottom w:val="single" w:sz="12" w:space="0" w:color="auto"/>
            </w:tcBorders>
            <w:vAlign w:val="center"/>
          </w:tcPr>
          <w:p w14:paraId="7698AFC5" w14:textId="77777777" w:rsidR="001862A4" w:rsidRPr="00821987" w:rsidRDefault="001862A4" w:rsidP="00BF0E37">
            <w:pPr>
              <w:pStyle w:val="NoSpacing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21987">
              <w:rPr>
                <w:rFonts w:ascii="Arial Narrow" w:hAnsi="Arial Narrow"/>
                <w:sz w:val="20"/>
                <w:szCs w:val="20"/>
              </w:rPr>
              <w:t>How often will this method be used</w:t>
            </w:r>
            <w:r w:rsidR="008A1A33">
              <w:rPr>
                <w:rFonts w:ascii="Arial Narrow" w:hAnsi="Arial Narrow"/>
                <w:sz w:val="20"/>
                <w:szCs w:val="20"/>
              </w:rPr>
              <w:t>/repeated</w:t>
            </w:r>
            <w:r w:rsidRPr="00821987">
              <w:rPr>
                <w:rFonts w:ascii="Arial Narrow" w:hAnsi="Arial Narrow"/>
                <w:sz w:val="20"/>
                <w:szCs w:val="20"/>
              </w:rPr>
              <w:t>?</w:t>
            </w:r>
          </w:p>
        </w:tc>
        <w:tc>
          <w:tcPr>
            <w:tcW w:w="2070" w:type="dxa"/>
            <w:tcBorders>
              <w:bottom w:val="single" w:sz="12" w:space="0" w:color="auto"/>
            </w:tcBorders>
            <w:vAlign w:val="center"/>
          </w:tcPr>
          <w:p w14:paraId="5A9C1C97" w14:textId="77777777" w:rsidR="001862A4" w:rsidRPr="00821987" w:rsidRDefault="001862A4" w:rsidP="00BF0E37">
            <w:pPr>
              <w:pStyle w:val="NoSpacing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21987">
              <w:rPr>
                <w:rFonts w:ascii="Arial Narrow" w:hAnsi="Arial Narrow"/>
                <w:sz w:val="20"/>
                <w:szCs w:val="20"/>
              </w:rPr>
              <w:t>To whom i</w:t>
            </w:r>
            <w:r w:rsidR="008A1A33">
              <w:rPr>
                <w:rFonts w:ascii="Arial Narrow" w:hAnsi="Arial Narrow"/>
                <w:sz w:val="20"/>
                <w:szCs w:val="20"/>
              </w:rPr>
              <w:t>s the communication targeted? (T</w:t>
            </w:r>
            <w:r w:rsidRPr="00821987">
              <w:rPr>
                <w:rFonts w:ascii="Arial Narrow" w:hAnsi="Arial Narrow"/>
                <w:sz w:val="20"/>
                <w:szCs w:val="20"/>
              </w:rPr>
              <w:t>his may be multiple groups of people</w:t>
            </w:r>
            <w:r w:rsidR="00993446">
              <w:rPr>
                <w:rFonts w:ascii="Arial Narrow" w:hAnsi="Arial Narrow"/>
                <w:sz w:val="20"/>
                <w:szCs w:val="20"/>
              </w:rPr>
              <w:t>.</w:t>
            </w:r>
            <w:r w:rsidRPr="00821987">
              <w:rPr>
                <w:rFonts w:ascii="Arial Narrow" w:hAnsi="Arial Narrow"/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vAlign w:val="center"/>
          </w:tcPr>
          <w:p w14:paraId="3201A8CB" w14:textId="77777777" w:rsidR="001862A4" w:rsidRPr="00821987" w:rsidRDefault="001862A4" w:rsidP="00BF0E37">
            <w:pPr>
              <w:pStyle w:val="NoSpacing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21987">
              <w:rPr>
                <w:rFonts w:ascii="Arial Narrow" w:hAnsi="Arial Narrow"/>
                <w:sz w:val="20"/>
                <w:szCs w:val="20"/>
              </w:rPr>
              <w:t>Who will the audience view as the author or spokesperson for the messages?</w:t>
            </w:r>
          </w:p>
        </w:tc>
        <w:tc>
          <w:tcPr>
            <w:tcW w:w="2430" w:type="dxa"/>
            <w:tcBorders>
              <w:bottom w:val="single" w:sz="12" w:space="0" w:color="auto"/>
            </w:tcBorders>
            <w:vAlign w:val="center"/>
          </w:tcPr>
          <w:p w14:paraId="04B548B8" w14:textId="77777777" w:rsidR="001862A4" w:rsidRPr="00821987" w:rsidRDefault="001862A4" w:rsidP="008A1A33">
            <w:pPr>
              <w:pStyle w:val="NoSpacing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21987">
              <w:rPr>
                <w:rFonts w:ascii="Arial Narrow" w:hAnsi="Arial Narrow"/>
                <w:sz w:val="20"/>
                <w:szCs w:val="20"/>
              </w:rPr>
              <w:t xml:space="preserve">How will effectiveness be measured? </w:t>
            </w:r>
            <w:r>
              <w:rPr>
                <w:rFonts w:ascii="Arial Narrow" w:hAnsi="Arial Narrow"/>
                <w:sz w:val="20"/>
                <w:szCs w:val="20"/>
                <w:lang w:val="fr-FR"/>
              </w:rPr>
              <w:t>(</w:t>
            </w:r>
            <w:proofErr w:type="spellStart"/>
            <w:r>
              <w:rPr>
                <w:rFonts w:ascii="Arial Narrow" w:hAnsi="Arial Narrow"/>
                <w:sz w:val="20"/>
                <w:szCs w:val="20"/>
                <w:lang w:val="fr-FR"/>
              </w:rPr>
              <w:t>e.g</w:t>
            </w:r>
            <w:proofErr w:type="spellEnd"/>
            <w:r>
              <w:rPr>
                <w:rFonts w:ascii="Arial Narrow" w:hAnsi="Arial Narrow"/>
                <w:sz w:val="20"/>
                <w:szCs w:val="20"/>
                <w:lang w:val="fr-FR"/>
              </w:rPr>
              <w:t>.,</w:t>
            </w:r>
            <w:r w:rsidRPr="00821987">
              <w:rPr>
                <w:rFonts w:ascii="Arial Narrow" w:hAnsi="Arial Narrow"/>
                <w:sz w:val="20"/>
                <w:szCs w:val="20"/>
                <w:lang w:val="fr-FR"/>
              </w:rPr>
              <w:t xml:space="preserve"> </w:t>
            </w:r>
            <w:r w:rsidR="008A1A33">
              <w:rPr>
                <w:rFonts w:ascii="Arial Narrow" w:hAnsi="Arial Narrow"/>
                <w:sz w:val="20"/>
                <w:szCs w:val="20"/>
                <w:lang w:val="fr-FR"/>
              </w:rPr>
              <w:t xml:space="preserve">staff meetings, e-mail box, </w:t>
            </w:r>
            <w:proofErr w:type="spellStart"/>
            <w:r w:rsidR="008A1A33">
              <w:rPr>
                <w:rFonts w:ascii="Arial Narrow" w:hAnsi="Arial Narrow"/>
                <w:sz w:val="20"/>
                <w:szCs w:val="20"/>
                <w:lang w:val="fr-FR"/>
              </w:rPr>
              <w:t>specific</w:t>
            </w:r>
            <w:proofErr w:type="spellEnd"/>
            <w:r w:rsidR="008A1A33">
              <w:rPr>
                <w:rFonts w:ascii="Arial Narrow" w:hAnsi="Arial Narrow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8A1A33">
              <w:rPr>
                <w:rFonts w:ascii="Arial Narrow" w:hAnsi="Arial Narrow"/>
                <w:sz w:val="20"/>
                <w:szCs w:val="20"/>
                <w:lang w:val="fr-FR"/>
              </w:rPr>
              <w:t>role</w:t>
            </w:r>
            <w:proofErr w:type="spellEnd"/>
            <w:r w:rsidR="008A1A33">
              <w:rPr>
                <w:rFonts w:ascii="Arial Narrow" w:hAnsi="Arial Narrow"/>
                <w:sz w:val="20"/>
                <w:szCs w:val="20"/>
                <w:lang w:val="fr-FR"/>
              </w:rPr>
              <w:t xml:space="preserve">, focus groups, </w:t>
            </w:r>
            <w:proofErr w:type="spellStart"/>
            <w:r w:rsidR="008A1A33">
              <w:rPr>
                <w:rFonts w:ascii="Arial Narrow" w:hAnsi="Arial Narrow"/>
                <w:sz w:val="20"/>
                <w:szCs w:val="20"/>
                <w:lang w:val="fr-FR"/>
              </w:rPr>
              <w:t>surveys</w:t>
            </w:r>
            <w:proofErr w:type="spellEnd"/>
            <w:r w:rsidRPr="00821987">
              <w:rPr>
                <w:rFonts w:ascii="Arial Narrow" w:hAnsi="Arial Narrow"/>
                <w:sz w:val="20"/>
                <w:szCs w:val="20"/>
                <w:lang w:val="fr-FR"/>
              </w:rPr>
              <w:t>)</w:t>
            </w:r>
          </w:p>
        </w:tc>
        <w:tc>
          <w:tcPr>
            <w:tcW w:w="2970" w:type="dxa"/>
            <w:tcBorders>
              <w:bottom w:val="single" w:sz="12" w:space="0" w:color="auto"/>
            </w:tcBorders>
            <w:vAlign w:val="center"/>
          </w:tcPr>
          <w:p w14:paraId="39B36D92" w14:textId="77777777" w:rsidR="001862A4" w:rsidRPr="00821987" w:rsidRDefault="001862A4" w:rsidP="008A1A33">
            <w:pPr>
              <w:pStyle w:val="NoSpacing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21987">
              <w:rPr>
                <w:rFonts w:ascii="Arial Narrow" w:hAnsi="Arial Narrow"/>
                <w:sz w:val="20"/>
                <w:szCs w:val="20"/>
              </w:rPr>
              <w:t>What is the purpose/objective of the communication?</w:t>
            </w:r>
          </w:p>
        </w:tc>
        <w:tc>
          <w:tcPr>
            <w:tcW w:w="3780" w:type="dxa"/>
            <w:tcBorders>
              <w:bottom w:val="single" w:sz="12" w:space="0" w:color="auto"/>
            </w:tcBorders>
            <w:vAlign w:val="center"/>
          </w:tcPr>
          <w:p w14:paraId="337F52C1" w14:textId="77777777" w:rsidR="001862A4" w:rsidRPr="00821987" w:rsidRDefault="001862A4" w:rsidP="00BF0E37">
            <w:pPr>
              <w:pStyle w:val="NoSpacing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21987">
              <w:rPr>
                <w:rFonts w:ascii="Arial Narrow" w:hAnsi="Arial Narrow"/>
                <w:sz w:val="20"/>
                <w:szCs w:val="20"/>
              </w:rPr>
              <w:t>What are the key messages to be communicated?</w:t>
            </w:r>
          </w:p>
        </w:tc>
      </w:tr>
      <w:tr w:rsidR="001862A4" w14:paraId="37AF6E2D" w14:textId="77777777" w:rsidTr="00396A2A">
        <w:trPr>
          <w:trHeight w:val="472"/>
        </w:trPr>
        <w:tc>
          <w:tcPr>
            <w:tcW w:w="1350" w:type="dxa"/>
            <w:tcBorders>
              <w:top w:val="single" w:sz="12" w:space="0" w:color="auto"/>
            </w:tcBorders>
            <w:vAlign w:val="center"/>
          </w:tcPr>
          <w:p w14:paraId="4979512C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12" w:space="0" w:color="auto"/>
            </w:tcBorders>
            <w:vAlign w:val="center"/>
          </w:tcPr>
          <w:p w14:paraId="4E2BF3F4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12" w:space="0" w:color="auto"/>
            </w:tcBorders>
            <w:vAlign w:val="center"/>
          </w:tcPr>
          <w:p w14:paraId="073AB1DC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12" w:space="0" w:color="auto"/>
            </w:tcBorders>
            <w:vAlign w:val="center"/>
          </w:tcPr>
          <w:p w14:paraId="71C5ECB5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</w:tcPr>
          <w:p w14:paraId="5116C6E7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12" w:space="0" w:color="auto"/>
            </w:tcBorders>
            <w:vAlign w:val="center"/>
          </w:tcPr>
          <w:p w14:paraId="71D95C2A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  <w:vAlign w:val="center"/>
          </w:tcPr>
          <w:p w14:paraId="3AB1A5B4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tcBorders>
              <w:top w:val="single" w:sz="12" w:space="0" w:color="auto"/>
            </w:tcBorders>
            <w:vAlign w:val="center"/>
          </w:tcPr>
          <w:p w14:paraId="4C2EBA57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2A4" w14:paraId="79A3E339" w14:textId="77777777" w:rsidTr="00396A2A">
        <w:trPr>
          <w:trHeight w:val="472"/>
        </w:trPr>
        <w:tc>
          <w:tcPr>
            <w:tcW w:w="1350" w:type="dxa"/>
            <w:vAlign w:val="center"/>
          </w:tcPr>
          <w:p w14:paraId="602294A1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9ACCDFD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65673328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432273FA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BC80D9F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64BF5165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1AA27838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vAlign w:val="center"/>
          </w:tcPr>
          <w:p w14:paraId="65EABEBA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2A4" w14:paraId="01D14B61" w14:textId="77777777" w:rsidTr="00396A2A">
        <w:trPr>
          <w:trHeight w:val="472"/>
        </w:trPr>
        <w:tc>
          <w:tcPr>
            <w:tcW w:w="1350" w:type="dxa"/>
            <w:vAlign w:val="center"/>
          </w:tcPr>
          <w:p w14:paraId="1F50F300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F87130C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7BF2C192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2AF8F4F4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BD9F24F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633186FB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7E14338E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vAlign w:val="center"/>
          </w:tcPr>
          <w:p w14:paraId="680ACFC3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2A4" w14:paraId="217DF539" w14:textId="77777777" w:rsidTr="00396A2A">
        <w:trPr>
          <w:trHeight w:val="472"/>
        </w:trPr>
        <w:tc>
          <w:tcPr>
            <w:tcW w:w="1350" w:type="dxa"/>
            <w:vAlign w:val="center"/>
          </w:tcPr>
          <w:p w14:paraId="55456C0E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634F282F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6EC56E69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27299C18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02561891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3BF92FF8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61B206E6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vAlign w:val="center"/>
          </w:tcPr>
          <w:p w14:paraId="05BF932E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2A4" w14:paraId="420733E2" w14:textId="77777777" w:rsidTr="00396A2A">
        <w:trPr>
          <w:trHeight w:val="462"/>
        </w:trPr>
        <w:tc>
          <w:tcPr>
            <w:tcW w:w="1350" w:type="dxa"/>
            <w:vAlign w:val="center"/>
          </w:tcPr>
          <w:p w14:paraId="7835574E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3163561B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4AEB0C92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364E10CF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BE7B1E2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32A01F64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43E11592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vAlign w:val="center"/>
          </w:tcPr>
          <w:p w14:paraId="2D055E81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2A4" w14:paraId="3496DFE9" w14:textId="77777777" w:rsidTr="00396A2A">
        <w:trPr>
          <w:trHeight w:val="472"/>
        </w:trPr>
        <w:tc>
          <w:tcPr>
            <w:tcW w:w="1350" w:type="dxa"/>
            <w:vAlign w:val="center"/>
          </w:tcPr>
          <w:p w14:paraId="295E47B5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0F1C618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76494A4D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74B46607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7BB16B3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6F62AA1D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3725199D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vAlign w:val="center"/>
          </w:tcPr>
          <w:p w14:paraId="25547846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2A4" w14:paraId="5EE2B41C" w14:textId="77777777" w:rsidTr="00396A2A">
        <w:trPr>
          <w:trHeight w:val="472"/>
        </w:trPr>
        <w:tc>
          <w:tcPr>
            <w:tcW w:w="1350" w:type="dxa"/>
            <w:vAlign w:val="center"/>
          </w:tcPr>
          <w:p w14:paraId="1B18B641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E148F77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15D09662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7E25F262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0D09011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2C339666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521D7FB3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vAlign w:val="center"/>
          </w:tcPr>
          <w:p w14:paraId="50B8DC27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2A4" w14:paraId="20754BE7" w14:textId="77777777" w:rsidTr="00396A2A">
        <w:trPr>
          <w:trHeight w:val="472"/>
        </w:trPr>
        <w:tc>
          <w:tcPr>
            <w:tcW w:w="1350" w:type="dxa"/>
            <w:vAlign w:val="center"/>
          </w:tcPr>
          <w:p w14:paraId="3A247E3F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50C1C31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5CA24D74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59824A2F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664CE41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14498402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635A05E2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vAlign w:val="center"/>
          </w:tcPr>
          <w:p w14:paraId="0FA0A20B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2A4" w14:paraId="09C7717D" w14:textId="77777777" w:rsidTr="00396A2A">
        <w:trPr>
          <w:trHeight w:val="482"/>
        </w:trPr>
        <w:tc>
          <w:tcPr>
            <w:tcW w:w="1350" w:type="dxa"/>
            <w:vAlign w:val="center"/>
          </w:tcPr>
          <w:p w14:paraId="4EED9078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0ACC243D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5496E710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3C2B45C7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320AB86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77611169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61E5F243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vAlign w:val="center"/>
          </w:tcPr>
          <w:p w14:paraId="4D8BDDC3" w14:textId="77777777" w:rsidR="001862A4" w:rsidRPr="00396A2A" w:rsidRDefault="001862A4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A33" w14:paraId="0A052730" w14:textId="77777777" w:rsidTr="00396A2A">
        <w:trPr>
          <w:trHeight w:val="482"/>
        </w:trPr>
        <w:tc>
          <w:tcPr>
            <w:tcW w:w="1350" w:type="dxa"/>
            <w:vAlign w:val="center"/>
          </w:tcPr>
          <w:p w14:paraId="43596E40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58E75CAC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3EDB2101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778DFA21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CC1AADE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4CC4C942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3469D52D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vAlign w:val="center"/>
          </w:tcPr>
          <w:p w14:paraId="5B23DDE9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A33" w14:paraId="3E0CBD91" w14:textId="77777777" w:rsidTr="00396A2A">
        <w:trPr>
          <w:trHeight w:val="482"/>
        </w:trPr>
        <w:tc>
          <w:tcPr>
            <w:tcW w:w="1350" w:type="dxa"/>
            <w:vAlign w:val="center"/>
          </w:tcPr>
          <w:p w14:paraId="02BD135D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A9C8FBB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5342D493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45E1DB80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04AE9E03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39F08AC5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5C086B73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vAlign w:val="center"/>
          </w:tcPr>
          <w:p w14:paraId="4A0F0A58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1A33" w14:paraId="637F4134" w14:textId="77777777" w:rsidTr="00396A2A">
        <w:trPr>
          <w:trHeight w:val="482"/>
        </w:trPr>
        <w:tc>
          <w:tcPr>
            <w:tcW w:w="1350" w:type="dxa"/>
            <w:vAlign w:val="center"/>
          </w:tcPr>
          <w:p w14:paraId="09D13739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3A404D7D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4FE98EB3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</w:tcPr>
          <w:p w14:paraId="4E143E25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9A0F877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2F68E411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vAlign w:val="center"/>
          </w:tcPr>
          <w:p w14:paraId="66023D4F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vAlign w:val="center"/>
          </w:tcPr>
          <w:p w14:paraId="7EF6F76E" w14:textId="77777777" w:rsidR="008A1A33" w:rsidRPr="00396A2A" w:rsidRDefault="008A1A33" w:rsidP="00396A2A">
            <w:pPr>
              <w:pStyle w:val="NoSpacing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F546AD" w14:textId="77777777" w:rsidR="001862A4" w:rsidRDefault="001862A4" w:rsidP="001862A4">
      <w:pPr>
        <w:pStyle w:val="NoSpacing"/>
      </w:pPr>
    </w:p>
    <w:p w14:paraId="13A52C13" w14:textId="77777777" w:rsidR="001862A4" w:rsidRDefault="001862A4" w:rsidP="001862A4">
      <w:pPr>
        <w:pStyle w:val="NoSpacing"/>
      </w:pPr>
    </w:p>
    <w:p w14:paraId="4298847B" w14:textId="77777777" w:rsidR="001862A4" w:rsidRDefault="001862A4" w:rsidP="001862A4">
      <w:pPr>
        <w:pStyle w:val="NoSpacing"/>
        <w:rPr>
          <w:rFonts w:ascii="Arial Narrow" w:hAnsi="Arial Narrow"/>
        </w:rPr>
      </w:pPr>
    </w:p>
    <w:p w14:paraId="701F49A2" w14:textId="77777777" w:rsidR="001862A4" w:rsidRDefault="001862A4" w:rsidP="005B050A"/>
    <w:sectPr w:rsidR="001862A4" w:rsidSect="008A1A33">
      <w:pgSz w:w="20160" w:h="12240" w:orient="landscape" w:code="5"/>
      <w:pgMar w:top="1080" w:right="1080" w:bottom="1080" w:left="1080" w:header="86" w:footer="64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9DC5A8" w14:textId="77777777" w:rsidR="007817B2" w:rsidRDefault="007817B2">
      <w:r>
        <w:separator/>
      </w:r>
    </w:p>
  </w:endnote>
  <w:endnote w:type="continuationSeparator" w:id="0">
    <w:p w14:paraId="28644C82" w14:textId="77777777" w:rsidR="007817B2" w:rsidRDefault="00781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0E982" w14:textId="3BA4D652" w:rsidR="006526BF" w:rsidRPr="002C0C43" w:rsidRDefault="006526BF" w:rsidP="006526BF">
    <w:pPr>
      <w:autoSpaceDE w:val="0"/>
      <w:autoSpaceDN w:val="0"/>
      <w:adjustRightInd w:val="0"/>
      <w:rPr>
        <w:rFonts w:ascii="Times New Roman" w:hAnsi="Times New Roman"/>
        <w:color w:val="000000"/>
        <w:sz w:val="18"/>
        <w:szCs w:val="18"/>
      </w:rPr>
    </w:pPr>
    <w:r w:rsidRPr="00743D6F">
      <w:rPr>
        <w:rFonts w:ascii="Times New Roman" w:hAnsi="Times New Roman"/>
        <w:color w:val="000000"/>
        <w:sz w:val="18"/>
        <w:szCs w:val="18"/>
      </w:rPr>
      <w:t xml:space="preserve">Document is copyright © Blue Cross and Blue Shield of Minnesota, used by permission within Minnesota under license agreement with </w:t>
    </w:r>
    <w:r>
      <w:rPr>
        <w:rFonts w:ascii="Times New Roman" w:hAnsi="Times New Roman"/>
        <w:color w:val="000000"/>
        <w:sz w:val="18"/>
        <w:szCs w:val="18"/>
      </w:rPr>
      <w:br/>
    </w:r>
    <w:r w:rsidRPr="00743D6F">
      <w:rPr>
        <w:rFonts w:ascii="Times New Roman" w:hAnsi="Times New Roman"/>
        <w:color w:val="000000"/>
        <w:sz w:val="18"/>
        <w:szCs w:val="18"/>
      </w:rPr>
      <w:t>the Minnesota Department of Health.</w:t>
    </w:r>
  </w:p>
  <w:p w14:paraId="28C44FDA" w14:textId="12376567" w:rsidR="00156FB6" w:rsidRPr="00E06DF3" w:rsidRDefault="00156FB6">
    <w:pPr>
      <w:pStyle w:val="Footer"/>
      <w:rPr>
        <w:rFonts w:ascii="Arial Narrow" w:hAnsi="Arial Narrow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0C1E35" w14:textId="77777777" w:rsidR="00156FB6" w:rsidRPr="002C0C43" w:rsidRDefault="002C0C43" w:rsidP="002C0C43">
    <w:pPr>
      <w:autoSpaceDE w:val="0"/>
      <w:autoSpaceDN w:val="0"/>
      <w:adjustRightInd w:val="0"/>
      <w:rPr>
        <w:rFonts w:ascii="Times New Roman" w:hAnsi="Times New Roman"/>
        <w:color w:val="000000"/>
        <w:sz w:val="18"/>
        <w:szCs w:val="18"/>
      </w:rPr>
    </w:pPr>
    <w:r w:rsidRPr="00743D6F">
      <w:rPr>
        <w:rFonts w:ascii="Times New Roman" w:hAnsi="Times New Roman"/>
        <w:color w:val="000000"/>
        <w:sz w:val="18"/>
        <w:szCs w:val="18"/>
      </w:rPr>
      <w:t>Document is copyright © Blue Cross and Blue Shield of Minnesota, used by permission within Minnesota under license agreement with the Minnesota Department of Health.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9E71B3" w14:textId="77777777" w:rsidR="007817B2" w:rsidRDefault="007817B2">
      <w:r>
        <w:separator/>
      </w:r>
    </w:p>
  </w:footnote>
  <w:footnote w:type="continuationSeparator" w:id="0">
    <w:p w14:paraId="3F6EE5C2" w14:textId="77777777" w:rsidR="007817B2" w:rsidRDefault="00781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D0164" w14:textId="77777777" w:rsidR="00156FB6" w:rsidRDefault="006A0A3E">
    <w:pPr>
      <w:pStyle w:val="Header"/>
    </w:pPr>
    <w:r>
      <w:rPr>
        <w:rFonts w:ascii="Times New Roman" w:hAnsi="Times New Roman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C2BE3B3" wp14:editId="4ACB2644">
              <wp:simplePos x="0" y="0"/>
              <wp:positionH relativeFrom="column">
                <wp:posOffset>-314325</wp:posOffset>
              </wp:positionH>
              <wp:positionV relativeFrom="page">
                <wp:posOffset>333375</wp:posOffset>
              </wp:positionV>
              <wp:extent cx="5028565" cy="581025"/>
              <wp:effectExtent l="0" t="0" r="0" b="9525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8565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A33980" w14:textId="77777777" w:rsidR="006A0A3E" w:rsidRDefault="00D45D85" w:rsidP="006A0A3E">
                          <w:pPr>
                            <w:rPr>
                              <w:rFonts w:ascii="Arial Narrow" w:hAnsi="Arial Narrow"/>
                              <w:b/>
                              <w:caps/>
                              <w:color w:val="FFFFFF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aps/>
                              <w:color w:val="FFFFFF"/>
                              <w:sz w:val="36"/>
                              <w:szCs w:val="36"/>
                            </w:rPr>
                            <w:t>Communication PLan</w:t>
                          </w:r>
                        </w:p>
                        <w:p w14:paraId="14E1BE17" w14:textId="77777777" w:rsidR="006A0A3E" w:rsidRPr="006A0A3E" w:rsidRDefault="007A3751" w:rsidP="006A0A3E">
                          <w:pPr>
                            <w:rPr>
                              <w:rFonts w:ascii="Arial Narrow" w:hAnsi="Arial Narrow"/>
                              <w:i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ascii="Arial Narrow" w:hAnsi="Arial Narrow"/>
                              <w:i/>
                              <w:color w:val="FFFFFF"/>
                              <w:sz w:val="24"/>
                            </w:rPr>
                            <w:t>CHANGE MANAGEMENT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2BE3B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-24.75pt;margin-top:26.25pt;width:395.95pt;height:45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dvXtAIAALk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" filled="f" stroked="f">
              <v:textbox>
                <w:txbxContent>
                  <w:p w14:paraId="54A33980" w14:textId="77777777" w:rsidR="006A0A3E" w:rsidRDefault="00D45D85" w:rsidP="006A0A3E">
                    <w:pPr>
                      <w:rPr>
                        <w:rFonts w:ascii="Arial Narrow" w:hAnsi="Arial Narrow"/>
                        <w:b/>
                        <w:caps/>
                        <w:color w:val="FFFFFF"/>
                        <w:sz w:val="36"/>
                        <w:szCs w:val="36"/>
                      </w:rPr>
                    </w:pPr>
                    <w:r>
                      <w:rPr>
                        <w:rFonts w:ascii="Arial Narrow" w:hAnsi="Arial Narrow"/>
                        <w:b/>
                        <w:caps/>
                        <w:color w:val="FFFFFF"/>
                        <w:sz w:val="36"/>
                        <w:szCs w:val="36"/>
                      </w:rPr>
                      <w:t>Communication PLan</w:t>
                    </w:r>
                  </w:p>
                  <w:p w14:paraId="14E1BE17" w14:textId="77777777" w:rsidR="006A0A3E" w:rsidRPr="006A0A3E" w:rsidRDefault="007A3751" w:rsidP="006A0A3E">
                    <w:pPr>
                      <w:rPr>
                        <w:rFonts w:ascii="Arial Narrow" w:hAnsi="Arial Narrow"/>
                        <w:i/>
                        <w:color w:val="FFFFFF"/>
                        <w:sz w:val="24"/>
                      </w:rPr>
                    </w:pPr>
                    <w:r>
                      <w:rPr>
                        <w:rFonts w:ascii="Arial Narrow" w:hAnsi="Arial Narrow"/>
                        <w:i/>
                        <w:color w:val="FFFFFF"/>
                        <w:sz w:val="24"/>
                      </w:rPr>
                      <w:t>CHANGE MANAGEMENT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F384480"/>
    <w:lvl w:ilvl="0">
      <w:numFmt w:val="bullet"/>
      <w:lvlText w:val="*"/>
      <w:lvlJc w:val="left"/>
    </w:lvl>
  </w:abstractNum>
  <w:abstractNum w:abstractNumId="1" w15:restartNumberingAfterBreak="0">
    <w:nsid w:val="017F028B"/>
    <w:multiLevelType w:val="hybridMultilevel"/>
    <w:tmpl w:val="70DC0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54580870">
      <w:numFmt w:val="bullet"/>
      <w:lvlText w:val="•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06B53"/>
    <w:multiLevelType w:val="hybridMultilevel"/>
    <w:tmpl w:val="2B5E1BEA"/>
    <w:lvl w:ilvl="0" w:tplc="54580870">
      <w:numFmt w:val="bullet"/>
      <w:lvlText w:val="•"/>
      <w:lvlJc w:val="left"/>
      <w:pPr>
        <w:ind w:left="1800" w:hanging="72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5C08E9"/>
    <w:multiLevelType w:val="hybridMultilevel"/>
    <w:tmpl w:val="09D0E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22860"/>
    <w:multiLevelType w:val="hybridMultilevel"/>
    <w:tmpl w:val="9342F5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E6077C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F30CC5"/>
    <w:multiLevelType w:val="hybridMultilevel"/>
    <w:tmpl w:val="36BC2D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5AC98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DE9A06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1C87D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AA9D3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46664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B2593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C49F5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E48FB6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B1761"/>
    <w:multiLevelType w:val="hybridMultilevel"/>
    <w:tmpl w:val="D042F7B4"/>
    <w:lvl w:ilvl="0" w:tplc="DD327234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9F346B9"/>
    <w:multiLevelType w:val="multilevel"/>
    <w:tmpl w:val="DB18B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8" w15:restartNumberingAfterBreak="0">
    <w:nsid w:val="1A6C6622"/>
    <w:multiLevelType w:val="hybridMultilevel"/>
    <w:tmpl w:val="CE7AC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A57FB"/>
    <w:multiLevelType w:val="hybridMultilevel"/>
    <w:tmpl w:val="1600450E"/>
    <w:lvl w:ilvl="0" w:tplc="8A2C3D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AAAE4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50C9C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68B1B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7A2B63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90C49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958031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6508B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93C93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3131E2"/>
    <w:multiLevelType w:val="hybridMultilevel"/>
    <w:tmpl w:val="89A2A08E"/>
    <w:lvl w:ilvl="0" w:tplc="23AA9158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2941618A"/>
    <w:multiLevelType w:val="hybridMultilevel"/>
    <w:tmpl w:val="82B6F2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3A3966"/>
    <w:multiLevelType w:val="hybridMultilevel"/>
    <w:tmpl w:val="73ECA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5237C"/>
    <w:multiLevelType w:val="hybridMultilevel"/>
    <w:tmpl w:val="0790883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F4942A8"/>
    <w:multiLevelType w:val="hybridMultilevel"/>
    <w:tmpl w:val="C608DE20"/>
    <w:lvl w:ilvl="0" w:tplc="04090001">
      <w:start w:val="1"/>
      <w:numFmt w:val="bullet"/>
      <w:lvlText w:val=""/>
      <w:lvlJc w:val="left"/>
      <w:pPr>
        <w:tabs>
          <w:tab w:val="num" w:pos="3667"/>
        </w:tabs>
        <w:ind w:left="36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87"/>
        </w:tabs>
        <w:ind w:left="43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107"/>
        </w:tabs>
        <w:ind w:left="51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827"/>
        </w:tabs>
        <w:ind w:left="58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547"/>
        </w:tabs>
        <w:ind w:left="65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67"/>
        </w:tabs>
        <w:ind w:left="72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87"/>
        </w:tabs>
        <w:ind w:left="79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707"/>
        </w:tabs>
        <w:ind w:left="87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427"/>
        </w:tabs>
        <w:ind w:left="9427" w:hanging="360"/>
      </w:pPr>
      <w:rPr>
        <w:rFonts w:ascii="Wingdings" w:hAnsi="Wingdings" w:hint="default"/>
      </w:rPr>
    </w:lvl>
  </w:abstractNum>
  <w:abstractNum w:abstractNumId="15" w15:restartNumberingAfterBreak="0">
    <w:nsid w:val="34A84B2D"/>
    <w:multiLevelType w:val="hybridMultilevel"/>
    <w:tmpl w:val="69BCDCC4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6" w15:restartNumberingAfterBreak="0">
    <w:nsid w:val="36883D72"/>
    <w:multiLevelType w:val="hybridMultilevel"/>
    <w:tmpl w:val="DB4C9B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A2261F"/>
    <w:multiLevelType w:val="hybridMultilevel"/>
    <w:tmpl w:val="67160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0741E"/>
    <w:multiLevelType w:val="hybridMultilevel"/>
    <w:tmpl w:val="F4BA1754"/>
    <w:lvl w:ilvl="0" w:tplc="655AC7F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3DE661F9"/>
    <w:multiLevelType w:val="multilevel"/>
    <w:tmpl w:val="871C9CCE"/>
    <w:lvl w:ilvl="0">
      <w:start w:val="1"/>
      <w:numFmt w:val="bullet"/>
      <w:lvlText w:val=""/>
      <w:lvlJc w:val="left"/>
      <w:pPr>
        <w:tabs>
          <w:tab w:val="num" w:pos="132"/>
        </w:tabs>
        <w:ind w:left="132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1572"/>
        </w:tabs>
        <w:ind w:left="1572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292"/>
        </w:tabs>
        <w:ind w:left="2292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4452"/>
        </w:tabs>
        <w:ind w:left="4452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cs="Symbol" w:hint="default"/>
        <w:sz w:val="20"/>
        <w:szCs w:val="20"/>
      </w:rPr>
    </w:lvl>
  </w:abstractNum>
  <w:abstractNum w:abstractNumId="20" w15:restartNumberingAfterBreak="0">
    <w:nsid w:val="4365486E"/>
    <w:multiLevelType w:val="hybridMultilevel"/>
    <w:tmpl w:val="AD04F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204C8"/>
    <w:multiLevelType w:val="hybridMultilevel"/>
    <w:tmpl w:val="34D65C6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EC76D20"/>
    <w:multiLevelType w:val="hybridMultilevel"/>
    <w:tmpl w:val="4E6C0ED2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50627D7A"/>
    <w:multiLevelType w:val="hybridMultilevel"/>
    <w:tmpl w:val="1F8464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8E6077C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E76A8E"/>
    <w:multiLevelType w:val="hybridMultilevel"/>
    <w:tmpl w:val="0CD4A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ED12DD"/>
    <w:multiLevelType w:val="hybridMultilevel"/>
    <w:tmpl w:val="D6EE000E"/>
    <w:lvl w:ilvl="0" w:tplc="655AC7F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 w:val="0"/>
        <w:i w:val="0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6" w15:restartNumberingAfterBreak="0">
    <w:nsid w:val="59210244"/>
    <w:multiLevelType w:val="multilevel"/>
    <w:tmpl w:val="537E8E0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C0906B9"/>
    <w:multiLevelType w:val="hybridMultilevel"/>
    <w:tmpl w:val="253E3DB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D9452BC"/>
    <w:multiLevelType w:val="hybridMultilevel"/>
    <w:tmpl w:val="6AD4E0C4"/>
    <w:lvl w:ilvl="0" w:tplc="1B96C3CA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b w:val="0"/>
        <w:i w:val="0"/>
        <w:color w:val="auto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FBD1236"/>
    <w:multiLevelType w:val="hybridMultilevel"/>
    <w:tmpl w:val="985EC000"/>
    <w:lvl w:ilvl="0" w:tplc="1B96C3CA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b w:val="0"/>
        <w:i w:val="0"/>
        <w:color w:val="auto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6035E73"/>
    <w:multiLevelType w:val="hybridMultilevel"/>
    <w:tmpl w:val="50C27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F572F8"/>
    <w:multiLevelType w:val="hybridMultilevel"/>
    <w:tmpl w:val="A8A8C5D4"/>
    <w:lvl w:ilvl="0" w:tplc="5FC6827E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B3F1A9E"/>
    <w:multiLevelType w:val="hybridMultilevel"/>
    <w:tmpl w:val="87C6351E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3" w15:restartNumberingAfterBreak="0">
    <w:nsid w:val="6D1501D6"/>
    <w:multiLevelType w:val="hybridMultilevel"/>
    <w:tmpl w:val="51E08944"/>
    <w:lvl w:ilvl="0" w:tplc="54580870">
      <w:numFmt w:val="bullet"/>
      <w:lvlText w:val="•"/>
      <w:lvlJc w:val="left"/>
      <w:pPr>
        <w:ind w:left="1080" w:hanging="72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1E7210"/>
    <w:multiLevelType w:val="hybridMultilevel"/>
    <w:tmpl w:val="64BCD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474E5B"/>
    <w:multiLevelType w:val="hybridMultilevel"/>
    <w:tmpl w:val="6E90047A"/>
    <w:lvl w:ilvl="0" w:tplc="7C0AE8B2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6" w15:restartNumberingAfterBreak="0">
    <w:nsid w:val="6F5A1EF3"/>
    <w:multiLevelType w:val="hybridMultilevel"/>
    <w:tmpl w:val="1BF27746"/>
    <w:lvl w:ilvl="0" w:tplc="7C0AE8B2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7" w15:restartNumberingAfterBreak="0">
    <w:nsid w:val="72102FC3"/>
    <w:multiLevelType w:val="hybridMultilevel"/>
    <w:tmpl w:val="FE7EF0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607034"/>
    <w:multiLevelType w:val="hybridMultilevel"/>
    <w:tmpl w:val="981AB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9B056D"/>
    <w:multiLevelType w:val="hybridMultilevel"/>
    <w:tmpl w:val="2014DF5C"/>
    <w:lvl w:ilvl="0" w:tplc="54580870">
      <w:numFmt w:val="bullet"/>
      <w:lvlText w:val="•"/>
      <w:lvlJc w:val="left"/>
      <w:pPr>
        <w:ind w:left="1080" w:hanging="72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4014E0"/>
    <w:multiLevelType w:val="hybridMultilevel"/>
    <w:tmpl w:val="011AA462"/>
    <w:lvl w:ilvl="0" w:tplc="D72408B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25AC98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DE9A06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1C87D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AA9D3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46664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B2593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C49F5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E48FB6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CC7251"/>
    <w:multiLevelType w:val="hybridMultilevel"/>
    <w:tmpl w:val="A98604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B36286"/>
    <w:multiLevelType w:val="hybridMultilevel"/>
    <w:tmpl w:val="BB9AAEE4"/>
    <w:lvl w:ilvl="0" w:tplc="D6A288E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21"/>
  </w:num>
  <w:num w:numId="3">
    <w:abstractNumId w:val="27"/>
  </w:num>
  <w:num w:numId="4">
    <w:abstractNumId w:val="6"/>
  </w:num>
  <w:num w:numId="5">
    <w:abstractNumId w:val="10"/>
  </w:num>
  <w:num w:numId="6">
    <w:abstractNumId w:val="31"/>
  </w:num>
  <w:num w:numId="7">
    <w:abstractNumId w:val="32"/>
  </w:num>
  <w:num w:numId="8">
    <w:abstractNumId w:val="35"/>
  </w:num>
  <w:num w:numId="9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Helv" w:hAnsi="Helv" w:hint="default"/>
        </w:rPr>
      </w:lvl>
    </w:lvlOverride>
  </w:num>
  <w:num w:numId="10">
    <w:abstractNumId w:val="36"/>
  </w:num>
  <w:num w:numId="11">
    <w:abstractNumId w:val="41"/>
  </w:num>
  <w:num w:numId="12">
    <w:abstractNumId w:val="22"/>
  </w:num>
  <w:num w:numId="13">
    <w:abstractNumId w:val="18"/>
  </w:num>
  <w:num w:numId="14">
    <w:abstractNumId w:val="25"/>
  </w:num>
  <w:num w:numId="15">
    <w:abstractNumId w:val="28"/>
  </w:num>
  <w:num w:numId="16">
    <w:abstractNumId w:val="29"/>
  </w:num>
  <w:num w:numId="17">
    <w:abstractNumId w:val="15"/>
  </w:num>
  <w:num w:numId="18">
    <w:abstractNumId w:val="14"/>
  </w:num>
  <w:num w:numId="19">
    <w:abstractNumId w:val="40"/>
  </w:num>
  <w:num w:numId="20">
    <w:abstractNumId w:val="5"/>
  </w:num>
  <w:num w:numId="21">
    <w:abstractNumId w:val="37"/>
  </w:num>
  <w:num w:numId="22">
    <w:abstractNumId w:val="9"/>
  </w:num>
  <w:num w:numId="23">
    <w:abstractNumId w:val="26"/>
  </w:num>
  <w:num w:numId="24">
    <w:abstractNumId w:val="24"/>
  </w:num>
  <w:num w:numId="25">
    <w:abstractNumId w:val="34"/>
  </w:num>
  <w:num w:numId="26">
    <w:abstractNumId w:val="17"/>
  </w:num>
  <w:num w:numId="27">
    <w:abstractNumId w:val="42"/>
  </w:num>
  <w:num w:numId="28">
    <w:abstractNumId w:val="8"/>
  </w:num>
  <w:num w:numId="29">
    <w:abstractNumId w:val="7"/>
  </w:num>
  <w:num w:numId="30">
    <w:abstractNumId w:val="19"/>
  </w:num>
  <w:num w:numId="31">
    <w:abstractNumId w:val="11"/>
  </w:num>
  <w:num w:numId="32">
    <w:abstractNumId w:val="20"/>
  </w:num>
  <w:num w:numId="33">
    <w:abstractNumId w:val="38"/>
  </w:num>
  <w:num w:numId="34">
    <w:abstractNumId w:val="4"/>
  </w:num>
  <w:num w:numId="35">
    <w:abstractNumId w:val="23"/>
  </w:num>
  <w:num w:numId="36">
    <w:abstractNumId w:val="16"/>
  </w:num>
  <w:num w:numId="37">
    <w:abstractNumId w:val="30"/>
  </w:num>
  <w:num w:numId="38">
    <w:abstractNumId w:val="1"/>
  </w:num>
  <w:num w:numId="39">
    <w:abstractNumId w:val="3"/>
  </w:num>
  <w:num w:numId="40">
    <w:abstractNumId w:val="39"/>
  </w:num>
  <w:num w:numId="41">
    <w:abstractNumId w:val="12"/>
  </w:num>
  <w:num w:numId="42">
    <w:abstractNumId w:val="33"/>
  </w:num>
  <w:num w:numId="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>
      <o:colormru v:ext="edit" colors="#bed6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9F6"/>
    <w:rsid w:val="00000D33"/>
    <w:rsid w:val="000156DB"/>
    <w:rsid w:val="00030265"/>
    <w:rsid w:val="000310EA"/>
    <w:rsid w:val="00036532"/>
    <w:rsid w:val="000370B2"/>
    <w:rsid w:val="00060ABD"/>
    <w:rsid w:val="00060B7B"/>
    <w:rsid w:val="000645C9"/>
    <w:rsid w:val="00081B10"/>
    <w:rsid w:val="00094380"/>
    <w:rsid w:val="000A42A0"/>
    <w:rsid w:val="000B7ADA"/>
    <w:rsid w:val="000D22F1"/>
    <w:rsid w:val="000D340F"/>
    <w:rsid w:val="000F00C2"/>
    <w:rsid w:val="000F171E"/>
    <w:rsid w:val="000F28F0"/>
    <w:rsid w:val="000F4250"/>
    <w:rsid w:val="00106652"/>
    <w:rsid w:val="001230AD"/>
    <w:rsid w:val="00133A00"/>
    <w:rsid w:val="00146FC9"/>
    <w:rsid w:val="0015082B"/>
    <w:rsid w:val="001510CD"/>
    <w:rsid w:val="00151CDF"/>
    <w:rsid w:val="001525A5"/>
    <w:rsid w:val="00156FB6"/>
    <w:rsid w:val="001635BE"/>
    <w:rsid w:val="0017191F"/>
    <w:rsid w:val="0017257A"/>
    <w:rsid w:val="001768FF"/>
    <w:rsid w:val="0018335C"/>
    <w:rsid w:val="001862A4"/>
    <w:rsid w:val="00193F6E"/>
    <w:rsid w:val="001A1985"/>
    <w:rsid w:val="001B70E4"/>
    <w:rsid w:val="001D5E18"/>
    <w:rsid w:val="001E3B00"/>
    <w:rsid w:val="001E478E"/>
    <w:rsid w:val="00200ED4"/>
    <w:rsid w:val="0020185F"/>
    <w:rsid w:val="00210B67"/>
    <w:rsid w:val="00214F8A"/>
    <w:rsid w:val="002153EC"/>
    <w:rsid w:val="00227C60"/>
    <w:rsid w:val="00231049"/>
    <w:rsid w:val="002331E2"/>
    <w:rsid w:val="0024227B"/>
    <w:rsid w:val="00242E13"/>
    <w:rsid w:val="00244934"/>
    <w:rsid w:val="002738DE"/>
    <w:rsid w:val="00280589"/>
    <w:rsid w:val="002859AE"/>
    <w:rsid w:val="002941C6"/>
    <w:rsid w:val="00295C5C"/>
    <w:rsid w:val="002A07F9"/>
    <w:rsid w:val="002A0C23"/>
    <w:rsid w:val="002A18C8"/>
    <w:rsid w:val="002A3761"/>
    <w:rsid w:val="002A7C95"/>
    <w:rsid w:val="002B143C"/>
    <w:rsid w:val="002C0C43"/>
    <w:rsid w:val="002C1152"/>
    <w:rsid w:val="002C3684"/>
    <w:rsid w:val="002C6262"/>
    <w:rsid w:val="002E0696"/>
    <w:rsid w:val="002E5B3B"/>
    <w:rsid w:val="0030221F"/>
    <w:rsid w:val="00302562"/>
    <w:rsid w:val="0031185B"/>
    <w:rsid w:val="0031349B"/>
    <w:rsid w:val="00317E34"/>
    <w:rsid w:val="003223D8"/>
    <w:rsid w:val="00325CD9"/>
    <w:rsid w:val="00352511"/>
    <w:rsid w:val="00361678"/>
    <w:rsid w:val="0036570A"/>
    <w:rsid w:val="00375642"/>
    <w:rsid w:val="00377DD1"/>
    <w:rsid w:val="00380C16"/>
    <w:rsid w:val="00384A19"/>
    <w:rsid w:val="00396A2A"/>
    <w:rsid w:val="003A2D6B"/>
    <w:rsid w:val="003B01F6"/>
    <w:rsid w:val="003B757D"/>
    <w:rsid w:val="003C10ED"/>
    <w:rsid w:val="003C2B8F"/>
    <w:rsid w:val="003C7761"/>
    <w:rsid w:val="003D7543"/>
    <w:rsid w:val="003F090E"/>
    <w:rsid w:val="003F1EC7"/>
    <w:rsid w:val="003F3C4C"/>
    <w:rsid w:val="00402DE3"/>
    <w:rsid w:val="00405F18"/>
    <w:rsid w:val="00412095"/>
    <w:rsid w:val="00417B9D"/>
    <w:rsid w:val="00423DDE"/>
    <w:rsid w:val="00440C11"/>
    <w:rsid w:val="0045034D"/>
    <w:rsid w:val="0049786B"/>
    <w:rsid w:val="004A2382"/>
    <w:rsid w:val="004C41EA"/>
    <w:rsid w:val="004C643A"/>
    <w:rsid w:val="004C6AD0"/>
    <w:rsid w:val="004D399F"/>
    <w:rsid w:val="004D5736"/>
    <w:rsid w:val="004E19EF"/>
    <w:rsid w:val="004E3C8F"/>
    <w:rsid w:val="004E5BC3"/>
    <w:rsid w:val="004F2754"/>
    <w:rsid w:val="005022E6"/>
    <w:rsid w:val="005100BD"/>
    <w:rsid w:val="0051725A"/>
    <w:rsid w:val="005174A0"/>
    <w:rsid w:val="005341C5"/>
    <w:rsid w:val="005426E5"/>
    <w:rsid w:val="00554A11"/>
    <w:rsid w:val="005819D9"/>
    <w:rsid w:val="00592AB3"/>
    <w:rsid w:val="005B050A"/>
    <w:rsid w:val="005C0827"/>
    <w:rsid w:val="005C2648"/>
    <w:rsid w:val="005C3CDC"/>
    <w:rsid w:val="005F7918"/>
    <w:rsid w:val="006029B4"/>
    <w:rsid w:val="0060785B"/>
    <w:rsid w:val="006114C2"/>
    <w:rsid w:val="0061554B"/>
    <w:rsid w:val="006170D4"/>
    <w:rsid w:val="00643F8A"/>
    <w:rsid w:val="006526BF"/>
    <w:rsid w:val="0065484A"/>
    <w:rsid w:val="006707B2"/>
    <w:rsid w:val="00674E7D"/>
    <w:rsid w:val="00696325"/>
    <w:rsid w:val="006A0A3E"/>
    <w:rsid w:val="006C5C21"/>
    <w:rsid w:val="006C717E"/>
    <w:rsid w:val="006D13F9"/>
    <w:rsid w:val="007073A8"/>
    <w:rsid w:val="00712732"/>
    <w:rsid w:val="00715ABA"/>
    <w:rsid w:val="0072132C"/>
    <w:rsid w:val="007235D3"/>
    <w:rsid w:val="00727662"/>
    <w:rsid w:val="00730D2F"/>
    <w:rsid w:val="00732CEA"/>
    <w:rsid w:val="00737BB8"/>
    <w:rsid w:val="00744014"/>
    <w:rsid w:val="00753DE0"/>
    <w:rsid w:val="007573B8"/>
    <w:rsid w:val="007574BD"/>
    <w:rsid w:val="00776F1C"/>
    <w:rsid w:val="007817B2"/>
    <w:rsid w:val="007A3751"/>
    <w:rsid w:val="007D7689"/>
    <w:rsid w:val="007E5675"/>
    <w:rsid w:val="007E65C1"/>
    <w:rsid w:val="007F071A"/>
    <w:rsid w:val="007F7A9D"/>
    <w:rsid w:val="00805A89"/>
    <w:rsid w:val="00807402"/>
    <w:rsid w:val="008151B5"/>
    <w:rsid w:val="00815312"/>
    <w:rsid w:val="00820D8A"/>
    <w:rsid w:val="0082608D"/>
    <w:rsid w:val="00833642"/>
    <w:rsid w:val="008428AB"/>
    <w:rsid w:val="00846D73"/>
    <w:rsid w:val="0085619E"/>
    <w:rsid w:val="008719F6"/>
    <w:rsid w:val="00883690"/>
    <w:rsid w:val="00883A65"/>
    <w:rsid w:val="00886AA1"/>
    <w:rsid w:val="008A1A33"/>
    <w:rsid w:val="008A3FF0"/>
    <w:rsid w:val="008A75E6"/>
    <w:rsid w:val="008B4CD7"/>
    <w:rsid w:val="008B5C67"/>
    <w:rsid w:val="008C0FAF"/>
    <w:rsid w:val="008C71B2"/>
    <w:rsid w:val="008F108F"/>
    <w:rsid w:val="008F1602"/>
    <w:rsid w:val="008F30CC"/>
    <w:rsid w:val="0090050D"/>
    <w:rsid w:val="00922169"/>
    <w:rsid w:val="00927079"/>
    <w:rsid w:val="00930EF6"/>
    <w:rsid w:val="00931743"/>
    <w:rsid w:val="0093208C"/>
    <w:rsid w:val="00934216"/>
    <w:rsid w:val="00935C2C"/>
    <w:rsid w:val="00956A49"/>
    <w:rsid w:val="0097460A"/>
    <w:rsid w:val="00977CBC"/>
    <w:rsid w:val="00986B9D"/>
    <w:rsid w:val="00992FC7"/>
    <w:rsid w:val="00993446"/>
    <w:rsid w:val="00993517"/>
    <w:rsid w:val="009B22BA"/>
    <w:rsid w:val="009B4C04"/>
    <w:rsid w:val="009B6FA9"/>
    <w:rsid w:val="009C723B"/>
    <w:rsid w:val="009D7824"/>
    <w:rsid w:val="009E167A"/>
    <w:rsid w:val="009E2DAD"/>
    <w:rsid w:val="009E30A3"/>
    <w:rsid w:val="009E375C"/>
    <w:rsid w:val="009F296A"/>
    <w:rsid w:val="009F3695"/>
    <w:rsid w:val="00A25099"/>
    <w:rsid w:val="00A25431"/>
    <w:rsid w:val="00A3543E"/>
    <w:rsid w:val="00A547FE"/>
    <w:rsid w:val="00A55717"/>
    <w:rsid w:val="00A77C9A"/>
    <w:rsid w:val="00A84F74"/>
    <w:rsid w:val="00A947AD"/>
    <w:rsid w:val="00A96917"/>
    <w:rsid w:val="00A97E5E"/>
    <w:rsid w:val="00AB0E8E"/>
    <w:rsid w:val="00AB5159"/>
    <w:rsid w:val="00AC6561"/>
    <w:rsid w:val="00AC6990"/>
    <w:rsid w:val="00AE185F"/>
    <w:rsid w:val="00AF6116"/>
    <w:rsid w:val="00AF7E7F"/>
    <w:rsid w:val="00B04AB9"/>
    <w:rsid w:val="00B3250F"/>
    <w:rsid w:val="00B33416"/>
    <w:rsid w:val="00B35C00"/>
    <w:rsid w:val="00B35CF8"/>
    <w:rsid w:val="00B35E7A"/>
    <w:rsid w:val="00B4595E"/>
    <w:rsid w:val="00B77956"/>
    <w:rsid w:val="00B837BE"/>
    <w:rsid w:val="00BA0515"/>
    <w:rsid w:val="00BB024C"/>
    <w:rsid w:val="00BB2AD5"/>
    <w:rsid w:val="00BC07D8"/>
    <w:rsid w:val="00BC2D69"/>
    <w:rsid w:val="00BD328C"/>
    <w:rsid w:val="00BD6D3E"/>
    <w:rsid w:val="00BE4C86"/>
    <w:rsid w:val="00BF2D68"/>
    <w:rsid w:val="00C03217"/>
    <w:rsid w:val="00C20A9D"/>
    <w:rsid w:val="00C2318B"/>
    <w:rsid w:val="00C27B40"/>
    <w:rsid w:val="00C37E2D"/>
    <w:rsid w:val="00C43C18"/>
    <w:rsid w:val="00C4481F"/>
    <w:rsid w:val="00C55195"/>
    <w:rsid w:val="00C5572B"/>
    <w:rsid w:val="00C71F88"/>
    <w:rsid w:val="00C75602"/>
    <w:rsid w:val="00C7630E"/>
    <w:rsid w:val="00C7742B"/>
    <w:rsid w:val="00C77E1E"/>
    <w:rsid w:val="00C84D96"/>
    <w:rsid w:val="00C85325"/>
    <w:rsid w:val="00C87EC2"/>
    <w:rsid w:val="00C96B79"/>
    <w:rsid w:val="00CA12CD"/>
    <w:rsid w:val="00CA3795"/>
    <w:rsid w:val="00CA5331"/>
    <w:rsid w:val="00CB12DF"/>
    <w:rsid w:val="00CB18AC"/>
    <w:rsid w:val="00CB61CB"/>
    <w:rsid w:val="00CC6332"/>
    <w:rsid w:val="00CD05CC"/>
    <w:rsid w:val="00CD2E84"/>
    <w:rsid w:val="00CD6DCF"/>
    <w:rsid w:val="00CD7161"/>
    <w:rsid w:val="00CE3CBE"/>
    <w:rsid w:val="00D0029B"/>
    <w:rsid w:val="00D10391"/>
    <w:rsid w:val="00D13E4D"/>
    <w:rsid w:val="00D45D85"/>
    <w:rsid w:val="00D52705"/>
    <w:rsid w:val="00D6173A"/>
    <w:rsid w:val="00D66859"/>
    <w:rsid w:val="00D90579"/>
    <w:rsid w:val="00DB5E5D"/>
    <w:rsid w:val="00DC09D6"/>
    <w:rsid w:val="00DC4027"/>
    <w:rsid w:val="00DD1DC1"/>
    <w:rsid w:val="00DD56BC"/>
    <w:rsid w:val="00DD7FFD"/>
    <w:rsid w:val="00DF0E78"/>
    <w:rsid w:val="00DF7F43"/>
    <w:rsid w:val="00E06DF3"/>
    <w:rsid w:val="00E335ED"/>
    <w:rsid w:val="00E526D6"/>
    <w:rsid w:val="00E53E7B"/>
    <w:rsid w:val="00E56531"/>
    <w:rsid w:val="00E615F6"/>
    <w:rsid w:val="00E628F6"/>
    <w:rsid w:val="00E636DF"/>
    <w:rsid w:val="00E710AF"/>
    <w:rsid w:val="00E774FC"/>
    <w:rsid w:val="00E8647E"/>
    <w:rsid w:val="00EA43A3"/>
    <w:rsid w:val="00EA70CC"/>
    <w:rsid w:val="00EA7173"/>
    <w:rsid w:val="00EB2588"/>
    <w:rsid w:val="00EE55E6"/>
    <w:rsid w:val="00EF03E8"/>
    <w:rsid w:val="00EF1ED8"/>
    <w:rsid w:val="00EF3BA3"/>
    <w:rsid w:val="00EF4F05"/>
    <w:rsid w:val="00EF7E0B"/>
    <w:rsid w:val="00F02C77"/>
    <w:rsid w:val="00F13EE7"/>
    <w:rsid w:val="00F176B1"/>
    <w:rsid w:val="00F20606"/>
    <w:rsid w:val="00F228B4"/>
    <w:rsid w:val="00F23652"/>
    <w:rsid w:val="00F269D2"/>
    <w:rsid w:val="00F34363"/>
    <w:rsid w:val="00F3695B"/>
    <w:rsid w:val="00F401A2"/>
    <w:rsid w:val="00F45328"/>
    <w:rsid w:val="00F57F52"/>
    <w:rsid w:val="00F70B07"/>
    <w:rsid w:val="00F81C6D"/>
    <w:rsid w:val="00F87E78"/>
    <w:rsid w:val="00F90FBD"/>
    <w:rsid w:val="00FA440A"/>
    <w:rsid w:val="00FA734E"/>
    <w:rsid w:val="00FA7E4B"/>
    <w:rsid w:val="00FC0995"/>
    <w:rsid w:val="00FD31AB"/>
    <w:rsid w:val="00FD5D7B"/>
    <w:rsid w:val="00FD6008"/>
    <w:rsid w:val="00FE3521"/>
    <w:rsid w:val="00FE665C"/>
    <w:rsid w:val="00FF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o:colormru v:ext="edit" colors="#bed600"/>
    </o:shapedefaults>
    <o:shapelayout v:ext="edit">
      <o:idmap v:ext="edit" data="1"/>
    </o:shapelayout>
  </w:shapeDefaults>
  <w:decimalSymbol w:val="."/>
  <w:listSeparator w:val=","/>
  <w14:docId w14:val="03B5F86E"/>
  <w15:docId w15:val="{74F8BD0A-4FA1-42A3-87C3-F5396C12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F88"/>
    <w:rPr>
      <w:rFonts w:ascii="Tahoma" w:hAnsi="Tahom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STRUCTIONS">
    <w:name w:val="INSTRUCTIONS"/>
    <w:basedOn w:val="Normal"/>
    <w:rPr>
      <w:color w:val="FF000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F70B07"/>
    <w:rPr>
      <w:color w:val="6666CC"/>
      <w:u w:val="single"/>
    </w:rPr>
  </w:style>
  <w:style w:type="character" w:styleId="Strong">
    <w:name w:val="Strong"/>
    <w:qFormat/>
    <w:rsid w:val="009B22BA"/>
    <w:rPr>
      <w:b/>
      <w:bCs/>
    </w:rPr>
  </w:style>
  <w:style w:type="paragraph" w:styleId="BalloonText">
    <w:name w:val="Balloon Text"/>
    <w:basedOn w:val="Normal"/>
    <w:semiHidden/>
    <w:rsid w:val="0049786B"/>
    <w:rPr>
      <w:rFonts w:cs="Tahoma"/>
      <w:sz w:val="16"/>
      <w:szCs w:val="16"/>
    </w:rPr>
  </w:style>
  <w:style w:type="character" w:styleId="CommentReference">
    <w:name w:val="annotation reference"/>
    <w:semiHidden/>
    <w:rsid w:val="00B33416"/>
    <w:rPr>
      <w:sz w:val="16"/>
      <w:szCs w:val="16"/>
    </w:rPr>
  </w:style>
  <w:style w:type="paragraph" w:styleId="CommentText">
    <w:name w:val="annotation text"/>
    <w:basedOn w:val="Normal"/>
    <w:semiHidden/>
    <w:rsid w:val="00B33416"/>
  </w:style>
  <w:style w:type="paragraph" w:styleId="CommentSubject">
    <w:name w:val="annotation subject"/>
    <w:basedOn w:val="CommentText"/>
    <w:next w:val="CommentText"/>
    <w:semiHidden/>
    <w:rsid w:val="00B33416"/>
    <w:rPr>
      <w:b/>
      <w:bCs/>
    </w:rPr>
  </w:style>
  <w:style w:type="character" w:customStyle="1" w:styleId="doublespace">
    <w:name w:val="doublespace"/>
    <w:basedOn w:val="DefaultParagraphFont"/>
    <w:rsid w:val="00E710AF"/>
  </w:style>
  <w:style w:type="paragraph" w:customStyle="1" w:styleId="BODY">
    <w:name w:val="BODY"/>
    <w:basedOn w:val="Normal"/>
    <w:rsid w:val="00D6173A"/>
    <w:pPr>
      <w:spacing w:line="480" w:lineRule="auto"/>
      <w:ind w:firstLine="720"/>
    </w:pPr>
    <w:rPr>
      <w:rFonts w:ascii="Times New Roman" w:hAnsi="Times New Roman"/>
      <w:sz w:val="24"/>
    </w:rPr>
  </w:style>
  <w:style w:type="paragraph" w:styleId="ListParagraph">
    <w:name w:val="List Paragraph"/>
    <w:basedOn w:val="Normal"/>
    <w:qFormat/>
    <w:rsid w:val="00F269D2"/>
    <w:pPr>
      <w:ind w:left="720"/>
      <w:contextualSpacing/>
    </w:pPr>
  </w:style>
  <w:style w:type="character" w:customStyle="1" w:styleId="literalheading">
    <w:name w:val="literalheading"/>
    <w:basedOn w:val="DefaultParagraphFont"/>
    <w:rsid w:val="00935C2C"/>
    <w:rPr>
      <w:rFonts w:ascii="Times New Roman" w:hAnsi="Times New Roman" w:cs="Times New Roman"/>
    </w:rPr>
  </w:style>
  <w:style w:type="paragraph" w:styleId="NormalWeb">
    <w:name w:val="Normal (Web)"/>
    <w:basedOn w:val="Normal"/>
    <w:rsid w:val="00935C2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title1">
    <w:name w:val="title1"/>
    <w:basedOn w:val="DefaultParagraphFont"/>
    <w:rsid w:val="00F34363"/>
    <w:rPr>
      <w:rFonts w:ascii="Times New Roman" w:hAnsi="Times New Roman" w:cs="Times New Roman"/>
    </w:rPr>
  </w:style>
  <w:style w:type="paragraph" w:styleId="NoSpacing">
    <w:name w:val="No Spacing"/>
    <w:uiPriority w:val="1"/>
    <w:qFormat/>
    <w:rsid w:val="00F34363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384A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72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49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70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2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64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49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01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92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0a523\Application%20Data\Microsoft\Templates\COPY%20Blan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COPY Blank</Template>
  <TotalTime>0</TotalTime>
  <Pages>3</Pages>
  <Words>619</Words>
  <Characters>3555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name:</vt:lpstr>
    </vt:vector>
  </TitlesOfParts>
  <Company>Blue Cross Blue Shield of Minnesota</Company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name:</dc:title>
  <dc:creator>Terryl Schulte</dc:creator>
  <cp:lastModifiedBy>Nicole LaChapelle</cp:lastModifiedBy>
  <cp:revision>2</cp:revision>
  <cp:lastPrinted>2011-09-01T20:55:00Z</cp:lastPrinted>
  <dcterms:created xsi:type="dcterms:W3CDTF">2021-04-07T14:18:00Z</dcterms:created>
  <dcterms:modified xsi:type="dcterms:W3CDTF">2021-04-07T14:18:00Z</dcterms:modified>
</cp:coreProperties>
</file>