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1D4" w:rsidRDefault="004B4B5B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85002">
        <w:rPr>
          <w:rFonts w:ascii="Arial" w:hAnsi="Arial" w:cs="Arial"/>
          <w:b/>
          <w:bCs/>
          <w:sz w:val="28"/>
          <w:szCs w:val="28"/>
        </w:rPr>
        <w:t>BERTIE</w:t>
      </w:r>
      <w:r w:rsidRPr="00C85002">
        <w:rPr>
          <w:rFonts w:ascii="Arial" w:hAnsi="Arial" w:cs="Arial"/>
          <w:b/>
          <w:bCs/>
          <w:spacing w:val="-22"/>
          <w:sz w:val="28"/>
          <w:szCs w:val="28"/>
        </w:rPr>
        <w:t xml:space="preserve"> </w:t>
      </w:r>
      <w:r w:rsidRPr="00C85002">
        <w:rPr>
          <w:rFonts w:ascii="Arial" w:hAnsi="Arial" w:cs="Arial"/>
          <w:b/>
          <w:bCs/>
          <w:sz w:val="28"/>
          <w:szCs w:val="28"/>
        </w:rPr>
        <w:t>COUNTY SCHOOLS</w:t>
      </w:r>
    </w:p>
    <w:p w:rsidR="004B4B5B" w:rsidRPr="00C85002" w:rsidRDefault="000731D4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CLASSIFIED EMPLOYEE EVALUATION</w:t>
      </w:r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after="0" w:line="240" w:lineRule="auto"/>
        <w:ind w:left="185"/>
        <w:jc w:val="center"/>
        <w:rPr>
          <w:rFonts w:ascii="Arial" w:hAnsi="Arial" w:cs="Arial"/>
          <w:sz w:val="18"/>
          <w:szCs w:val="18"/>
        </w:rPr>
      </w:pPr>
      <w:r w:rsidRPr="00C85002">
        <w:rPr>
          <w:rFonts w:ascii="Arial" w:hAnsi="Arial" w:cs="Arial"/>
          <w:sz w:val="18"/>
          <w:szCs w:val="18"/>
        </w:rPr>
        <w:t>Use</w:t>
      </w:r>
      <w:r w:rsidRPr="00C85002">
        <w:rPr>
          <w:rFonts w:ascii="Arial" w:hAnsi="Arial" w:cs="Arial"/>
          <w:spacing w:val="6"/>
          <w:sz w:val="18"/>
          <w:szCs w:val="18"/>
        </w:rPr>
        <w:t xml:space="preserve"> </w:t>
      </w:r>
      <w:r w:rsidRPr="00C85002">
        <w:rPr>
          <w:rFonts w:ascii="Arial" w:hAnsi="Arial" w:cs="Arial"/>
          <w:sz w:val="18"/>
          <w:szCs w:val="18"/>
        </w:rPr>
        <w:t xml:space="preserve">for Custodians, Secretaries (EOPs), </w:t>
      </w:r>
      <w:r w:rsidR="00964291">
        <w:rPr>
          <w:rFonts w:ascii="Arial" w:hAnsi="Arial" w:cs="Arial"/>
          <w:sz w:val="18"/>
          <w:szCs w:val="18"/>
        </w:rPr>
        <w:t>PowerSchool Data Managers</w:t>
      </w:r>
      <w:r w:rsidRPr="00C85002">
        <w:rPr>
          <w:rFonts w:ascii="Arial" w:hAnsi="Arial" w:cs="Arial"/>
          <w:sz w:val="18"/>
          <w:szCs w:val="18"/>
        </w:rPr>
        <w:t>, Bookkeepers, Maintenance, Bus</w:t>
      </w:r>
      <w:r>
        <w:rPr>
          <w:rFonts w:ascii="Arial" w:hAnsi="Arial" w:cs="Arial"/>
          <w:sz w:val="18"/>
          <w:szCs w:val="18"/>
        </w:rPr>
        <w:t xml:space="preserve"> </w:t>
      </w:r>
      <w:r w:rsidRPr="00C85002">
        <w:rPr>
          <w:rFonts w:ascii="Arial" w:hAnsi="Arial" w:cs="Arial"/>
          <w:sz w:val="18"/>
          <w:szCs w:val="18"/>
        </w:rPr>
        <w:t>Gara</w:t>
      </w:r>
      <w:r>
        <w:rPr>
          <w:rFonts w:ascii="Arial" w:hAnsi="Arial" w:cs="Arial"/>
          <w:sz w:val="18"/>
          <w:szCs w:val="18"/>
        </w:rPr>
        <w:t>ge, and Child Nutrition.</w:t>
      </w:r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8" w:after="0" w:line="160" w:lineRule="exact"/>
        <w:rPr>
          <w:rFonts w:ascii="Arial" w:hAnsi="Arial" w:cs="Arial"/>
          <w:sz w:val="16"/>
          <w:szCs w:val="16"/>
        </w:rPr>
      </w:pPr>
    </w:p>
    <w:p w:rsidR="004B4B5B" w:rsidRPr="00C85002" w:rsidRDefault="004B4B5B" w:rsidP="004B4B5B">
      <w:pPr>
        <w:widowControl w:val="0"/>
        <w:tabs>
          <w:tab w:val="left" w:pos="5900"/>
        </w:tabs>
        <w:autoSpaceDE w:val="0"/>
        <w:autoSpaceDN w:val="0"/>
        <w:adjustRightInd w:val="0"/>
        <w:spacing w:after="0" w:line="240" w:lineRule="auto"/>
        <w:ind w:left="140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sz w:val="24"/>
          <w:szCs w:val="24"/>
        </w:rPr>
        <w:t>Employee</w:t>
      </w:r>
      <w:r>
        <w:rPr>
          <w:rFonts w:ascii="Arial" w:hAnsi="Arial" w:cs="Arial"/>
          <w:sz w:val="24"/>
          <w:szCs w:val="24"/>
        </w:rPr>
        <w:t xml:space="preserve">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bookmarkStart w:id="1" w:name="_GoBack"/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bookmarkEnd w:id="1"/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0"/>
      <w:r w:rsidRPr="00C85002">
        <w:rPr>
          <w:rFonts w:ascii="Arial" w:hAnsi="Arial" w:cs="Arial"/>
          <w:sz w:val="24"/>
          <w:szCs w:val="24"/>
        </w:rPr>
        <w:tab/>
        <w:t>Job Title</w:t>
      </w:r>
      <w:r>
        <w:rPr>
          <w:rFonts w:ascii="Arial" w:hAnsi="Arial" w:cs="Arial"/>
          <w:sz w:val="24"/>
          <w:szCs w:val="24"/>
        </w:rPr>
        <w:t xml:space="preserve">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2"/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15" w:after="0" w:line="200" w:lineRule="exact"/>
        <w:rPr>
          <w:rFonts w:ascii="Arial" w:hAnsi="Arial" w:cs="Arial"/>
          <w:sz w:val="20"/>
          <w:szCs w:val="20"/>
        </w:rPr>
      </w:pPr>
    </w:p>
    <w:p w:rsidR="004B4B5B" w:rsidRPr="00C85002" w:rsidRDefault="004B4B5B" w:rsidP="004B4B5B">
      <w:pPr>
        <w:widowControl w:val="0"/>
        <w:tabs>
          <w:tab w:val="left" w:pos="5900"/>
        </w:tabs>
        <w:autoSpaceDE w:val="0"/>
        <w:autoSpaceDN w:val="0"/>
        <w:adjustRightInd w:val="0"/>
        <w:spacing w:after="0" w:line="240" w:lineRule="auto"/>
        <w:ind w:left="140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sz w:val="24"/>
          <w:szCs w:val="24"/>
        </w:rPr>
        <w:t>Evaluator</w:t>
      </w:r>
      <w:r>
        <w:rPr>
          <w:rFonts w:ascii="Arial" w:hAnsi="Arial" w:cs="Arial"/>
          <w:sz w:val="24"/>
          <w:szCs w:val="24"/>
        </w:rPr>
        <w:t xml:space="preserve">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3"/>
      <w:r>
        <w:rPr>
          <w:rFonts w:ascii="Arial" w:hAnsi="Arial" w:cs="Arial"/>
          <w:sz w:val="24"/>
          <w:szCs w:val="24"/>
        </w:rPr>
        <w:tab/>
        <w:t xml:space="preserve">Date of Evaluation: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4"/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15" w:after="0" w:line="200" w:lineRule="exact"/>
        <w:rPr>
          <w:rFonts w:ascii="Arial" w:hAnsi="Arial" w:cs="Arial"/>
          <w:sz w:val="20"/>
          <w:szCs w:val="20"/>
        </w:rPr>
      </w:pPr>
    </w:p>
    <w:p w:rsidR="004B4B5B" w:rsidRPr="00C85002" w:rsidRDefault="004B4B5B" w:rsidP="004B4B5B">
      <w:pPr>
        <w:widowControl w:val="0"/>
        <w:tabs>
          <w:tab w:val="left" w:pos="5900"/>
        </w:tabs>
        <w:autoSpaceDE w:val="0"/>
        <w:autoSpaceDN w:val="0"/>
        <w:adjustRightInd w:val="0"/>
        <w:spacing w:after="0" w:line="240" w:lineRule="auto"/>
        <w:ind w:left="140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sz w:val="24"/>
          <w:szCs w:val="24"/>
        </w:rPr>
        <w:t>School/Department</w:t>
      </w:r>
      <w:r>
        <w:rPr>
          <w:rFonts w:ascii="Arial" w:hAnsi="Arial" w:cs="Arial"/>
          <w:sz w:val="24"/>
          <w:szCs w:val="24"/>
        </w:rPr>
        <w:t xml:space="preserve">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5" w:name="Text3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5"/>
      <w:r w:rsidRPr="00C85002">
        <w:rPr>
          <w:rFonts w:ascii="Arial" w:hAnsi="Arial" w:cs="Arial"/>
          <w:sz w:val="24"/>
          <w:szCs w:val="24"/>
        </w:rPr>
        <w:tab/>
        <w:t>Period Covered</w:t>
      </w:r>
      <w:r>
        <w:rPr>
          <w:rFonts w:ascii="Arial" w:hAnsi="Arial" w:cs="Arial"/>
          <w:sz w:val="24"/>
          <w:szCs w:val="24"/>
        </w:rPr>
        <w:t xml:space="preserve">:  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29374B" w:rsidRPr="0029374B">
        <w:rPr>
          <w:rFonts w:ascii="Arial" w:hAnsi="Arial" w:cs="Arial"/>
          <w:sz w:val="24"/>
          <w:szCs w:val="24"/>
          <w:u w:val="single"/>
        </w:rPr>
        <w:instrText xml:space="preserve"> FORMTEXT </w:instrText>
      </w:r>
      <w:r w:rsidR="0029374B" w:rsidRPr="0029374B">
        <w:rPr>
          <w:rFonts w:ascii="Arial" w:hAnsi="Arial" w:cs="Arial"/>
          <w:sz w:val="24"/>
          <w:szCs w:val="24"/>
          <w:u w:val="single"/>
        </w:rPr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separate"/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noProof/>
          <w:sz w:val="24"/>
          <w:szCs w:val="24"/>
          <w:u w:val="single"/>
        </w:rPr>
        <w:t> </w:t>
      </w:r>
      <w:r w:rsidR="0029374B" w:rsidRPr="0029374B">
        <w:rPr>
          <w:rFonts w:ascii="Arial" w:hAnsi="Arial" w:cs="Arial"/>
          <w:sz w:val="24"/>
          <w:szCs w:val="24"/>
          <w:u w:val="single"/>
        </w:rPr>
        <w:fldChar w:fldCharType="end"/>
      </w:r>
      <w:bookmarkEnd w:id="6"/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5" w:after="0" w:line="200" w:lineRule="exact"/>
        <w:rPr>
          <w:rFonts w:ascii="Arial" w:hAnsi="Arial" w:cs="Arial"/>
          <w:sz w:val="20"/>
          <w:szCs w:val="20"/>
        </w:rPr>
      </w:pPr>
    </w:p>
    <w:p w:rsidR="004B4B5B" w:rsidRPr="00C85002" w:rsidRDefault="004B4B5B" w:rsidP="0029374B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Arial" w:hAnsi="Arial" w:cs="Arial"/>
          <w:sz w:val="20"/>
          <w:szCs w:val="20"/>
        </w:rPr>
      </w:pPr>
      <w:r w:rsidRPr="00C85002">
        <w:rPr>
          <w:rFonts w:ascii="Arial" w:hAnsi="Arial" w:cs="Arial"/>
          <w:b/>
          <w:bCs/>
          <w:sz w:val="20"/>
          <w:szCs w:val="20"/>
        </w:rPr>
        <w:t>Performance Evaluation Codes:</w:t>
      </w:r>
    </w:p>
    <w:p w:rsidR="004B4B5B" w:rsidRPr="00C85002" w:rsidRDefault="00CC7601" w:rsidP="0029374B">
      <w:pPr>
        <w:widowControl w:val="0"/>
        <w:autoSpaceDE w:val="0"/>
        <w:autoSpaceDN w:val="0"/>
        <w:adjustRightInd w:val="0"/>
        <w:spacing w:before="10" w:after="0" w:line="226" w:lineRule="exact"/>
        <w:ind w:lef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1274445</wp:posOffset>
                </wp:positionV>
                <wp:extent cx="3835400" cy="222250"/>
                <wp:effectExtent l="0" t="0" r="0" b="0"/>
                <wp:wrapNone/>
                <wp:docPr id="30" name="Rectangl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3540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84EE9" id="Rectangle 883" o:spid="_x0000_s1026" style="position:absolute;margin-left:34.95pt;margin-top:100.35pt;width:302pt;height:17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" o:allowincell="f" stroked="f">
                <v:path arrowok="t"/>
                <w10:wrap anchorx="page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6232525</wp:posOffset>
                </wp:positionH>
                <wp:positionV relativeFrom="page">
                  <wp:posOffset>6218555</wp:posOffset>
                </wp:positionV>
                <wp:extent cx="0" cy="347345"/>
                <wp:effectExtent l="3175" t="0" r="0" b="0"/>
                <wp:wrapNone/>
                <wp:docPr id="29" name="Freeform 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347345"/>
                        </a:xfrm>
                        <a:custGeom>
                          <a:avLst/>
                          <a:gdLst>
                            <a:gd name="T0" fmla="*/ 547 h 547"/>
                            <a:gd name="T1" fmla="*/ 547 h 547"/>
                            <a:gd name="T2" fmla="*/ 0 h 547"/>
                            <a:gd name="T3" fmla="*/ 0 h 547"/>
                            <a:gd name="T4" fmla="*/ 547 h 547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</a:cxnLst>
                          <a:rect l="0" t="0" r="r" b="b"/>
                          <a:pathLst>
                            <a:path h="547">
                              <a:moveTo>
                                <a:pt x="0" y="547"/>
                              </a:moveTo>
                              <a:lnTo>
                                <a:pt x="0" y="547"/>
                              </a:lnTo>
                              <a:lnTo>
                                <a:pt x="0" y="0"/>
                              </a:lnTo>
                              <a:lnTo>
                                <a:pt x="0" y="5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4D6CD" id="Freeform 884" o:spid="_x0000_s1026" style="position:absolute;margin-left:490.75pt;margin-top:489.65pt;width:0;height:27.3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0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" o:allowincell="f" path="m,547r,l,,,547xe" stroked="f">
                <v:path arrowok="t" o:connecttype="custom" o:connectlocs="0,347345;0,347345;0,0;0,0;0,347345" o:connectangles="0,0,0,0,0"/>
                <w10:wrap anchorx="page" anchory="page"/>
              </v:shape>
            </w:pict>
          </mc:Fallback>
        </mc:AlternateContent>
      </w:r>
      <w:r w:rsidR="004B4B5B" w:rsidRPr="00C85002">
        <w:rPr>
          <w:rFonts w:ascii="Arial" w:hAnsi="Arial" w:cs="Arial"/>
          <w:position w:val="-1"/>
          <w:sz w:val="20"/>
          <w:szCs w:val="20"/>
        </w:rPr>
        <w:t xml:space="preserve">EE = Exceeds Expectations   ME = Meets Expectations   NI = Needs Improvement </w:t>
      </w:r>
      <w:r w:rsidR="004B4B5B" w:rsidRPr="00C85002">
        <w:rPr>
          <w:rFonts w:ascii="Arial" w:hAnsi="Arial" w:cs="Arial"/>
          <w:spacing w:val="55"/>
          <w:position w:val="-1"/>
          <w:sz w:val="20"/>
          <w:szCs w:val="20"/>
        </w:rPr>
        <w:t xml:space="preserve"> </w:t>
      </w:r>
      <w:r w:rsidR="004B4B5B" w:rsidRPr="00C85002">
        <w:rPr>
          <w:rFonts w:ascii="Arial" w:hAnsi="Arial" w:cs="Arial"/>
          <w:position w:val="-1"/>
          <w:sz w:val="20"/>
          <w:szCs w:val="20"/>
        </w:rPr>
        <w:t>UP = Unsatisfactory Performance</w:t>
      </w:r>
    </w:p>
    <w:p w:rsidR="004B4B5B" w:rsidRPr="00C85002" w:rsidRDefault="004B4B5B" w:rsidP="004B4B5B">
      <w:pPr>
        <w:widowControl w:val="0"/>
        <w:autoSpaceDE w:val="0"/>
        <w:autoSpaceDN w:val="0"/>
        <w:adjustRightInd w:val="0"/>
        <w:spacing w:before="10" w:after="0" w:line="226" w:lineRule="exact"/>
        <w:ind w:left="140"/>
        <w:rPr>
          <w:rFonts w:ascii="Arial" w:hAnsi="Arial" w:cs="Arial"/>
          <w:sz w:val="20"/>
          <w:szCs w:val="20"/>
        </w:rPr>
      </w:pPr>
    </w:p>
    <w:tbl>
      <w:tblPr>
        <w:tblW w:w="10800" w:type="dxa"/>
        <w:tblInd w:w="1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5"/>
        <w:gridCol w:w="970"/>
        <w:gridCol w:w="965"/>
        <w:gridCol w:w="965"/>
        <w:gridCol w:w="965"/>
        <w:gridCol w:w="980"/>
      </w:tblGrid>
      <w:tr w:rsidR="000F1CD1" w:rsidRPr="004B4B5B" w:rsidTr="005A2768">
        <w:trPr>
          <w:trHeight w:val="432"/>
        </w:trPr>
        <w:tc>
          <w:tcPr>
            <w:tcW w:w="108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0F1CD1" w:rsidRPr="004B4B5B" w:rsidRDefault="000F1CD1" w:rsidP="005A2768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EVALUATION ELEMENTS</w:t>
            </w:r>
          </w:p>
        </w:tc>
      </w:tr>
      <w:tr w:rsidR="000F1CD1" w:rsidRPr="004B4B5B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4B4B5B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I. KNOWLEDGE OF JOB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0F1CD1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0F1CD1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0F1CD1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0F1CD1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99999"/>
            <w:vAlign w:val="center"/>
          </w:tcPr>
          <w:p w:rsidR="000F1CD1" w:rsidRPr="000F1CD1" w:rsidRDefault="000F1CD1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6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</w:t>
            </w:r>
            <w:r w:rsidRPr="000731D4">
              <w:rPr>
                <w:rFonts w:ascii="Arial" w:hAnsi="Arial" w:cs="Arial"/>
                <w:spacing w:val="-21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Knowledge</w:t>
            </w:r>
            <w:r w:rsidRPr="000731D4">
              <w:rPr>
                <w:rFonts w:ascii="Arial" w:hAnsi="Arial" w:cs="Arial"/>
                <w:spacing w:val="9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of</w:t>
            </w:r>
            <w:r w:rsidRPr="000731D4">
              <w:rPr>
                <w:rFonts w:ascii="Arial" w:hAnsi="Arial" w:cs="Arial"/>
                <w:spacing w:val="-9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responsibilities</w:t>
            </w:r>
            <w:r w:rsidRPr="000731D4">
              <w:rPr>
                <w:rFonts w:ascii="Arial" w:hAnsi="Arial" w:cs="Arial"/>
                <w:spacing w:val="27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and</w:t>
            </w:r>
            <w:r w:rsidRPr="000731D4">
              <w:rPr>
                <w:rFonts w:ascii="Arial" w:hAnsi="Arial" w:cs="Arial"/>
                <w:spacing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w w:val="107"/>
                <w:szCs w:val="24"/>
              </w:rPr>
              <w:t>procedures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1"/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  <w:bookmarkEnd w:id="7"/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6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Ability to</w:t>
            </w:r>
            <w:r w:rsidRPr="000731D4">
              <w:rPr>
                <w:rFonts w:ascii="Arial" w:hAnsi="Arial" w:cs="Arial"/>
                <w:spacing w:val="11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organize</w:t>
            </w:r>
            <w:r w:rsidRPr="000731D4">
              <w:rPr>
                <w:rFonts w:ascii="Arial" w:hAnsi="Arial" w:cs="Arial"/>
                <w:spacing w:val="25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and</w:t>
            </w:r>
            <w:r w:rsidRPr="000731D4">
              <w:rPr>
                <w:rFonts w:ascii="Arial" w:hAnsi="Arial" w:cs="Arial"/>
                <w:spacing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schedule</w:t>
            </w:r>
            <w:r w:rsidRPr="000731D4">
              <w:rPr>
                <w:rFonts w:ascii="Arial" w:hAnsi="Arial" w:cs="Arial"/>
                <w:spacing w:val="4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work</w:t>
            </w:r>
            <w:r w:rsidRPr="000731D4">
              <w:rPr>
                <w:rFonts w:ascii="Arial" w:hAnsi="Arial" w:cs="Arial"/>
                <w:spacing w:val="-5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w w:val="106"/>
                <w:szCs w:val="24"/>
              </w:rPr>
              <w:t>load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4B4B5B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II. JOB PERFORMANCE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Ability to work without constant  supervision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Timely completion of assigned tasks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Care of equipment and work materials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Follows established rules and procedures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e. Practices safety in carrying out responsibilities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f. Produces acceptable completed work/service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g. Works within the framework of the job description.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h. Performs other duties as assigned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4B4B5B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III</w:t>
            </w:r>
            <w:r w:rsidRPr="004B4B5B"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.</w:t>
            </w:r>
            <w:r w:rsidRPr="004B4B5B">
              <w:rPr>
                <w:rFonts w:ascii="Arial" w:hAnsi="Arial" w:cs="Arial"/>
                <w:b/>
                <w:bCs/>
                <w:spacing w:val="-13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DEPENDABILITY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Consistency of performance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Ability to work under pressure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Attendance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4B4B5B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IV</w:t>
            </w:r>
            <w:r w:rsidRPr="004B4B5B">
              <w:rPr>
                <w:rFonts w:ascii="Arial" w:hAnsi="Arial" w:cs="Arial"/>
                <w:b/>
                <w:bCs/>
                <w:w w:val="86"/>
                <w:sz w:val="28"/>
                <w:szCs w:val="28"/>
              </w:rPr>
              <w:t>.</w:t>
            </w:r>
            <w:r w:rsidRPr="004B4B5B">
              <w:rPr>
                <w:rFonts w:ascii="Arial" w:hAnsi="Arial" w:cs="Arial"/>
                <w:b/>
                <w:bCs/>
                <w:spacing w:val="-13"/>
                <w:sz w:val="28"/>
                <w:szCs w:val="28"/>
              </w:rPr>
              <w:t xml:space="preserve"> </w:t>
            </w: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WORKPLACE PERFORMANCE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Willingness to perform task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Acceptance of constructive evaluation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Initiative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Ability to adapt to a changing work environment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0F1CD1">
        <w:trPr>
          <w:trHeight w:val="432"/>
        </w:trPr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e. Tactfulness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</w:tbl>
    <w:p w:rsidR="007C10FA" w:rsidRPr="004B4B5B" w:rsidRDefault="007C10FA">
      <w:pPr>
        <w:rPr>
          <w:rFonts w:ascii="Arial" w:hAnsi="Arial" w:cs="Arial"/>
        </w:rPr>
      </w:pPr>
    </w:p>
    <w:p w:rsidR="000731D4" w:rsidRDefault="000731D4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85002">
        <w:rPr>
          <w:rFonts w:ascii="Arial" w:hAnsi="Arial" w:cs="Arial"/>
          <w:b/>
          <w:bCs/>
          <w:sz w:val="28"/>
          <w:szCs w:val="28"/>
        </w:rPr>
        <w:t>BERTIE</w:t>
      </w:r>
      <w:r w:rsidRPr="00C85002">
        <w:rPr>
          <w:rFonts w:ascii="Arial" w:hAnsi="Arial" w:cs="Arial"/>
          <w:b/>
          <w:bCs/>
          <w:spacing w:val="-22"/>
          <w:sz w:val="28"/>
          <w:szCs w:val="28"/>
        </w:rPr>
        <w:t xml:space="preserve"> </w:t>
      </w:r>
      <w:r w:rsidRPr="00C85002">
        <w:rPr>
          <w:rFonts w:ascii="Arial" w:hAnsi="Arial" w:cs="Arial"/>
          <w:b/>
          <w:bCs/>
          <w:sz w:val="28"/>
          <w:szCs w:val="28"/>
        </w:rPr>
        <w:t>COUNTY SCHOOLS</w:t>
      </w:r>
    </w:p>
    <w:p w:rsidR="000731D4" w:rsidRPr="00C85002" w:rsidRDefault="000731D4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CLASSIFIED EMPLOYEE EVALUATION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40" w:lineRule="auto"/>
        <w:ind w:left="185"/>
        <w:jc w:val="center"/>
        <w:rPr>
          <w:rFonts w:ascii="Arial" w:hAnsi="Arial" w:cs="Arial"/>
          <w:sz w:val="18"/>
          <w:szCs w:val="18"/>
        </w:rPr>
      </w:pPr>
      <w:r w:rsidRPr="00C85002">
        <w:rPr>
          <w:rFonts w:ascii="Arial" w:hAnsi="Arial" w:cs="Arial"/>
          <w:sz w:val="18"/>
          <w:szCs w:val="18"/>
        </w:rPr>
        <w:t>Use</w:t>
      </w:r>
      <w:r w:rsidRPr="00C85002">
        <w:rPr>
          <w:rFonts w:ascii="Arial" w:hAnsi="Arial" w:cs="Arial"/>
          <w:spacing w:val="6"/>
          <w:sz w:val="18"/>
          <w:szCs w:val="18"/>
        </w:rPr>
        <w:t xml:space="preserve"> </w:t>
      </w:r>
      <w:r w:rsidRPr="00C85002">
        <w:rPr>
          <w:rFonts w:ascii="Arial" w:hAnsi="Arial" w:cs="Arial"/>
          <w:sz w:val="18"/>
          <w:szCs w:val="18"/>
        </w:rPr>
        <w:t>for Custodians, Secretaries (EOPs), NC Wise Operators, Bookkeepers, Maintenance, Bus</w:t>
      </w:r>
      <w:r>
        <w:rPr>
          <w:rFonts w:ascii="Arial" w:hAnsi="Arial" w:cs="Arial"/>
          <w:sz w:val="18"/>
          <w:szCs w:val="18"/>
        </w:rPr>
        <w:t xml:space="preserve"> </w:t>
      </w:r>
      <w:r w:rsidRPr="00C85002">
        <w:rPr>
          <w:rFonts w:ascii="Arial" w:hAnsi="Arial" w:cs="Arial"/>
          <w:sz w:val="18"/>
          <w:szCs w:val="18"/>
        </w:rPr>
        <w:t>Gara</w:t>
      </w:r>
      <w:r>
        <w:rPr>
          <w:rFonts w:ascii="Arial" w:hAnsi="Arial" w:cs="Arial"/>
          <w:sz w:val="18"/>
          <w:szCs w:val="18"/>
        </w:rPr>
        <w:t>ge, and Child Nutrition.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5"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Arial" w:hAnsi="Arial" w:cs="Arial"/>
          <w:sz w:val="20"/>
          <w:szCs w:val="20"/>
        </w:rPr>
      </w:pPr>
      <w:r w:rsidRPr="00C85002">
        <w:rPr>
          <w:rFonts w:ascii="Arial" w:hAnsi="Arial" w:cs="Arial"/>
          <w:b/>
          <w:bCs/>
          <w:sz w:val="20"/>
          <w:szCs w:val="20"/>
        </w:rPr>
        <w:t>Performance Evaluation Codes:</w:t>
      </w:r>
    </w:p>
    <w:p w:rsidR="005A2768" w:rsidRDefault="00CC7601" w:rsidP="005A2768">
      <w:pPr>
        <w:widowControl w:val="0"/>
        <w:autoSpaceDE w:val="0"/>
        <w:autoSpaceDN w:val="0"/>
        <w:adjustRightInd w:val="0"/>
        <w:spacing w:before="10" w:after="0" w:line="226" w:lineRule="exact"/>
        <w:ind w:left="180"/>
        <w:jc w:val="right"/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1274445</wp:posOffset>
                </wp:positionV>
                <wp:extent cx="3835400" cy="222250"/>
                <wp:effectExtent l="0" t="0" r="0" b="0"/>
                <wp:wrapNone/>
                <wp:docPr id="28" name="Rectangle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3540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3F6AB" id="Rectangle 1116" o:spid="_x0000_s1026" style="position:absolute;margin-left:34.95pt;margin-top:100.35pt;width:302pt;height:17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" o:allowincell="f" stroked="f">
                <v:path arrowok="t"/>
                <w10:wrap anchorx="page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6232525</wp:posOffset>
                </wp:positionH>
                <wp:positionV relativeFrom="page">
                  <wp:posOffset>6218555</wp:posOffset>
                </wp:positionV>
                <wp:extent cx="0" cy="347345"/>
                <wp:effectExtent l="3175" t="0" r="0" b="0"/>
                <wp:wrapNone/>
                <wp:docPr id="27" name="Freeform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347345"/>
                        </a:xfrm>
                        <a:custGeom>
                          <a:avLst/>
                          <a:gdLst>
                            <a:gd name="T0" fmla="*/ 547 h 547"/>
                            <a:gd name="T1" fmla="*/ 547 h 547"/>
                            <a:gd name="T2" fmla="*/ 0 h 547"/>
                            <a:gd name="T3" fmla="*/ 0 h 547"/>
                            <a:gd name="T4" fmla="*/ 547 h 547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</a:cxnLst>
                          <a:rect l="0" t="0" r="r" b="b"/>
                          <a:pathLst>
                            <a:path h="547">
                              <a:moveTo>
                                <a:pt x="0" y="547"/>
                              </a:moveTo>
                              <a:lnTo>
                                <a:pt x="0" y="547"/>
                              </a:lnTo>
                              <a:lnTo>
                                <a:pt x="0" y="0"/>
                              </a:lnTo>
                              <a:lnTo>
                                <a:pt x="0" y="5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6522B" id="Freeform 1117" o:spid="_x0000_s1026" style="position:absolute;margin-left:490.75pt;margin-top:489.65pt;width:0;height:27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0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" o:allowincell="f" path="m,547r,l,,,547xe" stroked="f">
                <v:path arrowok="t" o:connecttype="custom" o:connectlocs="0,347345;0,347345;0,0;0,0;0,347345" o:connectangles="0,0,0,0,0"/>
                <w10:wrap anchorx="page" anchory="page"/>
              </v:shape>
            </w:pict>
          </mc:Fallback>
        </mc:AlternateContent>
      </w:r>
      <w:r w:rsidR="005A2768" w:rsidRPr="00C85002">
        <w:rPr>
          <w:rFonts w:ascii="Arial" w:hAnsi="Arial" w:cs="Arial"/>
          <w:position w:val="-1"/>
          <w:sz w:val="20"/>
          <w:szCs w:val="20"/>
        </w:rPr>
        <w:t xml:space="preserve">EE = Exceeds Expectations   ME = Meets Expectations   NI = Needs Improvement </w:t>
      </w:r>
      <w:r w:rsidR="005A2768" w:rsidRPr="00C85002">
        <w:rPr>
          <w:rFonts w:ascii="Arial" w:hAnsi="Arial" w:cs="Arial"/>
          <w:spacing w:val="55"/>
          <w:position w:val="-1"/>
          <w:sz w:val="20"/>
          <w:szCs w:val="20"/>
        </w:rPr>
        <w:t xml:space="preserve"> </w:t>
      </w:r>
      <w:r w:rsidR="005A2768" w:rsidRPr="00C85002">
        <w:rPr>
          <w:rFonts w:ascii="Arial" w:hAnsi="Arial" w:cs="Arial"/>
          <w:position w:val="-1"/>
          <w:sz w:val="20"/>
          <w:szCs w:val="20"/>
        </w:rPr>
        <w:t>UP = Unsatisfactory Performance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10" w:after="0" w:line="226" w:lineRule="exact"/>
        <w:ind w:left="180"/>
        <w:jc w:val="right"/>
        <w:rPr>
          <w:rFonts w:ascii="Arial" w:hAnsi="Arial" w:cs="Arial"/>
          <w:sz w:val="20"/>
          <w:szCs w:val="20"/>
        </w:rPr>
      </w:pPr>
    </w:p>
    <w:tbl>
      <w:tblPr>
        <w:tblW w:w="10890" w:type="dxa"/>
        <w:tblInd w:w="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40"/>
        <w:gridCol w:w="55"/>
        <w:gridCol w:w="914"/>
        <w:gridCol w:w="969"/>
        <w:gridCol w:w="969"/>
        <w:gridCol w:w="969"/>
        <w:gridCol w:w="974"/>
      </w:tblGrid>
      <w:tr w:rsidR="005A2768" w:rsidRPr="004B4B5B" w:rsidTr="005A2768">
        <w:trPr>
          <w:trHeight w:hRule="exact" w:val="547"/>
        </w:trPr>
        <w:tc>
          <w:tcPr>
            <w:tcW w:w="108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5A2768" w:rsidRPr="004B4B5B" w:rsidRDefault="005A2768" w:rsidP="005A2768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EVALUATION ELEMENTS</w:t>
            </w:r>
          </w:p>
        </w:tc>
      </w:tr>
      <w:tr w:rsidR="004B4B5B" w:rsidRPr="004B4B5B" w:rsidTr="005A2768">
        <w:trPr>
          <w:trHeight w:hRule="exact" w:val="547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V. STAFF AND COMMUNITY RELATIONS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-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5A2768">
        <w:trPr>
          <w:trHeight w:hRule="exact" w:val="66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Ability to work harmoniously with students, staff and the public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Establishes positive rapport in the workplace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4B4B5B" w:rsidTr="005A2768">
        <w:trPr>
          <w:trHeight w:hRule="exact" w:val="547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VI. TRAINING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5A2768">
        <w:trPr>
          <w:trHeight w:hRule="exact"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Participates in appropriate/necessary job training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Uses appropriate/required training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Seeks necessary training to be proficient in job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66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Assumes responsibility for maintaining any required job certification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4B4B5B" w:rsidTr="005A2768">
        <w:trPr>
          <w:trHeight w:hRule="exact" w:val="547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VII. MANAGEMENT &amp; SUPERVISION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EE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ME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NI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UP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29374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NA</w:t>
            </w:r>
          </w:p>
        </w:tc>
      </w:tr>
      <w:tr w:rsidR="004B4B5B" w:rsidRPr="000731D4" w:rsidTr="005A2768">
        <w:trPr>
          <w:trHeight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Establishes work schedule for supervised employees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Facilitates completion of job assignments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Appropriately delegates job responsibilities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val="43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Provides appropriate training opportunities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662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e. Recommends training and supervises implementation of learned skills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5A2768">
        <w:trPr>
          <w:trHeight w:hRule="exact" w:val="405"/>
        </w:trPr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f. Completes evaluation of supervised staff</w:t>
            </w:r>
          </w:p>
        </w:tc>
        <w:tc>
          <w:tcPr>
            <w:tcW w:w="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5A2768" w:rsidRPr="00C85002" w:rsidTr="000F1CD1">
        <w:trPr>
          <w:trHeight w:hRule="exact" w:val="567"/>
        </w:trPr>
        <w:tc>
          <w:tcPr>
            <w:tcW w:w="108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:rsidR="005A2768" w:rsidRPr="00C85002" w:rsidRDefault="005A2768" w:rsidP="000F1CD1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84"/>
              <w:rPr>
                <w:rFonts w:ascii="Arial" w:hAnsi="Arial" w:cs="Arial"/>
                <w:sz w:val="24"/>
                <w:szCs w:val="24"/>
              </w:rPr>
            </w:pP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VIII.</w:t>
            </w:r>
            <w:r w:rsidRPr="00C85002">
              <w:rPr>
                <w:rFonts w:ascii="Arial" w:hAnsi="Arial" w:cs="Arial"/>
                <w:b/>
                <w:bCs/>
                <w:spacing w:val="-13"/>
                <w:sz w:val="28"/>
                <w:szCs w:val="28"/>
              </w:rPr>
              <w:t xml:space="preserve"> </w:t>
            </w:r>
            <w:r w:rsidRPr="000F1CD1">
              <w:rPr>
                <w:rFonts w:ascii="Arial" w:hAnsi="Arial" w:cs="Arial"/>
                <w:b/>
                <w:bCs/>
                <w:sz w:val="28"/>
                <w:szCs w:val="28"/>
              </w:rPr>
              <w:t>BASIC WORK SKILLS</w:t>
            </w:r>
          </w:p>
        </w:tc>
      </w:tr>
      <w:tr w:rsidR="005A2768" w:rsidRPr="000731D4" w:rsidTr="005A2768">
        <w:trPr>
          <w:trHeight w:val="432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5A2768" w:rsidP="005A2768">
            <w:pPr>
              <w:widowControl w:val="0"/>
              <w:autoSpaceDE w:val="0"/>
              <w:autoSpaceDN w:val="0"/>
              <w:adjustRightInd w:val="0"/>
              <w:spacing w:before="33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Notifies school/department when absent</w:t>
            </w:r>
          </w:p>
        </w:tc>
        <w:tc>
          <w:tcPr>
            <w:tcW w:w="4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1A5F0F" w:rsidP="005A2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-"/>
                    <w:listEntry w:val="Satisfactory"/>
                    <w:listEntry w:val="Needs Improvement"/>
                    <w:listEntry w:val="Unsatisfactory"/>
                  </w:ddList>
                </w:ffData>
              </w:fldChar>
            </w:r>
            <w:bookmarkStart w:id="8" w:name="Dropdown1"/>
            <w:r w:rsidRPr="000731D4">
              <w:rPr>
                <w:rFonts w:ascii="Arial" w:hAnsi="Arial" w:cs="Arial"/>
                <w:szCs w:val="24"/>
              </w:rPr>
              <w:instrText xml:space="preserve"> FORMDROPDOWN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  <w:bookmarkEnd w:id="8"/>
          </w:p>
        </w:tc>
      </w:tr>
      <w:tr w:rsidR="005A2768" w:rsidRPr="000731D4" w:rsidTr="005A2768">
        <w:trPr>
          <w:trHeight w:val="432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768" w:rsidRPr="000731D4" w:rsidRDefault="005A2768" w:rsidP="005A2768">
            <w:pPr>
              <w:widowControl w:val="0"/>
              <w:autoSpaceDE w:val="0"/>
              <w:autoSpaceDN w:val="0"/>
              <w:adjustRightInd w:val="0"/>
              <w:spacing w:before="48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Adheres to arrival, lunch breaks and departure time</w:t>
            </w:r>
          </w:p>
        </w:tc>
        <w:tc>
          <w:tcPr>
            <w:tcW w:w="4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768" w:rsidRPr="000731D4" w:rsidRDefault="001A5F0F" w:rsidP="005A2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-"/>
                    <w:listEntry w:val="Satisfactory"/>
                    <w:listEntry w:val="Needs Improvement"/>
                    <w:listEntry w:val="Unsatisfactory"/>
                  </w:ddList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FORMDROPDOWN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5A2768" w:rsidRPr="000731D4" w:rsidTr="005A2768">
        <w:trPr>
          <w:trHeight w:val="432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5A2768" w:rsidP="005A2768">
            <w:pPr>
              <w:widowControl w:val="0"/>
              <w:autoSpaceDE w:val="0"/>
              <w:autoSpaceDN w:val="0"/>
              <w:adjustRightInd w:val="0"/>
              <w:spacing w:before="26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Maintains appropriate appearance</w:t>
            </w:r>
          </w:p>
        </w:tc>
        <w:tc>
          <w:tcPr>
            <w:tcW w:w="4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1A5F0F" w:rsidP="005A2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-"/>
                    <w:listEntry w:val="Satisfactory"/>
                    <w:listEntry w:val="Needs Improvement"/>
                    <w:listEntry w:val="Unsatisfactory"/>
                  </w:ddList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FORMDROPDOWN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5A2768" w:rsidRPr="000731D4" w:rsidTr="005A2768">
        <w:trPr>
          <w:trHeight w:val="432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768" w:rsidRPr="000731D4" w:rsidRDefault="005A2768" w:rsidP="005A2768">
            <w:pPr>
              <w:widowControl w:val="0"/>
              <w:autoSpaceDE w:val="0"/>
              <w:autoSpaceDN w:val="0"/>
              <w:adjustRightInd w:val="0"/>
              <w:spacing w:before="33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Displays tact, courtesy and positive attitude</w:t>
            </w:r>
          </w:p>
        </w:tc>
        <w:tc>
          <w:tcPr>
            <w:tcW w:w="4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768" w:rsidRPr="000731D4" w:rsidRDefault="001A5F0F" w:rsidP="005A2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-"/>
                    <w:listEntry w:val="Satisfactory"/>
                    <w:listEntry w:val="Needs Improvement"/>
                    <w:listEntry w:val="Unsatisfactory"/>
                  </w:ddList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FORMDROPDOWN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5A2768" w:rsidRPr="000731D4" w:rsidTr="005A2768">
        <w:trPr>
          <w:trHeight w:hRule="exact" w:val="662"/>
        </w:trPr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5A2768" w:rsidP="005A2768">
            <w:pPr>
              <w:widowControl w:val="0"/>
              <w:autoSpaceDE w:val="0"/>
              <w:autoSpaceDN w:val="0"/>
              <w:adjustRightInd w:val="0"/>
              <w:spacing w:before="26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e. Learns and complies with procedures, rules &amp; regulations</w:t>
            </w:r>
          </w:p>
        </w:tc>
        <w:tc>
          <w:tcPr>
            <w:tcW w:w="4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5A2768" w:rsidRPr="000731D4" w:rsidRDefault="001A5F0F" w:rsidP="005A2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-"/>
                    <w:listEntry w:val="Satisfactory"/>
                    <w:listEntry w:val="Needs Improvement"/>
                    <w:listEntry w:val="Unsatisfactory"/>
                  </w:ddList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FORMDROPDOWN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</w:tbl>
    <w:p w:rsidR="004B4B5B" w:rsidRPr="004B4B5B" w:rsidRDefault="004B4B5B">
      <w:pPr>
        <w:rPr>
          <w:rFonts w:ascii="Arial" w:hAnsi="Arial" w:cs="Arial"/>
        </w:rPr>
      </w:pPr>
    </w:p>
    <w:p w:rsidR="004B4B5B" w:rsidRPr="004B4B5B" w:rsidRDefault="004B4B5B">
      <w:pPr>
        <w:rPr>
          <w:rFonts w:ascii="Arial" w:hAnsi="Arial" w:cs="Arial"/>
        </w:rPr>
      </w:pPr>
    </w:p>
    <w:tbl>
      <w:tblPr>
        <w:tblW w:w="10885" w:type="dxa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00"/>
        <w:gridCol w:w="1092"/>
        <w:gridCol w:w="1093"/>
      </w:tblGrid>
      <w:tr w:rsidR="004B4B5B" w:rsidRPr="004B4B5B" w:rsidTr="000731D4">
        <w:trPr>
          <w:trHeight w:hRule="exact" w:val="505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23"/>
              <w:rPr>
                <w:rFonts w:ascii="Arial" w:hAnsi="Arial" w:cs="Arial"/>
                <w:sz w:val="24"/>
                <w:szCs w:val="24"/>
              </w:rPr>
            </w:pP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SUPERVISORY </w:t>
            </w:r>
            <w:r w:rsidRPr="000731D4">
              <w:rPr>
                <w:rFonts w:ascii="Arial" w:hAnsi="Arial" w:cs="Arial"/>
                <w:i/>
                <w:iCs/>
                <w:w w:val="92"/>
                <w:sz w:val="20"/>
                <w:szCs w:val="24"/>
              </w:rPr>
              <w:t>(This</w:t>
            </w:r>
            <w:r w:rsidRPr="000731D4">
              <w:rPr>
                <w:rFonts w:ascii="Arial" w:hAnsi="Arial" w:cs="Arial"/>
                <w:i/>
                <w:iCs/>
                <w:spacing w:val="-16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section</w:t>
            </w:r>
            <w:r w:rsidRPr="000731D4">
              <w:rPr>
                <w:rFonts w:ascii="Arial" w:hAnsi="Arial" w:cs="Arial"/>
                <w:i/>
                <w:iCs/>
                <w:spacing w:val="-16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w w:val="93"/>
                <w:sz w:val="20"/>
                <w:szCs w:val="24"/>
              </w:rPr>
              <w:t>is</w:t>
            </w:r>
            <w:r w:rsidRPr="000731D4">
              <w:rPr>
                <w:rFonts w:ascii="Arial" w:hAnsi="Arial" w:cs="Arial"/>
                <w:i/>
                <w:iCs/>
                <w:spacing w:val="-16"/>
                <w:w w:val="93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w w:val="93"/>
                <w:sz w:val="20"/>
                <w:szCs w:val="24"/>
              </w:rPr>
              <w:t>for</w:t>
            </w:r>
            <w:r w:rsidRPr="000731D4">
              <w:rPr>
                <w:rFonts w:ascii="Arial" w:hAnsi="Arial" w:cs="Arial"/>
                <w:i/>
                <w:iCs/>
                <w:spacing w:val="-5"/>
                <w:w w:val="93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w w:val="93"/>
                <w:sz w:val="20"/>
                <w:szCs w:val="24"/>
              </w:rPr>
              <w:t>classified</w:t>
            </w:r>
            <w:r w:rsidRPr="000731D4">
              <w:rPr>
                <w:rFonts w:ascii="Arial" w:hAnsi="Arial" w:cs="Arial"/>
                <w:i/>
                <w:iCs/>
                <w:spacing w:val="10"/>
                <w:w w:val="93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employees</w:t>
            </w:r>
            <w:r w:rsidRPr="000731D4">
              <w:rPr>
                <w:rFonts w:ascii="Arial" w:hAnsi="Arial" w:cs="Arial"/>
                <w:i/>
                <w:iCs/>
                <w:spacing w:val="1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with</w:t>
            </w:r>
            <w:r w:rsidRPr="000731D4">
              <w:rPr>
                <w:rFonts w:ascii="Arial" w:hAnsi="Arial" w:cs="Arial"/>
                <w:i/>
                <w:iCs/>
                <w:spacing w:val="-6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w w:val="97"/>
                <w:sz w:val="20"/>
                <w:szCs w:val="24"/>
              </w:rPr>
              <w:t>supervisory</w:t>
            </w:r>
            <w:r w:rsidRPr="000731D4">
              <w:rPr>
                <w:rFonts w:ascii="Arial" w:hAnsi="Arial" w:cs="Arial"/>
                <w:i/>
                <w:iCs/>
                <w:spacing w:val="-14"/>
                <w:w w:val="97"/>
                <w:sz w:val="20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responsibilities</w:t>
            </w:r>
            <w:r w:rsidR="0029374B"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.</w:t>
            </w:r>
            <w:r w:rsidRPr="000731D4">
              <w:rPr>
                <w:rFonts w:ascii="Arial" w:hAnsi="Arial" w:cs="Arial"/>
                <w:i/>
                <w:iCs/>
                <w:sz w:val="20"/>
                <w:szCs w:val="24"/>
              </w:rPr>
              <w:t>)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9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YES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:rsidR="004B4B5B" w:rsidRPr="004B4B5B" w:rsidRDefault="004B4B5B" w:rsidP="004B4B5B">
            <w:pPr>
              <w:widowControl w:val="0"/>
              <w:autoSpaceDE w:val="0"/>
              <w:autoSpaceDN w:val="0"/>
              <w:adjustRightInd w:val="0"/>
              <w:spacing w:before="77" w:after="0" w:line="240" w:lineRule="auto"/>
              <w:ind w:left="17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</w:t>
            </w:r>
            <w:r w:rsidRPr="004B4B5B">
              <w:rPr>
                <w:rFonts w:ascii="Arial" w:hAnsi="Arial" w:cs="Arial"/>
                <w:b/>
                <w:bCs/>
                <w:sz w:val="28"/>
                <w:szCs w:val="28"/>
              </w:rPr>
              <w:t>NO</w:t>
            </w:r>
          </w:p>
        </w:tc>
      </w:tr>
      <w:tr w:rsidR="004B4B5B" w:rsidRPr="000731D4" w:rsidTr="0029374B">
        <w:trPr>
          <w:trHeight w:val="432"/>
        </w:trPr>
        <w:tc>
          <w:tcPr>
            <w:tcW w:w="10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1. Practices good relations:</w:t>
            </w:r>
          </w:p>
        </w:tc>
      </w:tr>
      <w:tr w:rsidR="004B4B5B" w:rsidRPr="000731D4" w:rsidTr="00ED6129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29374B" w:rsidP="000F1CD1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ab/>
            </w:r>
            <w:r w:rsidR="004B4B5B" w:rsidRPr="000731D4">
              <w:rPr>
                <w:rFonts w:ascii="Arial" w:hAnsi="Arial" w:cs="Arial"/>
                <w:szCs w:val="24"/>
              </w:rPr>
              <w:t>a. Interacts with the public in a professional manner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ED61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ED61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10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2. Practices positive leadership skills:</w:t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29374B" w:rsidP="0029374B">
            <w:pPr>
              <w:widowControl w:val="0"/>
              <w:tabs>
                <w:tab w:val="left" w:pos="625"/>
              </w:tabs>
              <w:autoSpaceDE w:val="0"/>
              <w:autoSpaceDN w:val="0"/>
              <w:adjustRightInd w:val="0"/>
              <w:spacing w:before="15" w:after="0" w:line="240" w:lineRule="auto"/>
              <w:ind w:left="355" w:hanging="360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ab/>
            </w:r>
            <w:r w:rsidR="004B4B5B" w:rsidRPr="000731D4">
              <w:rPr>
                <w:rFonts w:ascii="Arial" w:hAnsi="Arial" w:cs="Arial"/>
                <w:szCs w:val="24"/>
              </w:rPr>
              <w:t>a. Demonstrates ability to direct and/or confer appropriately when working with</w:t>
            </w:r>
            <w:r w:rsidRPr="000731D4">
              <w:rPr>
                <w:rFonts w:ascii="Arial" w:hAnsi="Arial" w:cs="Arial"/>
                <w:szCs w:val="24"/>
              </w:rPr>
              <w:t xml:space="preserve"> </w:t>
            </w:r>
            <w:r w:rsidR="004B4B5B" w:rsidRPr="000731D4">
              <w:rPr>
                <w:rFonts w:ascii="Arial" w:hAnsi="Arial" w:cs="Arial"/>
                <w:szCs w:val="24"/>
              </w:rPr>
              <w:t>subordinates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29374B" w:rsidP="0029374B">
            <w:pPr>
              <w:widowControl w:val="0"/>
              <w:tabs>
                <w:tab w:val="left" w:pos="625"/>
              </w:tabs>
              <w:autoSpaceDE w:val="0"/>
              <w:autoSpaceDN w:val="0"/>
              <w:adjustRightInd w:val="0"/>
              <w:spacing w:before="15" w:after="0" w:line="240" w:lineRule="auto"/>
              <w:ind w:left="355" w:hanging="360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ab/>
            </w:r>
            <w:r w:rsidR="004B4B5B" w:rsidRPr="000731D4">
              <w:rPr>
                <w:rFonts w:ascii="Arial" w:hAnsi="Arial" w:cs="Arial"/>
                <w:szCs w:val="24"/>
              </w:rPr>
              <w:t>b. Maintains dignity of employees under his/her supervision - even when correcting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29374B" w:rsidP="0029374B">
            <w:pPr>
              <w:widowControl w:val="0"/>
              <w:tabs>
                <w:tab w:val="left" w:pos="370"/>
              </w:tabs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ab/>
            </w:r>
            <w:r w:rsidR="004B4B5B" w:rsidRPr="000731D4">
              <w:rPr>
                <w:rFonts w:ascii="Arial" w:hAnsi="Arial" w:cs="Arial"/>
                <w:szCs w:val="24"/>
              </w:rPr>
              <w:t>c. Develops strengths of people while improving weaknesses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Praises accomplishments of employees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e. Displays professionalism when dealing with difficult situations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10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3. Demonstrates ability to plan and organize the work of others:</w:t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Understands  each worker's skills and abilities then successfully matches them to appropriate work assignments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Develops efficient schedules and makes appropriate work assignments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c. Develops long-range plans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Establishes objectives and exhibits consistency in daily planning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10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4. Provides training and instruction:</w:t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Keeps abreast of new developments in job-related areas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Evaluates work processes and incorporates  evaluation in planning for future</w:t>
            </w:r>
            <w:r w:rsidR="0029374B" w:rsidRPr="000731D4">
              <w:rPr>
                <w:rFonts w:ascii="Arial" w:hAnsi="Arial" w:cs="Arial"/>
                <w:szCs w:val="24"/>
              </w:rPr>
              <w:t xml:space="preserve"> </w:t>
            </w:r>
            <w:r w:rsidRPr="000731D4">
              <w:rPr>
                <w:rFonts w:ascii="Arial" w:hAnsi="Arial" w:cs="Arial"/>
                <w:szCs w:val="24"/>
              </w:rPr>
              <w:t>assignments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29374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c</w:t>
            </w:r>
            <w:r w:rsidR="004B4B5B" w:rsidRPr="000731D4">
              <w:rPr>
                <w:rFonts w:ascii="Arial" w:hAnsi="Arial" w:cs="Arial"/>
                <w:szCs w:val="24"/>
              </w:rPr>
              <w:t>. Displays professionalism when dealing with difficult situations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10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23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5. Practices efficiency and economy in operating procedures:</w:t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a. Exhibits concern for efficiency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b. Uses good judgment in use of school and district resources - personnel, supplies, equipment, etc.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0731D4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c. Understands </w:t>
            </w:r>
            <w:r w:rsidR="004B4B5B" w:rsidRPr="000731D4">
              <w:rPr>
                <w:rFonts w:ascii="Arial" w:hAnsi="Arial" w:cs="Arial"/>
                <w:szCs w:val="24"/>
              </w:rPr>
              <w:t>and utilizes sound conservation practices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66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t>d. Maintains accurate records and reviews to assist in improving efficiency and economy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4B4B5B" w:rsidRPr="000731D4" w:rsidTr="0029374B">
        <w:trPr>
          <w:trHeight w:val="432"/>
        </w:trPr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0731D4" w:rsidP="0029374B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55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e. Understands </w:t>
            </w:r>
            <w:r w:rsidR="004B4B5B" w:rsidRPr="000731D4">
              <w:rPr>
                <w:rFonts w:ascii="Arial" w:hAnsi="Arial" w:cs="Arial"/>
                <w:szCs w:val="24"/>
              </w:rPr>
              <w:t>role in the context of the entire school system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4B5B" w:rsidRPr="000731D4" w:rsidRDefault="004B4B5B" w:rsidP="004B4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0731D4">
              <w:rPr>
                <w:rFonts w:ascii="Arial" w:hAnsi="Arial" w:cs="Arial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31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72433">
              <w:rPr>
                <w:rFonts w:ascii="Arial" w:hAnsi="Arial" w:cs="Arial"/>
                <w:szCs w:val="24"/>
              </w:rPr>
            </w:r>
            <w:r w:rsidR="00E72433">
              <w:rPr>
                <w:rFonts w:ascii="Arial" w:hAnsi="Arial" w:cs="Arial"/>
                <w:szCs w:val="24"/>
              </w:rPr>
              <w:fldChar w:fldCharType="separate"/>
            </w:r>
            <w:r w:rsidRPr="000731D4">
              <w:rPr>
                <w:rFonts w:ascii="Arial" w:hAnsi="Arial" w:cs="Arial"/>
                <w:szCs w:val="24"/>
              </w:rPr>
              <w:fldChar w:fldCharType="end"/>
            </w:r>
          </w:p>
        </w:tc>
      </w:tr>
    </w:tbl>
    <w:p w:rsidR="005A2768" w:rsidRDefault="005A2768">
      <w:pPr>
        <w:rPr>
          <w:rFonts w:ascii="Arial" w:hAnsi="Arial" w:cs="Arial"/>
        </w:rPr>
        <w:sectPr w:rsidR="005A2768" w:rsidSect="004B4B5B">
          <w:footerReference w:type="default" r:id="rId7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0731D4" w:rsidRDefault="000731D4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85002">
        <w:rPr>
          <w:rFonts w:ascii="Arial" w:hAnsi="Arial" w:cs="Arial"/>
          <w:b/>
          <w:bCs/>
          <w:sz w:val="28"/>
          <w:szCs w:val="28"/>
        </w:rPr>
        <w:lastRenderedPageBreak/>
        <w:t>BERTIE</w:t>
      </w:r>
      <w:r w:rsidRPr="00C85002">
        <w:rPr>
          <w:rFonts w:ascii="Arial" w:hAnsi="Arial" w:cs="Arial"/>
          <w:b/>
          <w:bCs/>
          <w:spacing w:val="-22"/>
          <w:sz w:val="28"/>
          <w:szCs w:val="28"/>
        </w:rPr>
        <w:t xml:space="preserve"> </w:t>
      </w:r>
      <w:r w:rsidRPr="00C85002">
        <w:rPr>
          <w:rFonts w:ascii="Arial" w:hAnsi="Arial" w:cs="Arial"/>
          <w:b/>
          <w:bCs/>
          <w:sz w:val="28"/>
          <w:szCs w:val="28"/>
        </w:rPr>
        <w:t>COUNTY SCHOOLS</w:t>
      </w:r>
    </w:p>
    <w:p w:rsidR="000731D4" w:rsidRPr="00C85002" w:rsidRDefault="000731D4" w:rsidP="000731D4">
      <w:pPr>
        <w:widowControl w:val="0"/>
        <w:autoSpaceDE w:val="0"/>
        <w:autoSpaceDN w:val="0"/>
        <w:adjustRightInd w:val="0"/>
        <w:spacing w:before="64" w:after="0" w:line="25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CLASSIFIED EMPLOYEE EVALUATION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40" w:lineRule="auto"/>
        <w:ind w:left="145"/>
        <w:rPr>
          <w:rFonts w:ascii="Arial" w:hAnsi="Arial" w:cs="Arial"/>
          <w:sz w:val="18"/>
          <w:szCs w:val="18"/>
        </w:rPr>
      </w:pPr>
      <w:r w:rsidRPr="00C85002">
        <w:rPr>
          <w:rFonts w:ascii="Arial" w:hAnsi="Arial" w:cs="Arial"/>
          <w:sz w:val="18"/>
          <w:szCs w:val="18"/>
        </w:rPr>
        <w:t>Use</w:t>
      </w:r>
      <w:r w:rsidRPr="00C85002">
        <w:rPr>
          <w:rFonts w:ascii="Arial" w:hAnsi="Arial" w:cs="Arial"/>
          <w:spacing w:val="6"/>
          <w:sz w:val="18"/>
          <w:szCs w:val="18"/>
        </w:rPr>
        <w:t xml:space="preserve"> </w:t>
      </w:r>
      <w:r w:rsidRPr="00C85002">
        <w:rPr>
          <w:rFonts w:ascii="Arial" w:hAnsi="Arial" w:cs="Arial"/>
          <w:sz w:val="18"/>
          <w:szCs w:val="18"/>
        </w:rPr>
        <w:t>for Custodians, Secretaries (EOPs), NC Wise Operators, Bookkeepers, Maintenance, Bus</w:t>
      </w:r>
      <w:r>
        <w:rPr>
          <w:rFonts w:ascii="Arial" w:hAnsi="Arial" w:cs="Arial"/>
          <w:sz w:val="18"/>
          <w:szCs w:val="18"/>
        </w:rPr>
        <w:t xml:space="preserve"> Garage, and Child Nutrition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Arial" w:hAnsi="Arial" w:cs="Arial"/>
          <w:sz w:val="14"/>
          <w:szCs w:val="14"/>
        </w:rPr>
      </w:pPr>
    </w:p>
    <w:p w:rsidR="005A2768" w:rsidRPr="00C85002" w:rsidRDefault="00CC7601" w:rsidP="005A2768">
      <w:pPr>
        <w:widowControl w:val="0"/>
        <w:autoSpaceDE w:val="0"/>
        <w:autoSpaceDN w:val="0"/>
        <w:adjustRightInd w:val="0"/>
        <w:spacing w:after="0" w:line="274" w:lineRule="exact"/>
        <w:ind w:left="1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1218565</wp:posOffset>
                </wp:positionH>
                <wp:positionV relativeFrom="paragraph">
                  <wp:posOffset>1560195</wp:posOffset>
                </wp:positionV>
                <wp:extent cx="0" cy="0"/>
                <wp:effectExtent l="8890" t="7620" r="10160" b="11430"/>
                <wp:wrapNone/>
                <wp:docPr id="26" name="Freeform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718DE" id="Freeform 1118" o:spid="_x0000_s1026" style="position:absolute;margin-left:95.95pt;margin-top:122.85pt;width:0;height:0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" o:allowincell="f" path="m,l,xe" filled="f" strokeweight=".5pt">
                <v:path arrowok="t" o:connecttype="custom" o:connectlocs="0,0;0,0;0,0;0,0" o:connectangles="0,0,0,0"/>
                <w10:wrap anchorx="page"/>
              </v:shape>
            </w:pict>
          </mc:Fallback>
        </mc:AlternateContent>
      </w:r>
      <w:r w:rsidR="005A2768" w:rsidRPr="00C85002">
        <w:rPr>
          <w:rFonts w:ascii="Arial" w:hAnsi="Arial" w:cs="Arial"/>
          <w:sz w:val="24"/>
          <w:szCs w:val="24"/>
        </w:rPr>
        <w:t>Evaluator's</w:t>
      </w:r>
      <w:r w:rsidR="005A2768" w:rsidRPr="00C85002">
        <w:rPr>
          <w:rFonts w:ascii="Arial" w:hAnsi="Arial" w:cs="Arial"/>
          <w:spacing w:val="-8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sz w:val="24"/>
          <w:szCs w:val="24"/>
        </w:rPr>
        <w:t>Summary</w:t>
      </w:r>
      <w:r w:rsidR="005A2768" w:rsidRPr="00C85002">
        <w:rPr>
          <w:rFonts w:ascii="Arial" w:hAnsi="Arial" w:cs="Arial"/>
          <w:spacing w:val="7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sz w:val="24"/>
          <w:szCs w:val="24"/>
        </w:rPr>
        <w:t>Comments:</w:t>
      </w:r>
      <w:r w:rsidR="005A2768" w:rsidRPr="00C85002">
        <w:rPr>
          <w:rFonts w:ascii="Arial" w:hAnsi="Arial" w:cs="Arial"/>
          <w:spacing w:val="19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96"/>
          <w:sz w:val="24"/>
          <w:szCs w:val="24"/>
        </w:rPr>
        <w:t>(Use</w:t>
      </w:r>
      <w:r w:rsidR="005A2768" w:rsidRPr="00C85002">
        <w:rPr>
          <w:rFonts w:ascii="Arial" w:hAnsi="Arial" w:cs="Arial"/>
          <w:spacing w:val="-7"/>
          <w:w w:val="96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109"/>
          <w:sz w:val="24"/>
          <w:szCs w:val="24"/>
        </w:rPr>
        <w:t>attachment,</w:t>
      </w:r>
      <w:r w:rsidR="005A2768" w:rsidRPr="00C85002">
        <w:rPr>
          <w:rFonts w:ascii="Arial" w:hAnsi="Arial" w:cs="Arial"/>
          <w:spacing w:val="-13"/>
          <w:w w:val="109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86"/>
          <w:sz w:val="24"/>
          <w:szCs w:val="24"/>
        </w:rPr>
        <w:t>if</w:t>
      </w:r>
      <w:r w:rsidR="005A2768" w:rsidRPr="00C85002">
        <w:rPr>
          <w:rFonts w:ascii="Arial" w:hAnsi="Arial" w:cs="Arial"/>
          <w:spacing w:val="-2"/>
          <w:w w:val="86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109"/>
          <w:sz w:val="24"/>
          <w:szCs w:val="24"/>
        </w:rPr>
        <w:t>needed)</w:t>
      </w:r>
    </w:p>
    <w:p w:rsidR="005A2768" w:rsidRPr="00C85002" w:rsidRDefault="00CC7601" w:rsidP="005A2768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78105</wp:posOffset>
                </wp:positionV>
                <wp:extent cx="6711315" cy="2962910"/>
                <wp:effectExtent l="3810" t="11430" r="9525" b="6985"/>
                <wp:wrapNone/>
                <wp:docPr id="19" name="Group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2962910"/>
                          <a:chOff x="756" y="397"/>
                          <a:chExt cx="10158" cy="5206"/>
                        </a:xfrm>
                      </wpg:grpSpPr>
                      <wps:wsp>
                        <wps:cNvPr id="20" name="Freeform 1120"/>
                        <wps:cNvSpPr>
                          <a:spLocks/>
                        </wps:cNvSpPr>
                        <wps:spPr bwMode="auto">
                          <a:xfrm>
                            <a:off x="761" y="407"/>
                            <a:ext cx="10138" cy="0"/>
                          </a:xfrm>
                          <a:custGeom>
                            <a:avLst/>
                            <a:gdLst>
                              <a:gd name="T0" fmla="*/ 0 w 10138"/>
                              <a:gd name="T1" fmla="*/ 10137 w 1013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38">
                                <a:moveTo>
                                  <a:pt x="0" y="0"/>
                                </a:moveTo>
                                <a:lnTo>
                                  <a:pt x="1013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121"/>
                        <wps:cNvSpPr>
                          <a:spLocks/>
                        </wps:cNvSpPr>
                        <wps:spPr bwMode="auto">
                          <a:xfrm>
                            <a:off x="766" y="407"/>
                            <a:ext cx="0" cy="5186"/>
                          </a:xfrm>
                          <a:custGeom>
                            <a:avLst/>
                            <a:gdLst>
                              <a:gd name="T0" fmla="*/ 0 h 5186"/>
                              <a:gd name="T1" fmla="*/ 5186 h 518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5186">
                                <a:moveTo>
                                  <a:pt x="0" y="0"/>
                                </a:moveTo>
                                <a:lnTo>
                                  <a:pt x="0" y="518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122"/>
                        <wps:cNvSpPr>
                          <a:spLocks/>
                        </wps:cNvSpPr>
                        <wps:spPr bwMode="auto">
                          <a:xfrm>
                            <a:off x="776" y="417"/>
                            <a:ext cx="0" cy="5161"/>
                          </a:xfrm>
                          <a:custGeom>
                            <a:avLst/>
                            <a:gdLst>
                              <a:gd name="T0" fmla="*/ 0 h 5161"/>
                              <a:gd name="T1" fmla="*/ 5161 h 516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5161">
                                <a:moveTo>
                                  <a:pt x="0" y="0"/>
                                </a:moveTo>
                                <a:lnTo>
                                  <a:pt x="0" y="516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123"/>
                        <wps:cNvSpPr>
                          <a:spLocks/>
                        </wps:cNvSpPr>
                        <wps:spPr bwMode="auto">
                          <a:xfrm>
                            <a:off x="771" y="417"/>
                            <a:ext cx="10118" cy="0"/>
                          </a:xfrm>
                          <a:custGeom>
                            <a:avLst/>
                            <a:gdLst>
                              <a:gd name="T0" fmla="*/ 0 w 10118"/>
                              <a:gd name="T1" fmla="*/ 10117 w 101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18">
                                <a:moveTo>
                                  <a:pt x="0" y="0"/>
                                </a:moveTo>
                                <a:lnTo>
                                  <a:pt x="1011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24"/>
                        <wps:cNvSpPr>
                          <a:spLocks/>
                        </wps:cNvSpPr>
                        <wps:spPr bwMode="auto">
                          <a:xfrm>
                            <a:off x="10904" y="402"/>
                            <a:ext cx="0" cy="5196"/>
                          </a:xfrm>
                          <a:custGeom>
                            <a:avLst/>
                            <a:gdLst>
                              <a:gd name="T0" fmla="*/ 0 h 5196"/>
                              <a:gd name="T1" fmla="*/ 5196 h 51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5196">
                                <a:moveTo>
                                  <a:pt x="0" y="0"/>
                                </a:moveTo>
                                <a:lnTo>
                                  <a:pt x="0" y="519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125"/>
                        <wps:cNvSpPr>
                          <a:spLocks/>
                        </wps:cNvSpPr>
                        <wps:spPr bwMode="auto">
                          <a:xfrm>
                            <a:off x="761" y="5593"/>
                            <a:ext cx="10148" cy="0"/>
                          </a:xfrm>
                          <a:custGeom>
                            <a:avLst/>
                            <a:gdLst>
                              <a:gd name="T0" fmla="*/ 0 w 10148"/>
                              <a:gd name="T1" fmla="*/ 10147 w 101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48">
                                <a:moveTo>
                                  <a:pt x="0" y="0"/>
                                </a:moveTo>
                                <a:lnTo>
                                  <a:pt x="1014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6BF89" id="Group 1119" o:spid="_x0000_s1026" style="position:absolute;margin-left:37.8pt;margin-top:6.15pt;width:528.45pt;height:233.3pt;z-index:-251649024;mso-position-horizontal-relative:page" coordorigin="756,397" coordsize="10158,5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" o:allowincell="f">
                <v:shape id="Freeform 1120" o:spid="_x0000_s1027" style="position:absolute;left:761;top:407;width:10138;height:0;visibility:visible;mso-wrap-style:square;v-text-anchor:top" coordsize="101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vOMMEA&#10;AADbAAAADwAAAGRycy9kb3ducmV2LnhtbERPTWvCQBC9F/wPywi9lGZTKSLRNYggtIeCNYL0Nman&#10;SZrMbMhuNf777qHg8fG+V/nInbrQ4BsnBl6SFBRJ6WwjlYFjsXtegPIBxWLnhAzcyEO+njysMLPu&#10;Kp90OYRKxRDxGRqoQ+gzrX1ZE6NPXE8SuW83MIYIh0rbAa8xnDs9S9O5ZmwkNtTY07amsj38sgFK&#10;pT2x/QivvH3iL/tenPc/hTGP03GzBBVoDHfxv/vNGpjF9fFL/AF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bzjDBAAAA2wAAAA8AAAAAAAAAAAAAAAAAmAIAAGRycy9kb3du&#10;cmV2LnhtbFBLBQYAAAAABAAEAPUAAACGAwAAAAA=&#10;" path="m,l10137,e" filled="f" strokecolor="gray" strokeweight=".5pt">
                  <v:path arrowok="t" o:connecttype="custom" o:connectlocs="0,0;10137,0" o:connectangles="0,0"/>
                </v:shape>
                <v:shape id="Freeform 1121" o:spid="_x0000_s1028" style="position:absolute;left:766;top:407;width:0;height:5186;visibility:visible;mso-wrap-style:square;v-text-anchor:top" coordsize="0,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9x8QA&#10;AADbAAAADwAAAGRycy9kb3ducmV2LnhtbESPT2vCQBTE7wW/w/IEb3WjBZHUVUQQe8jFKJTeXrPP&#10;JG32bciu+ffp3ULB4zAzv2E2u95UoqXGlZYVLOYRCOLM6pJzBdfL8XUNwnlkjZVlUjCQg9128rLB&#10;WNuOz9SmPhcBwi5GBYX3dSylywoy6Oa2Jg7ezTYGfZBNLnWDXYCbSi6jaCUNlhwWCqzpUFD2m96N&#10;gtP3W5Icv8qhbvVn/pNex8uNR6Vm037/DsJT75/h//aHVrBcwN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nvcfEAAAA2wAAAA8AAAAAAAAAAAAAAAAAmAIAAGRycy9k&#10;b3ducmV2LnhtbFBLBQYAAAAABAAEAPUAAACJAwAAAAA=&#10;" path="m,l,5186e" filled="f" strokecolor="gray" strokeweight=".5pt">
                  <v:path arrowok="t" o:connecttype="custom" o:connectlocs="0,0;0,5186" o:connectangles="0,0"/>
                </v:shape>
                <v:shape id="Freeform 1122" o:spid="_x0000_s1029" style="position:absolute;left:776;top:417;width:0;height:5161;visibility:visible;mso-wrap-style:square;v-text-anchor:top" coordsize="0,5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L1MUA&#10;AADbAAAADwAAAGRycy9kb3ducmV2LnhtbESPQWvCQBSE70L/w/IKvenGULSkbkKRVoIntT2kt0f2&#10;NQnNvg27W43+elcQehxm5htmVYymF0dyvrOsYD5LQBDXVnfcKPj6/Ji+gPABWWNvmRScyUORP0xW&#10;mGl74j0dD6EREcI+QwVtCEMmpa9bMuhndiCO3o91BkOUrpHa4SnCTS/TJFlIgx3HhRYHWrdU/x7+&#10;jILF/LJZb9PtZulKV6Euq/fd97NST4/j2yuIQGP4D9/bpVaQpnD7En+A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6IvUxQAAANsAAAAPAAAAAAAAAAAAAAAAAJgCAABkcnMv&#10;ZG93bnJldi54bWxQSwUGAAAAAAQABAD1AAAAigMAAAAA&#10;" path="m,l,5161e" filled="f" strokecolor="#404040" strokeweight=".5pt">
                  <v:path arrowok="t" o:connecttype="custom" o:connectlocs="0,0;0,5161" o:connectangles="0,0"/>
                </v:shape>
                <v:shape id="Freeform 1123" o:spid="_x0000_s1030" style="position:absolute;left:771;top:417;width:10118;height:0;visibility:visible;mso-wrap-style:square;v-text-anchor:top" coordsize="1011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LTsUA&#10;AADbAAAADwAAAGRycy9kb3ducmV2LnhtbESPQWvCQBSE7wX/w/IEL6KbGmhLdBURFIsltFqhx0f2&#10;mQ3Nvg3ZrcZ/7wpCj8PMfMPMFp2txZlaXzlW8DxOQBAXTldcKvg+rEdvIHxA1lg7JgVX8rCY955m&#10;mGl34S8670MpIoR9hgpMCE0mpS8MWfRj1xBH7+RaiyHKtpS6xUuE21pOkuRFWqw4LhhsaGWo+N3/&#10;WQXb/CfNj8P3MNzpj8/XZXXk1Wat1KDfLacgAnXhP/xob7WCSQr3L/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3stOxQAAANsAAAAPAAAAAAAAAAAAAAAAAJgCAABkcnMv&#10;ZG93bnJldi54bWxQSwUGAAAAAAQABAD1AAAAigMAAAAA&#10;" path="m,l10117,e" filled="f" strokecolor="#404040" strokeweight=".5pt">
                  <v:path arrowok="t" o:connecttype="custom" o:connectlocs="0,0;10117,0" o:connectangles="0,0"/>
                </v:shape>
                <v:shape id="Freeform 1124" o:spid="_x0000_s1031" style="position:absolute;left:10904;top:402;width:0;height:5196;visibility:visible;mso-wrap-style:square;v-text-anchor:top" coordsize="0,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CHpMIA&#10;AADbAAAADwAAAGRycy9kb3ducmV2LnhtbESPQYvCMBSE7wv+h/AEb2uq6CLVKLogLCLCVsHrs3m2&#10;xealJLHWf2+EhT0OM/MNs1h1phYtOV9ZVjAaJiCIc6srLhScjtvPGQgfkDXWlknBkzyslr2PBaba&#10;PviX2iwUIkLYp6igDKFJpfR5SQb90DbE0btaZzBE6QqpHT4i3NRynCRf0mDFcaHEhr5Lym/Z3Siw&#10;+1s3vYw29/NBbndZO/XuFGZKDfrdeg4iUBf+w3/tH61gPIH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MIekwgAAANsAAAAPAAAAAAAAAAAAAAAAAJgCAABkcnMvZG93&#10;bnJldi54bWxQSwUGAAAAAAQABAD1AAAAhwMAAAAA&#10;" path="m,l,5196e" filled="f" strokecolor="#d3d0c7" strokeweight=".5pt">
                  <v:path arrowok="t" o:connecttype="custom" o:connectlocs="0,0;0,5196" o:connectangles="0,0"/>
                </v:shape>
                <v:shape id="Freeform 1125" o:spid="_x0000_s1032" style="position:absolute;left:761;top:5593;width:10148;height:0;visibility:visible;mso-wrap-style:square;v-text-anchor:top" coordsize="1014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jdsAA&#10;AADbAAAADwAAAGRycy9kb3ducmV2LnhtbESPT4vCMBDF78J+hzAL3jTxL7vVKMsugldrvQ/N2BSb&#10;SWmyWr+9EQSPjzfv9+att71rxJW6UHvWMBkrEMSlNzVXGorjbvQFIkRkg41n0nCnANvNx2CNmfE3&#10;PtA1j5VIEA4ZarAxtpmUobTkMIx9S5y8s+8cxiS7SpoObwnuGjlVaikd1pwaLLb0a6m85P8uvaHy&#10;e3Gu5nUzU6e/hS2Wk29ErYef/c8KRKQ+vo9f6b3RMF3Ac0sCgNw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QjdsAAAADbAAAADwAAAAAAAAAAAAAAAACYAgAAZHJzL2Rvd25y&#10;ZXYueG1sUEsFBgAAAAAEAAQA9QAAAIUDAAAAAA==&#10;" path="m,l10147,e" filled="f" strokecolor="#d3d0c7" strokeweight=".5pt">
                  <v:path arrowok="t" o:connecttype="custom" o:connectlocs="0,0;10147,0" o:connectangles="0,0"/>
                </v:shape>
                <w10:wrap anchorx="page"/>
              </v:group>
            </w:pict>
          </mc:Fallback>
        </mc:AlternateConten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251A6F" w:rsidRDefault="00251A6F" w:rsidP="00251A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  <w:r w:rsidRPr="00251A6F">
        <w:rPr>
          <w:rFonts w:ascii="Arial" w:hAnsi="Arial" w:cs="Arial"/>
          <w:sz w:val="24"/>
          <w:szCs w:val="20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9" w:name="Text7"/>
      <w:r w:rsidRPr="00251A6F">
        <w:rPr>
          <w:rFonts w:ascii="Arial" w:hAnsi="Arial" w:cs="Arial"/>
          <w:sz w:val="24"/>
          <w:szCs w:val="20"/>
          <w:u w:val="single"/>
        </w:rPr>
        <w:instrText xml:space="preserve"> FORMTEXT </w:instrText>
      </w:r>
      <w:r w:rsidRPr="00251A6F">
        <w:rPr>
          <w:rFonts w:ascii="Arial" w:hAnsi="Arial" w:cs="Arial"/>
          <w:sz w:val="24"/>
          <w:szCs w:val="20"/>
          <w:u w:val="single"/>
        </w:rPr>
      </w:r>
      <w:r w:rsidRPr="00251A6F">
        <w:rPr>
          <w:rFonts w:ascii="Arial" w:hAnsi="Arial" w:cs="Arial"/>
          <w:sz w:val="24"/>
          <w:szCs w:val="20"/>
          <w:u w:val="single"/>
        </w:rPr>
        <w:fldChar w:fldCharType="separate"/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sz w:val="24"/>
          <w:szCs w:val="20"/>
          <w:u w:val="single"/>
        </w:rPr>
        <w:fldChar w:fldCharType="end"/>
      </w:r>
      <w:bookmarkEnd w:id="9"/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251A6F" w:rsidP="005A2768">
      <w:pPr>
        <w:widowControl w:val="0"/>
        <w:autoSpaceDE w:val="0"/>
        <w:autoSpaceDN w:val="0"/>
        <w:adjustRightInd w:val="0"/>
        <w:spacing w:before="26" w:after="0" w:line="240" w:lineRule="auto"/>
        <w:ind w:left="1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Evaluatee</w:t>
      </w:r>
      <w:r w:rsidR="005A2768" w:rsidRPr="00C85002">
        <w:rPr>
          <w:rFonts w:ascii="Arial" w:hAnsi="Arial" w:cs="Arial"/>
          <w:sz w:val="24"/>
          <w:szCs w:val="24"/>
        </w:rPr>
        <w:t>'s</w:t>
      </w:r>
      <w:r w:rsidR="005A2768" w:rsidRPr="00C85002">
        <w:rPr>
          <w:rFonts w:ascii="Arial" w:hAnsi="Arial" w:cs="Arial"/>
          <w:spacing w:val="-8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sz w:val="24"/>
          <w:szCs w:val="24"/>
        </w:rPr>
        <w:t>Summary</w:t>
      </w:r>
      <w:r w:rsidR="005A2768" w:rsidRPr="00C85002">
        <w:rPr>
          <w:rFonts w:ascii="Arial" w:hAnsi="Arial" w:cs="Arial"/>
          <w:spacing w:val="7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sz w:val="24"/>
          <w:szCs w:val="24"/>
        </w:rPr>
        <w:t>Comments:</w:t>
      </w:r>
      <w:r w:rsidR="005A2768" w:rsidRPr="00C85002">
        <w:rPr>
          <w:rFonts w:ascii="Arial" w:hAnsi="Arial" w:cs="Arial"/>
          <w:spacing w:val="19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96"/>
          <w:sz w:val="24"/>
          <w:szCs w:val="24"/>
        </w:rPr>
        <w:t>(Use</w:t>
      </w:r>
      <w:r w:rsidR="005A2768" w:rsidRPr="00C85002">
        <w:rPr>
          <w:rFonts w:ascii="Arial" w:hAnsi="Arial" w:cs="Arial"/>
          <w:spacing w:val="-7"/>
          <w:w w:val="96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109"/>
          <w:sz w:val="24"/>
          <w:szCs w:val="24"/>
        </w:rPr>
        <w:t>attachment,</w:t>
      </w:r>
      <w:r w:rsidR="005A2768" w:rsidRPr="00C85002">
        <w:rPr>
          <w:rFonts w:ascii="Arial" w:hAnsi="Arial" w:cs="Arial"/>
          <w:spacing w:val="-13"/>
          <w:w w:val="109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86"/>
          <w:sz w:val="24"/>
          <w:szCs w:val="24"/>
        </w:rPr>
        <w:t>if</w:t>
      </w:r>
      <w:r w:rsidR="005A2768" w:rsidRPr="00C85002">
        <w:rPr>
          <w:rFonts w:ascii="Arial" w:hAnsi="Arial" w:cs="Arial"/>
          <w:spacing w:val="-2"/>
          <w:w w:val="86"/>
          <w:sz w:val="24"/>
          <w:szCs w:val="24"/>
        </w:rPr>
        <w:t xml:space="preserve"> </w:t>
      </w:r>
      <w:r w:rsidR="005A2768" w:rsidRPr="00C85002">
        <w:rPr>
          <w:rFonts w:ascii="Arial" w:hAnsi="Arial" w:cs="Arial"/>
          <w:w w:val="109"/>
          <w:sz w:val="24"/>
          <w:szCs w:val="24"/>
        </w:rPr>
        <w:t>needed)</w:t>
      </w:r>
    </w:p>
    <w:p w:rsidR="005A2768" w:rsidRPr="00C85002" w:rsidRDefault="00CC7601" w:rsidP="005A2768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470535</wp:posOffset>
                </wp:positionH>
                <wp:positionV relativeFrom="paragraph">
                  <wp:posOffset>69215</wp:posOffset>
                </wp:positionV>
                <wp:extent cx="6704330" cy="2131695"/>
                <wp:effectExtent l="3810" t="2540" r="6985" b="8890"/>
                <wp:wrapNone/>
                <wp:docPr id="12" name="Group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4330" cy="2131695"/>
                          <a:chOff x="741" y="411"/>
                          <a:chExt cx="10157" cy="3357"/>
                        </a:xfrm>
                      </wpg:grpSpPr>
                      <wps:wsp>
                        <wps:cNvPr id="13" name="Freeform 1127"/>
                        <wps:cNvSpPr>
                          <a:spLocks/>
                        </wps:cNvSpPr>
                        <wps:spPr bwMode="auto">
                          <a:xfrm>
                            <a:off x="746" y="421"/>
                            <a:ext cx="10137" cy="0"/>
                          </a:xfrm>
                          <a:custGeom>
                            <a:avLst/>
                            <a:gdLst>
                              <a:gd name="T0" fmla="*/ 0 w 10137"/>
                              <a:gd name="T1" fmla="*/ 10137 w 101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37">
                                <a:moveTo>
                                  <a:pt x="0" y="0"/>
                                </a:moveTo>
                                <a:lnTo>
                                  <a:pt x="1013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128"/>
                        <wps:cNvSpPr>
                          <a:spLocks/>
                        </wps:cNvSpPr>
                        <wps:spPr bwMode="auto">
                          <a:xfrm>
                            <a:off x="751" y="421"/>
                            <a:ext cx="0" cy="3337"/>
                          </a:xfrm>
                          <a:custGeom>
                            <a:avLst/>
                            <a:gdLst>
                              <a:gd name="T0" fmla="*/ 0 h 3337"/>
                              <a:gd name="T1" fmla="*/ 3336 h 333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37">
                                <a:moveTo>
                                  <a:pt x="0" y="0"/>
                                </a:moveTo>
                                <a:lnTo>
                                  <a:pt x="0" y="333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129"/>
                        <wps:cNvSpPr>
                          <a:spLocks/>
                        </wps:cNvSpPr>
                        <wps:spPr bwMode="auto">
                          <a:xfrm>
                            <a:off x="761" y="431"/>
                            <a:ext cx="0" cy="3312"/>
                          </a:xfrm>
                          <a:custGeom>
                            <a:avLst/>
                            <a:gdLst>
                              <a:gd name="T0" fmla="*/ 0 h 3312"/>
                              <a:gd name="T1" fmla="*/ 3311 h 331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12">
                                <a:moveTo>
                                  <a:pt x="0" y="0"/>
                                </a:moveTo>
                                <a:lnTo>
                                  <a:pt x="0" y="331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130"/>
                        <wps:cNvSpPr>
                          <a:spLocks/>
                        </wps:cNvSpPr>
                        <wps:spPr bwMode="auto">
                          <a:xfrm>
                            <a:off x="756" y="431"/>
                            <a:ext cx="10117" cy="0"/>
                          </a:xfrm>
                          <a:custGeom>
                            <a:avLst/>
                            <a:gdLst>
                              <a:gd name="T0" fmla="*/ 0 w 10117"/>
                              <a:gd name="T1" fmla="*/ 10117 w 1011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17">
                                <a:moveTo>
                                  <a:pt x="0" y="0"/>
                                </a:moveTo>
                                <a:lnTo>
                                  <a:pt x="1011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131"/>
                        <wps:cNvSpPr>
                          <a:spLocks/>
                        </wps:cNvSpPr>
                        <wps:spPr bwMode="auto">
                          <a:xfrm>
                            <a:off x="10888" y="416"/>
                            <a:ext cx="0" cy="3347"/>
                          </a:xfrm>
                          <a:custGeom>
                            <a:avLst/>
                            <a:gdLst>
                              <a:gd name="T0" fmla="*/ 0 h 3347"/>
                              <a:gd name="T1" fmla="*/ 3346 h 33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347">
                                <a:moveTo>
                                  <a:pt x="0" y="0"/>
                                </a:moveTo>
                                <a:lnTo>
                                  <a:pt x="0" y="334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132"/>
                        <wps:cNvSpPr>
                          <a:spLocks/>
                        </wps:cNvSpPr>
                        <wps:spPr bwMode="auto">
                          <a:xfrm>
                            <a:off x="746" y="3758"/>
                            <a:ext cx="10147" cy="0"/>
                          </a:xfrm>
                          <a:custGeom>
                            <a:avLst/>
                            <a:gdLst>
                              <a:gd name="T0" fmla="*/ 0 w 10147"/>
                              <a:gd name="T1" fmla="*/ 10147 w 101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147">
                                <a:moveTo>
                                  <a:pt x="0" y="0"/>
                                </a:moveTo>
                                <a:lnTo>
                                  <a:pt x="10147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F458C" id="Group 1126" o:spid="_x0000_s1026" style="position:absolute;margin-left:37.05pt;margin-top:5.45pt;width:527.9pt;height:167.85pt;z-index:-251648000;mso-position-horizontal-relative:page" coordorigin="741,411" coordsize="10157,3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" o:allowincell="f">
                <v:shape id="Freeform 1127" o:spid="_x0000_s1027" style="position:absolute;left:746;top:421;width:10137;height:0;visibility:visible;mso-wrap-style:square;v-text-anchor:top" coordsize="1013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bwE8IA&#10;AADbAAAADwAAAGRycy9kb3ducmV2LnhtbERPTYvCMBC9C/sfwgh7kTV1FZFqlNVFUPGi68Hj0IxN&#10;sZmUJtX67zeC4G0e73Nmi9aW4ka1LxwrGPQTEMSZ0wXnCk5/668JCB+QNZaOScGDPCzmH50Zptrd&#10;+UC3Y8hFDGGfogITQpVK6TNDFn3fVcSRu7jaYoiwzqWu8R7DbSm/k2QsLRYcGwxWtDKUXY+NVTCe&#10;nJtlsd7ufrPLftW7mk3zGI6U+uy2P1MQgdrwFr/cGx3nD+H5Szx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9vATwgAAANsAAAAPAAAAAAAAAAAAAAAAAJgCAABkcnMvZG93&#10;bnJldi54bWxQSwUGAAAAAAQABAD1AAAAhwMAAAAA&#10;" path="m,l10137,e" filled="f" strokecolor="gray" strokeweight=".5pt">
                  <v:path arrowok="t" o:connecttype="custom" o:connectlocs="0,0;10137,0" o:connectangles="0,0"/>
                </v:shape>
                <v:shape id="Freeform 1128" o:spid="_x0000_s1028" style="position:absolute;left:751;top:421;width:0;height:3337;visibility:visible;mso-wrap-style:square;v-text-anchor:top" coordsize="0,3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aAuMAA&#10;AADbAAAADwAAAGRycy9kb3ducmV2LnhtbERPTWsCMRC9F/wPYQrearZVWtkaxQqC19qKHsdkulnc&#10;TJYku67/3hQKvc3jfc5iNbhG9BRi7VnB86QAQay9qblS8P21fZqDiAnZYOOZFNwowmo5elhgafyV&#10;P6nfp0rkEI4lKrAptaWUUVtyGCe+Jc7cjw8OU4ahkibgNYe7Rr4Uxat0WHNusNjSxpK+7DungE6b&#10;o/84dOdwuPRvM22nte5YqfHjsH4HkWhI/+I/987k+TP4/SUfIJ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zaAuMAAAADbAAAADwAAAAAAAAAAAAAAAACYAgAAZHJzL2Rvd25y&#10;ZXYueG1sUEsFBgAAAAAEAAQA9QAAAIUDAAAAAA==&#10;" path="m,l,3336e" filled="f" strokecolor="gray" strokeweight=".5pt">
                  <v:path arrowok="t" o:connecttype="custom" o:connectlocs="0,0;0,3336" o:connectangles="0,0"/>
                </v:shape>
                <v:shape id="Freeform 1129" o:spid="_x0000_s1029" style="position:absolute;left:761;top:431;width:0;height:3312;visibility:visible;mso-wrap-style:square;v-text-anchor:top" coordsize="0,3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mxv8AA&#10;AADbAAAADwAAAGRycy9kb3ducmV2LnhtbERP32vCMBB+F/Y/hBvsTZM5JlKNIgNhLwrWCj4eydlW&#10;m0tpslr/ezMY7O0+vp+3XA+uET11ofas4X2iQBAbb2suNRTH7XgOIkRki41n0vCgAOvVy2iJmfV3&#10;PlCfx1KkEA4ZaqhibDMpg6nIYZj4ljhxF985jAl2pbQd3lO4a+RUqZl0WHNqqLClr4rMLf9xGs7K&#10;XM+7Hasyv9KpL07kPsxe67fXYbMAEWmI/+I/97dN8z/h95d0gF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zmxv8AAAADbAAAADwAAAAAAAAAAAAAAAACYAgAAZHJzL2Rvd25y&#10;ZXYueG1sUEsFBgAAAAAEAAQA9QAAAIUDAAAAAA==&#10;" path="m,l,3311e" filled="f" strokecolor="#404040" strokeweight=".5pt">
                  <v:path arrowok="t" o:connecttype="custom" o:connectlocs="0,0;0,3311" o:connectangles="0,0"/>
                </v:shape>
                <v:shape id="Freeform 1130" o:spid="_x0000_s1030" style="position:absolute;left:756;top:431;width:10117;height:0;visibility:visible;mso-wrap-style:square;v-text-anchor:top" coordsize="101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uMhsEA&#10;AADbAAAADwAAAGRycy9kb3ducmV2LnhtbERPS2sCMRC+F/wPYQq91WwtqGyNIoLQggdfxeuwGbOL&#10;m8mySTdrf70RBG/z8T1ntuhtLTpqfeVYwccwA0FcOF2xUXA8rN+nIHxA1lg7JgVX8rCYD15mmGsX&#10;eUfdPhiRQtjnqKAMocml9EVJFv3QNcSJO7vWYkiwNVK3GFO4reUoy8bSYsWpocSGViUVl/2fVTDp&#10;4k/8/D1t8Lr7P23jxvh4Nkq9vfbLLxCB+vAUP9zfOs0fw/2XdICc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LjIbBAAAA2wAAAA8AAAAAAAAAAAAAAAAAmAIAAGRycy9kb3du&#10;cmV2LnhtbFBLBQYAAAAABAAEAPUAAACGAwAAAAA=&#10;" path="m,l10117,e" filled="f" strokecolor="#404040" strokeweight=".5pt">
                  <v:path arrowok="t" o:connecttype="custom" o:connectlocs="0,0;10117,0" o:connectangles="0,0"/>
                </v:shape>
                <v:shape id="Freeform 1131" o:spid="_x0000_s1031" style="position:absolute;left:10888;top:416;width:0;height:3347;visibility:visible;mso-wrap-style:square;v-text-anchor:top" coordsize="0,3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x1r8A&#10;AADbAAAADwAAAGRycy9kb3ducmV2LnhtbERPTYvCMBC9C/sfwgjebKrIWqpRZHFhj+qK4G1oxrba&#10;TEoSa/33G0HY2zze5yzXvWlER87XlhVMkhQEcWF1zaWC4+/3OAPhA7LGxjIpeJKH9epjsMRc2wfv&#10;qTuEUsQQ9jkqqEJocyl9UZFBn9iWOHIX6wyGCF0ptcNHDDeNnKbppzRYc2yosKWviorb4W4UbE+7&#10;4rpzezfbnnuct7OMuMuUGg37zQJEoD78i9/uHx3nz+H1SzxAr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BvHWvwAAANsAAAAPAAAAAAAAAAAAAAAAAJgCAABkcnMvZG93bnJl&#10;di54bWxQSwUGAAAAAAQABAD1AAAAhAMAAAAA&#10;" path="m,l,3346e" filled="f" strokecolor="#d3d0c7" strokeweight=".5pt">
                  <v:path arrowok="t" o:connecttype="custom" o:connectlocs="0,0;0,3346" o:connectangles="0,0"/>
                </v:shape>
                <v:shape id="Freeform 1132" o:spid="_x0000_s1032" style="position:absolute;left:746;top:3758;width:10147;height:0;visibility:visible;mso-wrap-style:square;v-text-anchor:top" coordsize="1014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94GcQA&#10;AADbAAAADwAAAGRycy9kb3ducmV2LnhtbESP0WrCQBBF3wv+wzJC3+pGpaVGVxHBUiilVP2AMTsm&#10;0d3ZkN2a+PedB8G3Ge6de88sVr136kptrAMbGI8yUMRFsDWXBg777cs7qJiQLbrAZOBGEVbLwdMC&#10;cxs6/qXrLpVKQjjmaKBKqcm1jkVFHuMoNMSinULrMcnaltq22Em4d3qSZW/aY83SUGFDm4qKy+7P&#10;G/j64H03PXZ+9tNMb8V3cufs1RnzPOzXc1CJ+vQw368/reALrPwiA+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feBnEAAAA2wAAAA8AAAAAAAAAAAAAAAAAmAIAAGRycy9k&#10;b3ducmV2LnhtbFBLBQYAAAAABAAEAPUAAACJAwAAAAA=&#10;" path="m,l10147,e" filled="f" strokecolor="#d3d0c7" strokeweight=".5pt">
                  <v:path arrowok="t" o:connecttype="custom" o:connectlocs="0,0;10147,0" o:connectangles="0,0"/>
                </v:shape>
                <w10:wrap anchorx="page"/>
              </v:group>
            </w:pict>
          </mc:Fallback>
        </mc:AlternateConten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251A6F" w:rsidP="00251A6F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251A6F">
        <w:rPr>
          <w:rFonts w:ascii="Arial" w:hAnsi="Arial" w:cs="Arial"/>
          <w:sz w:val="24"/>
          <w:szCs w:val="20"/>
        </w:rPr>
        <w:tab/>
      </w:r>
      <w:r w:rsidRPr="00251A6F">
        <w:rPr>
          <w:rFonts w:ascii="Arial" w:hAnsi="Arial" w:cs="Arial"/>
          <w:sz w:val="24"/>
          <w:szCs w:val="20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251A6F">
        <w:rPr>
          <w:rFonts w:ascii="Arial" w:hAnsi="Arial" w:cs="Arial"/>
          <w:sz w:val="24"/>
          <w:szCs w:val="20"/>
          <w:u w:val="single"/>
        </w:rPr>
        <w:instrText xml:space="preserve"> FORMTEXT </w:instrText>
      </w:r>
      <w:r w:rsidRPr="00251A6F">
        <w:rPr>
          <w:rFonts w:ascii="Arial" w:hAnsi="Arial" w:cs="Arial"/>
          <w:sz w:val="24"/>
          <w:szCs w:val="20"/>
          <w:u w:val="single"/>
        </w:rPr>
      </w:r>
      <w:r w:rsidRPr="00251A6F">
        <w:rPr>
          <w:rFonts w:ascii="Arial" w:hAnsi="Arial" w:cs="Arial"/>
          <w:sz w:val="24"/>
          <w:szCs w:val="20"/>
          <w:u w:val="single"/>
        </w:rPr>
        <w:fldChar w:fldCharType="separate"/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noProof/>
          <w:sz w:val="24"/>
          <w:szCs w:val="20"/>
          <w:u w:val="single"/>
        </w:rPr>
        <w:t> </w:t>
      </w:r>
      <w:r w:rsidRPr="00251A6F">
        <w:rPr>
          <w:rFonts w:ascii="Arial" w:hAnsi="Arial" w:cs="Arial"/>
          <w:sz w:val="24"/>
          <w:szCs w:val="20"/>
          <w:u w:val="single"/>
        </w:rPr>
        <w:fldChar w:fldCharType="end"/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5A2768" w:rsidP="005A2768">
      <w:pPr>
        <w:widowControl w:val="0"/>
        <w:tabs>
          <w:tab w:val="left" w:pos="4300"/>
        </w:tabs>
        <w:autoSpaceDE w:val="0"/>
        <w:autoSpaceDN w:val="0"/>
        <w:adjustRightInd w:val="0"/>
        <w:spacing w:after="0" w:line="274" w:lineRule="exact"/>
        <w:ind w:left="128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w w:val="94"/>
          <w:sz w:val="24"/>
          <w:szCs w:val="24"/>
        </w:rPr>
        <w:t>At</w:t>
      </w:r>
      <w:r w:rsidRPr="00C85002">
        <w:rPr>
          <w:rFonts w:ascii="Arial" w:hAnsi="Arial" w:cs="Arial"/>
          <w:spacing w:val="-15"/>
          <w:w w:val="94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the</w:t>
      </w:r>
      <w:r w:rsidRPr="00C85002">
        <w:rPr>
          <w:rFonts w:ascii="Arial" w:hAnsi="Arial" w:cs="Arial"/>
          <w:spacing w:val="23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present</w:t>
      </w:r>
      <w:r w:rsidRPr="00C85002">
        <w:rPr>
          <w:rFonts w:ascii="Arial" w:hAnsi="Arial" w:cs="Arial"/>
          <w:spacing w:val="49"/>
          <w:sz w:val="24"/>
          <w:szCs w:val="24"/>
        </w:rPr>
        <w:t xml:space="preserve"> </w:t>
      </w:r>
      <w:r w:rsidRPr="005A2768">
        <w:rPr>
          <w:rFonts w:ascii="Arial" w:hAnsi="Arial" w:cs="Arial"/>
          <w:sz w:val="24"/>
          <w:szCs w:val="24"/>
        </w:rPr>
        <w:t>time</w:t>
      </w:r>
      <w:r w:rsidR="005624F9">
        <w:rPr>
          <w:rFonts w:ascii="Arial" w:hAnsi="Arial" w:cs="Arial"/>
          <w:sz w:val="24"/>
          <w:szCs w:val="24"/>
        </w:rPr>
        <w:t>, I</w:t>
      </w:r>
      <w:r w:rsidR="00251A6F">
        <w:rPr>
          <w:rFonts w:ascii="Arial" w:hAnsi="Arial" w:cs="Arial"/>
          <w:sz w:val="24"/>
          <w:szCs w:val="24"/>
        </w:rPr>
        <w:t xml:space="preserve"> </w:t>
      </w:r>
      <w:r w:rsidR="00251A6F" w:rsidRPr="00251A6F">
        <w:rPr>
          <w:rFonts w:ascii="Arial" w:hAnsi="Arial" w:cs="Arial"/>
          <w:sz w:val="24"/>
          <w:szCs w:val="24"/>
          <w:u w:val="single"/>
        </w:rPr>
        <w:fldChar w:fldCharType="begin">
          <w:ffData>
            <w:name w:val="Dropdown2"/>
            <w:enabled/>
            <w:calcOnExit w:val="0"/>
            <w:ddList>
              <w:listEntry w:val="---"/>
              <w:listEntry w:val="would"/>
              <w:listEntry w:val="would not"/>
            </w:ddList>
          </w:ffData>
        </w:fldChar>
      </w:r>
      <w:bookmarkStart w:id="10" w:name="Dropdown2"/>
      <w:r w:rsidR="00251A6F" w:rsidRPr="00251A6F">
        <w:rPr>
          <w:rFonts w:ascii="Arial" w:hAnsi="Arial" w:cs="Arial"/>
          <w:sz w:val="24"/>
          <w:szCs w:val="24"/>
          <w:u w:val="single"/>
        </w:rPr>
        <w:instrText xml:space="preserve"> FORMDROPDOWN </w:instrText>
      </w:r>
      <w:r w:rsidR="00E72433">
        <w:rPr>
          <w:rFonts w:ascii="Arial" w:hAnsi="Arial" w:cs="Arial"/>
          <w:sz w:val="24"/>
          <w:szCs w:val="24"/>
          <w:u w:val="single"/>
        </w:rPr>
      </w:r>
      <w:r w:rsidR="00E72433">
        <w:rPr>
          <w:rFonts w:ascii="Arial" w:hAnsi="Arial" w:cs="Arial"/>
          <w:sz w:val="24"/>
          <w:szCs w:val="24"/>
          <w:u w:val="single"/>
        </w:rPr>
        <w:fldChar w:fldCharType="separate"/>
      </w:r>
      <w:r w:rsidR="00251A6F" w:rsidRPr="00251A6F">
        <w:rPr>
          <w:rFonts w:ascii="Arial" w:hAnsi="Arial" w:cs="Arial"/>
          <w:sz w:val="24"/>
          <w:szCs w:val="24"/>
          <w:u w:val="single"/>
        </w:rPr>
        <w:fldChar w:fldCharType="end"/>
      </w:r>
      <w:bookmarkEnd w:id="10"/>
      <w:r w:rsidR="00251A6F">
        <w:rPr>
          <w:rFonts w:ascii="Arial" w:hAnsi="Arial" w:cs="Arial"/>
          <w:sz w:val="24"/>
          <w:szCs w:val="24"/>
        </w:rPr>
        <w:t xml:space="preserve"> </w:t>
      </w:r>
      <w:r w:rsidRPr="00C85002">
        <w:rPr>
          <w:rFonts w:ascii="Arial" w:hAnsi="Arial" w:cs="Arial"/>
          <w:w w:val="106"/>
          <w:sz w:val="24"/>
          <w:szCs w:val="24"/>
        </w:rPr>
        <w:t>recommend</w:t>
      </w:r>
      <w:r w:rsidRPr="00C85002">
        <w:rPr>
          <w:rFonts w:ascii="Arial" w:hAnsi="Arial" w:cs="Arial"/>
          <w:spacing w:val="7"/>
          <w:w w:val="106"/>
          <w:sz w:val="24"/>
          <w:szCs w:val="24"/>
        </w:rPr>
        <w:t xml:space="preserve"> </w:t>
      </w:r>
      <w:r w:rsidRPr="00C85002">
        <w:rPr>
          <w:rFonts w:ascii="Arial" w:hAnsi="Arial" w:cs="Arial"/>
          <w:w w:val="106"/>
          <w:sz w:val="24"/>
          <w:szCs w:val="24"/>
        </w:rPr>
        <w:t>re-employment.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Arial" w:hAnsi="Arial" w:cs="Arial"/>
          <w:sz w:val="18"/>
          <w:szCs w:val="18"/>
        </w:rPr>
      </w:pP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624F9" w:rsidRDefault="00CC7601" w:rsidP="005A2768">
      <w:pPr>
        <w:widowControl w:val="0"/>
        <w:autoSpaceDE w:val="0"/>
        <w:autoSpaceDN w:val="0"/>
        <w:adjustRightInd w:val="0"/>
        <w:spacing w:before="26" w:after="0" w:line="240" w:lineRule="auto"/>
        <w:ind w:left="1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4048125</wp:posOffset>
                </wp:positionH>
                <wp:positionV relativeFrom="paragraph">
                  <wp:posOffset>170180</wp:posOffset>
                </wp:positionV>
                <wp:extent cx="3200400" cy="0"/>
                <wp:effectExtent l="9525" t="8255" r="9525" b="10795"/>
                <wp:wrapNone/>
                <wp:docPr id="4" name="Freeform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933EA95" id="Freeform 1143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70.75pt,13.4pt,318.75pt,13.4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170180</wp:posOffset>
                </wp:positionV>
                <wp:extent cx="3200400" cy="0"/>
                <wp:effectExtent l="9525" t="8255" r="9525" b="10795"/>
                <wp:wrapNone/>
                <wp:docPr id="3" name="Freeform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C9EBA7" id="Freeform 1140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in,13.4pt,36pt,13.4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26" w:after="0" w:line="240" w:lineRule="auto"/>
        <w:ind w:left="128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sz w:val="24"/>
          <w:szCs w:val="24"/>
        </w:rPr>
        <w:t>Immediate</w:t>
      </w:r>
      <w:r w:rsidRPr="00C85002">
        <w:rPr>
          <w:rFonts w:ascii="Arial" w:hAnsi="Arial" w:cs="Arial"/>
          <w:spacing w:val="32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Supervisor's</w:t>
      </w:r>
      <w:r w:rsidRPr="00C85002">
        <w:rPr>
          <w:rFonts w:ascii="Arial" w:hAnsi="Arial" w:cs="Arial"/>
          <w:spacing w:val="11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Signature</w:t>
      </w:r>
      <w:r w:rsidRPr="00C85002">
        <w:rPr>
          <w:rFonts w:ascii="Arial" w:hAnsi="Arial" w:cs="Arial"/>
          <w:spacing w:val="29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/</w:t>
      </w:r>
      <w:r w:rsidRPr="00C85002">
        <w:rPr>
          <w:rFonts w:ascii="Arial" w:hAnsi="Arial" w:cs="Arial"/>
          <w:spacing w:val="4"/>
          <w:sz w:val="24"/>
          <w:szCs w:val="24"/>
        </w:rPr>
        <w:t xml:space="preserve"> </w:t>
      </w:r>
      <w:r w:rsidRPr="00C85002">
        <w:rPr>
          <w:rFonts w:ascii="Arial" w:hAnsi="Arial" w:cs="Arial"/>
          <w:w w:val="105"/>
          <w:sz w:val="24"/>
          <w:szCs w:val="24"/>
        </w:rPr>
        <w:t>Date</w:t>
      </w:r>
      <w:r w:rsidR="005624F9">
        <w:rPr>
          <w:rFonts w:ascii="Arial" w:hAnsi="Arial" w:cs="Arial"/>
          <w:w w:val="105"/>
          <w:sz w:val="24"/>
          <w:szCs w:val="24"/>
        </w:rPr>
        <w:tab/>
      </w:r>
      <w:r w:rsidR="005624F9">
        <w:rPr>
          <w:rFonts w:ascii="Arial" w:hAnsi="Arial" w:cs="Arial"/>
          <w:w w:val="105"/>
          <w:sz w:val="24"/>
          <w:szCs w:val="24"/>
        </w:rPr>
        <w:tab/>
      </w:r>
      <w:r w:rsidR="005624F9" w:rsidRPr="00C85002">
        <w:rPr>
          <w:rFonts w:ascii="Arial" w:hAnsi="Arial" w:cs="Arial"/>
          <w:sz w:val="24"/>
          <w:szCs w:val="24"/>
        </w:rPr>
        <w:t>Employee's</w:t>
      </w:r>
      <w:r w:rsidR="005624F9" w:rsidRPr="00C85002">
        <w:rPr>
          <w:rFonts w:ascii="Arial" w:hAnsi="Arial" w:cs="Arial"/>
          <w:spacing w:val="3"/>
          <w:sz w:val="24"/>
          <w:szCs w:val="24"/>
        </w:rPr>
        <w:t xml:space="preserve"> </w:t>
      </w:r>
      <w:r w:rsidR="005624F9" w:rsidRPr="00C85002">
        <w:rPr>
          <w:rFonts w:ascii="Arial" w:hAnsi="Arial" w:cs="Arial"/>
          <w:sz w:val="24"/>
          <w:szCs w:val="24"/>
        </w:rPr>
        <w:t>Signature</w:t>
      </w:r>
      <w:r w:rsidR="005624F9" w:rsidRPr="00C85002">
        <w:rPr>
          <w:rFonts w:ascii="Arial" w:hAnsi="Arial" w:cs="Arial"/>
          <w:spacing w:val="29"/>
          <w:sz w:val="24"/>
          <w:szCs w:val="24"/>
        </w:rPr>
        <w:t xml:space="preserve"> </w:t>
      </w:r>
      <w:r w:rsidR="005624F9" w:rsidRPr="00C85002">
        <w:rPr>
          <w:rFonts w:ascii="Arial" w:hAnsi="Arial" w:cs="Arial"/>
          <w:sz w:val="24"/>
          <w:szCs w:val="24"/>
        </w:rPr>
        <w:t>/</w:t>
      </w:r>
      <w:r w:rsidR="005624F9" w:rsidRPr="00C85002">
        <w:rPr>
          <w:rFonts w:ascii="Arial" w:hAnsi="Arial" w:cs="Arial"/>
          <w:spacing w:val="4"/>
          <w:sz w:val="24"/>
          <w:szCs w:val="24"/>
        </w:rPr>
        <w:t xml:space="preserve"> </w:t>
      </w:r>
      <w:r w:rsidR="005624F9" w:rsidRPr="00C85002">
        <w:rPr>
          <w:rFonts w:ascii="Arial" w:hAnsi="Arial" w:cs="Arial"/>
          <w:w w:val="105"/>
          <w:sz w:val="24"/>
          <w:szCs w:val="24"/>
        </w:rPr>
        <w:t>Date</w: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Arial" w:hAnsi="Arial" w:cs="Arial"/>
          <w:sz w:val="17"/>
          <w:szCs w:val="17"/>
        </w:rPr>
      </w:pPr>
    </w:p>
    <w:p w:rsidR="005A2768" w:rsidRDefault="005A2768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624F9" w:rsidRPr="00C85002" w:rsidRDefault="005624F9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5A2768" w:rsidRPr="00C85002" w:rsidRDefault="00CC7601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-3175</wp:posOffset>
                </wp:positionV>
                <wp:extent cx="3200400" cy="626110"/>
                <wp:effectExtent l="9525" t="6350" r="9525" b="5715"/>
                <wp:wrapNone/>
                <wp:docPr id="2" name="Text Box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4F9" w:rsidRPr="005624F9" w:rsidRDefault="005624F9" w:rsidP="005624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624F9">
                              <w:rPr>
                                <w:rFonts w:ascii="Arial" w:hAnsi="Arial" w:cs="Arial"/>
                                <w:b/>
                              </w:rPr>
                              <w:t>Signature indicates that the Employee has seen this written evaluation and has discussed it with the evaluators.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44" o:spid="_x0000_s1026" type="#_x0000_t202" style="position:absolute;margin-left:282.75pt;margin-top:-.25pt;width:252pt;height:4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">
                <v:textbox>
                  <w:txbxContent>
                    <w:p w:rsidR="005624F9" w:rsidRPr="005624F9" w:rsidRDefault="005624F9" w:rsidP="005624F9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624F9">
                        <w:rPr>
                          <w:rFonts w:ascii="Arial" w:hAnsi="Arial" w:cs="Arial"/>
                          <w:b/>
                        </w:rPr>
                        <w:t>Signature indicates that the Employee has seen this written evaluation and has discussed it with the evaluators.</w:t>
                      </w:r>
                    </w:p>
                  </w:txbxContent>
                </v:textbox>
              </v:shape>
            </w:pict>
          </mc:Fallback>
        </mc:AlternateContent>
      </w:r>
    </w:p>
    <w:p w:rsidR="005A2768" w:rsidRPr="00C85002" w:rsidRDefault="00CC7601" w:rsidP="005A27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85725</wp:posOffset>
                </wp:positionV>
                <wp:extent cx="3200400" cy="0"/>
                <wp:effectExtent l="9525" t="9525" r="9525" b="9525"/>
                <wp:wrapNone/>
                <wp:docPr id="1" name="Freeform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0"/>
                        </a:xfrm>
                        <a:custGeom>
                          <a:avLst/>
                          <a:gdLst>
                            <a:gd name="T0" fmla="*/ 5040 w 5040"/>
                            <a:gd name="T1" fmla="*/ 0 w 504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40">
                              <a:moveTo>
                                <a:pt x="504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07C8DC8" id="Freeform 1141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in,6.75pt,36pt,6.75pt" coordsize="504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" o:allowincell="f" filled="f" strokeweight=".72pt">
                <v:path arrowok="t" o:connecttype="custom" o:connectlocs="3200400,0;0,0" o:connectangles="0,0"/>
                <w10:wrap anchorx="page"/>
              </v:polyline>
            </w:pict>
          </mc:Fallback>
        </mc:AlternateContent>
      </w:r>
    </w:p>
    <w:p w:rsidR="005A2768" w:rsidRPr="00C85002" w:rsidRDefault="005A2768" w:rsidP="005A2768">
      <w:pPr>
        <w:widowControl w:val="0"/>
        <w:autoSpaceDE w:val="0"/>
        <w:autoSpaceDN w:val="0"/>
        <w:adjustRightInd w:val="0"/>
        <w:spacing w:after="0" w:line="274" w:lineRule="exact"/>
        <w:ind w:left="128" w:right="-56"/>
        <w:rPr>
          <w:rFonts w:ascii="Arial" w:hAnsi="Arial" w:cs="Arial"/>
          <w:sz w:val="24"/>
          <w:szCs w:val="24"/>
        </w:rPr>
      </w:pPr>
      <w:r w:rsidRPr="00C85002">
        <w:rPr>
          <w:rFonts w:ascii="Arial" w:hAnsi="Arial" w:cs="Arial"/>
          <w:sz w:val="24"/>
          <w:szCs w:val="24"/>
        </w:rPr>
        <w:t>Human</w:t>
      </w:r>
      <w:r w:rsidRPr="00C85002">
        <w:rPr>
          <w:rFonts w:ascii="Arial" w:hAnsi="Arial" w:cs="Arial"/>
          <w:spacing w:val="9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Resource</w:t>
      </w:r>
      <w:r w:rsidRPr="00C85002">
        <w:rPr>
          <w:rFonts w:ascii="Arial" w:hAnsi="Arial" w:cs="Arial"/>
          <w:spacing w:val="6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Reviewer's</w:t>
      </w:r>
      <w:r w:rsidRPr="00C85002">
        <w:rPr>
          <w:rFonts w:ascii="Arial" w:hAnsi="Arial" w:cs="Arial"/>
          <w:spacing w:val="-9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Signature</w:t>
      </w:r>
      <w:r w:rsidRPr="00C85002">
        <w:rPr>
          <w:rFonts w:ascii="Arial" w:hAnsi="Arial" w:cs="Arial"/>
          <w:spacing w:val="29"/>
          <w:sz w:val="24"/>
          <w:szCs w:val="24"/>
        </w:rPr>
        <w:t xml:space="preserve"> </w:t>
      </w:r>
      <w:r w:rsidRPr="00C85002">
        <w:rPr>
          <w:rFonts w:ascii="Arial" w:hAnsi="Arial" w:cs="Arial"/>
          <w:sz w:val="24"/>
          <w:szCs w:val="24"/>
        </w:rPr>
        <w:t>/</w:t>
      </w:r>
      <w:r w:rsidRPr="00C85002">
        <w:rPr>
          <w:rFonts w:ascii="Arial" w:hAnsi="Arial" w:cs="Arial"/>
          <w:spacing w:val="4"/>
          <w:sz w:val="24"/>
          <w:szCs w:val="24"/>
        </w:rPr>
        <w:t xml:space="preserve"> </w:t>
      </w:r>
      <w:r w:rsidRPr="00C85002">
        <w:rPr>
          <w:rFonts w:ascii="Arial" w:hAnsi="Arial" w:cs="Arial"/>
          <w:w w:val="105"/>
          <w:sz w:val="24"/>
          <w:szCs w:val="24"/>
        </w:rPr>
        <w:t>Date</w:t>
      </w:r>
    </w:p>
    <w:p w:rsidR="004B4B5B" w:rsidRPr="005624F9" w:rsidRDefault="004B4B5B" w:rsidP="005624F9">
      <w:pPr>
        <w:widowControl w:val="0"/>
        <w:autoSpaceDE w:val="0"/>
        <w:autoSpaceDN w:val="0"/>
        <w:adjustRightInd w:val="0"/>
        <w:spacing w:before="26" w:after="0" w:line="240" w:lineRule="auto"/>
        <w:rPr>
          <w:rFonts w:ascii="Arial" w:hAnsi="Arial" w:cs="Arial"/>
          <w:sz w:val="24"/>
          <w:szCs w:val="24"/>
        </w:rPr>
      </w:pPr>
    </w:p>
    <w:sectPr w:rsidR="004B4B5B" w:rsidRPr="005624F9" w:rsidSect="004B4B5B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422" w:rsidRDefault="00A65422" w:rsidP="005A2768">
      <w:pPr>
        <w:spacing w:after="0" w:line="240" w:lineRule="auto"/>
      </w:pPr>
      <w:r>
        <w:separator/>
      </w:r>
    </w:p>
  </w:endnote>
  <w:endnote w:type="continuationSeparator" w:id="0">
    <w:p w:rsidR="00A65422" w:rsidRDefault="00A65422" w:rsidP="005A2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768" w:rsidRDefault="005A2768">
    <w:pPr>
      <w:pStyle w:val="Footer"/>
    </w:pPr>
    <w:r>
      <w:t>Bertie County Schools</w:t>
    </w:r>
    <w:r>
      <w:ptab w:relativeTo="margin" w:alignment="center" w:leader="none"/>
    </w:r>
    <w:r>
      <w:t>Classified Evaluation Form</w:t>
    </w:r>
    <w:r>
      <w:ptab w:relativeTo="margin" w:alignment="right" w:leader="none"/>
    </w:r>
    <w:r>
      <w:t xml:space="preserve">Page </w:t>
    </w:r>
    <w:r w:rsidR="000731D4">
      <w:fldChar w:fldCharType="begin"/>
    </w:r>
    <w:r w:rsidR="000731D4">
      <w:instrText xml:space="preserve"> PAGE   \* MERGEFORMAT </w:instrText>
    </w:r>
    <w:r w:rsidR="000731D4">
      <w:fldChar w:fldCharType="separate"/>
    </w:r>
    <w:r w:rsidR="00E72433">
      <w:rPr>
        <w:noProof/>
      </w:rPr>
      <w:t>1</w:t>
    </w:r>
    <w:r w:rsidR="000731D4">
      <w:rPr>
        <w:noProof/>
      </w:rPr>
      <w:fldChar w:fldCharType="end"/>
    </w:r>
    <w:r>
      <w:t xml:space="preserve"> of 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4F9" w:rsidRDefault="005624F9">
    <w:pPr>
      <w:pStyle w:val="Footer"/>
    </w:pPr>
    <w:r>
      <w:t>Bertie County Schools</w:t>
    </w:r>
    <w:r>
      <w:ptab w:relativeTo="margin" w:alignment="center" w:leader="none"/>
    </w:r>
    <w:r>
      <w:t>Classified Evaluation Form</w:t>
    </w:r>
    <w:r>
      <w:ptab w:relativeTo="margin" w:alignment="right" w:leader="none"/>
    </w:r>
    <w:r>
      <w:t>Page 4 of 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422" w:rsidRDefault="00A65422" w:rsidP="005A2768">
      <w:pPr>
        <w:spacing w:after="0" w:line="240" w:lineRule="auto"/>
      </w:pPr>
      <w:r>
        <w:separator/>
      </w:r>
    </w:p>
  </w:footnote>
  <w:footnote w:type="continuationSeparator" w:id="0">
    <w:p w:rsidR="00A65422" w:rsidRDefault="00A65422" w:rsidP="005A27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B5B"/>
    <w:rsid w:val="000731D4"/>
    <w:rsid w:val="000F1CD1"/>
    <w:rsid w:val="001A5F0F"/>
    <w:rsid w:val="00251A6F"/>
    <w:rsid w:val="0029374B"/>
    <w:rsid w:val="004B4B5B"/>
    <w:rsid w:val="005624F9"/>
    <w:rsid w:val="005A2768"/>
    <w:rsid w:val="005A3562"/>
    <w:rsid w:val="005C5340"/>
    <w:rsid w:val="007C10FA"/>
    <w:rsid w:val="007E3DBD"/>
    <w:rsid w:val="00964291"/>
    <w:rsid w:val="00A24CE4"/>
    <w:rsid w:val="00A65422"/>
    <w:rsid w:val="00C1582E"/>
    <w:rsid w:val="00CC7601"/>
    <w:rsid w:val="00E72433"/>
    <w:rsid w:val="00ED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B5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534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A27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768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A27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768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76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723CF-8D7E-4337-B0A6-7E1815F0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Classified Employee Evaluation (14-15 SY)</Template>
  <TotalTime>0</TotalTime>
  <Pages>4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Bertie County Schools</Company>
  <LinksUpToDate>false</LinksUpToDate>
  <CharactersWithSpaces>8590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Rote, Elizabeth</dc:creator>
  <cp:lastModifiedBy>Rote, Elizabeth</cp:lastModifiedBy>
  <cp:revision>4</cp:revision>
  <cp:lastPrinted>2013-01-16T17:39:00Z</cp:lastPrinted>
  <dcterms:created xsi:type="dcterms:W3CDTF">2014-07-16T17:36:00Z</dcterms:created>
  <dcterms:modified xsi:type="dcterms:W3CDTF">2015-01-22T14:50:00Z</dcterms:modified>
</cp:coreProperties>
</file>