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2E9549" w14:textId="77777777" w:rsidR="0029691F" w:rsidRDefault="00505C06">
      <w:pPr>
        <w:spacing w:before="240" w:after="240"/>
        <w:rPr>
          <w:sz w:val="20"/>
          <w:szCs w:val="20"/>
        </w:rPr>
      </w:pPr>
      <w:r>
        <w:rPr>
          <w:sz w:val="20"/>
          <w:szCs w:val="20"/>
        </w:rPr>
        <w:t xml:space="preserve">This Student Investment Account Updated Plan Adjustment Template aims to help districts organize the updates to their application content prior to submitting their complete and Final Adjustment Template in the Google Form. </w:t>
      </w:r>
      <w:r>
        <w:rPr>
          <w:b/>
          <w:sz w:val="20"/>
          <w:szCs w:val="20"/>
        </w:rPr>
        <w:t>Please note that this template will not be submitted</w:t>
      </w:r>
      <w:r>
        <w:rPr>
          <w:sz w:val="20"/>
          <w:szCs w:val="20"/>
        </w:rPr>
        <w:t xml:space="preserve"> to the Oregon Department of Education; rather it is provided as a way for applicants to compile the necessary information and complete the Google Form in one sitting, by simply copying and pasting.</w:t>
      </w:r>
      <w:r>
        <w:rPr>
          <w:sz w:val="20"/>
          <w:szCs w:val="20"/>
        </w:rPr>
        <w:br/>
      </w:r>
    </w:p>
    <w:tbl>
      <w:tblPr>
        <w:tblStyle w:val="a"/>
        <w:tblW w:w="10080" w:type="dxa"/>
        <w:tblBorders>
          <w:top w:val="nil"/>
          <w:left w:val="nil"/>
          <w:bottom w:val="nil"/>
          <w:right w:val="nil"/>
          <w:insideH w:val="nil"/>
          <w:insideV w:val="nil"/>
        </w:tblBorders>
        <w:tblLayout w:type="fixed"/>
        <w:tblLook w:val="0600" w:firstRow="0" w:lastRow="0" w:firstColumn="0" w:lastColumn="0" w:noHBand="1" w:noVBand="1"/>
        <w:tblCaption w:val="Part One: General Information"/>
        <w:tblDescription w:val="This table requests general application information, including:&#10;Institution&#10;Institution ID&#10;Webpage&#10;Contact Information"/>
      </w:tblPr>
      <w:tblGrid>
        <w:gridCol w:w="2175"/>
        <w:gridCol w:w="7905"/>
      </w:tblGrid>
      <w:tr w:rsidR="0029691F" w14:paraId="714FFF27" w14:textId="77777777" w:rsidTr="00505C06">
        <w:trPr>
          <w:trHeight w:val="943"/>
          <w:tblHeader/>
        </w:trPr>
        <w:tc>
          <w:tcPr>
            <w:tcW w:w="10080" w:type="dxa"/>
            <w:gridSpan w:val="2"/>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7321C358" w14:textId="77777777" w:rsidR="0029691F" w:rsidRDefault="00505C06">
            <w:pPr>
              <w:spacing w:before="240" w:after="240"/>
              <w:jc w:val="center"/>
              <w:rPr>
                <w:b/>
                <w:sz w:val="26"/>
                <w:szCs w:val="26"/>
              </w:rPr>
            </w:pPr>
            <w:r>
              <w:rPr>
                <w:b/>
                <w:sz w:val="24"/>
                <w:szCs w:val="24"/>
              </w:rPr>
              <w:t xml:space="preserve">Part </w:t>
            </w:r>
            <w:r>
              <w:rPr>
                <w:b/>
                <w:sz w:val="26"/>
                <w:szCs w:val="26"/>
              </w:rPr>
              <w:t>One: General Information</w:t>
            </w:r>
          </w:p>
        </w:tc>
      </w:tr>
      <w:tr w:rsidR="0029691F" w14:paraId="0114CCCD" w14:textId="77777777">
        <w:trPr>
          <w:trHeight w:val="620"/>
        </w:trPr>
        <w:tc>
          <w:tcPr>
            <w:tcW w:w="217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4FC6E09" w14:textId="77777777" w:rsidR="0029691F" w:rsidRDefault="00505C06">
            <w:pPr>
              <w:spacing w:before="240" w:after="240"/>
              <w:rPr>
                <w:b/>
                <w:sz w:val="20"/>
                <w:szCs w:val="20"/>
              </w:rPr>
            </w:pPr>
            <w:r>
              <w:rPr>
                <w:b/>
                <w:sz w:val="20"/>
                <w:szCs w:val="20"/>
              </w:rPr>
              <w:t>District or Eligible Charter School</w:t>
            </w:r>
          </w:p>
        </w:tc>
        <w:tc>
          <w:tcPr>
            <w:tcW w:w="79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3161448" w14:textId="276777CF" w:rsidR="0029691F" w:rsidRDefault="00040F2B">
            <w:pPr>
              <w:spacing w:before="240" w:after="240"/>
              <w:rPr>
                <w:sz w:val="20"/>
                <w:szCs w:val="20"/>
              </w:rPr>
            </w:pPr>
            <w:r>
              <w:rPr>
                <w:sz w:val="20"/>
                <w:szCs w:val="20"/>
              </w:rPr>
              <w:t>Phoenix-Talent School District</w:t>
            </w:r>
          </w:p>
        </w:tc>
      </w:tr>
      <w:tr w:rsidR="0029691F" w14:paraId="323E80C9" w14:textId="77777777">
        <w:trPr>
          <w:trHeight w:val="485"/>
        </w:trPr>
        <w:tc>
          <w:tcPr>
            <w:tcW w:w="217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6018242" w14:textId="77777777" w:rsidR="0029691F" w:rsidRDefault="00505C06">
            <w:pPr>
              <w:spacing w:before="240" w:after="240"/>
              <w:rPr>
                <w:b/>
                <w:sz w:val="20"/>
                <w:szCs w:val="20"/>
              </w:rPr>
            </w:pPr>
            <w:r>
              <w:rPr>
                <w:b/>
                <w:sz w:val="20"/>
                <w:szCs w:val="20"/>
              </w:rPr>
              <w:t>Institution ID</w:t>
            </w:r>
          </w:p>
        </w:tc>
        <w:tc>
          <w:tcPr>
            <w:tcW w:w="79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2EEE7C6" w14:textId="5D920050" w:rsidR="0029691F" w:rsidRDefault="00505C06">
            <w:pPr>
              <w:spacing w:before="240" w:after="240"/>
              <w:rPr>
                <w:sz w:val="20"/>
                <w:szCs w:val="20"/>
              </w:rPr>
            </w:pPr>
            <w:r>
              <w:rPr>
                <w:sz w:val="20"/>
                <w:szCs w:val="20"/>
              </w:rPr>
              <w:t xml:space="preserve"> </w:t>
            </w:r>
            <w:r w:rsidR="005C15E8">
              <w:rPr>
                <w:sz w:val="20"/>
                <w:szCs w:val="20"/>
              </w:rPr>
              <w:t>2039</w:t>
            </w:r>
          </w:p>
        </w:tc>
      </w:tr>
      <w:tr w:rsidR="0029691F" w14:paraId="0467E944" w14:textId="77777777">
        <w:trPr>
          <w:trHeight w:val="1382"/>
        </w:trPr>
        <w:tc>
          <w:tcPr>
            <w:tcW w:w="217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2DF739E" w14:textId="77777777" w:rsidR="0029691F" w:rsidRDefault="00505C06">
            <w:pPr>
              <w:spacing w:before="240" w:after="240"/>
              <w:rPr>
                <w:i/>
                <w:sz w:val="20"/>
                <w:szCs w:val="20"/>
              </w:rPr>
            </w:pPr>
            <w:r>
              <w:rPr>
                <w:b/>
                <w:sz w:val="20"/>
                <w:szCs w:val="20"/>
              </w:rPr>
              <w:t>Webpage</w:t>
            </w:r>
            <w:r>
              <w:rPr>
                <w:sz w:val="20"/>
                <w:szCs w:val="20"/>
              </w:rPr>
              <w:t xml:space="preserve"> (</w:t>
            </w:r>
            <w:r>
              <w:rPr>
                <w:i/>
                <w:sz w:val="20"/>
                <w:szCs w:val="20"/>
              </w:rPr>
              <w:t>Where SIA Plan Update will be Posted)</w:t>
            </w:r>
          </w:p>
        </w:tc>
        <w:tc>
          <w:tcPr>
            <w:tcW w:w="79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1632AA5" w14:textId="11F4DF20" w:rsidR="0029691F" w:rsidRDefault="00505C06">
            <w:pPr>
              <w:spacing w:before="240" w:after="240"/>
              <w:rPr>
                <w:sz w:val="20"/>
                <w:szCs w:val="20"/>
              </w:rPr>
            </w:pPr>
            <w:r>
              <w:rPr>
                <w:sz w:val="20"/>
                <w:szCs w:val="20"/>
              </w:rPr>
              <w:t xml:space="preserve"> </w:t>
            </w:r>
            <w:hyperlink r:id="rId10" w:history="1">
              <w:r w:rsidR="001112DB" w:rsidRPr="00891C13">
                <w:rPr>
                  <w:rStyle w:val="Hyperlink"/>
                  <w:sz w:val="20"/>
                  <w:szCs w:val="20"/>
                </w:rPr>
                <w:t>https://www.phoenix.k12.or.us</w:t>
              </w:r>
            </w:hyperlink>
            <w:r w:rsidR="001112DB">
              <w:rPr>
                <w:sz w:val="20"/>
                <w:szCs w:val="20"/>
              </w:rPr>
              <w:t xml:space="preserve"> </w:t>
            </w:r>
          </w:p>
        </w:tc>
      </w:tr>
      <w:tr w:rsidR="0029691F" w14:paraId="66D8871D" w14:textId="77777777">
        <w:trPr>
          <w:trHeight w:val="1273"/>
        </w:trPr>
        <w:tc>
          <w:tcPr>
            <w:tcW w:w="217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16C89C8" w14:textId="77777777" w:rsidR="0029691F" w:rsidRDefault="00505C06">
            <w:pPr>
              <w:spacing w:before="240" w:after="240"/>
              <w:rPr>
                <w:sz w:val="18"/>
                <w:szCs w:val="18"/>
              </w:rPr>
            </w:pPr>
            <w:r>
              <w:rPr>
                <w:b/>
                <w:sz w:val="20"/>
                <w:szCs w:val="20"/>
              </w:rPr>
              <w:t>Contact Info</w:t>
            </w:r>
            <w:r>
              <w:rPr>
                <w:b/>
                <w:sz w:val="20"/>
                <w:szCs w:val="20"/>
              </w:rPr>
              <w:br/>
            </w:r>
            <w:r>
              <w:rPr>
                <w:sz w:val="18"/>
                <w:szCs w:val="18"/>
              </w:rPr>
              <w:t>Superintendent or School Leader</w:t>
            </w:r>
          </w:p>
        </w:tc>
        <w:tc>
          <w:tcPr>
            <w:tcW w:w="79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BEE7A59" w14:textId="7A209B46" w:rsidR="0029691F" w:rsidRDefault="00505C06">
            <w:pPr>
              <w:spacing w:before="240" w:after="240"/>
              <w:rPr>
                <w:sz w:val="20"/>
                <w:szCs w:val="20"/>
              </w:rPr>
            </w:pPr>
            <w:r>
              <w:rPr>
                <w:sz w:val="20"/>
                <w:szCs w:val="20"/>
              </w:rPr>
              <w:t>Name:</w:t>
            </w:r>
            <w:r w:rsidR="00040F2B">
              <w:rPr>
                <w:sz w:val="20"/>
                <w:szCs w:val="20"/>
              </w:rPr>
              <w:t xml:space="preserve"> Brent Barry</w:t>
            </w:r>
            <w:r>
              <w:rPr>
                <w:sz w:val="20"/>
                <w:szCs w:val="20"/>
              </w:rPr>
              <w:br/>
              <w:t>Email:</w:t>
            </w:r>
            <w:r w:rsidR="000E237E">
              <w:rPr>
                <w:sz w:val="20"/>
                <w:szCs w:val="20"/>
              </w:rPr>
              <w:t xml:space="preserve"> brent.barry@phoenix.</w:t>
            </w:r>
            <w:r w:rsidR="001112DB">
              <w:rPr>
                <w:sz w:val="20"/>
                <w:szCs w:val="20"/>
              </w:rPr>
              <w:t>k</w:t>
            </w:r>
            <w:r w:rsidR="000E237E">
              <w:rPr>
                <w:sz w:val="20"/>
                <w:szCs w:val="20"/>
              </w:rPr>
              <w:t>12.or.us</w:t>
            </w:r>
            <w:r>
              <w:rPr>
                <w:sz w:val="20"/>
                <w:szCs w:val="20"/>
              </w:rPr>
              <w:br/>
              <w:t>Phone:</w:t>
            </w:r>
            <w:r w:rsidR="000E237E">
              <w:rPr>
                <w:sz w:val="20"/>
                <w:szCs w:val="20"/>
              </w:rPr>
              <w:t xml:space="preserve"> 541-535-1511</w:t>
            </w:r>
          </w:p>
        </w:tc>
      </w:tr>
      <w:tr w:rsidR="0029691F" w14:paraId="320AD3D8" w14:textId="77777777">
        <w:trPr>
          <w:trHeight w:val="1162"/>
        </w:trPr>
        <w:tc>
          <w:tcPr>
            <w:tcW w:w="217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BC45B20" w14:textId="77777777" w:rsidR="0029691F" w:rsidRDefault="00505C06">
            <w:pPr>
              <w:spacing w:before="240" w:after="240"/>
              <w:rPr>
                <w:sz w:val="18"/>
                <w:szCs w:val="18"/>
              </w:rPr>
            </w:pPr>
            <w:r>
              <w:rPr>
                <w:b/>
                <w:sz w:val="18"/>
                <w:szCs w:val="18"/>
              </w:rPr>
              <w:t>Contact Info</w:t>
            </w:r>
            <w:r>
              <w:rPr>
                <w:sz w:val="18"/>
                <w:szCs w:val="18"/>
              </w:rPr>
              <w:br/>
              <w:t>Business Manager/Fiscal Point of Contact</w:t>
            </w:r>
          </w:p>
        </w:tc>
        <w:tc>
          <w:tcPr>
            <w:tcW w:w="79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6E88A34" w14:textId="483F1EB4" w:rsidR="0029691F" w:rsidRDefault="00505C06" w:rsidP="005C15E8">
            <w:pPr>
              <w:spacing w:before="240" w:after="240"/>
              <w:rPr>
                <w:sz w:val="20"/>
                <w:szCs w:val="20"/>
              </w:rPr>
            </w:pPr>
            <w:r>
              <w:rPr>
                <w:sz w:val="20"/>
                <w:szCs w:val="20"/>
              </w:rPr>
              <w:t>Name:</w:t>
            </w:r>
            <w:r w:rsidR="00040F2B">
              <w:rPr>
                <w:sz w:val="20"/>
                <w:szCs w:val="20"/>
              </w:rPr>
              <w:t xml:space="preserve"> </w:t>
            </w:r>
            <w:r w:rsidR="005C15E8">
              <w:rPr>
                <w:sz w:val="20"/>
                <w:szCs w:val="20"/>
              </w:rPr>
              <w:t>Yazmin Karabinas</w:t>
            </w:r>
            <w:r>
              <w:rPr>
                <w:sz w:val="20"/>
                <w:szCs w:val="20"/>
              </w:rPr>
              <w:br/>
              <w:t>Email:</w:t>
            </w:r>
            <w:r w:rsidR="000E237E">
              <w:rPr>
                <w:sz w:val="20"/>
                <w:szCs w:val="20"/>
              </w:rPr>
              <w:t xml:space="preserve"> </w:t>
            </w:r>
            <w:r w:rsidR="005C15E8">
              <w:rPr>
                <w:sz w:val="20"/>
                <w:szCs w:val="20"/>
              </w:rPr>
              <w:t>yazmin.karabinas</w:t>
            </w:r>
            <w:r w:rsidR="000E237E">
              <w:rPr>
                <w:sz w:val="20"/>
                <w:szCs w:val="20"/>
              </w:rPr>
              <w:t>@phoenix.k12.or.us</w:t>
            </w:r>
            <w:r>
              <w:rPr>
                <w:sz w:val="20"/>
                <w:szCs w:val="20"/>
              </w:rPr>
              <w:br/>
              <w:t>Phone:</w:t>
            </w:r>
            <w:r w:rsidR="000E237E">
              <w:rPr>
                <w:sz w:val="20"/>
                <w:szCs w:val="20"/>
              </w:rPr>
              <w:t>541-535-1517</w:t>
            </w:r>
          </w:p>
        </w:tc>
      </w:tr>
      <w:tr w:rsidR="0029691F" w14:paraId="0CF108BD" w14:textId="77777777">
        <w:trPr>
          <w:trHeight w:val="1273"/>
        </w:trPr>
        <w:tc>
          <w:tcPr>
            <w:tcW w:w="217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46DCEF9" w14:textId="77777777" w:rsidR="0029691F" w:rsidRDefault="00505C06">
            <w:pPr>
              <w:spacing w:before="240" w:after="240"/>
              <w:rPr>
                <w:sz w:val="20"/>
                <w:szCs w:val="20"/>
              </w:rPr>
            </w:pPr>
            <w:r>
              <w:rPr>
                <w:b/>
                <w:sz w:val="20"/>
                <w:szCs w:val="20"/>
              </w:rPr>
              <w:t>Other Contact Person (optional)</w:t>
            </w:r>
          </w:p>
        </w:tc>
        <w:tc>
          <w:tcPr>
            <w:tcW w:w="79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3AA0790" w14:textId="06A3816E" w:rsidR="0029691F" w:rsidRDefault="00505C06">
            <w:pPr>
              <w:spacing w:before="240" w:after="240"/>
              <w:rPr>
                <w:sz w:val="20"/>
                <w:szCs w:val="20"/>
              </w:rPr>
            </w:pPr>
            <w:r>
              <w:rPr>
                <w:sz w:val="20"/>
                <w:szCs w:val="20"/>
              </w:rPr>
              <w:t>Name:</w:t>
            </w:r>
            <w:r w:rsidR="00040F2B">
              <w:rPr>
                <w:sz w:val="20"/>
                <w:szCs w:val="20"/>
              </w:rPr>
              <w:t xml:space="preserve"> Tiffanie Lambert</w:t>
            </w:r>
            <w:r>
              <w:rPr>
                <w:sz w:val="20"/>
                <w:szCs w:val="20"/>
              </w:rPr>
              <w:br/>
              <w:t>Email:</w:t>
            </w:r>
            <w:r w:rsidR="000E237E">
              <w:rPr>
                <w:sz w:val="20"/>
                <w:szCs w:val="20"/>
              </w:rPr>
              <w:t xml:space="preserve"> </w:t>
            </w:r>
            <w:r w:rsidR="001112DB">
              <w:rPr>
                <w:sz w:val="20"/>
                <w:szCs w:val="20"/>
              </w:rPr>
              <w:t>t</w:t>
            </w:r>
            <w:r w:rsidR="000E237E">
              <w:rPr>
                <w:sz w:val="20"/>
                <w:szCs w:val="20"/>
              </w:rPr>
              <w:t>iffanie.lambert@phoenix.k12.or.us</w:t>
            </w:r>
            <w:r>
              <w:rPr>
                <w:sz w:val="20"/>
                <w:szCs w:val="20"/>
              </w:rPr>
              <w:br/>
              <w:t>Phone:</w:t>
            </w:r>
            <w:r w:rsidR="000E237E">
              <w:rPr>
                <w:sz w:val="20"/>
                <w:szCs w:val="20"/>
              </w:rPr>
              <w:t xml:space="preserve"> 541-535-7502</w:t>
            </w:r>
          </w:p>
        </w:tc>
      </w:tr>
    </w:tbl>
    <w:p w14:paraId="15E903F1" w14:textId="77777777" w:rsidR="0029691F" w:rsidRDefault="0029691F">
      <w:pPr>
        <w:spacing w:before="240" w:after="240"/>
        <w:rPr>
          <w:sz w:val="20"/>
          <w:szCs w:val="20"/>
        </w:rPr>
      </w:pPr>
      <w:bookmarkStart w:id="0" w:name="_GoBack"/>
      <w:bookmarkEnd w:id="0"/>
    </w:p>
    <w:tbl>
      <w:tblPr>
        <w:tblStyle w:val="a0"/>
        <w:tblW w:w="10080" w:type="dxa"/>
        <w:tblBorders>
          <w:top w:val="nil"/>
          <w:left w:val="nil"/>
          <w:bottom w:val="nil"/>
          <w:right w:val="nil"/>
          <w:insideH w:val="nil"/>
          <w:insideV w:val="nil"/>
        </w:tblBorders>
        <w:tblLayout w:type="fixed"/>
        <w:tblLook w:val="0600" w:firstRow="0" w:lastRow="0" w:firstColumn="0" w:lastColumn="0" w:noHBand="1" w:noVBand="1"/>
        <w:tblCaption w:val="Part 2: Community Engagement, Equity, and Input"/>
      </w:tblPr>
      <w:tblGrid>
        <w:gridCol w:w="10080"/>
      </w:tblGrid>
      <w:tr w:rsidR="0029691F" w14:paraId="36AEBB8A" w14:textId="77777777" w:rsidTr="00505C06">
        <w:trPr>
          <w:trHeight w:val="943"/>
          <w:tblHeader/>
        </w:trPr>
        <w:tc>
          <w:tcPr>
            <w:tcW w:w="1008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74900C1" w14:textId="77777777" w:rsidR="0029691F" w:rsidRDefault="00505C06">
            <w:pPr>
              <w:spacing w:before="240" w:after="240"/>
              <w:jc w:val="center"/>
              <w:rPr>
                <w:b/>
                <w:sz w:val="24"/>
                <w:szCs w:val="24"/>
              </w:rPr>
            </w:pPr>
            <w:r>
              <w:rPr>
                <w:b/>
                <w:sz w:val="24"/>
                <w:szCs w:val="24"/>
              </w:rPr>
              <w:lastRenderedPageBreak/>
              <w:t>Part 2: Community Engagement, Equity, and Input</w:t>
            </w:r>
          </w:p>
        </w:tc>
      </w:tr>
    </w:tbl>
    <w:p w14:paraId="685D6549" w14:textId="77777777" w:rsidR="0029691F" w:rsidRDefault="00505C06">
      <w:pPr>
        <w:spacing w:before="240" w:after="240"/>
        <w:rPr>
          <w:b/>
        </w:rPr>
      </w:pPr>
      <w:r>
        <w:rPr>
          <w:b/>
          <w:sz w:val="24"/>
          <w:szCs w:val="24"/>
        </w:rPr>
        <w:t xml:space="preserve">Community Engagement: </w:t>
      </w:r>
      <w:r>
        <w:rPr>
          <w:sz w:val="24"/>
          <w:szCs w:val="24"/>
        </w:rPr>
        <w:t>Describe your approach to community engagement, including</w:t>
      </w:r>
      <w:r>
        <w:t>:</w:t>
      </w:r>
    </w:p>
    <w:p w14:paraId="7A656A60" w14:textId="3F263AC7" w:rsidR="004C2C21" w:rsidRPr="005B6D4D" w:rsidRDefault="00505C06">
      <w:pPr>
        <w:numPr>
          <w:ilvl w:val="0"/>
          <w:numId w:val="2"/>
        </w:numPr>
        <w:spacing w:before="240"/>
        <w:rPr>
          <w:b/>
          <w:bCs/>
        </w:rPr>
      </w:pPr>
      <w:r w:rsidRPr="005B6D4D">
        <w:rPr>
          <w:b/>
          <w:bCs/>
        </w:rPr>
        <w:t>Describe how you engaged your focal student groups, their families, your staff, and your broader community to inform the SIA plan update for this cycle</w:t>
      </w:r>
      <w:r w:rsidR="004C2C21" w:rsidRPr="005B6D4D">
        <w:rPr>
          <w:b/>
          <w:bCs/>
        </w:rPr>
        <w:t xml:space="preserve"> </w:t>
      </w:r>
      <w:r w:rsidRPr="005B6D4D">
        <w:rPr>
          <w:b/>
          <w:bCs/>
        </w:rPr>
        <w:t>(500 words or less)</w:t>
      </w:r>
      <w:r w:rsidR="004C2C21" w:rsidRPr="005B6D4D">
        <w:rPr>
          <w:b/>
          <w:bCs/>
        </w:rPr>
        <w:t>.</w:t>
      </w:r>
    </w:p>
    <w:p w14:paraId="50A238FD" w14:textId="77777777" w:rsidR="004C2C21" w:rsidRDefault="004C2C21" w:rsidP="004C2C21">
      <w:pPr>
        <w:spacing w:after="240"/>
      </w:pPr>
    </w:p>
    <w:p w14:paraId="44B0420B" w14:textId="1BF37940" w:rsidR="00104271" w:rsidRDefault="00104271" w:rsidP="00104271">
      <w:pPr>
        <w:spacing w:after="240"/>
      </w:pPr>
      <w:r>
        <w:t>The</w:t>
      </w:r>
      <w:r w:rsidR="00C305EF">
        <w:t xml:space="preserve"> </w:t>
      </w:r>
      <w:r w:rsidR="004C2C21">
        <w:t xml:space="preserve">engagement plan </w:t>
      </w:r>
      <w:r w:rsidR="00C305EF">
        <w:t xml:space="preserve">that </w:t>
      </w:r>
      <w:r w:rsidR="004C2C21">
        <w:t xml:space="preserve">we developed, last year, when we first applied for SIA funding, </w:t>
      </w:r>
      <w:r>
        <w:t>proved to be effective</w:t>
      </w:r>
      <w:r w:rsidR="004C2C21">
        <w:t xml:space="preserve"> for </w:t>
      </w:r>
      <w:r>
        <w:t xml:space="preserve">communicating with </w:t>
      </w:r>
      <w:r w:rsidR="004C2C21">
        <w:t>stakeholders</w:t>
      </w:r>
      <w:r>
        <w:t xml:space="preserve">, </w:t>
      </w:r>
      <w:r w:rsidR="004C2C21">
        <w:t>strengthening relationships</w:t>
      </w:r>
      <w:r>
        <w:t>, and meeting needs</w:t>
      </w:r>
      <w:r w:rsidR="004C2C21">
        <w:t xml:space="preserve">. </w:t>
      </w:r>
      <w:r>
        <w:t>All of that was tested during COVID and the devastating Almeda fire that burned many homes and businesses</w:t>
      </w:r>
      <w:r w:rsidR="00667849">
        <w:t xml:space="preserve"> in our community</w:t>
      </w:r>
      <w:r>
        <w:t>.  Despite those challenges, we were able to still engage our focal student groups, their families, staff, and the broader community</w:t>
      </w:r>
      <w:r w:rsidR="00667849">
        <w:t>, this year.</w:t>
      </w:r>
      <w:r>
        <w:t xml:space="preserve">  Specifically, we did the following:</w:t>
      </w:r>
    </w:p>
    <w:p w14:paraId="13AE00FB" w14:textId="398FEF30" w:rsidR="004C2C21" w:rsidRDefault="004C2C21" w:rsidP="00667849">
      <w:pPr>
        <w:pStyle w:val="ListParagraph"/>
        <w:numPr>
          <w:ilvl w:val="0"/>
          <w:numId w:val="5"/>
        </w:numPr>
        <w:spacing w:after="240"/>
      </w:pPr>
      <w:r>
        <w:t>We distributed an electronic survey in Spanish and English to all students, families, community members and staff;</w:t>
      </w:r>
    </w:p>
    <w:p w14:paraId="27E6C312" w14:textId="77777777" w:rsidR="00797BD6" w:rsidRDefault="004C2C21" w:rsidP="00667849">
      <w:pPr>
        <w:pStyle w:val="ListParagraph"/>
        <w:numPr>
          <w:ilvl w:val="0"/>
          <w:numId w:val="5"/>
        </w:numPr>
        <w:spacing w:after="240"/>
      </w:pPr>
      <w:r>
        <w:t xml:space="preserve">We held </w:t>
      </w:r>
      <w:r w:rsidR="00EA3DC8">
        <w:t xml:space="preserve">four </w:t>
      </w:r>
      <w:r>
        <w:t>virtual targeted listening sessions for parents of students with disabilities, Spanish-speaking families of students with disabilities</w:t>
      </w:r>
      <w:r w:rsidR="00EA3DC8">
        <w:t>, migrant families, and fire survivors</w:t>
      </w:r>
      <w:r w:rsidR="00797BD6">
        <w:t>;</w:t>
      </w:r>
    </w:p>
    <w:p w14:paraId="32C193EF" w14:textId="2D5B700F" w:rsidR="00EA3DC8" w:rsidRDefault="004C2C21" w:rsidP="00667849">
      <w:pPr>
        <w:pStyle w:val="ListParagraph"/>
        <w:numPr>
          <w:ilvl w:val="0"/>
          <w:numId w:val="5"/>
        </w:numPr>
        <w:spacing w:after="240"/>
      </w:pPr>
      <w:r>
        <w:t xml:space="preserve">We held four virtual student listening sessions with LGBTQ+ students, </w:t>
      </w:r>
      <w:r w:rsidR="00EA3DC8">
        <w:t>Latinx</w:t>
      </w:r>
      <w:r w:rsidR="00BB3E02">
        <w:t xml:space="preserve"> students</w:t>
      </w:r>
      <w:r w:rsidR="00EA3DC8">
        <w:t>,</w:t>
      </w:r>
      <w:r>
        <w:t xml:space="preserve"> Black/African American students, and multicultural students; </w:t>
      </w:r>
    </w:p>
    <w:p w14:paraId="61CA4BE0" w14:textId="77777777" w:rsidR="001248E4" w:rsidRDefault="004C2C21" w:rsidP="001248E4">
      <w:pPr>
        <w:pStyle w:val="ListParagraph"/>
        <w:numPr>
          <w:ilvl w:val="0"/>
          <w:numId w:val="5"/>
        </w:numPr>
        <w:spacing w:before="240" w:after="240"/>
      </w:pPr>
      <w:r>
        <w:t xml:space="preserve">We held </w:t>
      </w:r>
      <w:r w:rsidR="00667849">
        <w:t xml:space="preserve">virtual </w:t>
      </w:r>
      <w:r w:rsidR="00797BD6">
        <w:t>conversations</w:t>
      </w:r>
      <w:r>
        <w:t xml:space="preserve"> with </w:t>
      </w:r>
      <w:r w:rsidR="00EA3DC8">
        <w:t>our community partner</w:t>
      </w:r>
      <w:r w:rsidR="00667849">
        <w:t>s</w:t>
      </w:r>
      <w:r w:rsidR="00EA3DC8">
        <w:t>, Southern Oregon University</w:t>
      </w:r>
      <w:r w:rsidR="00667849">
        <w:t xml:space="preserve"> and La Clinica</w:t>
      </w:r>
      <w:r>
        <w:t>;</w:t>
      </w:r>
    </w:p>
    <w:p w14:paraId="33EBA724" w14:textId="0D827B8B" w:rsidR="004C2C21" w:rsidRDefault="004C2C21" w:rsidP="001248E4">
      <w:pPr>
        <w:pStyle w:val="ListParagraph"/>
        <w:numPr>
          <w:ilvl w:val="0"/>
          <w:numId w:val="5"/>
        </w:numPr>
        <w:spacing w:before="240" w:after="240"/>
      </w:pPr>
      <w:r>
        <w:t xml:space="preserve">We conducted individual interviews with families experiencing housing distress, foster parents, Native American students, students with disabilities, and students of color.  </w:t>
      </w:r>
    </w:p>
    <w:p w14:paraId="7277EB57" w14:textId="77777777" w:rsidR="004C2C21" w:rsidRDefault="004C2C21" w:rsidP="00667849">
      <w:pPr>
        <w:pStyle w:val="ListParagraph"/>
        <w:numPr>
          <w:ilvl w:val="0"/>
          <w:numId w:val="5"/>
        </w:numPr>
        <w:spacing w:before="240" w:after="240"/>
      </w:pPr>
      <w:r>
        <w:t xml:space="preserve">We collected survey responses (qualitative and quantitative) comments, student data, and demographic information.  </w:t>
      </w:r>
    </w:p>
    <w:p w14:paraId="347C6649" w14:textId="4987D9FC" w:rsidR="00BB3E02" w:rsidRDefault="00BB3E02" w:rsidP="00BB3E02">
      <w:pPr>
        <w:spacing w:before="240" w:after="240"/>
      </w:pPr>
      <w:r>
        <w:t>Because we used a virtual format for most of our activities due to COVID</w:t>
      </w:r>
      <w:r w:rsidR="000953D0">
        <w:t xml:space="preserve"> and because our community was focused on rebuilding</w:t>
      </w:r>
      <w:r>
        <w:t xml:space="preserve">, we </w:t>
      </w:r>
      <w:r w:rsidR="000953D0">
        <w:t xml:space="preserve">didn’t have the same response rate as we did last year. Still, we </w:t>
      </w:r>
      <w:r>
        <w:t>heard from more than 40 students</w:t>
      </w:r>
      <w:r w:rsidR="00FC1170">
        <w:t xml:space="preserve"> </w:t>
      </w:r>
      <w:r>
        <w:t>and 100 parents</w:t>
      </w:r>
      <w:r w:rsidR="007429E2">
        <w:t>,</w:t>
      </w:r>
      <w:r w:rsidR="00FC1170">
        <w:t xml:space="preserve"> representing 8 focal groups</w:t>
      </w:r>
      <w:r w:rsidR="00797BD6">
        <w:t xml:space="preserve">, and </w:t>
      </w:r>
      <w:r w:rsidR="00813217">
        <w:t>95% of our staff</w:t>
      </w:r>
      <w:r>
        <w:t>.</w:t>
      </w:r>
      <w:r w:rsidR="00C9289E">
        <w:t xml:space="preserve"> Overwhelmingly, our</w:t>
      </w:r>
      <w:r w:rsidR="00813217">
        <w:t xml:space="preserve"> staff,</w:t>
      </w:r>
      <w:r w:rsidR="00C9289E">
        <w:t xml:space="preserve"> families and students</w:t>
      </w:r>
      <w:r w:rsidR="000C762E">
        <w:t xml:space="preserve">, including students </w:t>
      </w:r>
      <w:r w:rsidR="00C9289E">
        <w:t>across all focal groups</w:t>
      </w:r>
      <w:r w:rsidR="00813217">
        <w:t>,</w:t>
      </w:r>
      <w:r w:rsidR="00C9289E">
        <w:t xml:space="preserve"> </w:t>
      </w:r>
      <w:r w:rsidR="000C762E">
        <w:t xml:space="preserve">identified </w:t>
      </w:r>
      <w:r w:rsidR="0043121D">
        <w:t xml:space="preserve">student and staff </w:t>
      </w:r>
      <w:r w:rsidR="000C762E">
        <w:t>mental health</w:t>
      </w:r>
      <w:r w:rsidR="00797BD6">
        <w:t xml:space="preserve"> and wellbeing</w:t>
      </w:r>
      <w:r w:rsidR="000C762E">
        <w:t xml:space="preserve"> as the highest priority. Low class sizes and a well-rounded education, though far behind mental health</w:t>
      </w:r>
      <w:r w:rsidR="00797BD6">
        <w:t xml:space="preserve"> and wellbeing</w:t>
      </w:r>
      <w:r w:rsidR="000C762E">
        <w:t>, were the next priorities.</w:t>
      </w:r>
      <w:r w:rsidR="00797BD6">
        <w:t xml:space="preserve"> </w:t>
      </w:r>
    </w:p>
    <w:p w14:paraId="1696865C" w14:textId="77777777" w:rsidR="00EC011F" w:rsidRDefault="00EC011F" w:rsidP="004C2C21">
      <w:pPr>
        <w:spacing w:before="240"/>
      </w:pPr>
    </w:p>
    <w:p w14:paraId="62039EA6" w14:textId="1F40DE22" w:rsidR="0029691F" w:rsidRDefault="00505C06" w:rsidP="004C2C21">
      <w:pPr>
        <w:spacing w:before="240"/>
      </w:pPr>
      <w:r>
        <w:lastRenderedPageBreak/>
        <w:br/>
      </w:r>
    </w:p>
    <w:p w14:paraId="4C45725B" w14:textId="77777777" w:rsidR="00EC011F" w:rsidRDefault="00505C06" w:rsidP="00AB6D43">
      <w:pPr>
        <w:numPr>
          <w:ilvl w:val="0"/>
          <w:numId w:val="2"/>
        </w:numPr>
      </w:pPr>
      <w:r w:rsidRPr="005B6D4D">
        <w:rPr>
          <w:b/>
          <w:bCs/>
        </w:rPr>
        <w:t>How did you build or adjust on your community engagement efforts from last yea</w:t>
      </w:r>
      <w:r w:rsidR="00667849" w:rsidRPr="005B6D4D">
        <w:rPr>
          <w:b/>
          <w:bCs/>
        </w:rPr>
        <w:t>r?</w:t>
      </w:r>
      <w:r w:rsidR="00667849">
        <w:t xml:space="preserve"> </w:t>
      </w:r>
      <w:r w:rsidR="00C47E23">
        <w:t xml:space="preserve"> </w:t>
      </w:r>
    </w:p>
    <w:p w14:paraId="3C86C65F" w14:textId="77777777" w:rsidR="00EC011F" w:rsidRDefault="00EC011F" w:rsidP="00EC011F">
      <w:pPr>
        <w:ind w:left="720"/>
      </w:pPr>
    </w:p>
    <w:p w14:paraId="3FEA2D2E" w14:textId="08D0530F" w:rsidR="0029691F" w:rsidRDefault="00C47E23" w:rsidP="00EC011F">
      <w:pPr>
        <w:ind w:left="720"/>
      </w:pPr>
      <w:r>
        <w:t xml:space="preserve">Because of </w:t>
      </w:r>
      <w:r w:rsidR="00667849">
        <w:t xml:space="preserve">last year’s </w:t>
      </w:r>
      <w:r w:rsidR="00EC011F">
        <w:t xml:space="preserve">effective </w:t>
      </w:r>
      <w:r w:rsidR="00667849">
        <w:t xml:space="preserve">engagement activities, we </w:t>
      </w:r>
      <w:r>
        <w:t>have</w:t>
      </w:r>
      <w:r w:rsidR="00667849">
        <w:t xml:space="preserve"> </w:t>
      </w:r>
      <w:r>
        <w:t>developed close</w:t>
      </w:r>
      <w:r w:rsidR="00667849">
        <w:t xml:space="preserve"> relationships with our families and students and with our community partners</w:t>
      </w:r>
      <w:r w:rsidR="00FC1170">
        <w:t xml:space="preserve">. </w:t>
      </w:r>
      <w:r w:rsidR="00EC011F">
        <w:t>B</w:t>
      </w:r>
      <w:r w:rsidR="00AB6D43">
        <w:t xml:space="preserve">ecause of COVID and the Almeda fire, </w:t>
      </w:r>
      <w:r w:rsidR="00813217">
        <w:t xml:space="preserve">however, </w:t>
      </w:r>
      <w:r w:rsidR="00AB6D43">
        <w:t xml:space="preserve">we were forced to get input in different ways. </w:t>
      </w:r>
      <w:r w:rsidR="00667849">
        <w:t>F</w:t>
      </w:r>
      <w:r w:rsidR="00AB6D43">
        <w:t xml:space="preserve">or example, many families that lost their housing in the fire </w:t>
      </w:r>
      <w:r w:rsidR="00EC011F">
        <w:t>had to move to</w:t>
      </w:r>
      <w:r w:rsidR="00AB6D43">
        <w:t xml:space="preserve"> campgrounds</w:t>
      </w:r>
      <w:r w:rsidR="006E52E5">
        <w:t xml:space="preserve">, </w:t>
      </w:r>
      <w:r w:rsidR="00AB6D43">
        <w:t xml:space="preserve">hotels, </w:t>
      </w:r>
      <w:r w:rsidR="00EC011F">
        <w:t xml:space="preserve">cars, </w:t>
      </w:r>
      <w:r w:rsidR="006E52E5">
        <w:t>FEMA houses</w:t>
      </w:r>
      <w:r w:rsidR="00394BE1">
        <w:t xml:space="preserve"> or go to</w:t>
      </w:r>
      <w:r w:rsidR="00051987">
        <w:t xml:space="preserve"> </w:t>
      </w:r>
      <w:r w:rsidR="00E96FF8">
        <w:t xml:space="preserve">neighboring </w:t>
      </w:r>
      <w:r w:rsidR="00051987">
        <w:t>towns</w:t>
      </w:r>
      <w:r w:rsidR="00E96FF8">
        <w:t xml:space="preserve"> to live with friends or relatives</w:t>
      </w:r>
      <w:r w:rsidR="00051987">
        <w:t xml:space="preserve">. </w:t>
      </w:r>
      <w:r w:rsidR="00EC011F">
        <w:t>District</w:t>
      </w:r>
      <w:r>
        <w:t xml:space="preserve"> staff </w:t>
      </w:r>
      <w:r w:rsidR="00813217">
        <w:t xml:space="preserve">went to where our parent and focal parents had moved </w:t>
      </w:r>
      <w:r w:rsidR="00EC011F">
        <w:t>and, because of the trust that ha</w:t>
      </w:r>
      <w:r w:rsidR="00813217">
        <w:t>d</w:t>
      </w:r>
      <w:r w:rsidR="00EC011F">
        <w:t xml:space="preserve"> been built between families and the district, </w:t>
      </w:r>
      <w:r w:rsidR="00F77E45">
        <w:t xml:space="preserve">last year, </w:t>
      </w:r>
      <w:r w:rsidR="00EC011F">
        <w:t>staff were welcomed</w:t>
      </w:r>
      <w:r w:rsidR="00F77E45">
        <w:t>. A</w:t>
      </w:r>
      <w:r w:rsidR="00394BE1">
        <w:t>s a result, s</w:t>
      </w:r>
      <w:r w:rsidR="00813217">
        <w:t xml:space="preserve">taff were able to engage in conversations with families </w:t>
      </w:r>
      <w:r w:rsidR="00F77E45">
        <w:t xml:space="preserve">to </w:t>
      </w:r>
      <w:r w:rsidR="00813217">
        <w:t>better underst</w:t>
      </w:r>
      <w:r w:rsidR="00394BE1">
        <w:t>and</w:t>
      </w:r>
      <w:r w:rsidR="00813217">
        <w:t xml:space="preserve"> their needs and priorities</w:t>
      </w:r>
      <w:r w:rsidR="001C75F7">
        <w:t>, now and in the near future.</w:t>
      </w:r>
      <w:r w:rsidR="00505C06">
        <w:br/>
      </w:r>
    </w:p>
    <w:p w14:paraId="0938E0B4" w14:textId="6B10FB2F" w:rsidR="001112DB" w:rsidRPr="005B6D4D" w:rsidRDefault="00505C06">
      <w:pPr>
        <w:numPr>
          <w:ilvl w:val="0"/>
          <w:numId w:val="2"/>
        </w:numPr>
        <w:spacing w:after="240"/>
        <w:rPr>
          <w:b/>
          <w:bCs/>
        </w:rPr>
      </w:pPr>
      <w:r w:rsidRPr="005B6D4D">
        <w:rPr>
          <w:b/>
          <w:bCs/>
        </w:rPr>
        <w:t xml:space="preserve">Who else did you engage with this year who you didn't </w:t>
      </w:r>
      <w:r w:rsidR="00C305EF" w:rsidRPr="005B6D4D">
        <w:rPr>
          <w:b/>
          <w:bCs/>
        </w:rPr>
        <w:t>e</w:t>
      </w:r>
      <w:r w:rsidRPr="005B6D4D">
        <w:rPr>
          <w:b/>
          <w:bCs/>
        </w:rPr>
        <w:t>ngage with last year?</w:t>
      </w:r>
    </w:p>
    <w:p w14:paraId="15D4269D" w14:textId="7C0036A7" w:rsidR="0029691F" w:rsidRDefault="00EC011F" w:rsidP="00AB6D43">
      <w:pPr>
        <w:spacing w:after="240"/>
        <w:ind w:left="720"/>
      </w:pPr>
      <w:r>
        <w:t xml:space="preserve">Because </w:t>
      </w:r>
      <w:r w:rsidR="004C2C21">
        <w:t>of the Almeda fires, we added two new foc</w:t>
      </w:r>
      <w:r>
        <w:t>al</w:t>
      </w:r>
      <w:r w:rsidR="004C2C21">
        <w:t xml:space="preserve"> groups:  English speaking families impacted by the fire and Spanish speaking families impacted by the fire</w:t>
      </w:r>
      <w:r w:rsidR="00C305EF">
        <w:t xml:space="preserve">. </w:t>
      </w:r>
      <w:r>
        <w:t>We addressed the needs of thos</w:t>
      </w:r>
      <w:r w:rsidR="005A62DB">
        <w:t xml:space="preserve">e </w:t>
      </w:r>
      <w:r>
        <w:t xml:space="preserve">groups through one-to-one conversations, mostly conducted when bringing technology or food to where they were living.  </w:t>
      </w:r>
      <w:r w:rsidR="00A20BDE">
        <w:t xml:space="preserve">Also, though we </w:t>
      </w:r>
      <w:r w:rsidR="005A62DB">
        <w:t xml:space="preserve">included Native American students in our outreach, we were not as successful at engaging local Tribes.  </w:t>
      </w:r>
      <w:r w:rsidR="00E9686B">
        <w:t xml:space="preserve">Specifically, it was difficult accessing tribal members. </w:t>
      </w:r>
      <w:r w:rsidR="005A62DB">
        <w:t xml:space="preserve">In last year’s application, that was an area we indicated we needed ODE to help us with but, given COVID and the </w:t>
      </w:r>
      <w:r w:rsidR="00255132">
        <w:t xml:space="preserve">impact of </w:t>
      </w:r>
      <w:r w:rsidR="005A62DB">
        <w:t>additional fires across the state</w:t>
      </w:r>
      <w:r w:rsidR="002C01BC">
        <w:t xml:space="preserve">, </w:t>
      </w:r>
      <w:r w:rsidR="00A20BDE">
        <w:t>we weren’t able to make that happen</w:t>
      </w:r>
      <w:r w:rsidR="002C01BC">
        <w:t>.</w:t>
      </w:r>
      <w:r w:rsidR="00505C06">
        <w:br/>
      </w:r>
    </w:p>
    <w:p w14:paraId="06DA13E7" w14:textId="77777777" w:rsidR="0029691F" w:rsidRDefault="00505C06">
      <w:pPr>
        <w:spacing w:before="240" w:after="240"/>
        <w:rPr>
          <w:b/>
          <w:sz w:val="24"/>
          <w:szCs w:val="24"/>
        </w:rPr>
      </w:pPr>
      <w:r>
        <w:rPr>
          <w:b/>
          <w:sz w:val="24"/>
          <w:szCs w:val="24"/>
        </w:rPr>
        <w:t>Equity Lens/Tool</w:t>
      </w:r>
    </w:p>
    <w:p w14:paraId="11D9D21D" w14:textId="2013916D" w:rsidR="0029691F" w:rsidRDefault="00505C06" w:rsidP="005B6D4D">
      <w:pPr>
        <w:numPr>
          <w:ilvl w:val="0"/>
          <w:numId w:val="3"/>
        </w:numPr>
        <w:spacing w:before="240" w:after="240" w:line="240" w:lineRule="auto"/>
      </w:pPr>
      <w:r w:rsidRPr="005B6D4D">
        <w:rPr>
          <w:b/>
          <w:bCs/>
        </w:rPr>
        <w:t>Did you use the same equity lens/tool as last year (yes/no drop-down option)? If not, please upload your new equity lens/tool.</w:t>
      </w:r>
      <w:r w:rsidR="009B548C">
        <w:t xml:space="preserve"> YES</w:t>
      </w:r>
    </w:p>
    <w:p w14:paraId="6C5E5D0D" w14:textId="6792304E" w:rsidR="0029691F" w:rsidRPr="005B6D4D" w:rsidRDefault="00505C06">
      <w:pPr>
        <w:numPr>
          <w:ilvl w:val="0"/>
          <w:numId w:val="3"/>
        </w:numPr>
        <w:spacing w:before="240" w:after="240" w:line="240" w:lineRule="auto"/>
        <w:rPr>
          <w:b/>
          <w:bCs/>
        </w:rPr>
      </w:pPr>
      <w:r w:rsidRPr="005B6D4D">
        <w:rPr>
          <w:b/>
          <w:bCs/>
        </w:rPr>
        <w:t>Summarize how the equity lens/tool was used, by whom, and when it informed the SIA plan adjustment or amendment. (500 words or less)</w:t>
      </w:r>
      <w:r w:rsidR="000A1B90">
        <w:rPr>
          <w:b/>
          <w:bCs/>
        </w:rPr>
        <w:t>ADD process</w:t>
      </w:r>
    </w:p>
    <w:p w14:paraId="7FC0C216" w14:textId="26BC7F33" w:rsidR="004B789F" w:rsidRDefault="009B2C51" w:rsidP="000752EE">
      <w:pPr>
        <w:pStyle w:val="ListParagraph"/>
        <w:spacing w:before="240" w:after="240"/>
      </w:pPr>
      <w:r>
        <w:t>For the second year in a row, our</w:t>
      </w:r>
      <w:r w:rsidR="000752EE">
        <w:t xml:space="preserve"> SIA Steering Committee used the Oregon Education Investment Board Equity Lens to evaluate the impact of its decisions and </w:t>
      </w:r>
      <w:r w:rsidR="002F1AC8">
        <w:t>spending allocations.</w:t>
      </w:r>
      <w:r w:rsidR="00564327">
        <w:t xml:space="preserve"> </w:t>
      </w:r>
      <w:r>
        <w:t xml:space="preserve">Similar to last year, </w:t>
      </w:r>
      <w:r w:rsidR="00BB3526">
        <w:t>t</w:t>
      </w:r>
      <w:r w:rsidR="00564327" w:rsidRPr="00BB3526">
        <w:t xml:space="preserve">he Equity Lens was </w:t>
      </w:r>
      <w:r w:rsidRPr="00BB3526">
        <w:t>used as a</w:t>
      </w:r>
      <w:r w:rsidR="00564327" w:rsidRPr="00BB3526">
        <w:t xml:space="preserve"> thinking tool</w:t>
      </w:r>
      <w:r w:rsidRPr="00BB3526">
        <w:t xml:space="preserve">; that is, </w:t>
      </w:r>
      <w:r w:rsidR="00564327" w:rsidRPr="00BB3526">
        <w:t>we created disc</w:t>
      </w:r>
      <w:r w:rsidR="00717DD4" w:rsidRPr="00BB3526">
        <w:t>ourse</w:t>
      </w:r>
      <w:r w:rsidR="00564327" w:rsidRPr="00BB3526">
        <w:t xml:space="preserve"> worksheet</w:t>
      </w:r>
      <w:r w:rsidRPr="00BB3526">
        <w:t>s that had the action being considered along</w:t>
      </w:r>
      <w:r w:rsidR="00564327" w:rsidRPr="00BB3526">
        <w:t xml:space="preserve"> with the </w:t>
      </w:r>
      <w:r w:rsidRPr="00BB3526">
        <w:t xml:space="preserve">guiding equity </w:t>
      </w:r>
      <w:r w:rsidR="00564327" w:rsidRPr="00BB3526">
        <w:t>questions.</w:t>
      </w:r>
      <w:r w:rsidRPr="00BB3526">
        <w:t xml:space="preserve"> The goal was to complete the worksheet by answering the questions and then sharing in small groups before sharing with the full group. </w:t>
      </w:r>
      <w:r w:rsidR="00564327" w:rsidRPr="00BB3526">
        <w:t xml:space="preserve"> </w:t>
      </w:r>
      <w:r w:rsidR="00717DD4" w:rsidRPr="00BB3526">
        <w:t xml:space="preserve">By the end, committee members had thoroughly discussed the action and </w:t>
      </w:r>
      <w:r w:rsidR="00CC7B9A" w:rsidRPr="00BB3526">
        <w:t>whether the results would be equitable.</w:t>
      </w:r>
      <w:r w:rsidR="00717DD4" w:rsidRPr="00BB3526">
        <w:t xml:space="preserve"> </w:t>
      </w:r>
      <w:r w:rsidR="00564327" w:rsidRPr="00BB3526">
        <w:t xml:space="preserve">Finally, when the plan was developed, the </w:t>
      </w:r>
      <w:r w:rsidR="008A6190">
        <w:t>c</w:t>
      </w:r>
      <w:r w:rsidR="00564327" w:rsidRPr="00BB3526">
        <w:t>ommittee used the Equity Lens to reflect on the work and plan for accountability measures</w:t>
      </w:r>
      <w:r w:rsidR="004B789F" w:rsidRPr="00BB3526">
        <w:t>.</w:t>
      </w:r>
      <w:r w:rsidR="00564327" w:rsidRPr="00564327">
        <w:rPr>
          <w:i/>
          <w:iCs/>
        </w:rPr>
        <w:t xml:space="preserve"> </w:t>
      </w:r>
      <w:r w:rsidR="002F1AC8">
        <w:t xml:space="preserve"> </w:t>
      </w:r>
    </w:p>
    <w:p w14:paraId="4A8C483C" w14:textId="77777777" w:rsidR="008512A0" w:rsidRDefault="008512A0" w:rsidP="000752EE">
      <w:pPr>
        <w:pStyle w:val="ListParagraph"/>
        <w:spacing w:before="240" w:after="240"/>
      </w:pPr>
    </w:p>
    <w:p w14:paraId="165E8819" w14:textId="5CB36126" w:rsidR="006A60EF" w:rsidRDefault="000752EE" w:rsidP="00BB3526">
      <w:pPr>
        <w:pStyle w:val="ListParagraph"/>
        <w:spacing w:before="240" w:after="240"/>
      </w:pPr>
      <w:r w:rsidRPr="00564327">
        <w:t>Members of our SIA team</w:t>
      </w:r>
      <w:r w:rsidR="00CC7B9A">
        <w:t xml:space="preserve"> </w:t>
      </w:r>
      <w:r w:rsidR="00BB3526">
        <w:t xml:space="preserve">were </w:t>
      </w:r>
      <w:r w:rsidR="004B789F">
        <w:t>the same students, classified staff, certified staff, community members and administrators from last year</w:t>
      </w:r>
      <w:r w:rsidR="00BB3526">
        <w:t xml:space="preserve"> and included</w:t>
      </w:r>
      <w:r w:rsidR="00CC7B9A">
        <w:t xml:space="preserve"> </w:t>
      </w:r>
      <w:r w:rsidR="004B789F">
        <w:t>representatives from our Hispanic/Latino, Native American, and Black/African American communities</w:t>
      </w:r>
      <w:r w:rsidR="008512A0">
        <w:t xml:space="preserve">. </w:t>
      </w:r>
      <w:r w:rsidR="006066C5">
        <w:t xml:space="preserve">Because members have </w:t>
      </w:r>
      <w:r w:rsidR="00A518F6">
        <w:t xml:space="preserve">now </w:t>
      </w:r>
      <w:r w:rsidR="006066C5">
        <w:t>been on the committee for two years, their understanding of how to apply the equity lens to committee decisions is much higher</w:t>
      </w:r>
      <w:r w:rsidR="006E52E5">
        <w:t>.</w:t>
      </w:r>
      <w:r w:rsidR="00BB3526">
        <w:t xml:space="preserve"> </w:t>
      </w:r>
      <w:r w:rsidR="006A60EF">
        <w:t xml:space="preserve">The Equity Lens </w:t>
      </w:r>
      <w:r w:rsidR="00050066">
        <w:t xml:space="preserve">also </w:t>
      </w:r>
      <w:r w:rsidR="00BB3526">
        <w:t xml:space="preserve">was </w:t>
      </w:r>
      <w:r w:rsidR="00050066">
        <w:t>used for</w:t>
      </w:r>
      <w:r w:rsidR="002F1AC8">
        <w:t xml:space="preserve"> other district decisions. For example, in developing our </w:t>
      </w:r>
      <w:r w:rsidR="006A60EF">
        <w:t xml:space="preserve">Comprehensive Distance Learning </w:t>
      </w:r>
      <w:r w:rsidR="002F1AC8">
        <w:t xml:space="preserve">plan, we had to make sure students </w:t>
      </w:r>
      <w:r w:rsidR="00CC3211">
        <w:t xml:space="preserve">who were </w:t>
      </w:r>
      <w:r w:rsidR="002F1AC8">
        <w:t xml:space="preserve">affected by fire or </w:t>
      </w:r>
      <w:r w:rsidR="00CC3211">
        <w:t xml:space="preserve">who were </w:t>
      </w:r>
      <w:r w:rsidR="002F1AC8">
        <w:t>traditionally underserved had a computer, access to the internet, and learning support.  Many families also needed their basic needs met (i.e., housing, food, transportation, etc.) before they could focus on school</w:t>
      </w:r>
      <w:r w:rsidR="00CC3211">
        <w:t xml:space="preserve"> and learning</w:t>
      </w:r>
      <w:r w:rsidR="002F1AC8">
        <w:t xml:space="preserve">. </w:t>
      </w:r>
      <w:r w:rsidR="00E9686B">
        <w:t>When d</w:t>
      </w:r>
      <w:r w:rsidR="002F1AC8">
        <w:t xml:space="preserve">istrict staff </w:t>
      </w:r>
      <w:r w:rsidR="00A518F6">
        <w:t>brought meals to families</w:t>
      </w:r>
      <w:r w:rsidR="00E9686B">
        <w:t xml:space="preserve">, they checked in on how the family was doing </w:t>
      </w:r>
      <w:r w:rsidR="00CC3211">
        <w:t xml:space="preserve">and </w:t>
      </w:r>
      <w:r w:rsidR="00E9686B">
        <w:t>to see what was needed</w:t>
      </w:r>
      <w:r w:rsidR="008512A0">
        <w:t>, now, and when the</w:t>
      </w:r>
      <w:r w:rsidR="00BB3526">
        <w:t>ir student</w:t>
      </w:r>
      <w:r w:rsidR="008512A0">
        <w:t xml:space="preserve"> returned to in-person school</w:t>
      </w:r>
      <w:r w:rsidR="00E9686B">
        <w:t xml:space="preserve">. </w:t>
      </w:r>
    </w:p>
    <w:p w14:paraId="1A28E3F9" w14:textId="77777777" w:rsidR="00CC3211" w:rsidRDefault="00CC3211" w:rsidP="000752EE">
      <w:pPr>
        <w:pStyle w:val="ListParagraph"/>
        <w:spacing w:before="240" w:after="240"/>
      </w:pPr>
    </w:p>
    <w:p w14:paraId="4D6E2FA8" w14:textId="73881B7E" w:rsidR="000752EE" w:rsidRDefault="00E96FF8" w:rsidP="000752EE">
      <w:pPr>
        <w:pStyle w:val="ListParagraph"/>
        <w:spacing w:before="240" w:after="240"/>
      </w:pPr>
      <w:r>
        <w:t>From the input we gathered from staff, students, and families, including student and family focal groups, we learned that our priorities from last year were the same:</w:t>
      </w:r>
      <w:r w:rsidR="006C1D84">
        <w:t xml:space="preserve"> </w:t>
      </w:r>
      <w:r>
        <w:t xml:space="preserve">Support student </w:t>
      </w:r>
      <w:r w:rsidR="00BB3526">
        <w:t xml:space="preserve">and staff </w:t>
      </w:r>
      <w:r>
        <w:t>mental health and safety</w:t>
      </w:r>
      <w:r w:rsidR="006C1D84">
        <w:t>;</w:t>
      </w:r>
      <w:r>
        <w:t xml:space="preserve"> lower class size</w:t>
      </w:r>
      <w:r w:rsidR="006C1D84">
        <w:t>;</w:t>
      </w:r>
      <w:r>
        <w:t xml:space="preserve"> and provide a well-rounded education</w:t>
      </w:r>
      <w:r w:rsidR="006C1D84">
        <w:t xml:space="preserve">. </w:t>
      </w:r>
      <w:r w:rsidR="007F183F">
        <w:t>The SIA committee applied the Equity Lens to those goals</w:t>
      </w:r>
      <w:r w:rsidR="006C1D84">
        <w:t xml:space="preserve">, wanting </w:t>
      </w:r>
      <w:r w:rsidR="007F183F">
        <w:t xml:space="preserve">to </w:t>
      </w:r>
      <w:r w:rsidR="006C1D84">
        <w:t>en</w:t>
      </w:r>
      <w:r w:rsidR="007F183F">
        <w:t xml:space="preserve">sure </w:t>
      </w:r>
      <w:r w:rsidR="006C1D84">
        <w:t xml:space="preserve">that </w:t>
      </w:r>
      <w:r w:rsidR="007F183F">
        <w:t xml:space="preserve">all students would have access to mental health support, that class sizes would be equitable and that </w:t>
      </w:r>
      <w:r w:rsidR="00BB3526">
        <w:t>accelerated</w:t>
      </w:r>
      <w:r w:rsidR="007F183F">
        <w:t xml:space="preserve"> classes would </w:t>
      </w:r>
      <w:r w:rsidR="00BB3526">
        <w:t xml:space="preserve">help </w:t>
      </w:r>
      <w:r w:rsidR="008A6190">
        <w:t xml:space="preserve">students who were behind to </w:t>
      </w:r>
      <w:r w:rsidR="00BB3526">
        <w:t>catch up</w:t>
      </w:r>
      <w:r w:rsidR="007F183F">
        <w:t xml:space="preserve">, and that any new classes would be open to all students. </w:t>
      </w:r>
      <w:r w:rsidR="000752EE">
        <w:t xml:space="preserve">By using </w:t>
      </w:r>
      <w:r w:rsidR="000752EE" w:rsidRPr="000752EE">
        <w:rPr>
          <w:highlight w:val="white"/>
        </w:rPr>
        <w:t xml:space="preserve">an equity lens, our SIA Steering Committee </w:t>
      </w:r>
      <w:r w:rsidR="006C1D84">
        <w:rPr>
          <w:highlight w:val="white"/>
        </w:rPr>
        <w:t>ensured</w:t>
      </w:r>
      <w:r w:rsidR="000752EE" w:rsidRPr="000752EE">
        <w:rPr>
          <w:highlight w:val="white"/>
        </w:rPr>
        <w:t xml:space="preserve"> that </w:t>
      </w:r>
      <w:r w:rsidR="006C1D84">
        <w:rPr>
          <w:highlight w:val="white"/>
        </w:rPr>
        <w:t>the</w:t>
      </w:r>
      <w:r w:rsidR="000752EE" w:rsidRPr="000752EE">
        <w:rPr>
          <w:highlight w:val="white"/>
        </w:rPr>
        <w:t xml:space="preserve"> decisions </w:t>
      </w:r>
      <w:r w:rsidR="006C1D84">
        <w:rPr>
          <w:highlight w:val="white"/>
        </w:rPr>
        <w:t>were</w:t>
      </w:r>
      <w:r w:rsidR="000752EE" w:rsidRPr="000752EE">
        <w:rPr>
          <w:highlight w:val="white"/>
        </w:rPr>
        <w:t xml:space="preserve"> designed to achieve equitable outcomes</w:t>
      </w:r>
      <w:r w:rsidR="006C1D84">
        <w:rPr>
          <w:highlight w:val="white"/>
        </w:rPr>
        <w:t>.  In addition, the committee highlighted the importance of</w:t>
      </w:r>
      <w:r w:rsidR="000752EE" w:rsidRPr="000752EE">
        <w:rPr>
          <w:highlight w:val="white"/>
        </w:rPr>
        <w:t xml:space="preserve"> collect</w:t>
      </w:r>
      <w:r w:rsidR="006C1D84">
        <w:rPr>
          <w:highlight w:val="white"/>
        </w:rPr>
        <w:t>ing</w:t>
      </w:r>
      <w:r w:rsidR="000752EE" w:rsidRPr="000752EE">
        <w:rPr>
          <w:highlight w:val="white"/>
        </w:rPr>
        <w:t xml:space="preserve"> data that identifies populations that are not benefiting from current programs at the rate of the majority group, reduce the opportunity gaps, engage communities in decision-making, understand the causes of existing disparities, and identify how our work can reduce these disparities.</w:t>
      </w:r>
      <w:r w:rsidR="000752EE">
        <w:t xml:space="preserve"> Our SIA Steering Committee wanted to allocate funds to strategies and activities that would lead to outcomes that most benefited our targeted student populations and, by doing so, would nourish the education and growth of all students. </w:t>
      </w:r>
    </w:p>
    <w:p w14:paraId="11FD61AE" w14:textId="4098FEBE" w:rsidR="00564327" w:rsidRDefault="00564327" w:rsidP="000752EE">
      <w:pPr>
        <w:pStyle w:val="ListParagraph"/>
        <w:spacing w:before="240" w:after="240"/>
      </w:pPr>
    </w:p>
    <w:p w14:paraId="65B5B4CB" w14:textId="6B029196" w:rsidR="0029691F" w:rsidRPr="00D04EBF" w:rsidRDefault="00505C06" w:rsidP="00D04EBF">
      <w:pPr>
        <w:numPr>
          <w:ilvl w:val="0"/>
          <w:numId w:val="3"/>
        </w:numPr>
        <w:spacing w:before="240" w:after="240" w:line="240" w:lineRule="auto"/>
        <w:rPr>
          <w:b/>
        </w:rPr>
      </w:pPr>
      <w:r>
        <w:rPr>
          <w:i/>
        </w:rPr>
        <w:t xml:space="preserve">Optional: Please include any other information or input that informed any adjustments or amendments to your SIA plan for the next two years. </w:t>
      </w:r>
      <w:r>
        <w:rPr>
          <w:b/>
        </w:rPr>
        <w:t xml:space="preserve"> </w:t>
      </w:r>
    </w:p>
    <w:p w14:paraId="06E5B0B5" w14:textId="77777777" w:rsidR="0029691F" w:rsidRDefault="00505C06">
      <w:pPr>
        <w:numPr>
          <w:ilvl w:val="0"/>
          <w:numId w:val="3"/>
        </w:numPr>
        <w:spacing w:before="240" w:after="240" w:line="240" w:lineRule="auto"/>
        <w:rPr>
          <w:b/>
        </w:rPr>
      </w:pPr>
      <w:r>
        <w:rPr>
          <w:i/>
        </w:rPr>
        <w:t xml:space="preserve">Optional: Please share how you’re prioritizing using SIA funds to support the Legislature’s encouragement to address student’s mental and behavioral health needs. Please also include the actual amount that you're allocating for this purpose. </w:t>
      </w:r>
      <w:r>
        <w:rPr>
          <w:b/>
        </w:rPr>
        <w:br/>
      </w:r>
    </w:p>
    <w:tbl>
      <w:tblPr>
        <w:tblStyle w:val="a1"/>
        <w:tblW w:w="10080" w:type="dxa"/>
        <w:tblBorders>
          <w:top w:val="nil"/>
          <w:left w:val="nil"/>
          <w:bottom w:val="nil"/>
          <w:right w:val="nil"/>
          <w:insideH w:val="nil"/>
          <w:insideV w:val="nil"/>
        </w:tblBorders>
        <w:tblLayout w:type="fixed"/>
        <w:tblLook w:val="0600" w:firstRow="0" w:lastRow="0" w:firstColumn="0" w:lastColumn="0" w:noHBand="1" w:noVBand="1"/>
        <w:tblCaption w:val="Part 3: SIA Plan and Budget Update"/>
      </w:tblPr>
      <w:tblGrid>
        <w:gridCol w:w="10080"/>
      </w:tblGrid>
      <w:tr w:rsidR="0029691F" w14:paraId="2F65BD43" w14:textId="77777777" w:rsidTr="00505C06">
        <w:trPr>
          <w:trHeight w:val="943"/>
          <w:tblHeader/>
        </w:trPr>
        <w:tc>
          <w:tcPr>
            <w:tcW w:w="1008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8C4E1" w14:textId="77777777" w:rsidR="0029691F" w:rsidRDefault="00505C06">
            <w:pPr>
              <w:spacing w:before="240" w:after="240"/>
              <w:jc w:val="center"/>
              <w:rPr>
                <w:b/>
                <w:sz w:val="26"/>
                <w:szCs w:val="26"/>
              </w:rPr>
            </w:pPr>
            <w:r>
              <w:rPr>
                <w:b/>
                <w:sz w:val="26"/>
                <w:szCs w:val="26"/>
              </w:rPr>
              <w:t>Part 3: SIA Plan and Budget Update</w:t>
            </w:r>
            <w:r>
              <w:rPr>
                <w:b/>
              </w:rPr>
              <w:t xml:space="preserve"> </w:t>
            </w:r>
          </w:p>
        </w:tc>
      </w:tr>
    </w:tbl>
    <w:p w14:paraId="6D1A7ECA" w14:textId="77777777" w:rsidR="0029691F" w:rsidRDefault="0029691F">
      <w:pPr>
        <w:spacing w:after="240"/>
        <w:rPr>
          <w:b/>
          <w:u w:val="single"/>
        </w:rPr>
      </w:pPr>
    </w:p>
    <w:p w14:paraId="2C7F0837" w14:textId="4C57A0EE" w:rsidR="0029691F" w:rsidRDefault="00505C06">
      <w:pPr>
        <w:numPr>
          <w:ilvl w:val="0"/>
          <w:numId w:val="1"/>
        </w:numPr>
      </w:pPr>
      <w:r>
        <w:t xml:space="preserve">Is this a SIA plan adjustment or plan amendment? (drop-down option) - Refer to page 11 of the </w:t>
      </w:r>
      <w:hyperlink r:id="rId11">
        <w:r>
          <w:rPr>
            <w:color w:val="1155CC"/>
            <w:u w:val="single"/>
          </w:rPr>
          <w:t>SIA Guidance: Supporting Quality Implementation.</w:t>
        </w:r>
      </w:hyperlink>
      <w:r>
        <w:br/>
      </w:r>
    </w:p>
    <w:p w14:paraId="206AF123" w14:textId="77777777" w:rsidR="0029691F" w:rsidRDefault="00505C06">
      <w:pPr>
        <w:numPr>
          <w:ilvl w:val="0"/>
          <w:numId w:val="1"/>
        </w:numPr>
      </w:pPr>
      <w:r>
        <w:t xml:space="preserve">Upload the </w:t>
      </w:r>
      <w:hyperlink r:id="rId12">
        <w:r>
          <w:rPr>
            <w:color w:val="1155CC"/>
            <w:u w:val="single"/>
          </w:rPr>
          <w:t>Required Budget Template</w:t>
        </w:r>
      </w:hyperlink>
      <w:r>
        <w:t xml:space="preserve"> detailing the planned expenditures for the next two years. The preliminary SIA allocation estimates for each district and eligible charter school for </w:t>
      </w:r>
      <w:hyperlink r:id="rId13">
        <w:r>
          <w:rPr>
            <w:color w:val="1155CC"/>
            <w:u w:val="single"/>
          </w:rPr>
          <w:t>2021-2022</w:t>
        </w:r>
      </w:hyperlink>
      <w:r>
        <w:t xml:space="preserve"> and for </w:t>
      </w:r>
      <w:hyperlink r:id="rId14">
        <w:r>
          <w:rPr>
            <w:color w:val="1155CC"/>
            <w:u w:val="single"/>
          </w:rPr>
          <w:t>2022-2023</w:t>
        </w:r>
      </w:hyperlink>
      <w:r>
        <w:t xml:space="preserve"> are currently available.  Final SIA allocations will be released in May 2021. </w:t>
      </w:r>
      <w:r>
        <w:br/>
      </w:r>
    </w:p>
    <w:p w14:paraId="41B1864F" w14:textId="77777777" w:rsidR="0029691F" w:rsidRDefault="00505C06">
      <w:pPr>
        <w:numPr>
          <w:ilvl w:val="0"/>
          <w:numId w:val="1"/>
        </w:numPr>
      </w:pPr>
      <w:r>
        <w:t>Upload updated SIA Plan using the</w:t>
      </w:r>
      <w:hyperlink r:id="rId15">
        <w:r>
          <w:rPr>
            <w:sz w:val="14"/>
            <w:szCs w:val="14"/>
          </w:rPr>
          <w:t xml:space="preserve"> </w:t>
        </w:r>
      </w:hyperlink>
      <w:hyperlink r:id="rId16">
        <w:r>
          <w:rPr>
            <w:color w:val="0000FF"/>
            <w:u w:val="single"/>
          </w:rPr>
          <w:t>SIA Integrated Planning Tool</w:t>
        </w:r>
      </w:hyperlink>
      <w:r>
        <w:rPr>
          <w:b/>
        </w:rPr>
        <w:t xml:space="preserve"> </w:t>
      </w:r>
      <w:r>
        <w:t xml:space="preserve">or other format </w:t>
      </w:r>
      <w:r>
        <w:rPr>
          <w:i/>
        </w:rPr>
        <w:t>(only for recipients making an amendment</w:t>
      </w:r>
      <w:r>
        <w:t xml:space="preserve">) </w:t>
      </w:r>
      <w:r>
        <w:br/>
      </w:r>
    </w:p>
    <w:p w14:paraId="527A6030" w14:textId="77777777" w:rsidR="0029691F" w:rsidRDefault="00505C06">
      <w:pPr>
        <w:numPr>
          <w:ilvl w:val="0"/>
          <w:numId w:val="1"/>
        </w:numPr>
        <w:spacing w:after="240"/>
      </w:pPr>
      <w:r>
        <w:t xml:space="preserve">Submit </w:t>
      </w:r>
      <w:hyperlink r:id="rId17">
        <w:r>
          <w:rPr>
            <w:color w:val="1155CC"/>
            <w:u w:val="single"/>
          </w:rPr>
          <w:t>draft longitudinal performance growth targets and local optional metrics</w:t>
        </w:r>
      </w:hyperlink>
      <w:r>
        <w:rPr>
          <w:vertAlign w:val="superscript"/>
        </w:rPr>
        <w:footnoteReference w:id="1"/>
      </w:r>
      <w:r>
        <w:t>.</w:t>
      </w:r>
    </w:p>
    <w:p w14:paraId="3BC8E2F6" w14:textId="77777777" w:rsidR="0029691F" w:rsidRDefault="0029691F">
      <w:pPr>
        <w:spacing w:before="240" w:after="240"/>
        <w:rPr>
          <w:sz w:val="20"/>
          <w:szCs w:val="20"/>
        </w:rPr>
      </w:pPr>
    </w:p>
    <w:tbl>
      <w:tblPr>
        <w:tblStyle w:val="a2"/>
        <w:tblW w:w="10080" w:type="dxa"/>
        <w:tblBorders>
          <w:top w:val="nil"/>
          <w:left w:val="nil"/>
          <w:bottom w:val="nil"/>
          <w:right w:val="nil"/>
          <w:insideH w:val="nil"/>
          <w:insideV w:val="nil"/>
        </w:tblBorders>
        <w:tblLayout w:type="fixed"/>
        <w:tblLook w:val="0600" w:firstRow="0" w:lastRow="0" w:firstColumn="0" w:lastColumn="0" w:noHBand="1" w:noVBand="1"/>
        <w:tblCaption w:val="Part 4: Public Charter Schools (if applicable)"/>
      </w:tblPr>
      <w:tblGrid>
        <w:gridCol w:w="10080"/>
      </w:tblGrid>
      <w:tr w:rsidR="0029691F" w14:paraId="38B9C8C2" w14:textId="77777777" w:rsidTr="00505C06">
        <w:trPr>
          <w:trHeight w:val="943"/>
          <w:tblHeader/>
        </w:trPr>
        <w:tc>
          <w:tcPr>
            <w:tcW w:w="1008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4B7C2D2" w14:textId="77777777" w:rsidR="0029691F" w:rsidRDefault="00505C06">
            <w:pPr>
              <w:spacing w:before="240" w:after="240"/>
              <w:jc w:val="center"/>
              <w:rPr>
                <w:b/>
                <w:sz w:val="26"/>
                <w:szCs w:val="26"/>
              </w:rPr>
            </w:pPr>
            <w:r>
              <w:rPr>
                <w:b/>
                <w:sz w:val="26"/>
                <w:szCs w:val="26"/>
              </w:rPr>
              <w:t>Part 4: Public Charter Schools (if applicable)</w:t>
            </w:r>
          </w:p>
        </w:tc>
      </w:tr>
    </w:tbl>
    <w:p w14:paraId="4A57857B" w14:textId="77777777" w:rsidR="0029691F" w:rsidRDefault="0029691F">
      <w:pPr>
        <w:spacing w:after="240"/>
      </w:pPr>
    </w:p>
    <w:p w14:paraId="1AA892B5" w14:textId="7B71005F" w:rsidR="0029691F" w:rsidRDefault="00505C06">
      <w:pPr>
        <w:spacing w:before="240" w:after="240"/>
      </w:pPr>
      <w:r>
        <w:t>Upload updated district-charter agreement(s) for the next two years (</w:t>
      </w:r>
      <w:r>
        <w:rPr>
          <w:i/>
        </w:rPr>
        <w:t>as needed for those applicants that included charter(s) in this SIA plan update</w:t>
      </w:r>
      <w:r>
        <w:t xml:space="preserve">). </w:t>
      </w:r>
      <w:r w:rsidR="009B548C">
        <w:t xml:space="preserve"> This year, our charter school, Armadillo Technical Institute (ATI) will be applying for SIA funding separate from the district. The district will continue to provide special education services for ATI.</w:t>
      </w:r>
    </w:p>
    <w:p w14:paraId="5010E71F" w14:textId="77777777" w:rsidR="0029691F" w:rsidRDefault="0029691F">
      <w:pPr>
        <w:spacing w:before="240" w:after="240"/>
      </w:pPr>
    </w:p>
    <w:p w14:paraId="337F6109" w14:textId="77777777" w:rsidR="0029691F" w:rsidRDefault="00505C06">
      <w:pPr>
        <w:spacing w:before="240" w:after="240"/>
      </w:pPr>
      <w:r>
        <w:t xml:space="preserve"> </w:t>
      </w:r>
    </w:p>
    <w:p w14:paraId="38BA68C4" w14:textId="77777777" w:rsidR="0029691F" w:rsidRDefault="0029691F"/>
    <w:p w14:paraId="62520084" w14:textId="77777777" w:rsidR="0029691F" w:rsidRDefault="0029691F"/>
    <w:sectPr w:rsidR="0029691F">
      <w:headerReference w:type="default" r:id="rId1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26645D" w14:textId="77777777" w:rsidR="00DB4233" w:rsidRDefault="00DB4233">
      <w:pPr>
        <w:spacing w:line="240" w:lineRule="auto"/>
      </w:pPr>
      <w:r>
        <w:separator/>
      </w:r>
    </w:p>
  </w:endnote>
  <w:endnote w:type="continuationSeparator" w:id="0">
    <w:p w14:paraId="0B8C2D5F" w14:textId="77777777" w:rsidR="00DB4233" w:rsidRDefault="00DB42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8C5532" w14:textId="77777777" w:rsidR="00DB4233" w:rsidRDefault="00DB4233">
      <w:pPr>
        <w:spacing w:line="240" w:lineRule="auto"/>
      </w:pPr>
      <w:r>
        <w:separator/>
      </w:r>
    </w:p>
  </w:footnote>
  <w:footnote w:type="continuationSeparator" w:id="0">
    <w:p w14:paraId="729251EE" w14:textId="77777777" w:rsidR="00DB4233" w:rsidRDefault="00DB4233">
      <w:pPr>
        <w:spacing w:line="240" w:lineRule="auto"/>
      </w:pPr>
      <w:r>
        <w:continuationSeparator/>
      </w:r>
    </w:p>
  </w:footnote>
  <w:footnote w:id="1">
    <w:p w14:paraId="3312B09D" w14:textId="77777777" w:rsidR="0029691F" w:rsidRDefault="00505C06">
      <w:pPr>
        <w:spacing w:line="240" w:lineRule="auto"/>
        <w:rPr>
          <w:sz w:val="20"/>
          <w:szCs w:val="20"/>
        </w:rPr>
      </w:pPr>
      <w:r>
        <w:rPr>
          <w:vertAlign w:val="superscript"/>
        </w:rPr>
        <w:footnoteRef/>
      </w:r>
      <w:r>
        <w:rPr>
          <w:sz w:val="20"/>
          <w:szCs w:val="20"/>
        </w:rPr>
        <w:t xml:space="preserve"> ODE anticipates further potential changes to this requirement and will provide more clarity once it is available.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74808" w14:textId="77777777" w:rsidR="0029691F" w:rsidRDefault="00505C06">
    <w:pPr>
      <w:spacing w:before="240" w:after="240"/>
      <w:rPr>
        <w:sz w:val="28"/>
        <w:szCs w:val="28"/>
      </w:rPr>
    </w:pPr>
    <w:r>
      <w:rPr>
        <w:sz w:val="28"/>
        <w:szCs w:val="28"/>
      </w:rPr>
      <w:t xml:space="preserve">Student Investment Account </w:t>
    </w:r>
    <w:r>
      <w:rPr>
        <w:noProof/>
        <w:lang w:val="en-US"/>
      </w:rPr>
      <w:drawing>
        <wp:anchor distT="114300" distB="114300" distL="114300" distR="114300" simplePos="0" relativeHeight="251658240" behindDoc="0" locked="0" layoutInCell="1" hidden="0" allowOverlap="1" wp14:anchorId="04F54A4B" wp14:editId="512FD532">
          <wp:simplePos x="0" y="0"/>
          <wp:positionH relativeFrom="column">
            <wp:posOffset>5438775</wp:posOffset>
          </wp:positionH>
          <wp:positionV relativeFrom="paragraph">
            <wp:posOffset>-342899</wp:posOffset>
          </wp:positionV>
          <wp:extent cx="942975" cy="814388"/>
          <wp:effectExtent l="0" t="0" r="0" b="5080"/>
          <wp:wrapSquare wrapText="bothSides" distT="114300" distB="114300" distL="114300" distR="114300"/>
          <wp:docPr id="1" name="image1.png" descr="ODE Logo" title="ODE Logo"/>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42975" cy="814388"/>
                  </a:xfrm>
                  <a:prstGeom prst="rect">
                    <a:avLst/>
                  </a:prstGeom>
                  <a:ln/>
                </pic:spPr>
              </pic:pic>
            </a:graphicData>
          </a:graphic>
        </wp:anchor>
      </w:drawing>
    </w:r>
    <w:r w:rsidR="00067F0E">
      <w:rPr>
        <w:sz w:val="28"/>
        <w:szCs w:val="28"/>
      </w:rPr>
      <w:t>Narrative Plan Template</w:t>
    </w:r>
  </w:p>
  <w:p w14:paraId="06831FA8" w14:textId="77777777" w:rsidR="0029691F" w:rsidRDefault="0029691F"/>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F0347B"/>
    <w:multiLevelType w:val="multilevel"/>
    <w:tmpl w:val="25A8E9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8533548"/>
    <w:multiLevelType w:val="multilevel"/>
    <w:tmpl w:val="B0E834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C2A75FF"/>
    <w:multiLevelType w:val="multilevel"/>
    <w:tmpl w:val="F64682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45729D"/>
    <w:multiLevelType w:val="hybridMultilevel"/>
    <w:tmpl w:val="71C4C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DF6143A"/>
    <w:multiLevelType w:val="hybridMultilevel"/>
    <w:tmpl w:val="502E6EF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91F"/>
    <w:rsid w:val="000373D3"/>
    <w:rsid w:val="00040F2B"/>
    <w:rsid w:val="00050066"/>
    <w:rsid w:val="00051987"/>
    <w:rsid w:val="00067F0E"/>
    <w:rsid w:val="000752EE"/>
    <w:rsid w:val="000953D0"/>
    <w:rsid w:val="000A1B90"/>
    <w:rsid w:val="000C762E"/>
    <w:rsid w:val="000D54CB"/>
    <w:rsid w:val="000E237E"/>
    <w:rsid w:val="00104271"/>
    <w:rsid w:val="001112DB"/>
    <w:rsid w:val="001248E4"/>
    <w:rsid w:val="001543C5"/>
    <w:rsid w:val="001C75F7"/>
    <w:rsid w:val="00255132"/>
    <w:rsid w:val="0029691F"/>
    <w:rsid w:val="002C01BC"/>
    <w:rsid w:val="002F1AC8"/>
    <w:rsid w:val="00394BE1"/>
    <w:rsid w:val="0043121D"/>
    <w:rsid w:val="00463BE6"/>
    <w:rsid w:val="004B789F"/>
    <w:rsid w:val="004C2C21"/>
    <w:rsid w:val="00505C06"/>
    <w:rsid w:val="00564327"/>
    <w:rsid w:val="005A62DB"/>
    <w:rsid w:val="005B6D4D"/>
    <w:rsid w:val="005C15E8"/>
    <w:rsid w:val="005F6628"/>
    <w:rsid w:val="006066C5"/>
    <w:rsid w:val="006365E2"/>
    <w:rsid w:val="00667849"/>
    <w:rsid w:val="006A60EF"/>
    <w:rsid w:val="006C1D84"/>
    <w:rsid w:val="006E52E5"/>
    <w:rsid w:val="007102A6"/>
    <w:rsid w:val="00717DD4"/>
    <w:rsid w:val="007429E2"/>
    <w:rsid w:val="00771538"/>
    <w:rsid w:val="00775299"/>
    <w:rsid w:val="00797BD6"/>
    <w:rsid w:val="007A0607"/>
    <w:rsid w:val="007F183F"/>
    <w:rsid w:val="00813217"/>
    <w:rsid w:val="008512A0"/>
    <w:rsid w:val="00864273"/>
    <w:rsid w:val="008A6190"/>
    <w:rsid w:val="008C58DF"/>
    <w:rsid w:val="0091315D"/>
    <w:rsid w:val="00940DEE"/>
    <w:rsid w:val="009531AA"/>
    <w:rsid w:val="0098766A"/>
    <w:rsid w:val="009B2C51"/>
    <w:rsid w:val="009B548C"/>
    <w:rsid w:val="00A20BDE"/>
    <w:rsid w:val="00A2127D"/>
    <w:rsid w:val="00A219F2"/>
    <w:rsid w:val="00A518F6"/>
    <w:rsid w:val="00AB6D43"/>
    <w:rsid w:val="00BB3526"/>
    <w:rsid w:val="00BB3E02"/>
    <w:rsid w:val="00C305EF"/>
    <w:rsid w:val="00C47E23"/>
    <w:rsid w:val="00C9289E"/>
    <w:rsid w:val="00CC3211"/>
    <w:rsid w:val="00CC7B9A"/>
    <w:rsid w:val="00D04EBF"/>
    <w:rsid w:val="00D16275"/>
    <w:rsid w:val="00DB4233"/>
    <w:rsid w:val="00E9686B"/>
    <w:rsid w:val="00E96FF8"/>
    <w:rsid w:val="00EA3DC8"/>
    <w:rsid w:val="00EC011F"/>
    <w:rsid w:val="00ED0B31"/>
    <w:rsid w:val="00F77E45"/>
    <w:rsid w:val="00FC11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389FD"/>
  <w15:docId w15:val="{49943970-D849-4EED-9CFE-BF4656222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505C06"/>
    <w:pPr>
      <w:tabs>
        <w:tab w:val="center" w:pos="4680"/>
        <w:tab w:val="right" w:pos="9360"/>
      </w:tabs>
      <w:spacing w:line="240" w:lineRule="auto"/>
    </w:pPr>
  </w:style>
  <w:style w:type="character" w:customStyle="1" w:styleId="HeaderChar">
    <w:name w:val="Header Char"/>
    <w:basedOn w:val="DefaultParagraphFont"/>
    <w:link w:val="Header"/>
    <w:uiPriority w:val="99"/>
    <w:rsid w:val="00505C06"/>
  </w:style>
  <w:style w:type="paragraph" w:styleId="Footer">
    <w:name w:val="footer"/>
    <w:basedOn w:val="Normal"/>
    <w:link w:val="FooterChar"/>
    <w:uiPriority w:val="99"/>
    <w:unhideWhenUsed/>
    <w:rsid w:val="00505C06"/>
    <w:pPr>
      <w:tabs>
        <w:tab w:val="center" w:pos="4680"/>
        <w:tab w:val="right" w:pos="9360"/>
      </w:tabs>
      <w:spacing w:line="240" w:lineRule="auto"/>
    </w:pPr>
  </w:style>
  <w:style w:type="character" w:customStyle="1" w:styleId="FooterChar">
    <w:name w:val="Footer Char"/>
    <w:basedOn w:val="DefaultParagraphFont"/>
    <w:link w:val="Footer"/>
    <w:uiPriority w:val="99"/>
    <w:rsid w:val="00505C06"/>
  </w:style>
  <w:style w:type="character" w:styleId="Hyperlink">
    <w:name w:val="Hyperlink"/>
    <w:basedOn w:val="DefaultParagraphFont"/>
    <w:uiPriority w:val="99"/>
    <w:unhideWhenUsed/>
    <w:rsid w:val="001112DB"/>
    <w:rPr>
      <w:color w:val="0000FF" w:themeColor="hyperlink"/>
      <w:u w:val="single"/>
    </w:rPr>
  </w:style>
  <w:style w:type="character" w:customStyle="1" w:styleId="UnresolvedMention">
    <w:name w:val="Unresolved Mention"/>
    <w:basedOn w:val="DefaultParagraphFont"/>
    <w:uiPriority w:val="99"/>
    <w:semiHidden/>
    <w:unhideWhenUsed/>
    <w:rsid w:val="001112DB"/>
    <w:rPr>
      <w:color w:val="605E5C"/>
      <w:shd w:val="clear" w:color="auto" w:fill="E1DFDD"/>
    </w:rPr>
  </w:style>
  <w:style w:type="character" w:styleId="FollowedHyperlink">
    <w:name w:val="FollowedHyperlink"/>
    <w:basedOn w:val="DefaultParagraphFont"/>
    <w:uiPriority w:val="99"/>
    <w:semiHidden/>
    <w:unhideWhenUsed/>
    <w:rsid w:val="001112DB"/>
    <w:rPr>
      <w:color w:val="800080" w:themeColor="followedHyperlink"/>
      <w:u w:val="single"/>
    </w:rPr>
  </w:style>
  <w:style w:type="paragraph" w:styleId="ListParagraph">
    <w:name w:val="List Paragraph"/>
    <w:basedOn w:val="Normal"/>
    <w:uiPriority w:val="34"/>
    <w:qFormat/>
    <w:rsid w:val="00940D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oregon.gov/ode/StudentSuccess/Documents/SIA_Preliminary%20Allocations_202122.pdf"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oregon.gov/ode/StudentSuccess/Documents/SIA%20Budget%20Template%20-%203.12.21.xlsx" TargetMode="External"/><Relationship Id="rId17" Type="http://schemas.openxmlformats.org/officeDocument/2006/relationships/hyperlink" Target="https://www.oregon.gov/ode/StudentSuccess/Pages/Longitudinal-Performance-Growth-Targets.aspx" TargetMode="External"/><Relationship Id="rId2" Type="http://schemas.openxmlformats.org/officeDocument/2006/relationships/customXml" Target="../customXml/item2.xml"/><Relationship Id="rId16" Type="http://schemas.openxmlformats.org/officeDocument/2006/relationships/hyperlink" Target="https://www.oregon.gov/ode/StudentSuccess/Documents/SIA%20Integrated%20Planning%20Tool.xls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oregon.gov/ode/StudentSuccess/Documents/SIAsupportingqualityimplementation.pdf" TargetMode="External"/><Relationship Id="rId5" Type="http://schemas.openxmlformats.org/officeDocument/2006/relationships/styles" Target="styles.xml"/><Relationship Id="rId15" Type="http://schemas.openxmlformats.org/officeDocument/2006/relationships/hyperlink" Target="https://www.oregon.gov/ode/StudentSuccess/Documents/SIA%20Integrated%20Planning%20Tool.xlsx" TargetMode="External"/><Relationship Id="rId10" Type="http://schemas.openxmlformats.org/officeDocument/2006/relationships/hyperlink" Target="https://www.phoenix.k12.or.us"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oregon.gov/ode/StudentSuccess/Documents/SIA_Preliminary%20Allocations_202223.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E4031395D90947ABECDA869C06B2A5" ma:contentTypeVersion="7" ma:contentTypeDescription="Create a new document." ma:contentTypeScope="" ma:versionID="a787c52e11333a9464cb0e6fbe9eae54">
  <xsd:schema xmlns:xsd="http://www.w3.org/2001/XMLSchema" xmlns:xs="http://www.w3.org/2001/XMLSchema" xmlns:p="http://schemas.microsoft.com/office/2006/metadata/properties" xmlns:ns1="http://schemas.microsoft.com/sharepoint/v3" xmlns:ns2="3815300f-9bc2-46c5-83e2-2c3e624abb24" xmlns:ns3="54031767-dd6d-417c-ab73-583408f47564" targetNamespace="http://schemas.microsoft.com/office/2006/metadata/properties" ma:root="true" ma:fieldsID="f2e14f5b86c3ce0673d081ad5753ed89" ns1:_="" ns2:_="" ns3:_="">
    <xsd:import namespace="http://schemas.microsoft.com/sharepoint/v3"/>
    <xsd:import namespace="3815300f-9bc2-46c5-83e2-2c3e624abb24"/>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815300f-9bc2-46c5-83e2-2c3e624abb24"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riority xmlns="3815300f-9bc2-46c5-83e2-2c3e624abb24">New</Priority>
    <PublishingExpirationDate xmlns="http://schemas.microsoft.com/sharepoint/v3" xsi:nil="true"/>
    <PublishingStartDate xmlns="http://schemas.microsoft.com/sharepoint/v3" xsi:nil="true"/>
    <Remediation_x0020_Date xmlns="3815300f-9bc2-46c5-83e2-2c3e624abb24">2021-03-19T22:31:11+00:00</Remediation_x0020_Date>
    <Estimated_x0020_Creation_x0020_Date xmlns="3815300f-9bc2-46c5-83e2-2c3e624abb2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2F6907-A53B-40EA-BB93-5B1F14AE40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815300f-9bc2-46c5-83e2-2c3e624abb24"/>
    <ds:schemaRef ds:uri="54031767-dd6d-417c-ab73-583408f475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5FFE0D-90CC-4701-9364-1DA9466DC3AA}">
  <ds:schemaRefs>
    <ds:schemaRef ds:uri="http://purl.org/dc/dcmitype/"/>
    <ds:schemaRef ds:uri="http://schemas.openxmlformats.org/package/2006/metadata/core-properties"/>
    <ds:schemaRef ds:uri="http://schemas.microsoft.com/sharepoint/v3"/>
    <ds:schemaRef ds:uri="54031767-dd6d-417c-ab73-583408f47564"/>
    <ds:schemaRef ds:uri="http://schemas.microsoft.com/office/2006/documentManagement/types"/>
    <ds:schemaRef ds:uri="http://purl.org/dc/elements/1.1/"/>
    <ds:schemaRef ds:uri="http://schemas.microsoft.com/office/infopath/2007/PartnerControls"/>
    <ds:schemaRef ds:uri="http://purl.org/dc/terms/"/>
    <ds:schemaRef ds:uri="3815300f-9bc2-46c5-83e2-2c3e624abb24"/>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355F066E-98AA-4F3C-82FE-E7560AF48B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3AD3F79D</Template>
  <TotalTime>0</TotalTime>
  <Pages>5</Pages>
  <Words>1574</Words>
  <Characters>8977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Oregon Department of Education</Company>
  <LinksUpToDate>false</LinksUpToDate>
  <CharactersWithSpaces>10530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tanya_frisendahl</dc:creator>
  <cp:lastModifiedBy>Tiffanie Lambert</cp:lastModifiedBy>
  <cp:revision>2</cp:revision>
  <dcterms:created xsi:type="dcterms:W3CDTF">2021-06-08T20:22:00Z</dcterms:created>
  <dcterms:modified xsi:type="dcterms:W3CDTF">2021-06-08T20:22:00Z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0x01010022E4031395D90947ABECDA869C06B2A5</vt:lpwstr>
  </property>
</Properties>
</file>