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DB8" w:rsidRDefault="00D00DB8" w:rsidP="007159E4">
      <w:pPr>
        <w:jc w:val="center"/>
        <w:rPr>
          <w:b/>
          <w:sz w:val="28"/>
        </w:rPr>
      </w:pPr>
      <w:r w:rsidRPr="007159E4">
        <w:rPr>
          <w:b/>
          <w:sz w:val="28"/>
        </w:rPr>
        <w:t>How to Change Your Apple ID to Your New Email</w:t>
      </w:r>
    </w:p>
    <w:p w:rsidR="007159E4" w:rsidRPr="007159E4" w:rsidRDefault="007159E4" w:rsidP="007159E4">
      <w:pPr>
        <w:jc w:val="center"/>
        <w:rPr>
          <w:b/>
          <w:sz w:val="28"/>
        </w:rPr>
      </w:pPr>
      <w:bookmarkStart w:id="0" w:name="_GoBack"/>
      <w:bookmarkEnd w:id="0"/>
    </w:p>
    <w:p w:rsidR="00AB16C0" w:rsidRDefault="00D00DB8" w:rsidP="00D00DB8">
      <w:pPr>
        <w:pStyle w:val="ListParagraph"/>
        <w:numPr>
          <w:ilvl w:val="0"/>
          <w:numId w:val="1"/>
        </w:numPr>
      </w:pPr>
      <w:r>
        <w:t xml:space="preserve"> Go to iTunes</w:t>
      </w:r>
      <w:r w:rsidR="007159E4">
        <w:t xml:space="preserve"> on your computer</w:t>
      </w:r>
    </w:p>
    <w:p w:rsidR="00D00DB8" w:rsidRDefault="00D00DB8" w:rsidP="00D00DB8">
      <w:pPr>
        <w:pStyle w:val="ListParagraph"/>
        <w:numPr>
          <w:ilvl w:val="0"/>
          <w:numId w:val="1"/>
        </w:numPr>
      </w:pPr>
      <w:r>
        <w:t xml:space="preserve"> Go to Store, Sign in…</w:t>
      </w:r>
    </w:p>
    <w:p w:rsidR="00D00DB8" w:rsidRDefault="00D00DB8">
      <w:r>
        <w:rPr>
          <w:noProof/>
        </w:rPr>
        <w:drawing>
          <wp:inline distT="0" distB="0" distL="0" distR="0" wp14:anchorId="7E16CCA8" wp14:editId="4BB64244">
            <wp:extent cx="2009775" cy="1804230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10177" cy="180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DB8" w:rsidRDefault="00D00DB8" w:rsidP="00D00DB8">
      <w:pPr>
        <w:pStyle w:val="ListParagraph"/>
        <w:numPr>
          <w:ilvl w:val="0"/>
          <w:numId w:val="1"/>
        </w:numPr>
      </w:pPr>
      <w:r>
        <w:t>Sign into your account with your old email and password.</w:t>
      </w:r>
    </w:p>
    <w:p w:rsidR="00D00DB8" w:rsidRDefault="00D00DB8">
      <w:r>
        <w:rPr>
          <w:noProof/>
        </w:rPr>
        <w:drawing>
          <wp:inline distT="0" distB="0" distL="0" distR="0" wp14:anchorId="47A00143" wp14:editId="76048316">
            <wp:extent cx="4676191" cy="1752381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76191" cy="1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DB8" w:rsidRDefault="00D00DB8" w:rsidP="00D00DB8">
      <w:pPr>
        <w:pStyle w:val="ListParagraph"/>
        <w:numPr>
          <w:ilvl w:val="0"/>
          <w:numId w:val="1"/>
        </w:numPr>
      </w:pPr>
      <w:r>
        <w:t>Go to Store,  View My Account</w:t>
      </w:r>
    </w:p>
    <w:p w:rsidR="00D00DB8" w:rsidRDefault="00D00DB8">
      <w:r>
        <w:rPr>
          <w:noProof/>
        </w:rPr>
        <w:drawing>
          <wp:inline distT="0" distB="0" distL="0" distR="0" wp14:anchorId="44AEFF5E" wp14:editId="08878342">
            <wp:extent cx="4705350" cy="25603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04763" cy="256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DB8" w:rsidRDefault="00D00DB8" w:rsidP="00D00DB8">
      <w:pPr>
        <w:pStyle w:val="ListParagraph"/>
        <w:numPr>
          <w:ilvl w:val="0"/>
          <w:numId w:val="1"/>
        </w:numPr>
      </w:pPr>
      <w:proofErr w:type="gramStart"/>
      <w:r>
        <w:t>iTunes</w:t>
      </w:r>
      <w:proofErr w:type="gramEnd"/>
      <w:r>
        <w:t xml:space="preserve"> will require to you to Sign in again.</w:t>
      </w:r>
    </w:p>
    <w:p w:rsidR="00D00DB8" w:rsidRDefault="00D00DB8" w:rsidP="00D00DB8">
      <w:pPr>
        <w:pStyle w:val="ListParagraph"/>
        <w:numPr>
          <w:ilvl w:val="0"/>
          <w:numId w:val="1"/>
        </w:numPr>
      </w:pPr>
      <w:r>
        <w:t xml:space="preserve"> Click on Edit next to your Apple ID</w:t>
      </w:r>
    </w:p>
    <w:p w:rsidR="00D00DB8" w:rsidRDefault="00D00DB8">
      <w:r>
        <w:rPr>
          <w:noProof/>
        </w:rPr>
        <w:lastRenderedPageBreak/>
        <w:drawing>
          <wp:inline distT="0" distB="0" distL="0" distR="0" wp14:anchorId="49566EC2" wp14:editId="2AE95285">
            <wp:extent cx="5943600" cy="6108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DB8" w:rsidRDefault="00D00DB8" w:rsidP="00D00DB8">
      <w:pPr>
        <w:pStyle w:val="ListParagraph"/>
        <w:numPr>
          <w:ilvl w:val="0"/>
          <w:numId w:val="1"/>
        </w:numPr>
      </w:pPr>
      <w:r>
        <w:t xml:space="preserve"> Enter your new email and click Done</w:t>
      </w:r>
    </w:p>
    <w:p w:rsidR="00D00DB8" w:rsidRDefault="00D00DB8">
      <w:r>
        <w:rPr>
          <w:noProof/>
        </w:rPr>
        <w:drawing>
          <wp:inline distT="0" distB="0" distL="0" distR="0" wp14:anchorId="25F4D44B" wp14:editId="3CABD2B0">
            <wp:extent cx="2485714" cy="685714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85714" cy="6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DB8" w:rsidRDefault="00D00DB8" w:rsidP="00D00DB8">
      <w:pPr>
        <w:pStyle w:val="ListParagraph"/>
        <w:numPr>
          <w:ilvl w:val="0"/>
          <w:numId w:val="1"/>
        </w:numPr>
      </w:pPr>
      <w:r>
        <w:t xml:space="preserve"> You will receive a confirmation email.  </w:t>
      </w:r>
      <w:proofErr w:type="gramStart"/>
      <w:r>
        <w:t>iTunes</w:t>
      </w:r>
      <w:proofErr w:type="gramEnd"/>
      <w:r>
        <w:t xml:space="preserve"> will prompt you to verify your payment info.  Click done and your Apple ID will now be your new email.</w:t>
      </w:r>
    </w:p>
    <w:p w:rsidR="00D00DB8" w:rsidRDefault="00D00DB8"/>
    <w:p w:rsidR="00D00DB8" w:rsidRDefault="00D00DB8"/>
    <w:sectPr w:rsidR="00D00DB8" w:rsidSect="00D00DB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408E1"/>
    <w:multiLevelType w:val="hybridMultilevel"/>
    <w:tmpl w:val="21504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DB8"/>
    <w:rsid w:val="007159E4"/>
    <w:rsid w:val="00AB16C0"/>
    <w:rsid w:val="00D0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0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D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00D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0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D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00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3263FBE7</Template>
  <TotalTime>16</TotalTime>
  <Pages>2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Wolgemuth</dc:creator>
  <cp:lastModifiedBy>Christine Wolgemuth</cp:lastModifiedBy>
  <cp:revision>1</cp:revision>
  <dcterms:created xsi:type="dcterms:W3CDTF">2012-08-22T17:47:00Z</dcterms:created>
  <dcterms:modified xsi:type="dcterms:W3CDTF">2012-08-22T18:03:00Z</dcterms:modified>
</cp:coreProperties>
</file>