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35D" w:rsidRDefault="00A71584" w:rsidP="00A71584">
      <w:pPr>
        <w:jc w:val="center"/>
      </w:pPr>
      <w:r>
        <w:t>Set-up</w:t>
      </w:r>
    </w:p>
    <w:p w:rsidR="00A71584" w:rsidRDefault="00A71584" w:rsidP="00A71584">
      <w:r>
        <w:t>-Open the large trash bag</w:t>
      </w:r>
    </w:p>
    <w:p w:rsidR="00A71584" w:rsidRDefault="00A71584" w:rsidP="00A71584">
      <w:r>
        <w:t>- Label the pieces of candy with masking tape &amp; write the name of the 6 basic nutrients of the candy (</w:t>
      </w:r>
      <w:proofErr w:type="spellStart"/>
      <w:r>
        <w:t>ie</w:t>
      </w:r>
      <w:proofErr w:type="spellEnd"/>
      <w:r>
        <w:t xml:space="preserve">: 1 piece of candy would be proteins, another would be vitamins, </w:t>
      </w:r>
      <w:proofErr w:type="spellStart"/>
      <w:r>
        <w:t>etc</w:t>
      </w:r>
      <w:proofErr w:type="spellEnd"/>
      <w:r>
        <w:t>)</w:t>
      </w:r>
    </w:p>
    <w:p w:rsidR="00A71584" w:rsidRDefault="00A71584" w:rsidP="00A71584">
      <w:r>
        <w:t>-Fill each of the grocery bags with newspaper, wet paper towels &amp; candy.  Try to evenly distribute them throughout the bags.</w:t>
      </w:r>
    </w:p>
    <w:p w:rsidR="00A71584" w:rsidRDefault="00A71584" w:rsidP="00A71584">
      <w:r>
        <w:t>- Newspaper, paper towels, &amp; candy should also be placed loosely inside the large trash bag.</w:t>
      </w:r>
    </w:p>
    <w:p w:rsidR="00A71584" w:rsidRDefault="00A71584" w:rsidP="00A71584">
      <w:r>
        <w:t>-Tie off the grocery bags as you place them inside the trash bag &amp; then tie off the trash bag.</w:t>
      </w:r>
    </w:p>
    <w:p w:rsidR="00A71584" w:rsidRDefault="00A71584" w:rsidP="00A71584">
      <w:r>
        <w:t xml:space="preserve">- Get out you note packets &amp; complete the last page that says “there are 2 types of digestive systems” at the top.  </w:t>
      </w:r>
    </w:p>
    <w:p w:rsidR="00A71584" w:rsidRPr="00A71584" w:rsidRDefault="00A71584" w:rsidP="00A71584">
      <w:pPr>
        <w:rPr>
          <w:b/>
        </w:rPr>
      </w:pPr>
      <w:r>
        <w:t>-</w:t>
      </w:r>
      <w:r>
        <w:rPr>
          <w:b/>
        </w:rPr>
        <w:t>For the sub: when everyone is done, walk around to be sure they’ve completed this task.  Use my packet (in the green folder under period 6) to help them check their answers.</w:t>
      </w:r>
    </w:p>
    <w:p w:rsidR="00A71584" w:rsidRDefault="00A71584" w:rsidP="00A71584">
      <w:r>
        <w:t>-One group will have name tags, the other will have to make name tags from the masking tape.  Be sure that each member of the digestive system is represented.</w:t>
      </w:r>
    </w:p>
    <w:p w:rsidR="00A71584" w:rsidRDefault="00A71584" w:rsidP="00A71584">
      <w:r>
        <w:t xml:space="preserve">- The esophagus will be </w:t>
      </w:r>
      <w:proofErr w:type="spellStart"/>
      <w:r>
        <w:t>respresented</w:t>
      </w:r>
      <w:proofErr w:type="spellEnd"/>
      <w:r>
        <w:t xml:space="preserve"> by a line of tape on the floor.</w:t>
      </w:r>
    </w:p>
    <w:p w:rsidR="00A71584" w:rsidRDefault="00A71584" w:rsidP="00A71584">
      <w:r>
        <w:t>-Saliva should have a spray bottle (DO NOT SPRAY EACH OTHER!!!)</w:t>
      </w:r>
    </w:p>
    <w:p w:rsidR="001649A4" w:rsidRDefault="001649A4" w:rsidP="00A71584">
      <w:r>
        <w:t>- Kidneys should have a plastic cup.</w:t>
      </w:r>
    </w:p>
    <w:p w:rsidR="00A71584" w:rsidRDefault="00A71584" w:rsidP="00A71584">
      <w:r>
        <w:t xml:space="preserve">- Align yourselves in order of the digestive system.  When you think you have this correct have the </w:t>
      </w:r>
      <w:proofErr w:type="gramStart"/>
      <w:r>
        <w:t>sub check</w:t>
      </w:r>
      <w:proofErr w:type="gramEnd"/>
      <w:r>
        <w:t xml:space="preserve"> your group.</w:t>
      </w:r>
    </w:p>
    <w:p w:rsidR="00A71584" w:rsidRDefault="00A71584" w:rsidP="00A71584">
      <w:r>
        <w:t>-Begin SLOWLY digesting your piece of dog food.  Be sure that each part of the digestive system is performing the correct steps.</w:t>
      </w:r>
    </w:p>
    <w:p w:rsidR="00DC5BFC" w:rsidRDefault="00DC5BFC" w:rsidP="00A71584">
      <w:r>
        <w:t>- The teeth should rip open all the bags &amp; the stomach &amp; acid should disassemble everything inside of them.</w:t>
      </w:r>
    </w:p>
    <w:p w:rsidR="00DC5BFC" w:rsidRDefault="00DC5BFC" w:rsidP="00A71584">
      <w:r>
        <w:t>- The small intestine is looking for all the nutrients which it hands off to the red blood cells.</w:t>
      </w:r>
    </w:p>
    <w:p w:rsidR="00DC5BFC" w:rsidRDefault="00DC5BFC" w:rsidP="00A71584">
      <w:r>
        <w:t xml:space="preserve">- The red blood cells give the nutrients to the liver, which places 2 nutrients into a baggie &amp; seals it (representing packaging it for distribution to the body) &amp; set them aside. </w:t>
      </w:r>
    </w:p>
    <w:p w:rsidR="00DC5BFC" w:rsidRDefault="00DC5BFC" w:rsidP="00A71584">
      <w:r>
        <w:t>- The kidneys should wring all the paper towels into a cup to collect the water.</w:t>
      </w:r>
    </w:p>
    <w:p w:rsidR="00A71584" w:rsidRDefault="001649A4" w:rsidP="00A71584">
      <w:r>
        <w:t>- The large intestine should</w:t>
      </w:r>
      <w:r w:rsidRPr="001649A4">
        <w:t xml:space="preserve"> </w:t>
      </w:r>
      <w:r>
        <w:t>w</w:t>
      </w:r>
      <w:r>
        <w:t>ring all the paper towels into the</w:t>
      </w:r>
      <w:r>
        <w:t xml:space="preserve"> cup</w:t>
      </w:r>
      <w:r>
        <w:t>, held by the kidneys,</w:t>
      </w:r>
      <w:r>
        <w:t xml:space="preserve"> to collect the water</w:t>
      </w:r>
      <w:r>
        <w:t>.  And finally, the anus deposits all the trash into the trash can.</w:t>
      </w:r>
      <w:bookmarkStart w:id="0" w:name="_GoBack"/>
      <w:bookmarkEnd w:id="0"/>
      <w:r w:rsidR="00A71584">
        <w:t xml:space="preserve"> </w:t>
      </w:r>
    </w:p>
    <w:sectPr w:rsidR="00A715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35D"/>
    <w:rsid w:val="001649A4"/>
    <w:rsid w:val="00A71584"/>
    <w:rsid w:val="00B6235D"/>
    <w:rsid w:val="00BB0261"/>
    <w:rsid w:val="00C35A90"/>
    <w:rsid w:val="00DC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B25E27C1</Template>
  <TotalTime>115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Janine Harbaugh</dc:creator>
  <cp:keywords/>
  <dc:description/>
  <cp:lastModifiedBy>Janine Harbaugh</cp:lastModifiedBy>
  <cp:revision>2</cp:revision>
  <cp:lastPrinted>2012-12-05T14:30:00Z</cp:lastPrinted>
  <dcterms:created xsi:type="dcterms:W3CDTF">2012-12-03T13:55:00Z</dcterms:created>
  <dcterms:modified xsi:type="dcterms:W3CDTF">2012-12-05T15:09:00Z</dcterms:modified>
</cp:coreProperties>
</file>