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54" w:rsidRPr="005C4854" w:rsidRDefault="005C4854" w:rsidP="005C485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C48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Animal Nutrients</w:t>
      </w:r>
    </w:p>
    <w:p w:rsidR="005C4854" w:rsidRPr="005C4854" w:rsidRDefault="005C4854" w:rsidP="005C48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05170" cy="7527925"/>
            <wp:effectExtent l="19050" t="0" r="5080" b="0"/>
            <wp:docPr id="1" name="Picture 1" descr="http://puzzlemaker.discoveryeducation.com/puzzles/54175xyjj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uzzlemaker.discoveryeducation.com/puzzles/54175xyjj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170" cy="752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  <w:sectPr w:rsidR="005C4854" w:rsidSect="005C4854">
          <w:pgSz w:w="12240" w:h="15840"/>
          <w:pgMar w:top="576" w:right="864" w:bottom="576" w:left="864" w:header="720" w:footer="720" w:gutter="0"/>
          <w:cols w:space="720"/>
          <w:docGrid w:linePitch="360"/>
        </w:sectPr>
      </w:pP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5C4854">
        <w:rPr>
          <w:rFonts w:ascii="Courier New" w:eastAsia="Times New Roman" w:hAnsi="Courier New" w:cs="Courier New"/>
          <w:b/>
          <w:sz w:val="20"/>
          <w:szCs w:val="20"/>
        </w:rPr>
        <w:lastRenderedPageBreak/>
        <w:t>Across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1.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carbohydrate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fiber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5.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solid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at body temperature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>6. Iron, Iodine, Selenium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7.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liquid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at body temperature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8.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needed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in only trace amounts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9.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vitamins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C and B-complex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10.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vitamins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A, D, E and K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</w:rPr>
      </w:pPr>
      <w:r w:rsidRPr="005C4854">
        <w:rPr>
          <w:rFonts w:ascii="Courier New" w:eastAsia="Times New Roman" w:hAnsi="Courier New" w:cs="Courier New"/>
          <w:b/>
          <w:sz w:val="20"/>
          <w:szCs w:val="20"/>
        </w:rPr>
        <w:lastRenderedPageBreak/>
        <w:t>Down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1.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corn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>, oats, rice, barley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2.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sugars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and starches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 xml:space="preserve">3. </w:t>
      </w:r>
      <w:proofErr w:type="gramStart"/>
      <w:r w:rsidRPr="005C4854">
        <w:rPr>
          <w:rFonts w:ascii="Courier New" w:eastAsia="Times New Roman" w:hAnsi="Courier New" w:cs="Courier New"/>
          <w:sz w:val="20"/>
          <w:szCs w:val="20"/>
        </w:rPr>
        <w:t>provide</w:t>
      </w:r>
      <w:proofErr w:type="gramEnd"/>
      <w:r w:rsidRPr="005C4854">
        <w:rPr>
          <w:rFonts w:ascii="Courier New" w:eastAsia="Times New Roman" w:hAnsi="Courier New" w:cs="Courier New"/>
          <w:sz w:val="20"/>
          <w:szCs w:val="20"/>
        </w:rPr>
        <w:t xml:space="preserve"> amino acids</w:t>
      </w:r>
    </w:p>
    <w:p w:rsidR="005C4854" w:rsidRPr="005C4854" w:rsidRDefault="005C4854" w:rsidP="005C48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5C4854">
        <w:rPr>
          <w:rFonts w:ascii="Courier New" w:eastAsia="Times New Roman" w:hAnsi="Courier New" w:cs="Courier New"/>
          <w:sz w:val="20"/>
          <w:szCs w:val="20"/>
        </w:rPr>
        <w:t>4. 40-80% of an animal’s body is made of this</w:t>
      </w:r>
    </w:p>
    <w:p w:rsidR="005C4854" w:rsidRPr="00AF4A94" w:rsidRDefault="00AF4A94" w:rsidP="00AF4A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line="240" w:lineRule="auto"/>
        <w:rPr>
          <w:rFonts w:ascii="Courier New" w:eastAsia="Times New Roman" w:hAnsi="Courier New" w:cs="Courier New"/>
          <w:sz w:val="20"/>
          <w:szCs w:val="20"/>
        </w:rPr>
        <w:sectPr w:rsidR="005C4854" w:rsidRPr="00AF4A94" w:rsidSect="005C4854">
          <w:type w:val="continuous"/>
          <w:pgSz w:w="12240" w:h="15840"/>
          <w:pgMar w:top="576" w:right="864" w:bottom="576" w:left="864" w:header="720" w:footer="720" w:gutter="0"/>
          <w:cols w:num="2" w:space="720"/>
          <w:docGrid w:linePitch="360"/>
        </w:sectPr>
      </w:pPr>
      <w:r>
        <w:rPr>
          <w:rFonts w:ascii="Courier New" w:eastAsia="Times New Roman" w:hAnsi="Courier New" w:cs="Courier New"/>
          <w:sz w:val="20"/>
          <w:szCs w:val="20"/>
        </w:rPr>
        <w:t xml:space="preserve">6. Sodium, calcium,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phospho</w:t>
      </w:r>
      <w:bookmarkStart w:id="0" w:name="_GoBack"/>
      <w:bookmarkEnd w:id="0"/>
      <w:proofErr w:type="spellEnd"/>
    </w:p>
    <w:p w:rsidR="00435A78" w:rsidRDefault="00435A78"/>
    <w:sectPr w:rsidR="00435A78" w:rsidSect="005C4854">
      <w:type w:val="continuous"/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854"/>
    <w:rsid w:val="003868EA"/>
    <w:rsid w:val="00435A78"/>
    <w:rsid w:val="005C4854"/>
    <w:rsid w:val="005C6510"/>
    <w:rsid w:val="00A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48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8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48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48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8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48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85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48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C48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8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8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5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98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70A515B3</Template>
  <TotalTime>1</TotalTime>
  <Pages>2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TJUHSD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Will6514</dc:creator>
  <cp:keywords/>
  <dc:description/>
  <cp:lastModifiedBy>Janine Harbaugh</cp:lastModifiedBy>
  <cp:revision>2</cp:revision>
  <cp:lastPrinted>2012-12-12T17:34:00Z</cp:lastPrinted>
  <dcterms:created xsi:type="dcterms:W3CDTF">2012-12-12T17:35:00Z</dcterms:created>
  <dcterms:modified xsi:type="dcterms:W3CDTF">2012-12-12T17:35:00Z</dcterms:modified>
</cp:coreProperties>
</file>