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5A1DD0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EE6EA7" w:rsidRDefault="00EE6EA7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EE6EA7" w:rsidRPr="00905465" w:rsidRDefault="00EE6EA7" w:rsidP="00806C4B">
                  <w:pPr>
                    <w:pStyle w:val="aaaTitleNumber"/>
                  </w:pPr>
                  <w:r>
                    <w:t>6.3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0854FA" w:rsidP="005A65A5">
      <w:pPr>
        <w:pStyle w:val="enTitleHead"/>
      </w:pPr>
      <w:r>
        <w:t>Proportions and Similar Triangles</w:t>
      </w:r>
    </w:p>
    <w:p w:rsidR="00ED1BD4" w:rsidRDefault="00EE6EA7" w:rsidP="005A65A5">
      <w:pPr>
        <w:pStyle w:val="enBaseText"/>
      </w:pPr>
      <w:r>
        <w:t xml:space="preserve">Triangles that have the same shape but not necessarily the same size are called </w:t>
      </w:r>
      <w:r w:rsidRPr="00EE6EA7">
        <w:rPr>
          <w:b/>
        </w:rPr>
        <w:t>similar triangles</w:t>
      </w:r>
      <w:r>
        <w:t xml:space="preserve">. Two triangles are similar when corresponding side lengths </w:t>
      </w:r>
      <w:r w:rsidR="007F5BE3">
        <w:br/>
      </w:r>
      <w:r>
        <w:t>are proportional and corresponding angles are congruent.</w:t>
      </w:r>
    </w:p>
    <w:p w:rsidR="00ED1BD4" w:rsidRDefault="00ED1BD4" w:rsidP="00EE6EA7">
      <w:pPr>
        <w:pStyle w:val="enBaseText"/>
        <w:tabs>
          <w:tab w:val="left" w:pos="4650"/>
        </w:tabs>
      </w:pPr>
      <w:r w:rsidRPr="00ED1BD4">
        <w:rPr>
          <w:b/>
        </w:rPr>
        <w:t>Example:</w:t>
      </w:r>
      <w:r>
        <w:t xml:space="preserve"> </w:t>
      </w:r>
      <w:r w:rsidR="00EE6EA7">
        <w:t xml:space="preserve">The triangles are similar. Find </w:t>
      </w:r>
      <w:r w:rsidR="00EE6EA7" w:rsidRPr="00EE6EA7">
        <w:rPr>
          <w:i/>
        </w:rPr>
        <w:t>x</w:t>
      </w:r>
      <w:r w:rsidR="007F5BE3">
        <w:t>.</w:t>
      </w:r>
    </w:p>
    <w:p w:rsidR="00632476" w:rsidRDefault="00B31566" w:rsidP="007F5BE3">
      <w:pPr>
        <w:pStyle w:val="enBaseText"/>
        <w:spacing w:after="1080"/>
        <w:ind w:right="1685"/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-43815</wp:posOffset>
            </wp:positionV>
            <wp:extent cx="2406014" cy="810894"/>
            <wp:effectExtent l="19050" t="0" r="0" b="0"/>
            <wp:wrapNone/>
            <wp:docPr id="6" name="Picture 6" descr="TA: C:\replacearts\Red Resources by Chapter\Red Chapter 6 RBC\Arts\PNGs\mscc7_rbc_06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014" cy="810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1683" w:rsidRPr="007F5BE3" w:rsidRDefault="00EE6EA7" w:rsidP="007F5BE3">
      <w:pPr>
        <w:pStyle w:val="enBaseText"/>
        <w:tabs>
          <w:tab w:val="center" w:pos="3600"/>
          <w:tab w:val="center" w:pos="5310"/>
        </w:tabs>
        <w:rPr>
          <w:rStyle w:val="enExampleCallout"/>
          <w:rFonts w:ascii="Times New Roman" w:hAnsi="Times New Roman"/>
          <w:sz w:val="24"/>
        </w:rPr>
      </w:pPr>
      <w:r>
        <w:tab/>
        <w:t xml:space="preserve">Triangle </w:t>
      </w:r>
      <w:r w:rsidRPr="00EE6EA7">
        <w:rPr>
          <w:i/>
        </w:rPr>
        <w:t>ABC</w:t>
      </w:r>
      <w:r w:rsidR="007F5BE3">
        <w:tab/>
      </w:r>
      <w:r>
        <w:t xml:space="preserve">Triangle </w:t>
      </w:r>
      <w:r w:rsidRPr="00EE6EA7">
        <w:rPr>
          <w:i/>
        </w:rPr>
        <w:t>DEF</w:t>
      </w:r>
    </w:p>
    <w:p w:rsidR="007F5BE3" w:rsidRPr="007F5BE3" w:rsidRDefault="007F5BE3" w:rsidP="00B816BC">
      <w:pPr>
        <w:pStyle w:val="enBaseText"/>
        <w:tabs>
          <w:tab w:val="left" w:pos="1710"/>
        </w:tabs>
        <w:rPr>
          <w:rStyle w:val="enExampleCallout"/>
          <w:rFonts w:ascii="Times New Roman" w:hAnsi="Times New Roman"/>
          <w:sz w:val="24"/>
          <w:szCs w:val="24"/>
        </w:rPr>
      </w:pPr>
      <w:r>
        <w:rPr>
          <w:rStyle w:val="enExampleCallout"/>
          <w:rFonts w:ascii="Times New Roman" w:hAnsi="Times New Roman"/>
          <w:sz w:val="24"/>
          <w:szCs w:val="24"/>
        </w:rPr>
        <w:tab/>
      </w:r>
      <w:r w:rsidRPr="007F5BE3">
        <w:rPr>
          <w:rStyle w:val="enExampleCallout"/>
          <w:rFonts w:ascii="Times New Roman" w:hAnsi="Times New Roman"/>
          <w:position w:val="-206"/>
          <w:sz w:val="24"/>
          <w:szCs w:val="24"/>
        </w:rPr>
        <w:object w:dxaOrig="4640" w:dyaOrig="24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65pt;height:122.1pt" o:ole="">
            <v:imagedata r:id="rId8" o:title=""/>
          </v:shape>
          <o:OLEObject Type="Embed" ProgID="Equation.DSMT4" ShapeID="_x0000_i1025" DrawAspect="Content" ObjectID="_1429367075" r:id="rId9"/>
        </w:object>
      </w:r>
    </w:p>
    <w:p w:rsidR="004B1683" w:rsidRDefault="00B816BC" w:rsidP="00B816BC">
      <w:pPr>
        <w:pStyle w:val="enExampleText"/>
        <w:tabs>
          <w:tab w:val="clear" w:pos="6240"/>
          <w:tab w:val="left" w:pos="1080"/>
          <w:tab w:val="left" w:pos="5760"/>
        </w:tabs>
      </w:pPr>
      <w:r>
        <w:tab/>
      </w:r>
      <w:r w:rsidR="007F5BE3">
        <w:t xml:space="preserve">So, </w:t>
      </w:r>
      <w:r w:rsidR="007F5BE3" w:rsidRPr="007F5BE3">
        <w:rPr>
          <w:position w:val="-6"/>
        </w:rPr>
        <w:object w:dxaOrig="740" w:dyaOrig="279">
          <v:shape id="_x0000_i1026" type="#_x0000_t75" style="width:36.95pt;height:14.4pt" o:ole="">
            <v:imagedata r:id="rId10" o:title=""/>
          </v:shape>
          <o:OLEObject Type="Embed" ProgID="Equation.DSMT4" ShapeID="_x0000_i1026" DrawAspect="Content" ObjectID="_1429367076" r:id="rId11"/>
        </w:object>
      </w:r>
    </w:p>
    <w:p w:rsidR="00E522FD" w:rsidRDefault="00EE6EA7" w:rsidP="00E522FD">
      <w:pPr>
        <w:pStyle w:val="enDirectionLine"/>
        <w:spacing w:before="160"/>
        <w:rPr>
          <w:noProof/>
        </w:rPr>
      </w:pPr>
      <w:r>
        <w:rPr>
          <w:noProof/>
        </w:rPr>
        <w:t xml:space="preserve">The triangles are similar. Find </w:t>
      </w:r>
      <w:r w:rsidRPr="00EE6EA7">
        <w:rPr>
          <w:i/>
          <w:noProof/>
        </w:rPr>
        <w:t>x</w:t>
      </w:r>
      <w:r>
        <w:rPr>
          <w:noProof/>
        </w:rPr>
        <w:t>.</w:t>
      </w:r>
    </w:p>
    <w:p w:rsidR="00312A8A" w:rsidRPr="00312A8A" w:rsidRDefault="00B31566" w:rsidP="00312A8A">
      <w:pPr>
        <w:pStyle w:val="enNumList2"/>
        <w:spacing w:after="1440"/>
        <w:ind w:left="562" w:hanging="562"/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-10160</wp:posOffset>
            </wp:positionV>
            <wp:extent cx="2524760" cy="906144"/>
            <wp:effectExtent l="19050" t="0" r="8890" b="0"/>
            <wp:wrapNone/>
            <wp:docPr id="5" name="Picture 5" descr="TA: C:\replacearts\Red Resources by Chapter\Red Chapter 6 RBC\Arts\PNGs\mscc7_rbc_0603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906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3234690</wp:posOffset>
            </wp:positionH>
            <wp:positionV relativeFrom="paragraph">
              <wp:posOffset>37465</wp:posOffset>
            </wp:positionV>
            <wp:extent cx="2390139" cy="922019"/>
            <wp:effectExtent l="19050" t="0" r="0" b="0"/>
            <wp:wrapNone/>
            <wp:docPr id="4" name="Picture 4" descr="TA: C:\replacearts\Red Resources by Chapter\Red Chapter 6 RBC\Arts\PNGs\mscc7_rbc_0603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139" cy="922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A8A">
        <w:tab/>
      </w:r>
      <w:r w:rsidR="00312A8A">
        <w:rPr>
          <w:rStyle w:val="enListNumber"/>
        </w:rPr>
        <w:t>1</w:t>
      </w:r>
      <w:r w:rsidR="00312A8A" w:rsidRPr="00FB2E52">
        <w:rPr>
          <w:rStyle w:val="enListNumber"/>
        </w:rPr>
        <w:t>.</w:t>
      </w:r>
      <w:r w:rsidR="00312A8A">
        <w:tab/>
      </w:r>
      <w:r w:rsidR="00312A8A">
        <w:tab/>
      </w:r>
      <w:r w:rsidR="00312A8A">
        <w:tab/>
      </w:r>
      <w:r w:rsidR="00312A8A">
        <w:rPr>
          <w:rStyle w:val="enListNumber"/>
        </w:rPr>
        <w:t>2</w:t>
      </w:r>
      <w:r w:rsidR="00312A8A" w:rsidRPr="00FB2E52">
        <w:rPr>
          <w:rStyle w:val="enListNumber"/>
        </w:rPr>
        <w:t>.</w:t>
      </w:r>
      <w:r w:rsidR="00312A8A">
        <w:tab/>
      </w:r>
    </w:p>
    <w:p w:rsidR="001178E2" w:rsidRDefault="00B31566" w:rsidP="007F5BE3">
      <w:pPr>
        <w:pStyle w:val="enNumList2"/>
        <w:spacing w:after="2040"/>
        <w:ind w:left="562" w:hanging="562"/>
      </w:pP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34925</wp:posOffset>
            </wp:positionV>
            <wp:extent cx="1173480" cy="1955800"/>
            <wp:effectExtent l="19050" t="0" r="7620" b="0"/>
            <wp:wrapNone/>
            <wp:docPr id="3" name="Picture 3" descr="TA: C:\replacearts\Red Resources by Chapter\Red Chapter 6 RBC\Arts\PNGs\mscc7_rbc_0603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419735</wp:posOffset>
            </wp:positionH>
            <wp:positionV relativeFrom="paragraph">
              <wp:posOffset>28575</wp:posOffset>
            </wp:positionV>
            <wp:extent cx="1547357" cy="1224501"/>
            <wp:effectExtent l="19050" t="0" r="0" b="0"/>
            <wp:wrapNone/>
            <wp:docPr id="2" name="Picture 2" descr="TA: C:\replacearts\Red Resources by Chapter\Red Chapter 6 RBC\Arts\PNGs\mscc7_rbc_0603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r:link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357" cy="12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2E52">
        <w:tab/>
      </w:r>
      <w:r w:rsidR="00312A8A">
        <w:rPr>
          <w:rStyle w:val="enListNumber"/>
        </w:rPr>
        <w:t>3</w:t>
      </w:r>
      <w:r w:rsidR="00FB2E52" w:rsidRPr="00FB2E52">
        <w:rPr>
          <w:rStyle w:val="enListNumber"/>
        </w:rPr>
        <w:t>.</w:t>
      </w:r>
      <w:r w:rsidR="007F5BE3">
        <w:rPr>
          <w:rStyle w:val="enListNumber"/>
        </w:rPr>
        <w:tab/>
      </w:r>
      <w:r w:rsidR="00FB2E52">
        <w:tab/>
      </w:r>
      <w:r w:rsidR="00FB2E52">
        <w:tab/>
      </w:r>
      <w:r w:rsidR="00312A8A">
        <w:rPr>
          <w:rStyle w:val="enListNumber"/>
        </w:rPr>
        <w:t>4</w:t>
      </w:r>
      <w:r w:rsidR="00FB2E52" w:rsidRPr="00FB2E52">
        <w:rPr>
          <w:rStyle w:val="enListNumber"/>
        </w:rPr>
        <w:t>.</w:t>
      </w:r>
      <w:r w:rsidR="00FB2E52">
        <w:tab/>
      </w:r>
    </w:p>
    <w:p w:rsidR="00780E3C" w:rsidRDefault="00780E3C" w:rsidP="00780E3C">
      <w:pPr>
        <w:pStyle w:val="enNumList2"/>
      </w:pPr>
      <w:r>
        <w:tab/>
      </w:r>
    </w:p>
    <w:p w:rsidR="001F4313" w:rsidRDefault="001F4313" w:rsidP="001F4313">
      <w:pPr>
        <w:pStyle w:val="enNumList1"/>
      </w:pPr>
    </w:p>
    <w:sectPr w:rsidR="001F4313" w:rsidSect="00600A7E">
      <w:footerReference w:type="even" r:id="rId20"/>
      <w:footerReference w:type="default" r:id="rId21"/>
      <w:pgSz w:w="12240" w:h="15840" w:code="1"/>
      <w:pgMar w:top="840" w:right="840" w:bottom="660" w:left="1860" w:header="720" w:footer="660" w:gutter="0"/>
      <w:pgNumType w:start="18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573" w:rsidRDefault="00F05573">
      <w:r>
        <w:separator/>
      </w:r>
    </w:p>
    <w:p w:rsidR="00F05573" w:rsidRDefault="00F05573"/>
  </w:endnote>
  <w:endnote w:type="continuationSeparator" w:id="0">
    <w:p w:rsidR="00F05573" w:rsidRDefault="00F05573">
      <w:r>
        <w:continuationSeparator/>
      </w:r>
    </w:p>
    <w:p w:rsidR="00F05573" w:rsidRDefault="00F0557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A7" w:rsidRDefault="005A1DD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EE6EA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2A8A">
      <w:rPr>
        <w:rStyle w:val="PageNumber"/>
        <w:noProof/>
      </w:rPr>
      <w:t>188</w:t>
    </w:r>
    <w:r>
      <w:rPr>
        <w:rStyle w:val="PageNumber"/>
      </w:rPr>
      <w:fldChar w:fldCharType="end"/>
    </w:r>
  </w:p>
  <w:p w:rsidR="00EE6EA7" w:rsidRDefault="00EE6EA7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>
      <w:rPr>
        <w:b/>
        <w:szCs w:val="20"/>
      </w:rPr>
      <w:t xml:space="preserve"> </w:t>
    </w:r>
    <w:r w:rsidRPr="002E23D9">
      <w:rPr>
        <w:b/>
        <w:szCs w:val="20"/>
      </w:rPr>
      <w:t>6</w:t>
    </w:r>
    <w:r>
      <w:tab/>
    </w:r>
    <w:r w:rsidRPr="004067DF">
      <w:rPr>
        <w:rStyle w:val="Copyright"/>
      </w:rPr>
      <w:t>Copyright © Big Ideas Learning</w:t>
    </w:r>
    <w:r>
      <w:rPr>
        <w:rStyle w:val="Copyright"/>
      </w:rPr>
      <w:t>, LLC</w:t>
    </w:r>
  </w:p>
  <w:p w:rsidR="00EE6EA7" w:rsidRPr="00E16B69" w:rsidRDefault="00EE6EA7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A7" w:rsidRPr="001369F8" w:rsidRDefault="005A1DD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EE6EA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31566">
      <w:rPr>
        <w:rStyle w:val="PageNumber"/>
        <w:noProof/>
      </w:rPr>
      <w:t>187</w:t>
    </w:r>
    <w:r w:rsidRPr="001369F8">
      <w:rPr>
        <w:rStyle w:val="PageNumber"/>
      </w:rPr>
      <w:fldChar w:fldCharType="end"/>
    </w:r>
  </w:p>
  <w:p w:rsidR="00EE6EA7" w:rsidRDefault="00EE6EA7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>
      <w:rPr>
        <w:rStyle w:val="Copyright"/>
      </w:rPr>
      <w:t>, LLC</w:t>
    </w:r>
    <w:r>
      <w:tab/>
    </w:r>
    <w:r w:rsidRPr="004067DF">
      <w:rPr>
        <w:b/>
      </w:rPr>
      <w:t>Big Ideas Math</w:t>
    </w:r>
    <w:r w:rsidR="00600A7E">
      <w:rPr>
        <w:b/>
      </w:rPr>
      <w:t xml:space="preserve"> Red</w:t>
    </w:r>
  </w:p>
  <w:p w:rsidR="00EE6EA7" w:rsidRPr="004067DF" w:rsidRDefault="00EE6EA7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573" w:rsidRDefault="00F05573">
      <w:r>
        <w:separator/>
      </w:r>
    </w:p>
    <w:p w:rsidR="00F05573" w:rsidRDefault="00F05573"/>
  </w:footnote>
  <w:footnote w:type="continuationSeparator" w:id="0">
    <w:p w:rsidR="00F05573" w:rsidRDefault="00F05573">
      <w:r>
        <w:continuationSeparator/>
      </w:r>
    </w:p>
    <w:p w:rsidR="00F05573" w:rsidRDefault="00F0557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587"/>
    <w:rsid w:val="000029A3"/>
    <w:rsid w:val="00004F1A"/>
    <w:rsid w:val="00016C2A"/>
    <w:rsid w:val="00026573"/>
    <w:rsid w:val="000724BE"/>
    <w:rsid w:val="000854FA"/>
    <w:rsid w:val="000D4965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168C3"/>
    <w:rsid w:val="00236737"/>
    <w:rsid w:val="002461FA"/>
    <w:rsid w:val="00297194"/>
    <w:rsid w:val="002A24E1"/>
    <w:rsid w:val="002A44A5"/>
    <w:rsid w:val="002B39DE"/>
    <w:rsid w:val="002B6A9C"/>
    <w:rsid w:val="0030405D"/>
    <w:rsid w:val="00307F11"/>
    <w:rsid w:val="00312A8A"/>
    <w:rsid w:val="00313DB5"/>
    <w:rsid w:val="00315587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3E7306"/>
    <w:rsid w:val="003F3E14"/>
    <w:rsid w:val="004045D5"/>
    <w:rsid w:val="00471EE5"/>
    <w:rsid w:val="0047468B"/>
    <w:rsid w:val="00475754"/>
    <w:rsid w:val="00481A63"/>
    <w:rsid w:val="004979A8"/>
    <w:rsid w:val="004B1683"/>
    <w:rsid w:val="004B5067"/>
    <w:rsid w:val="004E106C"/>
    <w:rsid w:val="004F0EB7"/>
    <w:rsid w:val="00504500"/>
    <w:rsid w:val="005A1DD0"/>
    <w:rsid w:val="005A65A5"/>
    <w:rsid w:val="005B2959"/>
    <w:rsid w:val="005E5326"/>
    <w:rsid w:val="005F1903"/>
    <w:rsid w:val="00600A7E"/>
    <w:rsid w:val="00632476"/>
    <w:rsid w:val="006341B2"/>
    <w:rsid w:val="00642759"/>
    <w:rsid w:val="00657868"/>
    <w:rsid w:val="006E470D"/>
    <w:rsid w:val="006E7CD9"/>
    <w:rsid w:val="00702728"/>
    <w:rsid w:val="00721A5C"/>
    <w:rsid w:val="007268AE"/>
    <w:rsid w:val="00740C9B"/>
    <w:rsid w:val="00766251"/>
    <w:rsid w:val="0077732A"/>
    <w:rsid w:val="00780E3C"/>
    <w:rsid w:val="007D5240"/>
    <w:rsid w:val="007F5BE3"/>
    <w:rsid w:val="00806C4B"/>
    <w:rsid w:val="00820702"/>
    <w:rsid w:val="008300B9"/>
    <w:rsid w:val="00843AAF"/>
    <w:rsid w:val="00857F20"/>
    <w:rsid w:val="00881A6E"/>
    <w:rsid w:val="00893443"/>
    <w:rsid w:val="00905EF8"/>
    <w:rsid w:val="00964045"/>
    <w:rsid w:val="009D52C7"/>
    <w:rsid w:val="00A0468E"/>
    <w:rsid w:val="00A13E6D"/>
    <w:rsid w:val="00AC2AF4"/>
    <w:rsid w:val="00B137EB"/>
    <w:rsid w:val="00B31566"/>
    <w:rsid w:val="00B43762"/>
    <w:rsid w:val="00B51058"/>
    <w:rsid w:val="00B816BC"/>
    <w:rsid w:val="00B9419F"/>
    <w:rsid w:val="00B96D83"/>
    <w:rsid w:val="00BC3DFA"/>
    <w:rsid w:val="00BD1F5F"/>
    <w:rsid w:val="00BE6CD5"/>
    <w:rsid w:val="00C24AED"/>
    <w:rsid w:val="00C62938"/>
    <w:rsid w:val="00D154A5"/>
    <w:rsid w:val="00D209F4"/>
    <w:rsid w:val="00D20BB7"/>
    <w:rsid w:val="00D33BFC"/>
    <w:rsid w:val="00D344E7"/>
    <w:rsid w:val="00D438EE"/>
    <w:rsid w:val="00D64C4E"/>
    <w:rsid w:val="00D8668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84425"/>
    <w:rsid w:val="00EB38A0"/>
    <w:rsid w:val="00ED1BD4"/>
    <w:rsid w:val="00EE0364"/>
    <w:rsid w:val="00EE3DAC"/>
    <w:rsid w:val="00EE6EA7"/>
    <w:rsid w:val="00EE791A"/>
    <w:rsid w:val="00F04EDB"/>
    <w:rsid w:val="00F05573"/>
    <w:rsid w:val="00F15BC3"/>
    <w:rsid w:val="00F32360"/>
    <w:rsid w:val="00F4686A"/>
    <w:rsid w:val="00F76DAA"/>
    <w:rsid w:val="00FB2E52"/>
    <w:rsid w:val="00FD66CB"/>
    <w:rsid w:val="00FE0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file:///C:\replacearts\Red%20Resources%20by%20Chapter\Red%20Chapter%206%20RBC\Arts\PNGs\mscc7_rbc_0603_03.png" TargetMode="Externa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file:///C:\replacearts\Red%20Resources%20by%20Chapter\Red%20Chapter%206%20RBC\Arts\PNGs\mscc7_rbc_0603_00.png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C:\replacearts\Red%20Resources%20by%20Chapter\Red%20Chapter%206%20RBC\Arts\PNGs\mscc7_rbc_0603_04.pn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6%20RBC\Arts\PNGs\mscc7_rbc_0603_02.pn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file:///C:\replacearts\Red%20Resources%20by%20Chapter\Red%20Chapter%206%20RBC\Arts\PNGs\mscc7_rbc_0603_01.png" TargetMode="Externa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\Documents\Larson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Jen</dc:creator>
  <cp:lastModifiedBy>mwolfe</cp:lastModifiedBy>
  <cp:revision>2</cp:revision>
  <cp:lastPrinted>2013-01-11T19:58:00Z</cp:lastPrinted>
  <dcterms:created xsi:type="dcterms:W3CDTF">2013-05-06T20:24:00Z</dcterms:created>
  <dcterms:modified xsi:type="dcterms:W3CDTF">2013-05-06T20:24:00Z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