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F498A5" w14:textId="68F5492D" w:rsidR="009C3D74" w:rsidRPr="001F1CD9" w:rsidRDefault="00B12FC2" w:rsidP="009C3D74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D</w:t>
      </w:r>
      <w:r w:rsidR="009C3D74" w:rsidRPr="001F1CD9">
        <w:rPr>
          <w:b/>
          <w:sz w:val="28"/>
          <w:szCs w:val="28"/>
        </w:rPr>
        <w:t>istrict</w:t>
      </w:r>
      <w:r w:rsidR="00B76498">
        <w:rPr>
          <w:b/>
          <w:sz w:val="28"/>
          <w:szCs w:val="28"/>
        </w:rPr>
        <w:t xml:space="preserve"> Professional Development Day #3</w:t>
      </w:r>
      <w:r w:rsidR="00F41E86">
        <w:rPr>
          <w:b/>
          <w:sz w:val="28"/>
          <w:szCs w:val="28"/>
        </w:rPr>
        <w:t>:  October 21, 2015</w:t>
      </w:r>
    </w:p>
    <w:p w14:paraId="6590E27B" w14:textId="09A77C03" w:rsidR="009C3D74" w:rsidRPr="00DC2F55" w:rsidRDefault="00A84073" w:rsidP="009C3D74">
      <w:pPr>
        <w:jc w:val="center"/>
        <w:rPr>
          <w:b/>
          <w:i/>
        </w:rPr>
      </w:pPr>
      <w:r>
        <w:rPr>
          <w:b/>
          <w:i/>
        </w:rPr>
        <w:t>Physical Education</w:t>
      </w:r>
      <w:r w:rsidR="007C333F">
        <w:rPr>
          <w:b/>
          <w:i/>
        </w:rPr>
        <w:t xml:space="preserve"> </w:t>
      </w:r>
      <w:r w:rsidR="00962250">
        <w:rPr>
          <w:b/>
          <w:i/>
        </w:rPr>
        <w:t xml:space="preserve">PLC </w:t>
      </w:r>
      <w:r w:rsidR="00F41E86">
        <w:rPr>
          <w:b/>
          <w:i/>
        </w:rPr>
        <w:t>Sessions</w:t>
      </w:r>
      <w:r w:rsidR="00DC2F55" w:rsidRPr="00DC2F55">
        <w:rPr>
          <w:b/>
          <w:i/>
        </w:rPr>
        <w:t>:  8:00</w:t>
      </w:r>
      <w:r w:rsidR="007C333F">
        <w:rPr>
          <w:b/>
          <w:i/>
        </w:rPr>
        <w:t>am-3:00pm</w:t>
      </w:r>
    </w:p>
    <w:p w14:paraId="024D824C" w14:textId="77777777" w:rsidR="009C3D74" w:rsidRDefault="00B76498" w:rsidP="009C3D74">
      <w:pPr>
        <w:jc w:val="center"/>
      </w:pPr>
      <w:r>
        <w:t>Kuehn-Haven Middle School and Hill McCloy High School</w:t>
      </w:r>
    </w:p>
    <w:p w14:paraId="56922935" w14:textId="77777777" w:rsidR="00A84073" w:rsidRDefault="00A84073" w:rsidP="009C3D74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8"/>
        <w:gridCol w:w="2576"/>
        <w:gridCol w:w="2479"/>
        <w:gridCol w:w="1693"/>
        <w:gridCol w:w="2069"/>
      </w:tblGrid>
      <w:tr w:rsidR="00C25A82" w14:paraId="352DAE83" w14:textId="77777777" w:rsidTr="002D6358">
        <w:tc>
          <w:tcPr>
            <w:tcW w:w="1998" w:type="dxa"/>
            <w:shd w:val="clear" w:color="auto" w:fill="C0504D" w:themeFill="accent2"/>
          </w:tcPr>
          <w:p w14:paraId="728C4984" w14:textId="77777777" w:rsidR="009C3D74" w:rsidRPr="0004789D" w:rsidRDefault="009C3D74" w:rsidP="00A44B0D">
            <w:pPr>
              <w:jc w:val="center"/>
              <w:rPr>
                <w:b/>
              </w:rPr>
            </w:pPr>
          </w:p>
          <w:p w14:paraId="0AED37BB" w14:textId="77777777" w:rsidR="009C3D74" w:rsidRPr="0004789D" w:rsidRDefault="009C3D74" w:rsidP="00A44B0D">
            <w:pPr>
              <w:jc w:val="center"/>
              <w:rPr>
                <w:b/>
              </w:rPr>
            </w:pPr>
            <w:r w:rsidRPr="0004789D">
              <w:rPr>
                <w:b/>
              </w:rPr>
              <w:t>TIME IN</w:t>
            </w:r>
          </w:p>
        </w:tc>
        <w:tc>
          <w:tcPr>
            <w:tcW w:w="2576" w:type="dxa"/>
            <w:shd w:val="clear" w:color="auto" w:fill="C0504D" w:themeFill="accent2"/>
          </w:tcPr>
          <w:p w14:paraId="497FC531" w14:textId="77777777" w:rsidR="009C3D74" w:rsidRPr="0004789D" w:rsidRDefault="009C3D74" w:rsidP="00A44B0D">
            <w:pPr>
              <w:jc w:val="center"/>
              <w:rPr>
                <w:b/>
              </w:rPr>
            </w:pPr>
          </w:p>
          <w:p w14:paraId="45BCD4D9" w14:textId="77777777" w:rsidR="009C3D74" w:rsidRPr="00AE09F3" w:rsidRDefault="009C3D74" w:rsidP="00A44B0D">
            <w:pPr>
              <w:jc w:val="center"/>
            </w:pPr>
            <w:r w:rsidRPr="0004789D">
              <w:rPr>
                <w:b/>
              </w:rPr>
              <w:t>TOPIC</w:t>
            </w:r>
          </w:p>
        </w:tc>
        <w:tc>
          <w:tcPr>
            <w:tcW w:w="2479" w:type="dxa"/>
            <w:shd w:val="clear" w:color="auto" w:fill="C0504D" w:themeFill="accent2"/>
          </w:tcPr>
          <w:p w14:paraId="783E5FD2" w14:textId="77777777" w:rsidR="009C3D74" w:rsidRPr="0004789D" w:rsidRDefault="009C3D74" w:rsidP="00A44B0D">
            <w:pPr>
              <w:jc w:val="center"/>
              <w:rPr>
                <w:b/>
              </w:rPr>
            </w:pPr>
          </w:p>
          <w:p w14:paraId="0BEEF713" w14:textId="77777777" w:rsidR="009C3D74" w:rsidRPr="0004789D" w:rsidRDefault="009C3D74" w:rsidP="00A44B0D">
            <w:pPr>
              <w:jc w:val="center"/>
              <w:rPr>
                <w:b/>
              </w:rPr>
            </w:pPr>
            <w:r w:rsidRPr="0004789D">
              <w:rPr>
                <w:b/>
              </w:rPr>
              <w:t>PARTICIPANTS</w:t>
            </w:r>
          </w:p>
        </w:tc>
        <w:tc>
          <w:tcPr>
            <w:tcW w:w="1693" w:type="dxa"/>
            <w:shd w:val="clear" w:color="auto" w:fill="C0504D" w:themeFill="accent2"/>
          </w:tcPr>
          <w:p w14:paraId="69894A13" w14:textId="77777777" w:rsidR="009C3D74" w:rsidRPr="0004789D" w:rsidRDefault="009C3D74" w:rsidP="00A44B0D">
            <w:pPr>
              <w:jc w:val="center"/>
              <w:rPr>
                <w:b/>
              </w:rPr>
            </w:pPr>
          </w:p>
          <w:p w14:paraId="52EBA141" w14:textId="77777777" w:rsidR="009C3D74" w:rsidRPr="0004789D" w:rsidRDefault="009C3D74" w:rsidP="00A44B0D">
            <w:pPr>
              <w:jc w:val="center"/>
              <w:rPr>
                <w:b/>
              </w:rPr>
            </w:pPr>
            <w:r w:rsidRPr="0004789D">
              <w:rPr>
                <w:b/>
              </w:rPr>
              <w:t>LOCATION</w:t>
            </w:r>
          </w:p>
          <w:p w14:paraId="34961919" w14:textId="77777777" w:rsidR="009C3D74" w:rsidRPr="0004789D" w:rsidRDefault="009C3D74" w:rsidP="00A44B0D">
            <w:pPr>
              <w:jc w:val="center"/>
              <w:rPr>
                <w:b/>
              </w:rPr>
            </w:pPr>
          </w:p>
        </w:tc>
        <w:tc>
          <w:tcPr>
            <w:tcW w:w="2069" w:type="dxa"/>
            <w:shd w:val="clear" w:color="auto" w:fill="C0504D" w:themeFill="accent2"/>
          </w:tcPr>
          <w:p w14:paraId="7D4DAFCA" w14:textId="77777777" w:rsidR="009C3D74" w:rsidRPr="0004789D" w:rsidRDefault="009C3D74" w:rsidP="00A44B0D">
            <w:pPr>
              <w:jc w:val="center"/>
              <w:rPr>
                <w:b/>
              </w:rPr>
            </w:pPr>
          </w:p>
          <w:p w14:paraId="285DE52D" w14:textId="77777777" w:rsidR="009C3D74" w:rsidRPr="0004789D" w:rsidRDefault="009C3D74" w:rsidP="00A44B0D">
            <w:pPr>
              <w:jc w:val="center"/>
              <w:rPr>
                <w:b/>
              </w:rPr>
            </w:pPr>
            <w:r w:rsidRPr="0004789D">
              <w:rPr>
                <w:b/>
              </w:rPr>
              <w:t>PRESENTER(S)</w:t>
            </w:r>
          </w:p>
        </w:tc>
      </w:tr>
      <w:tr w:rsidR="00C25A82" w14:paraId="15916934" w14:textId="77777777" w:rsidTr="00AA05A3">
        <w:tc>
          <w:tcPr>
            <w:tcW w:w="1998" w:type="dxa"/>
            <w:shd w:val="clear" w:color="auto" w:fill="FFFFFF" w:themeFill="background1"/>
          </w:tcPr>
          <w:p w14:paraId="09774888" w14:textId="77777777" w:rsidR="009C3D74" w:rsidRDefault="009C3D74" w:rsidP="00A44B0D">
            <w:pPr>
              <w:jc w:val="center"/>
            </w:pPr>
          </w:p>
          <w:p w14:paraId="40263C82" w14:textId="4032306B" w:rsidR="009C3D74" w:rsidRDefault="009C3D74" w:rsidP="00A44B0D">
            <w:pPr>
              <w:jc w:val="center"/>
            </w:pPr>
            <w:r>
              <w:t>8:</w:t>
            </w:r>
            <w:r w:rsidR="00A84073">
              <w:t>0</w:t>
            </w:r>
            <w:r w:rsidR="0056789B">
              <w:t>0</w:t>
            </w:r>
            <w:r>
              <w:t>-</w:t>
            </w:r>
            <w:r w:rsidR="00A44B0D">
              <w:t>11:00am</w:t>
            </w:r>
          </w:p>
        </w:tc>
        <w:tc>
          <w:tcPr>
            <w:tcW w:w="2576" w:type="dxa"/>
            <w:shd w:val="clear" w:color="auto" w:fill="FFFFFF" w:themeFill="background1"/>
          </w:tcPr>
          <w:p w14:paraId="15EC1C6C" w14:textId="17FDD4DC" w:rsidR="00A44B0D" w:rsidRDefault="00A84073" w:rsidP="00A44B0D">
            <w:pPr>
              <w:ind w:left="540"/>
            </w:pPr>
            <w:r>
              <w:t>Physical Education</w:t>
            </w:r>
            <w:r w:rsidR="00A44B0D">
              <w:t xml:space="preserve"> PLC</w:t>
            </w:r>
          </w:p>
          <w:p w14:paraId="1E0B22DE" w14:textId="77777777" w:rsidR="00A44B0D" w:rsidRDefault="00A44B0D" w:rsidP="00A44B0D">
            <w:pPr>
              <w:ind w:left="540"/>
            </w:pPr>
            <w:r>
              <w:t>Work: Prioritize Standards Completion</w:t>
            </w:r>
          </w:p>
        </w:tc>
        <w:tc>
          <w:tcPr>
            <w:tcW w:w="2479" w:type="dxa"/>
            <w:shd w:val="clear" w:color="auto" w:fill="FFFFFF" w:themeFill="background1"/>
          </w:tcPr>
          <w:p w14:paraId="7CB319EF" w14:textId="77777777" w:rsidR="00A84073" w:rsidRDefault="00A84073" w:rsidP="00345C4D">
            <w:pPr>
              <w:jc w:val="center"/>
            </w:pPr>
          </w:p>
          <w:p w14:paraId="796B3D47" w14:textId="77777777" w:rsidR="00A44B0D" w:rsidRDefault="00A84073" w:rsidP="00345C4D">
            <w:pPr>
              <w:jc w:val="center"/>
            </w:pPr>
            <w:r>
              <w:t>Monty Stiles</w:t>
            </w:r>
          </w:p>
          <w:p w14:paraId="7E26BC5B" w14:textId="78067217" w:rsidR="00A84073" w:rsidRDefault="00A84073" w:rsidP="00345C4D">
            <w:pPr>
              <w:jc w:val="center"/>
            </w:pPr>
            <w:r>
              <w:t>Denny Reinhart</w:t>
            </w:r>
          </w:p>
        </w:tc>
        <w:tc>
          <w:tcPr>
            <w:tcW w:w="1693" w:type="dxa"/>
            <w:shd w:val="clear" w:color="auto" w:fill="FFFFFF" w:themeFill="background1"/>
          </w:tcPr>
          <w:p w14:paraId="4FF8573B" w14:textId="77777777" w:rsidR="004F4B17" w:rsidRDefault="004F4B17" w:rsidP="00B76498">
            <w:pPr>
              <w:jc w:val="center"/>
            </w:pPr>
          </w:p>
          <w:p w14:paraId="2F14FBB3" w14:textId="77777777" w:rsidR="009C3D74" w:rsidRDefault="00A44B0D" w:rsidP="00B76498">
            <w:pPr>
              <w:jc w:val="center"/>
            </w:pPr>
            <w:r>
              <w:t>Location of Choice</w:t>
            </w:r>
            <w:r w:rsidR="009C3D74">
              <w:t xml:space="preserve"> </w:t>
            </w:r>
          </w:p>
        </w:tc>
        <w:tc>
          <w:tcPr>
            <w:tcW w:w="2069" w:type="dxa"/>
            <w:shd w:val="clear" w:color="auto" w:fill="FFFFFF" w:themeFill="background1"/>
          </w:tcPr>
          <w:p w14:paraId="4B58B327" w14:textId="77777777" w:rsidR="00497A88" w:rsidRDefault="00497A88" w:rsidP="00A44B0D">
            <w:pPr>
              <w:jc w:val="center"/>
            </w:pPr>
          </w:p>
          <w:p w14:paraId="5308D99E" w14:textId="1E29F996" w:rsidR="009C3D74" w:rsidRDefault="00497A88" w:rsidP="00A44B0D">
            <w:pPr>
              <w:jc w:val="center"/>
            </w:pPr>
            <w:r>
              <w:t xml:space="preserve">Montrose </w:t>
            </w:r>
            <w:r w:rsidR="00A44B0D">
              <w:t>Teaching Staff</w:t>
            </w:r>
          </w:p>
        </w:tc>
      </w:tr>
      <w:tr w:rsidR="00AA05A3" w14:paraId="5CC562FE" w14:textId="77777777" w:rsidTr="00386441">
        <w:trPr>
          <w:trHeight w:val="476"/>
        </w:trPr>
        <w:tc>
          <w:tcPr>
            <w:tcW w:w="1998" w:type="dxa"/>
            <w:shd w:val="clear" w:color="auto" w:fill="BFBFBF" w:themeFill="background1" w:themeFillShade="BF"/>
          </w:tcPr>
          <w:p w14:paraId="0A670A68" w14:textId="0711A5B4" w:rsidR="00AA05A3" w:rsidRDefault="00AA05A3" w:rsidP="00A44B0D">
            <w:pPr>
              <w:jc w:val="center"/>
            </w:pPr>
            <w:r>
              <w:t>11:00-12:00pm</w:t>
            </w:r>
          </w:p>
        </w:tc>
        <w:tc>
          <w:tcPr>
            <w:tcW w:w="8817" w:type="dxa"/>
            <w:gridSpan w:val="4"/>
            <w:shd w:val="clear" w:color="auto" w:fill="BFBFBF" w:themeFill="background1" w:themeFillShade="BF"/>
          </w:tcPr>
          <w:p w14:paraId="484A2FA5" w14:textId="77777777" w:rsidR="00AA05A3" w:rsidRPr="00345C4D" w:rsidRDefault="00AA05A3" w:rsidP="00AA05A3">
            <w:pPr>
              <w:jc w:val="center"/>
              <w:rPr>
                <w:i/>
              </w:rPr>
            </w:pPr>
            <w:r w:rsidRPr="0004789D">
              <w:rPr>
                <w:b/>
              </w:rPr>
              <w:t>LUNCH</w:t>
            </w:r>
            <w:r>
              <w:rPr>
                <w:b/>
              </w:rPr>
              <w:t xml:space="preserve"> </w:t>
            </w:r>
            <w:r>
              <w:rPr>
                <w:i/>
              </w:rPr>
              <w:t>(On your own)</w:t>
            </w:r>
          </w:p>
          <w:p w14:paraId="38B6ED96" w14:textId="72958A61" w:rsidR="00AA05A3" w:rsidRDefault="00AA05A3" w:rsidP="00A44B0D">
            <w:pPr>
              <w:jc w:val="center"/>
            </w:pPr>
          </w:p>
        </w:tc>
      </w:tr>
      <w:tr w:rsidR="00504F64" w14:paraId="0CBB2CEC" w14:textId="77777777" w:rsidTr="009441E4">
        <w:trPr>
          <w:trHeight w:val="899"/>
        </w:trPr>
        <w:tc>
          <w:tcPr>
            <w:tcW w:w="1998" w:type="dxa"/>
            <w:shd w:val="clear" w:color="auto" w:fill="FFFFFF" w:themeFill="background1"/>
          </w:tcPr>
          <w:p w14:paraId="757A285C" w14:textId="77777777" w:rsidR="004F4B17" w:rsidRDefault="004F4B17" w:rsidP="00936CA8">
            <w:pPr>
              <w:jc w:val="center"/>
            </w:pPr>
          </w:p>
          <w:p w14:paraId="3922F051" w14:textId="6BB4A8FA" w:rsidR="00936CA8" w:rsidRDefault="00A84073" w:rsidP="00936CA8">
            <w:pPr>
              <w:jc w:val="center"/>
            </w:pPr>
            <w:r>
              <w:t>12:00-3</w:t>
            </w:r>
            <w:r w:rsidR="00936CA8">
              <w:t>:00pm</w:t>
            </w:r>
          </w:p>
          <w:p w14:paraId="1E2790DB" w14:textId="7CA17B77" w:rsidR="009C3D74" w:rsidRDefault="009C3D74" w:rsidP="0056789B">
            <w:pPr>
              <w:jc w:val="center"/>
            </w:pPr>
          </w:p>
        </w:tc>
        <w:tc>
          <w:tcPr>
            <w:tcW w:w="2576" w:type="dxa"/>
            <w:shd w:val="clear" w:color="auto" w:fill="FFFFFF" w:themeFill="background1"/>
          </w:tcPr>
          <w:p w14:paraId="6DBEBA3D" w14:textId="77777777" w:rsidR="00A44B0D" w:rsidRDefault="00A84073" w:rsidP="00936CA8">
            <w:pPr>
              <w:jc w:val="center"/>
            </w:pPr>
            <w:r>
              <w:t>Physical Education:</w:t>
            </w:r>
          </w:p>
          <w:p w14:paraId="7306BEB6" w14:textId="77777777" w:rsidR="00A84073" w:rsidRDefault="00A84073" w:rsidP="00A84073">
            <w:pPr>
              <w:jc w:val="center"/>
            </w:pPr>
            <w:r>
              <w:t>Proficiency Scale Unit</w:t>
            </w:r>
          </w:p>
          <w:p w14:paraId="303C5C4B" w14:textId="4D4FAF6C" w:rsidR="00A84073" w:rsidRPr="00A44B0D" w:rsidRDefault="00A84073" w:rsidP="00936CA8">
            <w:pPr>
              <w:jc w:val="center"/>
            </w:pPr>
          </w:p>
        </w:tc>
        <w:tc>
          <w:tcPr>
            <w:tcW w:w="2479" w:type="dxa"/>
            <w:shd w:val="clear" w:color="auto" w:fill="FFFFFF" w:themeFill="background1"/>
          </w:tcPr>
          <w:p w14:paraId="7DF6DC35" w14:textId="77777777" w:rsidR="009C3D74" w:rsidRDefault="00A84073" w:rsidP="00936CA8">
            <w:pPr>
              <w:jc w:val="center"/>
            </w:pPr>
            <w:r>
              <w:t>Monty Stiles</w:t>
            </w:r>
          </w:p>
          <w:p w14:paraId="176B6D1C" w14:textId="026ADD29" w:rsidR="00A84073" w:rsidRDefault="00A84073" w:rsidP="00936CA8">
            <w:pPr>
              <w:jc w:val="center"/>
            </w:pPr>
            <w:r>
              <w:t>Dennis Reinhart</w:t>
            </w:r>
          </w:p>
        </w:tc>
        <w:tc>
          <w:tcPr>
            <w:tcW w:w="1693" w:type="dxa"/>
            <w:shd w:val="clear" w:color="auto" w:fill="FFFFFF" w:themeFill="background1"/>
          </w:tcPr>
          <w:p w14:paraId="0F4589D1" w14:textId="3BF98060" w:rsidR="009C3D74" w:rsidRDefault="00A84073" w:rsidP="00A44B0D">
            <w:pPr>
              <w:jc w:val="center"/>
            </w:pPr>
            <w:r>
              <w:t>Location of Choice</w:t>
            </w:r>
          </w:p>
        </w:tc>
        <w:tc>
          <w:tcPr>
            <w:tcW w:w="2069" w:type="dxa"/>
            <w:shd w:val="clear" w:color="auto" w:fill="FFFFFF" w:themeFill="background1"/>
          </w:tcPr>
          <w:p w14:paraId="0EB6491D" w14:textId="77777777" w:rsidR="00A84073" w:rsidRDefault="00A84073" w:rsidP="00A84073">
            <w:pPr>
              <w:jc w:val="center"/>
            </w:pPr>
            <w:r>
              <w:t>Montrose Teaching Staff</w:t>
            </w:r>
          </w:p>
          <w:p w14:paraId="79C4C4B4" w14:textId="65635E1F" w:rsidR="009C3D74" w:rsidRDefault="009C3D74" w:rsidP="00A44B0D">
            <w:pPr>
              <w:jc w:val="center"/>
            </w:pPr>
          </w:p>
        </w:tc>
      </w:tr>
      <w:tr w:rsidR="00345C4D" w14:paraId="66E68747" w14:textId="77777777" w:rsidTr="001912BD">
        <w:trPr>
          <w:trHeight w:val="548"/>
        </w:trPr>
        <w:tc>
          <w:tcPr>
            <w:tcW w:w="1998" w:type="dxa"/>
            <w:shd w:val="clear" w:color="auto" w:fill="C0504D" w:themeFill="accent2"/>
          </w:tcPr>
          <w:p w14:paraId="5AEDF6AF" w14:textId="48FBAE6B" w:rsidR="00345C4D" w:rsidRPr="0004789D" w:rsidRDefault="00345C4D" w:rsidP="00A44B0D">
            <w:pPr>
              <w:jc w:val="center"/>
              <w:rPr>
                <w:b/>
              </w:rPr>
            </w:pPr>
          </w:p>
        </w:tc>
        <w:tc>
          <w:tcPr>
            <w:tcW w:w="8817" w:type="dxa"/>
            <w:gridSpan w:val="4"/>
            <w:shd w:val="clear" w:color="auto" w:fill="C0504D" w:themeFill="accent2"/>
          </w:tcPr>
          <w:p w14:paraId="761D7335" w14:textId="77777777" w:rsidR="00345C4D" w:rsidRDefault="00345C4D" w:rsidP="00A44B0D">
            <w:pPr>
              <w:jc w:val="center"/>
              <w:rPr>
                <w:b/>
              </w:rPr>
            </w:pPr>
          </w:p>
          <w:p w14:paraId="565DC8A0" w14:textId="0A1BDCCB" w:rsidR="00345C4D" w:rsidRPr="00936CA8" w:rsidRDefault="00936CA8" w:rsidP="00936CA8">
            <w:pPr>
              <w:rPr>
                <w:b/>
              </w:rPr>
            </w:pPr>
            <w:r>
              <w:rPr>
                <w:b/>
              </w:rPr>
              <w:t>Please email your completed Prioritized Standards list to Bo and Rhonda</w:t>
            </w:r>
          </w:p>
        </w:tc>
      </w:tr>
    </w:tbl>
    <w:p w14:paraId="72EBAE7F" w14:textId="77777777" w:rsidR="00A84073" w:rsidRDefault="00A84073" w:rsidP="009B697E">
      <w:pPr>
        <w:pStyle w:val="ListParagraph"/>
        <w:spacing w:after="200" w:line="360" w:lineRule="auto"/>
        <w:ind w:left="1080"/>
        <w:jc w:val="center"/>
        <w:rPr>
          <w:rFonts w:asciiTheme="majorHAnsi" w:hAnsiTheme="majorHAnsi"/>
          <w:b/>
          <w:sz w:val="28"/>
          <w:szCs w:val="28"/>
          <w:u w:val="single"/>
        </w:rPr>
      </w:pPr>
    </w:p>
    <w:p w14:paraId="2AFE806E" w14:textId="54EB7BF1" w:rsidR="009B697E" w:rsidRDefault="009B697E" w:rsidP="009B697E">
      <w:pPr>
        <w:pStyle w:val="ListParagraph"/>
        <w:spacing w:after="200" w:line="360" w:lineRule="auto"/>
        <w:ind w:left="1080"/>
        <w:jc w:val="center"/>
        <w:rPr>
          <w:rFonts w:asciiTheme="majorHAnsi" w:hAnsiTheme="majorHAnsi"/>
          <w:b/>
          <w:sz w:val="28"/>
          <w:szCs w:val="28"/>
          <w:u w:val="single"/>
        </w:rPr>
      </w:pPr>
      <w:r>
        <w:rPr>
          <w:rFonts w:asciiTheme="majorHAnsi" w:hAnsiTheme="majorHAnsi"/>
          <w:b/>
          <w:sz w:val="28"/>
          <w:szCs w:val="28"/>
          <w:u w:val="single"/>
        </w:rPr>
        <w:t>PLC Work:</w:t>
      </w:r>
    </w:p>
    <w:p w14:paraId="6CA8756D" w14:textId="77777777" w:rsidR="009B697E" w:rsidRPr="009B697E" w:rsidRDefault="009B697E" w:rsidP="009B697E">
      <w:pPr>
        <w:spacing w:line="276" w:lineRule="auto"/>
        <w:rPr>
          <w:rFonts w:asciiTheme="majorHAnsi" w:eastAsiaTheme="minorHAnsi" w:hAnsiTheme="majorHAnsi" w:cstheme="minorBidi"/>
          <w:b/>
          <w:sz w:val="28"/>
          <w:szCs w:val="28"/>
        </w:rPr>
      </w:pPr>
      <w:r w:rsidRPr="009B697E">
        <w:rPr>
          <w:rFonts w:asciiTheme="majorHAnsi" w:eastAsiaTheme="minorHAnsi" w:hAnsiTheme="majorHAnsi" w:cstheme="minorBidi"/>
          <w:b/>
          <w:sz w:val="28"/>
          <w:szCs w:val="28"/>
        </w:rPr>
        <w:t>Four Critical Questions That Drive Effective Schools</w:t>
      </w:r>
    </w:p>
    <w:p w14:paraId="15ADC126" w14:textId="77777777" w:rsidR="009B697E" w:rsidRPr="009B697E" w:rsidRDefault="009B697E" w:rsidP="009B697E">
      <w:pPr>
        <w:numPr>
          <w:ilvl w:val="0"/>
          <w:numId w:val="7"/>
        </w:numPr>
        <w:spacing w:after="200" w:line="276" w:lineRule="auto"/>
        <w:contextualSpacing/>
        <w:rPr>
          <w:rFonts w:asciiTheme="majorHAnsi" w:eastAsiaTheme="minorHAnsi" w:hAnsiTheme="majorHAnsi" w:cstheme="minorBidi"/>
        </w:rPr>
      </w:pPr>
      <w:r w:rsidRPr="009B697E">
        <w:rPr>
          <w:rFonts w:asciiTheme="majorHAnsi" w:eastAsiaTheme="minorHAnsi" w:hAnsiTheme="majorHAnsi" w:cstheme="minorBidi"/>
        </w:rPr>
        <w:t>What is it we want out students to learn?</w:t>
      </w:r>
    </w:p>
    <w:p w14:paraId="45D78DAB" w14:textId="77777777" w:rsidR="009B697E" w:rsidRPr="009B697E" w:rsidRDefault="009B697E" w:rsidP="009B697E">
      <w:pPr>
        <w:numPr>
          <w:ilvl w:val="0"/>
          <w:numId w:val="7"/>
        </w:numPr>
        <w:spacing w:after="200" w:line="276" w:lineRule="auto"/>
        <w:contextualSpacing/>
        <w:rPr>
          <w:rFonts w:asciiTheme="majorHAnsi" w:eastAsiaTheme="minorHAnsi" w:hAnsiTheme="majorHAnsi" w:cstheme="minorBidi"/>
        </w:rPr>
      </w:pPr>
      <w:r w:rsidRPr="009B697E">
        <w:rPr>
          <w:rFonts w:asciiTheme="majorHAnsi" w:eastAsiaTheme="minorHAnsi" w:hAnsiTheme="majorHAnsi" w:cstheme="minorBidi"/>
        </w:rPr>
        <w:t>How will we know if they have learned it?</w:t>
      </w:r>
    </w:p>
    <w:p w14:paraId="7962C22B" w14:textId="77777777" w:rsidR="009B697E" w:rsidRPr="009B697E" w:rsidRDefault="009B697E" w:rsidP="009B697E">
      <w:pPr>
        <w:numPr>
          <w:ilvl w:val="0"/>
          <w:numId w:val="7"/>
        </w:numPr>
        <w:spacing w:after="200" w:line="276" w:lineRule="auto"/>
        <w:contextualSpacing/>
        <w:rPr>
          <w:rFonts w:asciiTheme="majorHAnsi" w:eastAsiaTheme="minorHAnsi" w:hAnsiTheme="majorHAnsi" w:cstheme="minorBidi"/>
        </w:rPr>
      </w:pPr>
      <w:r w:rsidRPr="009B697E">
        <w:rPr>
          <w:rFonts w:asciiTheme="majorHAnsi" w:eastAsiaTheme="minorHAnsi" w:hAnsiTheme="majorHAnsi" w:cstheme="minorBidi"/>
        </w:rPr>
        <w:t>What will we do if they have not learned it?</w:t>
      </w:r>
    </w:p>
    <w:p w14:paraId="5CBFDEC9" w14:textId="77777777" w:rsidR="009B697E" w:rsidRPr="009B697E" w:rsidRDefault="009B697E" w:rsidP="009B697E">
      <w:pPr>
        <w:numPr>
          <w:ilvl w:val="0"/>
          <w:numId w:val="7"/>
        </w:numPr>
        <w:spacing w:after="200" w:line="276" w:lineRule="auto"/>
        <w:contextualSpacing/>
        <w:rPr>
          <w:rFonts w:asciiTheme="majorHAnsi" w:eastAsiaTheme="minorHAnsi" w:hAnsiTheme="majorHAnsi" w:cstheme="minorBidi"/>
        </w:rPr>
      </w:pPr>
      <w:r w:rsidRPr="009B697E">
        <w:rPr>
          <w:rFonts w:asciiTheme="majorHAnsi" w:eastAsiaTheme="minorHAnsi" w:hAnsiTheme="majorHAnsi" w:cstheme="minorBidi"/>
        </w:rPr>
        <w:t>What will we do if they have learned it?</w:t>
      </w:r>
    </w:p>
    <w:p w14:paraId="6A76DA7A" w14:textId="77777777" w:rsidR="009B697E" w:rsidRPr="009B697E" w:rsidRDefault="009B697E" w:rsidP="009B697E">
      <w:pPr>
        <w:pStyle w:val="ListParagraph"/>
        <w:spacing w:after="200" w:line="360" w:lineRule="auto"/>
        <w:ind w:left="1080"/>
        <w:rPr>
          <w:rFonts w:asciiTheme="majorHAnsi" w:hAnsiTheme="majorHAnsi"/>
          <w:b/>
          <w:sz w:val="28"/>
          <w:szCs w:val="28"/>
          <w:u w:val="single"/>
        </w:rPr>
      </w:pPr>
    </w:p>
    <w:p w14:paraId="7FBA69E7" w14:textId="77777777" w:rsidR="009B697E" w:rsidRPr="009B697E" w:rsidRDefault="009B697E" w:rsidP="009B697E">
      <w:pPr>
        <w:pStyle w:val="ListParagraph"/>
        <w:numPr>
          <w:ilvl w:val="0"/>
          <w:numId w:val="5"/>
        </w:numPr>
        <w:spacing w:after="200"/>
        <w:rPr>
          <w:rFonts w:asciiTheme="majorHAnsi" w:hAnsiTheme="majorHAnsi"/>
          <w:b/>
          <w:i/>
          <w:sz w:val="22"/>
          <w:szCs w:val="22"/>
        </w:rPr>
      </w:pPr>
      <w:r>
        <w:rPr>
          <w:rFonts w:asciiTheme="majorHAnsi" w:hAnsiTheme="majorHAnsi"/>
          <w:b/>
        </w:rPr>
        <w:t>Prioritize Standards (1-2 PLC Days</w:t>
      </w:r>
      <w:r w:rsidRPr="009B697E">
        <w:rPr>
          <w:rFonts w:asciiTheme="majorHAnsi" w:hAnsiTheme="majorHAnsi"/>
          <w:b/>
          <w:i/>
        </w:rPr>
        <w:t>:  Completed and turned in by the end of the second PLC Day.)</w:t>
      </w:r>
    </w:p>
    <w:p w14:paraId="2D7DB2CA" w14:textId="77777777" w:rsidR="009B697E" w:rsidRDefault="009B697E" w:rsidP="009B697E">
      <w:pPr>
        <w:pStyle w:val="ListParagraph"/>
        <w:numPr>
          <w:ilvl w:val="0"/>
          <w:numId w:val="6"/>
        </w:numPr>
        <w:spacing w:after="200" w:line="360" w:lineRule="auto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Using the attached:  </w:t>
      </w:r>
      <w:r>
        <w:rPr>
          <w:rFonts w:asciiTheme="majorHAnsi" w:hAnsiTheme="majorHAnsi"/>
          <w:b/>
          <w:i/>
        </w:rPr>
        <w:t xml:space="preserve">Identifying Priority Learning Goals Worksheet </w:t>
      </w:r>
    </w:p>
    <w:p w14:paraId="4A40AA34" w14:textId="77777777" w:rsidR="009B697E" w:rsidRDefault="009B697E" w:rsidP="009B697E">
      <w:pPr>
        <w:pStyle w:val="ListParagraph"/>
        <w:ind w:left="1080"/>
        <w:rPr>
          <w:rFonts w:asciiTheme="minorHAnsi" w:hAnsiTheme="minorHAnsi"/>
        </w:rPr>
      </w:pPr>
      <w:r>
        <w:t xml:space="preserve">For </w:t>
      </w:r>
      <w:r>
        <w:rPr>
          <w:u w:val="single"/>
        </w:rPr>
        <w:t>each</w:t>
      </w:r>
      <w:r>
        <w:t xml:space="preserve"> learning standard listed for </w:t>
      </w:r>
      <w:r>
        <w:rPr>
          <w:u w:val="single"/>
        </w:rPr>
        <w:t>each content area/grade level</w:t>
      </w:r>
      <w:r>
        <w:t>, provide a score of 1 or 0 according to its perceived value in relation to the five criteria listed below. The total score for each standard will help identify the priority goals within the curriculum.</w:t>
      </w:r>
    </w:p>
    <w:p w14:paraId="2DCE56EC" w14:textId="77777777" w:rsidR="009B697E" w:rsidRDefault="009B697E" w:rsidP="009B697E">
      <w:pPr>
        <w:jc w:val="center"/>
        <w:rPr>
          <w:b/>
        </w:rPr>
      </w:pPr>
      <w:r>
        <w:rPr>
          <w:b/>
        </w:rPr>
        <w:t>Endurance; Leverage; Readiness for the next level of learning;</w:t>
      </w:r>
    </w:p>
    <w:p w14:paraId="5FE960E4" w14:textId="77777777" w:rsidR="009B697E" w:rsidRDefault="009B697E" w:rsidP="009B697E">
      <w:pPr>
        <w:pStyle w:val="ListParagraph"/>
        <w:ind w:left="1080"/>
        <w:jc w:val="center"/>
        <w:rPr>
          <w:b/>
        </w:rPr>
      </w:pPr>
      <w:r>
        <w:rPr>
          <w:b/>
        </w:rPr>
        <w:t>Teacher judgement; Assessment connection</w:t>
      </w:r>
    </w:p>
    <w:p w14:paraId="1736FDC5" w14:textId="77777777" w:rsidR="009B697E" w:rsidRDefault="009B697E" w:rsidP="009B697E">
      <w:pPr>
        <w:pStyle w:val="ListParagraph"/>
        <w:ind w:left="1080"/>
        <w:jc w:val="center"/>
        <w:rPr>
          <w:b/>
        </w:rPr>
      </w:pPr>
    </w:p>
    <w:p w14:paraId="62D29235" w14:textId="19FD8FFA" w:rsidR="00A84073" w:rsidRPr="001F1CD9" w:rsidRDefault="00A84073" w:rsidP="00A8407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D</w:t>
      </w:r>
      <w:r w:rsidRPr="001F1CD9">
        <w:rPr>
          <w:b/>
          <w:sz w:val="28"/>
          <w:szCs w:val="28"/>
        </w:rPr>
        <w:t>istrict</w:t>
      </w:r>
      <w:r>
        <w:rPr>
          <w:b/>
          <w:sz w:val="28"/>
          <w:szCs w:val="28"/>
        </w:rPr>
        <w:t xml:space="preserve"> Professional Development Day #3:  October 21, 2015 (Cont’d)</w:t>
      </w:r>
    </w:p>
    <w:p w14:paraId="54D40298" w14:textId="77777777" w:rsidR="00A84073" w:rsidRPr="00A84073" w:rsidRDefault="00A84073" w:rsidP="00A84073">
      <w:pPr>
        <w:pStyle w:val="ListParagraph"/>
        <w:ind w:left="1080"/>
        <w:rPr>
          <w:rFonts w:asciiTheme="majorHAnsi" w:hAnsiTheme="majorHAnsi"/>
          <w:i/>
          <w:sz w:val="22"/>
          <w:szCs w:val="22"/>
        </w:rPr>
      </w:pPr>
    </w:p>
    <w:p w14:paraId="647475A8" w14:textId="77777777" w:rsidR="00A84073" w:rsidRPr="00A84073" w:rsidRDefault="00A84073" w:rsidP="00A84073">
      <w:pPr>
        <w:pStyle w:val="ListParagraph"/>
        <w:ind w:left="1080"/>
        <w:rPr>
          <w:rFonts w:asciiTheme="majorHAnsi" w:hAnsiTheme="majorHAnsi"/>
          <w:i/>
          <w:sz w:val="22"/>
          <w:szCs w:val="22"/>
        </w:rPr>
      </w:pPr>
    </w:p>
    <w:p w14:paraId="33B23A78" w14:textId="77777777" w:rsidR="009B697E" w:rsidRDefault="009B697E" w:rsidP="009B697E">
      <w:pPr>
        <w:pStyle w:val="ListParagraph"/>
        <w:numPr>
          <w:ilvl w:val="0"/>
          <w:numId w:val="5"/>
        </w:numPr>
        <w:rPr>
          <w:rFonts w:asciiTheme="majorHAnsi" w:hAnsiTheme="majorHAnsi"/>
          <w:i/>
          <w:sz w:val="22"/>
          <w:szCs w:val="22"/>
        </w:rPr>
      </w:pPr>
      <w:r>
        <w:rPr>
          <w:rFonts w:asciiTheme="majorHAnsi" w:hAnsiTheme="majorHAnsi"/>
          <w:b/>
        </w:rPr>
        <w:t>Essential Vocabulary</w:t>
      </w:r>
      <w:r>
        <w:rPr>
          <w:rFonts w:asciiTheme="majorHAnsi" w:hAnsiTheme="majorHAnsi"/>
        </w:rPr>
        <w:t xml:space="preserve">:  </w:t>
      </w:r>
      <w:r>
        <w:rPr>
          <w:rFonts w:asciiTheme="majorHAnsi" w:hAnsiTheme="majorHAnsi"/>
          <w:i/>
        </w:rPr>
        <w:t xml:space="preserve">If you have not already done so please submit an electronic copy of your Essential Vocabulary lists created last year.  You should be using the Marzano 6-Step Process (In your Binder) to </w:t>
      </w:r>
      <w:r>
        <w:rPr>
          <w:rFonts w:asciiTheme="majorHAnsi" w:hAnsiTheme="majorHAnsi"/>
          <w:b/>
          <w:i/>
          <w:u w:val="single"/>
        </w:rPr>
        <w:t>teach your vocabulary this school year.</w:t>
      </w:r>
      <w:r>
        <w:rPr>
          <w:rFonts w:asciiTheme="majorHAnsi" w:hAnsiTheme="majorHAnsi"/>
          <w:i/>
        </w:rPr>
        <w:t xml:space="preserve">  These words may also be used to create the foundational “2” in your proficiency scales. </w:t>
      </w:r>
    </w:p>
    <w:p w14:paraId="5779E782" w14:textId="77777777" w:rsidR="009B697E" w:rsidRDefault="009B697E" w:rsidP="009B697E">
      <w:pPr>
        <w:pStyle w:val="ListParagraph"/>
        <w:ind w:left="1080"/>
        <w:rPr>
          <w:rFonts w:asciiTheme="majorHAnsi" w:hAnsiTheme="majorHAnsi"/>
          <w:i/>
        </w:rPr>
      </w:pPr>
    </w:p>
    <w:p w14:paraId="7AB33EDD" w14:textId="77777777" w:rsidR="009B697E" w:rsidRDefault="009B697E" w:rsidP="009B697E">
      <w:pPr>
        <w:pStyle w:val="ListParagraph"/>
        <w:numPr>
          <w:ilvl w:val="0"/>
          <w:numId w:val="5"/>
        </w:numPr>
        <w:rPr>
          <w:rFonts w:asciiTheme="majorHAnsi" w:hAnsiTheme="majorHAnsi"/>
          <w:i/>
        </w:rPr>
      </w:pPr>
      <w:r>
        <w:rPr>
          <w:rFonts w:asciiTheme="majorHAnsi" w:hAnsiTheme="majorHAnsi"/>
          <w:b/>
        </w:rPr>
        <w:t xml:space="preserve">Next Steps:  </w:t>
      </w:r>
    </w:p>
    <w:p w14:paraId="497F9FEB" w14:textId="2F8925B0" w:rsidR="009B697E" w:rsidRDefault="009B697E" w:rsidP="009B697E">
      <w:pPr>
        <w:pStyle w:val="ListParagraph"/>
        <w:numPr>
          <w:ilvl w:val="0"/>
          <w:numId w:val="6"/>
        </w:numPr>
        <w:rPr>
          <w:rFonts w:asciiTheme="majorHAnsi" w:hAnsiTheme="majorHAnsi"/>
          <w:i/>
        </w:rPr>
      </w:pPr>
      <w:r>
        <w:rPr>
          <w:rFonts w:asciiTheme="majorHAnsi" w:hAnsiTheme="majorHAnsi"/>
          <w:i/>
        </w:rPr>
        <w:t xml:space="preserve">Create Proficiency Scales for one unit.  </w:t>
      </w:r>
      <w:r w:rsidR="00A84073">
        <w:rPr>
          <w:rFonts w:asciiTheme="majorHAnsi" w:hAnsiTheme="majorHAnsi"/>
          <w:i/>
        </w:rPr>
        <w:t>(Consider teaching Heart Rate Monitoring)</w:t>
      </w:r>
    </w:p>
    <w:p w14:paraId="4026C91F" w14:textId="77777777" w:rsidR="009B697E" w:rsidRDefault="009B697E" w:rsidP="009B697E">
      <w:pPr>
        <w:pStyle w:val="ListParagraph"/>
        <w:numPr>
          <w:ilvl w:val="0"/>
          <w:numId w:val="6"/>
        </w:numPr>
        <w:rPr>
          <w:rFonts w:asciiTheme="majorHAnsi" w:hAnsiTheme="majorHAnsi"/>
          <w:i/>
        </w:rPr>
      </w:pPr>
      <w:r>
        <w:rPr>
          <w:rFonts w:asciiTheme="majorHAnsi" w:hAnsiTheme="majorHAnsi"/>
          <w:i/>
        </w:rPr>
        <w:t>Create a Summative Assessment with DOK for one unit.</w:t>
      </w:r>
    </w:p>
    <w:p w14:paraId="47917DF5" w14:textId="77777777" w:rsidR="00305112" w:rsidRDefault="00305112" w:rsidP="00801708">
      <w:pPr>
        <w:ind w:left="720" w:firstLine="720"/>
      </w:pPr>
    </w:p>
    <w:sectPr w:rsidR="00305112" w:rsidSect="00B76498">
      <w:headerReference w:type="default" r:id="rId8"/>
      <w:footerReference w:type="default" r:id="rId9"/>
      <w:pgSz w:w="12240" w:h="15840" w:code="1"/>
      <w:pgMar w:top="288" w:right="432" w:bottom="288" w:left="43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CFEF7B" w14:textId="77777777" w:rsidR="00CF0847" w:rsidRDefault="00CF0847">
      <w:r>
        <w:separator/>
      </w:r>
    </w:p>
  </w:endnote>
  <w:endnote w:type="continuationSeparator" w:id="0">
    <w:p w14:paraId="0866401B" w14:textId="77777777" w:rsidR="00CF0847" w:rsidRDefault="00CF08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ydian BT">
    <w:altName w:val="Mistral"/>
    <w:charset w:val="00"/>
    <w:family w:val="script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F93307" w14:textId="77777777" w:rsidR="00CF0847" w:rsidRDefault="00CF0847">
    <w:pPr>
      <w:pStyle w:val="Footer"/>
      <w:jc w:val="center"/>
      <w:rPr>
        <w:rFonts w:ascii="Times New Roman" w:hAnsi="Times New Roman"/>
        <w:b/>
        <w:bCs/>
        <w:sz w:val="24"/>
      </w:rPr>
    </w:pPr>
  </w:p>
  <w:p w14:paraId="1E274898" w14:textId="77777777" w:rsidR="00CF0847" w:rsidRDefault="00CF0847">
    <w:pPr>
      <w:pStyle w:val="Footer"/>
      <w:jc w:val="center"/>
      <w:rPr>
        <w:rFonts w:ascii="Times New Roman" w:hAnsi="Times New Roman"/>
        <w:b/>
        <w:bCs/>
        <w:sz w:val="24"/>
      </w:rPr>
    </w:pPr>
  </w:p>
  <w:p w14:paraId="6418B9C5" w14:textId="77777777" w:rsidR="00CF0847" w:rsidRDefault="00CF0847">
    <w:pPr>
      <w:pStyle w:val="Footer"/>
      <w:jc w:val="center"/>
      <w:rPr>
        <w:rFonts w:ascii="Times New Roman" w:hAnsi="Times New Roman"/>
        <w:b/>
        <w:bCs/>
        <w:sz w:val="24"/>
      </w:rPr>
    </w:pPr>
    <w:r>
      <w:rPr>
        <w:rFonts w:ascii="Times New Roman" w:hAnsi="Times New Roman"/>
        <w:b/>
        <w:bCs/>
        <w:sz w:val="24"/>
      </w:rPr>
      <w:t>DR. EDWARD GRAHAM, SUPERINTENDENT</w:t>
    </w:r>
  </w:p>
  <w:p w14:paraId="239BB081" w14:textId="77777777" w:rsidR="00CF0847" w:rsidRDefault="00CF0847">
    <w:pPr>
      <w:pStyle w:val="Footer"/>
      <w:jc w:val="center"/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AA9DDAC" wp14:editId="01A9CB0E">
              <wp:simplePos x="0" y="0"/>
              <wp:positionH relativeFrom="column">
                <wp:posOffset>1371600</wp:posOffset>
              </wp:positionH>
              <wp:positionV relativeFrom="paragraph">
                <wp:posOffset>101600</wp:posOffset>
              </wp:positionV>
              <wp:extent cx="4114800" cy="0"/>
              <wp:effectExtent l="38100" t="44450" r="38100" b="41275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4114800" cy="0"/>
                      </a:xfrm>
                      <a:prstGeom prst="line">
                        <a:avLst/>
                      </a:prstGeom>
                      <a:noFill/>
                      <a:ln w="76200" cmpd="tri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line w14:anchorId="6D5159EC" id="Line 1" o:spid="_x0000_s1026" style="position:absolute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8pt" to="6in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" strokeweight="6pt">
              <v:stroke linestyle="thickBetweenThin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9A0276" w14:textId="77777777" w:rsidR="00CF0847" w:rsidRDefault="00CF0847">
      <w:r>
        <w:separator/>
      </w:r>
    </w:p>
  </w:footnote>
  <w:footnote w:type="continuationSeparator" w:id="0">
    <w:p w14:paraId="30F7C0E5" w14:textId="77777777" w:rsidR="00CF0847" w:rsidRDefault="00CF08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1448" w:type="dxa"/>
      <w:tblLook w:val="0000" w:firstRow="0" w:lastRow="0" w:firstColumn="0" w:lastColumn="0" w:noHBand="0" w:noVBand="0"/>
    </w:tblPr>
    <w:tblGrid>
      <w:gridCol w:w="2088"/>
      <w:gridCol w:w="7200"/>
      <w:gridCol w:w="2160"/>
    </w:tblGrid>
    <w:tr w:rsidR="00CF0847" w14:paraId="1B98AA52" w14:textId="77777777">
      <w:tc>
        <w:tcPr>
          <w:tcW w:w="2088" w:type="dxa"/>
        </w:tcPr>
        <w:p w14:paraId="42826005" w14:textId="77777777" w:rsidR="00CF0847" w:rsidRDefault="00CF0847">
          <w:pPr>
            <w:rPr>
              <w:b/>
              <w:bCs/>
            </w:rPr>
          </w:pPr>
        </w:p>
        <w:p w14:paraId="1EAA6DD2" w14:textId="77777777" w:rsidR="00CF0847" w:rsidRDefault="00CF0847">
          <w:pPr>
            <w:rPr>
              <w:b/>
              <w:bCs/>
            </w:rPr>
          </w:pPr>
        </w:p>
        <w:p w14:paraId="0B43C824" w14:textId="77777777" w:rsidR="00CF0847" w:rsidRDefault="00CF0847">
          <w:pPr>
            <w:rPr>
              <w:b/>
              <w:bCs/>
            </w:rPr>
          </w:pPr>
        </w:p>
        <w:p w14:paraId="4261BF0E" w14:textId="77777777" w:rsidR="00CF0847" w:rsidRDefault="00CF0847"/>
      </w:tc>
      <w:tc>
        <w:tcPr>
          <w:tcW w:w="7200" w:type="dxa"/>
        </w:tcPr>
        <w:p w14:paraId="3AEB5BD8" w14:textId="77777777" w:rsidR="00CF0847" w:rsidRPr="00060034" w:rsidRDefault="00CF0847" w:rsidP="00060034">
          <w:pPr>
            <w:pStyle w:val="Heading1"/>
            <w:rPr>
              <w:rFonts w:ascii="Times New Roman" w:hAnsi="Times New Roman"/>
              <w:b/>
              <w:bCs/>
            </w:rPr>
          </w:pPr>
          <w:r>
            <w:rPr>
              <w:rFonts w:ascii="Times New Roman" w:hAnsi="Times New Roman"/>
              <w:b/>
              <w:bCs/>
              <w:color w:val="FF0000"/>
              <w:sz w:val="96"/>
            </w:rPr>
            <w:t>M</w:t>
          </w:r>
          <w:r>
            <w:rPr>
              <w:rFonts w:ascii="Times New Roman" w:hAnsi="Times New Roman"/>
              <w:b/>
              <w:bCs/>
            </w:rPr>
            <w:t xml:space="preserve">ontrose </w:t>
          </w:r>
          <w:r>
            <w:rPr>
              <w:rFonts w:ascii="Times New Roman" w:hAnsi="Times New Roman"/>
              <w:b/>
              <w:bCs/>
              <w:color w:val="FF0000"/>
              <w:sz w:val="96"/>
            </w:rPr>
            <w:t>C</w:t>
          </w:r>
          <w:r>
            <w:rPr>
              <w:rFonts w:ascii="Times New Roman" w:hAnsi="Times New Roman"/>
              <w:b/>
              <w:bCs/>
            </w:rPr>
            <w:t xml:space="preserve">ommunity </w:t>
          </w:r>
          <w:r>
            <w:rPr>
              <w:rFonts w:ascii="Times New Roman" w:hAnsi="Times New Roman"/>
              <w:b/>
              <w:bCs/>
              <w:color w:val="FF0000"/>
              <w:sz w:val="96"/>
            </w:rPr>
            <w:t>S</w:t>
          </w:r>
          <w:r>
            <w:rPr>
              <w:rFonts w:ascii="Times New Roman" w:hAnsi="Times New Roman"/>
              <w:b/>
              <w:bCs/>
            </w:rPr>
            <w:t>chools</w:t>
          </w:r>
        </w:p>
      </w:tc>
      <w:tc>
        <w:tcPr>
          <w:tcW w:w="2160" w:type="dxa"/>
        </w:tcPr>
        <w:p w14:paraId="722F4C8D" w14:textId="77777777" w:rsidR="00CF0847" w:rsidRDefault="00CF0847">
          <w:pPr>
            <w:jc w:val="right"/>
            <w:rPr>
              <w:b/>
              <w:bCs/>
            </w:rPr>
          </w:pPr>
        </w:p>
      </w:tc>
    </w:tr>
  </w:tbl>
  <w:p w14:paraId="4ACAD13F" w14:textId="77777777" w:rsidR="00CF0847" w:rsidRDefault="00CF0847" w:rsidP="001F1CD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C03BE9"/>
    <w:multiLevelType w:val="hybridMultilevel"/>
    <w:tmpl w:val="F55EAB9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>
    <w:nsid w:val="39AC27F4"/>
    <w:multiLevelType w:val="hybridMultilevel"/>
    <w:tmpl w:val="B1AEE954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>
    <w:nsid w:val="470A7B40"/>
    <w:multiLevelType w:val="hybridMultilevel"/>
    <w:tmpl w:val="8B84A8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36A4DFC"/>
    <w:multiLevelType w:val="hybridMultilevel"/>
    <w:tmpl w:val="86700A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621E81"/>
    <w:multiLevelType w:val="hybridMultilevel"/>
    <w:tmpl w:val="BA12C358"/>
    <w:lvl w:ilvl="0" w:tplc="D042163E">
      <w:start w:val="1"/>
      <w:numFmt w:val="upperRoman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CE42AFA"/>
    <w:multiLevelType w:val="hybridMultilevel"/>
    <w:tmpl w:val="ECAE94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AC9412C"/>
    <w:multiLevelType w:val="hybridMultilevel"/>
    <w:tmpl w:val="FDF447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6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D74"/>
    <w:rsid w:val="000334C4"/>
    <w:rsid w:val="000448D1"/>
    <w:rsid w:val="0004506F"/>
    <w:rsid w:val="0005247C"/>
    <w:rsid w:val="00060034"/>
    <w:rsid w:val="00065658"/>
    <w:rsid w:val="000754EF"/>
    <w:rsid w:val="000A42BA"/>
    <w:rsid w:val="000C455C"/>
    <w:rsid w:val="000E57DF"/>
    <w:rsid w:val="0010358A"/>
    <w:rsid w:val="001231C4"/>
    <w:rsid w:val="00172FAC"/>
    <w:rsid w:val="00187B0E"/>
    <w:rsid w:val="001912BD"/>
    <w:rsid w:val="001A1019"/>
    <w:rsid w:val="001A1373"/>
    <w:rsid w:val="001A743A"/>
    <w:rsid w:val="001B532B"/>
    <w:rsid w:val="001D242D"/>
    <w:rsid w:val="001E6447"/>
    <w:rsid w:val="001E7AF8"/>
    <w:rsid w:val="001F1CD9"/>
    <w:rsid w:val="00200480"/>
    <w:rsid w:val="00217839"/>
    <w:rsid w:val="00265F84"/>
    <w:rsid w:val="00282D1E"/>
    <w:rsid w:val="00296179"/>
    <w:rsid w:val="002A4F49"/>
    <w:rsid w:val="002D2624"/>
    <w:rsid w:val="002D6358"/>
    <w:rsid w:val="002E4905"/>
    <w:rsid w:val="00305112"/>
    <w:rsid w:val="0032689D"/>
    <w:rsid w:val="00345C4D"/>
    <w:rsid w:val="00386441"/>
    <w:rsid w:val="003B609D"/>
    <w:rsid w:val="003C5B94"/>
    <w:rsid w:val="003D536D"/>
    <w:rsid w:val="003E6BBE"/>
    <w:rsid w:val="0048746C"/>
    <w:rsid w:val="00497A88"/>
    <w:rsid w:val="004C1A97"/>
    <w:rsid w:val="004D4A52"/>
    <w:rsid w:val="004F4B17"/>
    <w:rsid w:val="00504F64"/>
    <w:rsid w:val="0056789B"/>
    <w:rsid w:val="005D5E6A"/>
    <w:rsid w:val="005F131A"/>
    <w:rsid w:val="005F1998"/>
    <w:rsid w:val="005F230E"/>
    <w:rsid w:val="006070DB"/>
    <w:rsid w:val="00621970"/>
    <w:rsid w:val="00633E9A"/>
    <w:rsid w:val="00676346"/>
    <w:rsid w:val="006B6DBC"/>
    <w:rsid w:val="006E1FE1"/>
    <w:rsid w:val="00723311"/>
    <w:rsid w:val="00730B44"/>
    <w:rsid w:val="007312E5"/>
    <w:rsid w:val="0074764A"/>
    <w:rsid w:val="007537C5"/>
    <w:rsid w:val="007B4634"/>
    <w:rsid w:val="007B7D8E"/>
    <w:rsid w:val="007C333F"/>
    <w:rsid w:val="007D04B4"/>
    <w:rsid w:val="00801708"/>
    <w:rsid w:val="00850561"/>
    <w:rsid w:val="00876AB3"/>
    <w:rsid w:val="00887ACF"/>
    <w:rsid w:val="008A2A00"/>
    <w:rsid w:val="008D67EA"/>
    <w:rsid w:val="00903AFB"/>
    <w:rsid w:val="009134DE"/>
    <w:rsid w:val="00925A2C"/>
    <w:rsid w:val="00930A9F"/>
    <w:rsid w:val="00936CA8"/>
    <w:rsid w:val="00940D29"/>
    <w:rsid w:val="009441E4"/>
    <w:rsid w:val="00962250"/>
    <w:rsid w:val="00990F5E"/>
    <w:rsid w:val="00993B88"/>
    <w:rsid w:val="009A5BED"/>
    <w:rsid w:val="009B697E"/>
    <w:rsid w:val="009C2ADD"/>
    <w:rsid w:val="009C3D74"/>
    <w:rsid w:val="00A02B54"/>
    <w:rsid w:val="00A44B0D"/>
    <w:rsid w:val="00A5252D"/>
    <w:rsid w:val="00A73EC6"/>
    <w:rsid w:val="00A83611"/>
    <w:rsid w:val="00A84073"/>
    <w:rsid w:val="00AA05A3"/>
    <w:rsid w:val="00AA7CB1"/>
    <w:rsid w:val="00AB6F31"/>
    <w:rsid w:val="00B103B2"/>
    <w:rsid w:val="00B12FC2"/>
    <w:rsid w:val="00B146E6"/>
    <w:rsid w:val="00B649FB"/>
    <w:rsid w:val="00B76498"/>
    <w:rsid w:val="00B975DA"/>
    <w:rsid w:val="00BD0740"/>
    <w:rsid w:val="00C25638"/>
    <w:rsid w:val="00C25A82"/>
    <w:rsid w:val="00C37338"/>
    <w:rsid w:val="00CA4DC5"/>
    <w:rsid w:val="00CC7D1E"/>
    <w:rsid w:val="00CE5FE2"/>
    <w:rsid w:val="00CF0847"/>
    <w:rsid w:val="00D1469D"/>
    <w:rsid w:val="00D45C9E"/>
    <w:rsid w:val="00DB01C3"/>
    <w:rsid w:val="00DC2F55"/>
    <w:rsid w:val="00E50A11"/>
    <w:rsid w:val="00E527C1"/>
    <w:rsid w:val="00E55FD4"/>
    <w:rsid w:val="00EE68CE"/>
    <w:rsid w:val="00F11C02"/>
    <w:rsid w:val="00F32561"/>
    <w:rsid w:val="00F3379E"/>
    <w:rsid w:val="00F360D4"/>
    <w:rsid w:val="00F41E86"/>
    <w:rsid w:val="00F57765"/>
    <w:rsid w:val="00F66105"/>
    <w:rsid w:val="00F939D3"/>
    <w:rsid w:val="00FE6F75"/>
    <w:rsid w:val="00FF5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3"/>
    <o:shapelayout v:ext="edit">
      <o:idmap v:ext="edit" data="1"/>
    </o:shapelayout>
  </w:shapeDefaults>
  <w:decimalSymbol w:val="."/>
  <w:listSeparator w:val=","/>
  <w14:docId w14:val="424CEA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caption" w:qFormat="1"/>
    <w:lsdException w:name="List Number 2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3D74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Lydian BT" w:hAnsi="Lydian BT"/>
      <w:sz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rFonts w:ascii="Lydian BT" w:hAnsi="Lydian BT"/>
      <w:sz w:val="28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rFonts w:ascii="Lydian BT" w:hAnsi="Lydian BT"/>
      <w:sz w:val="28"/>
    </w:rPr>
  </w:style>
  <w:style w:type="paragraph" w:styleId="BodyText">
    <w:name w:val="Body Text"/>
    <w:basedOn w:val="Normal"/>
    <w:rPr>
      <w:sz w:val="20"/>
    </w:rPr>
  </w:style>
  <w:style w:type="paragraph" w:styleId="BodyText2">
    <w:name w:val="Body Text 2"/>
    <w:basedOn w:val="Normal"/>
  </w:style>
  <w:style w:type="paragraph" w:styleId="ListParagraph">
    <w:name w:val="List Paragraph"/>
    <w:basedOn w:val="Normal"/>
    <w:uiPriority w:val="34"/>
    <w:qFormat/>
    <w:rsid w:val="0006565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caption" w:qFormat="1"/>
    <w:lsdException w:name="List Number 2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3D74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Lydian BT" w:hAnsi="Lydian BT"/>
      <w:sz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rFonts w:ascii="Lydian BT" w:hAnsi="Lydian BT"/>
      <w:sz w:val="28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rFonts w:ascii="Lydian BT" w:hAnsi="Lydian BT"/>
      <w:sz w:val="28"/>
    </w:rPr>
  </w:style>
  <w:style w:type="paragraph" w:styleId="BodyText">
    <w:name w:val="Body Text"/>
    <w:basedOn w:val="Normal"/>
    <w:rPr>
      <w:sz w:val="20"/>
    </w:rPr>
  </w:style>
  <w:style w:type="paragraph" w:styleId="BodyText2">
    <w:name w:val="Body Text 2"/>
    <w:basedOn w:val="Normal"/>
  </w:style>
  <w:style w:type="paragraph" w:styleId="ListParagraph">
    <w:name w:val="List Paragraph"/>
    <w:basedOn w:val="Normal"/>
    <w:uiPriority w:val="34"/>
    <w:qFormat/>
    <w:rsid w:val="000656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347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File01\HomeFolders$\AdStaff\rbarber\My%20Documents\Letterhead\2013-14%20letterhea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2013-14 letterhead</Template>
  <TotalTime>0</TotalTime>
  <Pages>2</Pages>
  <Words>299</Words>
  <Characters>1652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TO:</vt:lpstr>
    </vt:vector>
  </TitlesOfParts>
  <Company>Montrose Community Schools</Company>
  <LinksUpToDate>false</LinksUpToDate>
  <CharactersWithSpaces>1948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TO:</dc:title>
  <dc:creator>Barber, Rhonda</dc:creator>
  <cp:lastModifiedBy>Graham, Edward</cp:lastModifiedBy>
  <cp:revision>2</cp:revision>
  <cp:lastPrinted>2012-08-24T12:22:00Z</cp:lastPrinted>
  <dcterms:created xsi:type="dcterms:W3CDTF">2015-11-02T18:36:00Z</dcterms:created>
  <dcterms:modified xsi:type="dcterms:W3CDTF">2015-11-02T18:36:00Z</dcterms:modified>
</cp:coreProperties>
</file>