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017460EC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sdt>
        <w:sdtPr>
          <w:id w:val="515582267"/>
          <w:placeholder>
            <w:docPart w:val="0649D11AA7454DCDA5C4AE63A8F8C3F1"/>
          </w:placeholder>
          <w:temporary/>
          <w:showingPlcHdr/>
          <w15:appearance w15:val="hidden"/>
        </w:sdtPr>
        <w:sdtContent>
          <w:r w:rsidR="004129B7" w:rsidRPr="004129B7">
            <w:t>Agenda</w:t>
          </w:r>
        </w:sdtContent>
      </w:sdt>
    </w:p>
    <w:p w14:paraId="0F2BCC94" w14:textId="46648404" w:rsidR="00EF36A5" w:rsidRPr="004129B7" w:rsidRDefault="00000000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F25E7E">
        <w:t>October 12</w:t>
      </w:r>
      <w:r w:rsidR="00A3130B">
        <w:t>, 202</w:t>
      </w:r>
      <w:r w:rsidR="00CE4943">
        <w:t>3</w:t>
      </w:r>
    </w:p>
    <w:p w14:paraId="1E53F5FA" w14:textId="2DF0E4D1" w:rsidR="00EF36A5" w:rsidRPr="00AB4981" w:rsidRDefault="00000000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1E712B">
        <w:t>6:00-7:00</w:t>
      </w:r>
      <w:r w:rsidR="00A3130B">
        <w:t xml:space="preserve">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0BAF2FF8" w:rsid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3D48E4">
        <w:trPr>
          <w:trHeight w:val="513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0550B" w:rsidRDefault="007C6D3A" w:rsidP="00D0550B">
            <w:r>
              <w:t>6:00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1A859ADA" w14:textId="77777777" w:rsidR="00F25E7E" w:rsidRDefault="00824168" w:rsidP="00F25E7E">
            <w:r>
              <w:t>Welcome</w:t>
            </w:r>
            <w:r w:rsidR="00F45A45">
              <w:t xml:space="preserve"> and Announcements</w:t>
            </w:r>
            <w:r w:rsidR="00FE0A7C">
              <w:t xml:space="preserve"> </w:t>
            </w:r>
          </w:p>
          <w:p w14:paraId="6B9FCF7B" w14:textId="1DCE9DBA" w:rsidR="00D0550B" w:rsidRPr="00F25E7E" w:rsidRDefault="00F25E7E" w:rsidP="00F25E7E">
            <w:r>
              <w:t>– Good things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0550B" w:rsidRDefault="007C6D3A" w:rsidP="00D0550B">
            <w:r>
              <w:t>Megan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0550B" w:rsidRDefault="00E67201" w:rsidP="00D0550B">
            <w:r>
              <w:t>6:05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7C3F272B" w:rsidR="00D0550B" w:rsidRPr="00D0550B" w:rsidRDefault="00F25E7E" w:rsidP="00D0550B">
            <w:r>
              <w:t>School Beautification Update</w:t>
            </w:r>
            <w:r w:rsidR="00F63987">
              <w:t xml:space="preserve">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25E7E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60706125" w:rsidR="00F25E7E" w:rsidRDefault="00F25E7E" w:rsidP="00F25E7E">
            <w:r>
              <w:t>6:10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5412362E" w:rsidR="00F25E7E" w:rsidRDefault="00F25E7E" w:rsidP="00F25E7E">
            <w:r>
              <w:t xml:space="preserve">Committee Restructuring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02801168" w:rsidR="00F25E7E" w:rsidRPr="00D0550B" w:rsidRDefault="009E2617" w:rsidP="00F25E7E">
            <w:r>
              <w:t>Mr. Rudd</w:t>
            </w:r>
          </w:p>
        </w:tc>
      </w:tr>
      <w:tr w:rsidR="00F25E7E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35D1A497" w:rsidR="00F25E7E" w:rsidRDefault="00F25E7E" w:rsidP="00F25E7E">
            <w:r>
              <w:t>6:15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6C962DBD" w:rsidR="00F25E7E" w:rsidRDefault="00F25E7E" w:rsidP="00F25E7E">
            <w:r>
              <w:t xml:space="preserve">Budget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5B52FC5F" w:rsidR="00F25E7E" w:rsidRDefault="009E2617" w:rsidP="00F25E7E">
            <w:r>
              <w:t>Jennifer Speer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1F6A0D9D" w:rsidR="00FB2501" w:rsidRDefault="00FB2501" w:rsidP="00FB2501">
            <w:r>
              <w:t>6:</w:t>
            </w:r>
            <w:r w:rsidR="00F25E7E">
              <w:t>3</w:t>
            </w:r>
            <w:r w:rsidR="00685643">
              <w:t>5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21C9DEEF" w:rsidR="00D92643" w:rsidRPr="00F25E7E" w:rsidRDefault="00F25E7E" w:rsidP="00FB2501">
            <w:r>
              <w:t>Update on New Autism Spectrum Disorder Program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595375A8" w:rsidR="00D92643" w:rsidRDefault="00FB2501" w:rsidP="00FB2501">
            <w:r>
              <w:t>Mr. Rudd</w:t>
            </w:r>
            <w:r w:rsidR="00F25E7E">
              <w:t xml:space="preserve"> or Sarah Washburn</w:t>
            </w:r>
          </w:p>
        </w:tc>
      </w:tr>
      <w:tr w:rsidR="00FE0D7C" w:rsidRPr="00D0550B" w14:paraId="42D86501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4F9917" w14:textId="451AD42E" w:rsidR="00FE0D7C" w:rsidRDefault="00FE0D7C" w:rsidP="00FE0D7C">
            <w:r>
              <w:t>6:5</w:t>
            </w:r>
            <w:r w:rsidR="009E2617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7B1077C" w14:textId="39CE1DD4" w:rsidR="00FE0D7C" w:rsidRDefault="00FE0D7C" w:rsidP="00FE0D7C">
            <w:r>
              <w:t>Questions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78EAE7" w14:textId="3CB85DD7" w:rsidR="00FE0D7C" w:rsidRDefault="00FE0D7C" w:rsidP="00FE0D7C">
            <w:r>
              <w:t>Megan</w:t>
            </w:r>
          </w:p>
        </w:tc>
      </w:tr>
      <w:tr w:rsidR="00FE0D7C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FE0D7C" w:rsidRPr="00D0550B" w:rsidRDefault="00FE0D7C" w:rsidP="00FE0D7C">
            <w:r>
              <w:t>7:00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FE0D7C" w:rsidRPr="00D0550B" w:rsidRDefault="00FE0D7C" w:rsidP="00FE0D7C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FE0D7C" w:rsidRPr="00D0550B" w:rsidRDefault="00FE0D7C" w:rsidP="00FE0D7C">
            <w:r>
              <w:t xml:space="preserve">Megan </w:t>
            </w:r>
          </w:p>
        </w:tc>
      </w:tr>
    </w:tbl>
    <w:p w14:paraId="7E697FF1" w14:textId="2EE7DCE1" w:rsidR="004B1235" w:rsidRDefault="004B1235" w:rsidP="00D0550B"/>
    <w:p w14:paraId="0ACEE32A" w14:textId="3DED68D9" w:rsidR="00E71B72" w:rsidRPr="00062645" w:rsidRDefault="00062645" w:rsidP="00D0550B">
      <w:pPr>
        <w:rPr>
          <w:szCs w:val="24"/>
        </w:rPr>
      </w:pPr>
      <w:r w:rsidRPr="00062645">
        <w:rPr>
          <w:szCs w:val="24"/>
        </w:rPr>
        <w:t>Attendees: Kyle Rudd, Jennifer Speer, Lauren Blazis Walker, Sarah Washburn</w:t>
      </w:r>
      <w:r w:rsidR="0067086C">
        <w:rPr>
          <w:szCs w:val="24"/>
        </w:rPr>
        <w:t>, Karen Zalmanek</w:t>
      </w:r>
      <w:r w:rsidR="00E71B72">
        <w:rPr>
          <w:szCs w:val="24"/>
        </w:rPr>
        <w:t>, and Megan Miller</w:t>
      </w:r>
    </w:p>
    <w:p w14:paraId="68FF829A" w14:textId="77777777" w:rsidR="00E71B72" w:rsidRDefault="00E71B72" w:rsidP="00D0550B">
      <w:pPr>
        <w:rPr>
          <w:szCs w:val="24"/>
          <w:u w:val="single"/>
        </w:rPr>
      </w:pPr>
    </w:p>
    <w:p w14:paraId="1FD4C022" w14:textId="529E2EE8" w:rsidR="00E71B72" w:rsidRPr="00E71B72" w:rsidRDefault="00062645" w:rsidP="00D0550B">
      <w:pPr>
        <w:rPr>
          <w:b/>
          <w:bCs/>
          <w:szCs w:val="24"/>
          <w:u w:val="single"/>
        </w:rPr>
      </w:pPr>
      <w:r w:rsidRPr="00E71B72">
        <w:rPr>
          <w:b/>
          <w:bCs/>
          <w:szCs w:val="24"/>
          <w:u w:val="single"/>
        </w:rPr>
        <w:t>Good things</w:t>
      </w:r>
    </w:p>
    <w:p w14:paraId="390E4B01" w14:textId="7863D372" w:rsidR="00062645" w:rsidRDefault="00062645" w:rsidP="00D0550B">
      <w:pPr>
        <w:rPr>
          <w:szCs w:val="24"/>
        </w:rPr>
      </w:pPr>
      <w:r>
        <w:rPr>
          <w:szCs w:val="24"/>
        </w:rPr>
        <w:t>Wednesday Weeding</w:t>
      </w:r>
      <w:r w:rsidR="00E71B72">
        <w:rPr>
          <w:szCs w:val="24"/>
        </w:rPr>
        <w:t xml:space="preserve"> parent and student volunteers have been meeting after school to remove weeds and improve the appearance of the school.</w:t>
      </w:r>
    </w:p>
    <w:p w14:paraId="1B9AB965" w14:textId="6B0C0444" w:rsidR="00062645" w:rsidRDefault="00E71B72" w:rsidP="00D0550B">
      <w:pPr>
        <w:rPr>
          <w:szCs w:val="24"/>
        </w:rPr>
      </w:pPr>
      <w:r>
        <w:rPr>
          <w:szCs w:val="24"/>
        </w:rPr>
        <w:t>P</w:t>
      </w:r>
      <w:r w:rsidR="00062645">
        <w:rPr>
          <w:szCs w:val="24"/>
        </w:rPr>
        <w:t>arent engagement nights</w:t>
      </w:r>
      <w:r>
        <w:rPr>
          <w:szCs w:val="24"/>
        </w:rPr>
        <w:t xml:space="preserve"> have been successful</w:t>
      </w:r>
      <w:r w:rsidR="00062645">
        <w:rPr>
          <w:szCs w:val="24"/>
        </w:rPr>
        <w:t>. Kinder</w:t>
      </w:r>
      <w:r>
        <w:rPr>
          <w:szCs w:val="24"/>
        </w:rPr>
        <w:t>garten</w:t>
      </w:r>
      <w:r w:rsidR="00062645">
        <w:rPr>
          <w:szCs w:val="24"/>
        </w:rPr>
        <w:t xml:space="preserve"> and 3</w:t>
      </w:r>
      <w:r w:rsidR="00062645" w:rsidRPr="00062645">
        <w:rPr>
          <w:szCs w:val="24"/>
          <w:vertAlign w:val="superscript"/>
        </w:rPr>
        <w:t>rd</w:t>
      </w:r>
      <w:r w:rsidR="00062645">
        <w:rPr>
          <w:szCs w:val="24"/>
        </w:rPr>
        <w:t xml:space="preserve"> </w:t>
      </w:r>
      <w:r>
        <w:rPr>
          <w:szCs w:val="24"/>
        </w:rPr>
        <w:t xml:space="preserve">grade meetings are </w:t>
      </w:r>
      <w:r w:rsidR="00062645">
        <w:rPr>
          <w:szCs w:val="24"/>
        </w:rPr>
        <w:t>tonight</w:t>
      </w:r>
      <w:r>
        <w:rPr>
          <w:szCs w:val="24"/>
        </w:rPr>
        <w:t xml:space="preserve"> with r</w:t>
      </w:r>
      <w:r w:rsidR="00062645">
        <w:rPr>
          <w:szCs w:val="24"/>
        </w:rPr>
        <w:t xml:space="preserve">efreshments (cookies and cider). </w:t>
      </w:r>
      <w:r>
        <w:rPr>
          <w:szCs w:val="24"/>
        </w:rPr>
        <w:t>There will be one</w:t>
      </w:r>
      <w:r w:rsidR="00062645">
        <w:rPr>
          <w:szCs w:val="24"/>
        </w:rPr>
        <w:t xml:space="preserve"> </w:t>
      </w:r>
      <w:r>
        <w:rPr>
          <w:szCs w:val="24"/>
        </w:rPr>
        <w:t>event</w:t>
      </w:r>
      <w:r w:rsidR="00062645">
        <w:rPr>
          <w:szCs w:val="24"/>
        </w:rPr>
        <w:t xml:space="preserve"> per grade level this quarter. GMP and 2</w:t>
      </w:r>
      <w:r w:rsidR="00062645" w:rsidRPr="00062645">
        <w:rPr>
          <w:szCs w:val="24"/>
          <w:vertAlign w:val="superscript"/>
        </w:rPr>
        <w:t>nd</w:t>
      </w:r>
      <w:r w:rsidR="00062645">
        <w:rPr>
          <w:szCs w:val="24"/>
        </w:rPr>
        <w:t xml:space="preserve"> grade</w:t>
      </w:r>
      <w:r>
        <w:rPr>
          <w:szCs w:val="24"/>
        </w:rPr>
        <w:t xml:space="preserve"> will be</w:t>
      </w:r>
      <w:r w:rsidR="00062645">
        <w:rPr>
          <w:szCs w:val="24"/>
        </w:rPr>
        <w:t xml:space="preserve"> next week. – </w:t>
      </w:r>
      <w:r>
        <w:rPr>
          <w:szCs w:val="24"/>
        </w:rPr>
        <w:t>This aligns with the f</w:t>
      </w:r>
      <w:r w:rsidR="00062645">
        <w:rPr>
          <w:szCs w:val="24"/>
        </w:rPr>
        <w:t xml:space="preserve">amily engagement part of the </w:t>
      </w:r>
      <w:r>
        <w:rPr>
          <w:szCs w:val="24"/>
        </w:rPr>
        <w:t xml:space="preserve">Stratton </w:t>
      </w:r>
      <w:r w:rsidR="00062645">
        <w:rPr>
          <w:szCs w:val="24"/>
        </w:rPr>
        <w:t>USIP.</w:t>
      </w:r>
    </w:p>
    <w:p w14:paraId="4F9D84EA" w14:textId="224FEF07" w:rsidR="00062645" w:rsidRDefault="00E71B72" w:rsidP="00D0550B">
      <w:pPr>
        <w:rPr>
          <w:szCs w:val="24"/>
        </w:rPr>
      </w:pPr>
      <w:r>
        <w:rPr>
          <w:szCs w:val="24"/>
        </w:rPr>
        <w:t xml:space="preserve">The Camp </w:t>
      </w:r>
      <w:r w:rsidR="00062645">
        <w:rPr>
          <w:szCs w:val="24"/>
        </w:rPr>
        <w:t>Sing-along</w:t>
      </w:r>
      <w:r>
        <w:rPr>
          <w:szCs w:val="24"/>
        </w:rPr>
        <w:t xml:space="preserve"> was successful.</w:t>
      </w:r>
      <w:r w:rsidR="00062645">
        <w:rPr>
          <w:szCs w:val="24"/>
        </w:rPr>
        <w:t xml:space="preserve"> Cocoa and carols </w:t>
      </w:r>
      <w:r>
        <w:rPr>
          <w:szCs w:val="24"/>
        </w:rPr>
        <w:t xml:space="preserve">will </w:t>
      </w:r>
      <w:r w:rsidR="00062645">
        <w:rPr>
          <w:szCs w:val="24"/>
        </w:rPr>
        <w:t>come</w:t>
      </w:r>
      <w:r>
        <w:rPr>
          <w:szCs w:val="24"/>
        </w:rPr>
        <w:t xml:space="preserve"> in December.</w:t>
      </w:r>
    </w:p>
    <w:p w14:paraId="13FCBF21" w14:textId="31EF7E50" w:rsidR="00062645" w:rsidRDefault="00E71B72" w:rsidP="00D0550B">
      <w:pPr>
        <w:rPr>
          <w:szCs w:val="24"/>
        </w:rPr>
      </w:pPr>
      <w:r>
        <w:rPr>
          <w:szCs w:val="24"/>
        </w:rPr>
        <w:t xml:space="preserve">The </w:t>
      </w:r>
      <w:r w:rsidR="00062645">
        <w:rPr>
          <w:szCs w:val="24"/>
        </w:rPr>
        <w:t>Chocolate Fundraiser</w:t>
      </w:r>
      <w:r>
        <w:rPr>
          <w:szCs w:val="24"/>
        </w:rPr>
        <w:t xml:space="preserve"> is</w:t>
      </w:r>
      <w:r w:rsidR="00062645">
        <w:rPr>
          <w:szCs w:val="24"/>
        </w:rPr>
        <w:t xml:space="preserve"> going well. </w:t>
      </w:r>
      <w:r>
        <w:rPr>
          <w:szCs w:val="24"/>
        </w:rPr>
        <w:t>This is partially designed to support the costs of field trips, esp. considering the r</w:t>
      </w:r>
      <w:r w:rsidR="00062645">
        <w:rPr>
          <w:szCs w:val="24"/>
        </w:rPr>
        <w:t xml:space="preserve">ising cost of fuel and busing. </w:t>
      </w:r>
      <w:r>
        <w:rPr>
          <w:szCs w:val="24"/>
        </w:rPr>
        <w:t>Buses for a f</w:t>
      </w:r>
      <w:r w:rsidR="00062645">
        <w:rPr>
          <w:szCs w:val="24"/>
        </w:rPr>
        <w:t>ield trip anywhere in the Springs</w:t>
      </w:r>
      <w:r>
        <w:rPr>
          <w:szCs w:val="24"/>
        </w:rPr>
        <w:t xml:space="preserve"> cost </w:t>
      </w:r>
      <w:r>
        <w:rPr>
          <w:szCs w:val="24"/>
        </w:rPr>
        <w:t>$275</w:t>
      </w:r>
      <w:r>
        <w:rPr>
          <w:szCs w:val="24"/>
        </w:rPr>
        <w:t>.</w:t>
      </w:r>
      <w:r w:rsidR="00062645">
        <w:rPr>
          <w:szCs w:val="24"/>
        </w:rPr>
        <w:t xml:space="preserve"> </w:t>
      </w:r>
    </w:p>
    <w:p w14:paraId="0BC511FE" w14:textId="77777777" w:rsidR="00E71B72" w:rsidRDefault="00E71B72" w:rsidP="00D0550B">
      <w:pPr>
        <w:rPr>
          <w:szCs w:val="24"/>
        </w:rPr>
      </w:pPr>
    </w:p>
    <w:p w14:paraId="16ED83A2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10901592" w14:textId="7EFEFAEE" w:rsidR="00E71B72" w:rsidRPr="00E71B72" w:rsidRDefault="00062645" w:rsidP="00D0550B">
      <w:pPr>
        <w:rPr>
          <w:b/>
          <w:bCs/>
          <w:szCs w:val="24"/>
          <w:u w:val="single"/>
        </w:rPr>
      </w:pPr>
      <w:r w:rsidRPr="00E71B72">
        <w:rPr>
          <w:b/>
          <w:bCs/>
          <w:szCs w:val="24"/>
          <w:u w:val="single"/>
        </w:rPr>
        <w:t>School Beautification</w:t>
      </w:r>
    </w:p>
    <w:p w14:paraId="38251E62" w14:textId="6DAE4D76" w:rsidR="00E71B72" w:rsidRDefault="00E71B72" w:rsidP="00D0550B">
      <w:pPr>
        <w:rPr>
          <w:szCs w:val="24"/>
        </w:rPr>
      </w:pPr>
      <w:r>
        <w:rPr>
          <w:szCs w:val="24"/>
        </w:rPr>
        <w:t>$5000 in funds</w:t>
      </w:r>
      <w:r>
        <w:rPr>
          <w:szCs w:val="24"/>
        </w:rPr>
        <w:t xml:space="preserve"> available for this.</w:t>
      </w:r>
    </w:p>
    <w:p w14:paraId="37B2C475" w14:textId="66C53F95" w:rsidR="00062645" w:rsidRDefault="00062645" w:rsidP="00D0550B">
      <w:pPr>
        <w:rPr>
          <w:szCs w:val="24"/>
        </w:rPr>
      </w:pPr>
      <w:r>
        <w:rPr>
          <w:szCs w:val="24"/>
        </w:rPr>
        <w:t xml:space="preserve">Parent interest in pollinator garden. </w:t>
      </w:r>
    </w:p>
    <w:p w14:paraId="36E2C936" w14:textId="1E3C1D38" w:rsidR="00F36081" w:rsidRDefault="00E71B72" w:rsidP="00D0550B">
      <w:pPr>
        <w:rPr>
          <w:szCs w:val="24"/>
        </w:rPr>
      </w:pPr>
      <w:r>
        <w:rPr>
          <w:szCs w:val="24"/>
        </w:rPr>
        <w:t>We are r</w:t>
      </w:r>
      <w:r w:rsidR="00F36081">
        <w:rPr>
          <w:szCs w:val="24"/>
        </w:rPr>
        <w:t xml:space="preserve">eady to move forward on the school sign repair. </w:t>
      </w:r>
      <w:r>
        <w:rPr>
          <w:szCs w:val="24"/>
        </w:rPr>
        <w:t>We c</w:t>
      </w:r>
      <w:r w:rsidR="00F36081">
        <w:rPr>
          <w:szCs w:val="24"/>
        </w:rPr>
        <w:t>ould use some beautification funds for that.</w:t>
      </w:r>
      <w:r w:rsidR="009B331E">
        <w:rPr>
          <w:szCs w:val="24"/>
        </w:rPr>
        <w:t xml:space="preserve"> </w:t>
      </w:r>
      <w:r>
        <w:rPr>
          <w:szCs w:val="24"/>
        </w:rPr>
        <w:t>The c</w:t>
      </w:r>
      <w:r w:rsidR="009B331E">
        <w:rPr>
          <w:szCs w:val="24"/>
        </w:rPr>
        <w:t>ost will be $5000, but don’t want to use all of beautification funds.</w:t>
      </w:r>
      <w:r>
        <w:rPr>
          <w:szCs w:val="24"/>
        </w:rPr>
        <w:t xml:space="preserve"> There may be other sources for some of those funds. We will s</w:t>
      </w:r>
      <w:r>
        <w:rPr>
          <w:szCs w:val="24"/>
        </w:rPr>
        <w:t xml:space="preserve">ee where </w:t>
      </w:r>
      <w:r>
        <w:rPr>
          <w:szCs w:val="24"/>
        </w:rPr>
        <w:t xml:space="preserve">beautification </w:t>
      </w:r>
      <w:r>
        <w:rPr>
          <w:szCs w:val="24"/>
        </w:rPr>
        <w:t>funds are after</w:t>
      </w:r>
      <w:r>
        <w:rPr>
          <w:szCs w:val="24"/>
        </w:rPr>
        <w:t xml:space="preserve"> the</w:t>
      </w:r>
      <w:r>
        <w:rPr>
          <w:szCs w:val="24"/>
        </w:rPr>
        <w:t xml:space="preserve"> sign</w:t>
      </w:r>
      <w:r>
        <w:rPr>
          <w:szCs w:val="24"/>
        </w:rPr>
        <w:t xml:space="preserve"> repair</w:t>
      </w:r>
      <w:r>
        <w:rPr>
          <w:szCs w:val="24"/>
        </w:rPr>
        <w:t>. Then put beautification committee together again</w:t>
      </w:r>
      <w:r>
        <w:rPr>
          <w:szCs w:val="24"/>
        </w:rPr>
        <w:t>.</w:t>
      </w:r>
    </w:p>
    <w:p w14:paraId="5F47690A" w14:textId="7AA1C3CD" w:rsidR="00F36081" w:rsidRDefault="00F36081" w:rsidP="00E71B72">
      <w:pPr>
        <w:rPr>
          <w:szCs w:val="24"/>
        </w:rPr>
      </w:pPr>
      <w:r>
        <w:rPr>
          <w:szCs w:val="24"/>
        </w:rPr>
        <w:t xml:space="preserve">Wood boxes by annex </w:t>
      </w:r>
      <w:r w:rsidR="00E71B72">
        <w:rPr>
          <w:szCs w:val="24"/>
        </w:rPr>
        <w:t xml:space="preserve">are </w:t>
      </w:r>
      <w:r>
        <w:rPr>
          <w:szCs w:val="24"/>
        </w:rPr>
        <w:t xml:space="preserve">waiting for gardening. </w:t>
      </w:r>
      <w:r w:rsidR="00E71B72">
        <w:rPr>
          <w:szCs w:val="24"/>
        </w:rPr>
        <w:t>Ms. Vassar</w:t>
      </w:r>
      <w:r>
        <w:rPr>
          <w:szCs w:val="24"/>
        </w:rPr>
        <w:t xml:space="preserve">, </w:t>
      </w:r>
      <w:r w:rsidR="00E71B72">
        <w:rPr>
          <w:szCs w:val="24"/>
        </w:rPr>
        <w:t xml:space="preserve">Ms. </w:t>
      </w:r>
      <w:proofErr w:type="spellStart"/>
      <w:r w:rsidR="00E71B72">
        <w:rPr>
          <w:szCs w:val="24"/>
        </w:rPr>
        <w:t>Mawhiney</w:t>
      </w:r>
      <w:proofErr w:type="spellEnd"/>
      <w:r>
        <w:rPr>
          <w:szCs w:val="24"/>
        </w:rPr>
        <w:t xml:space="preserve">, Mr. Smith, Mr. Francis did </w:t>
      </w:r>
      <w:r w:rsidR="00E71B72">
        <w:rPr>
          <w:szCs w:val="24"/>
        </w:rPr>
        <w:t>m</w:t>
      </w:r>
      <w:r>
        <w:rPr>
          <w:szCs w:val="24"/>
        </w:rPr>
        <w:t>urals</w:t>
      </w:r>
      <w:r w:rsidR="00E71B72">
        <w:rPr>
          <w:szCs w:val="24"/>
        </w:rPr>
        <w:t xml:space="preserve"> this summer</w:t>
      </w:r>
      <w:r>
        <w:rPr>
          <w:szCs w:val="24"/>
        </w:rPr>
        <w:t xml:space="preserve">. Another mural </w:t>
      </w:r>
      <w:r w:rsidR="00E71B72">
        <w:rPr>
          <w:szCs w:val="24"/>
        </w:rPr>
        <w:t xml:space="preserve">was completed </w:t>
      </w:r>
      <w:r>
        <w:rPr>
          <w:szCs w:val="24"/>
        </w:rPr>
        <w:t xml:space="preserve">by </w:t>
      </w:r>
      <w:r w:rsidR="00E71B72">
        <w:rPr>
          <w:szCs w:val="24"/>
        </w:rPr>
        <w:t xml:space="preserve">a </w:t>
      </w:r>
      <w:r>
        <w:rPr>
          <w:szCs w:val="24"/>
        </w:rPr>
        <w:t xml:space="preserve">UCCS </w:t>
      </w:r>
      <w:r w:rsidR="00E71B72">
        <w:rPr>
          <w:szCs w:val="24"/>
        </w:rPr>
        <w:t xml:space="preserve">art </w:t>
      </w:r>
      <w:r>
        <w:rPr>
          <w:szCs w:val="24"/>
        </w:rPr>
        <w:t xml:space="preserve">student </w:t>
      </w:r>
      <w:r w:rsidR="00E71B72">
        <w:rPr>
          <w:szCs w:val="24"/>
        </w:rPr>
        <w:t xml:space="preserve">as a </w:t>
      </w:r>
      <w:r>
        <w:rPr>
          <w:szCs w:val="24"/>
        </w:rPr>
        <w:t>project for</w:t>
      </w:r>
      <w:r w:rsidR="00E71B72">
        <w:rPr>
          <w:szCs w:val="24"/>
        </w:rPr>
        <w:t xml:space="preserve"> their</w:t>
      </w:r>
      <w:r>
        <w:rPr>
          <w:szCs w:val="24"/>
        </w:rPr>
        <w:t xml:space="preserve"> portfolio. </w:t>
      </w:r>
      <w:r w:rsidR="00E71B72">
        <w:rPr>
          <w:szCs w:val="24"/>
        </w:rPr>
        <w:t xml:space="preserve">There is the idea that </w:t>
      </w:r>
      <w:r>
        <w:rPr>
          <w:szCs w:val="24"/>
        </w:rPr>
        <w:t>5</w:t>
      </w:r>
      <w:r w:rsidRPr="00F36081">
        <w:rPr>
          <w:szCs w:val="24"/>
          <w:vertAlign w:val="superscript"/>
        </w:rPr>
        <w:t>th</w:t>
      </w:r>
      <w:r>
        <w:rPr>
          <w:szCs w:val="24"/>
        </w:rPr>
        <w:t xml:space="preserve"> grade</w:t>
      </w:r>
      <w:r w:rsidR="00E71B72">
        <w:rPr>
          <w:szCs w:val="24"/>
        </w:rPr>
        <w:t>rs could be part of</w:t>
      </w:r>
      <w:r>
        <w:rPr>
          <w:szCs w:val="24"/>
        </w:rPr>
        <w:t xml:space="preserve"> mural projects</w:t>
      </w:r>
      <w:r w:rsidR="00E71B72">
        <w:rPr>
          <w:szCs w:val="24"/>
        </w:rPr>
        <w:t xml:space="preserve"> each year</w:t>
      </w:r>
      <w:r>
        <w:rPr>
          <w:szCs w:val="24"/>
        </w:rPr>
        <w:t xml:space="preserve">. </w:t>
      </w:r>
    </w:p>
    <w:p w14:paraId="7236F335" w14:textId="77777777" w:rsidR="00F36081" w:rsidRDefault="00F36081" w:rsidP="00D0550B">
      <w:pPr>
        <w:rPr>
          <w:szCs w:val="24"/>
        </w:rPr>
      </w:pPr>
    </w:p>
    <w:p w14:paraId="56FAB184" w14:textId="6A790918" w:rsidR="00E71B72" w:rsidRDefault="00F36081" w:rsidP="00D0550B">
      <w:pPr>
        <w:rPr>
          <w:szCs w:val="24"/>
        </w:rPr>
      </w:pPr>
      <w:r w:rsidRPr="00E71B72">
        <w:rPr>
          <w:b/>
          <w:bCs/>
          <w:szCs w:val="24"/>
          <w:u w:val="single"/>
        </w:rPr>
        <w:t>Committee Restructuring</w:t>
      </w:r>
      <w:r>
        <w:rPr>
          <w:szCs w:val="24"/>
        </w:rPr>
        <w:t xml:space="preserve">  </w:t>
      </w:r>
    </w:p>
    <w:p w14:paraId="15FAF57C" w14:textId="6F523BF7" w:rsidR="00F36081" w:rsidRDefault="00E71B72" w:rsidP="00D0550B">
      <w:pPr>
        <w:rPr>
          <w:szCs w:val="24"/>
        </w:rPr>
      </w:pPr>
      <w:r>
        <w:rPr>
          <w:szCs w:val="24"/>
        </w:rPr>
        <w:t xml:space="preserve">Goals: </w:t>
      </w:r>
      <w:r w:rsidR="00F36081">
        <w:rPr>
          <w:szCs w:val="24"/>
        </w:rPr>
        <w:t>Collective efficacy. Collective buy in</w:t>
      </w:r>
    </w:p>
    <w:p w14:paraId="1E37BED8" w14:textId="4B743B82" w:rsidR="00F36081" w:rsidRDefault="00F36081" w:rsidP="00D0550B">
      <w:pPr>
        <w:rPr>
          <w:szCs w:val="24"/>
        </w:rPr>
      </w:pPr>
      <w:r>
        <w:rPr>
          <w:szCs w:val="24"/>
        </w:rPr>
        <w:t xml:space="preserve">Previously </w:t>
      </w:r>
      <w:r w:rsidR="00E71B72">
        <w:rPr>
          <w:szCs w:val="24"/>
        </w:rPr>
        <w:t xml:space="preserve">there was as instructional leadership team (ILT) </w:t>
      </w:r>
      <w:r>
        <w:rPr>
          <w:szCs w:val="24"/>
        </w:rPr>
        <w:t xml:space="preserve">and social committees. Social committees weren’t pulling their weight. </w:t>
      </w:r>
    </w:p>
    <w:p w14:paraId="558E0E3A" w14:textId="63253433" w:rsidR="00E71B72" w:rsidRDefault="00E71B72" w:rsidP="00D0550B">
      <w:pPr>
        <w:rPr>
          <w:szCs w:val="24"/>
        </w:rPr>
      </w:pPr>
      <w:r>
        <w:rPr>
          <w:szCs w:val="24"/>
        </w:rPr>
        <w:t>New teams/committees</w:t>
      </w:r>
    </w:p>
    <w:p w14:paraId="1911EE3A" w14:textId="4C7D6099" w:rsidR="00F36081" w:rsidRDefault="00F36081" w:rsidP="00E71B72">
      <w:pPr>
        <w:ind w:left="720"/>
        <w:rPr>
          <w:szCs w:val="24"/>
        </w:rPr>
      </w:pPr>
      <w:r>
        <w:rPr>
          <w:szCs w:val="24"/>
        </w:rPr>
        <w:t xml:space="preserve">BLT – </w:t>
      </w:r>
      <w:r w:rsidR="00E71B72">
        <w:rPr>
          <w:szCs w:val="24"/>
        </w:rPr>
        <w:t>Building Leadership Team. Handles b</w:t>
      </w:r>
      <w:r>
        <w:rPr>
          <w:szCs w:val="24"/>
        </w:rPr>
        <w:t xml:space="preserve">uilding decisions not related to </w:t>
      </w:r>
      <w:proofErr w:type="gramStart"/>
      <w:r>
        <w:rPr>
          <w:szCs w:val="24"/>
        </w:rPr>
        <w:t>instruction</w:t>
      </w:r>
      <w:proofErr w:type="gramEnd"/>
    </w:p>
    <w:p w14:paraId="04BA39A0" w14:textId="2FB37994" w:rsidR="00F36081" w:rsidRPr="00F36081" w:rsidRDefault="00F36081" w:rsidP="00E71B72">
      <w:pPr>
        <w:ind w:left="720"/>
        <w:rPr>
          <w:szCs w:val="24"/>
        </w:rPr>
      </w:pPr>
      <w:r w:rsidRPr="00E71B72">
        <w:rPr>
          <w:szCs w:val="24"/>
        </w:rPr>
        <w:t>CSSM – Ms. Michelle</w:t>
      </w:r>
      <w:r w:rsidR="00E71B72" w:rsidRPr="00E71B72">
        <w:rPr>
          <w:szCs w:val="24"/>
        </w:rPr>
        <w:t xml:space="preserve"> </w:t>
      </w:r>
      <w:proofErr w:type="spellStart"/>
      <w:r w:rsidR="00E71B72" w:rsidRPr="00E71B72">
        <w:rPr>
          <w:szCs w:val="24"/>
        </w:rPr>
        <w:t>Mawhiney</w:t>
      </w:r>
      <w:proofErr w:type="spellEnd"/>
      <w:r w:rsidR="00E71B72" w:rsidRPr="00E71B72">
        <w:rPr>
          <w:szCs w:val="24"/>
        </w:rPr>
        <w:t xml:space="preserve"> leads.</w:t>
      </w:r>
      <w:r w:rsidRPr="00E71B72">
        <w:rPr>
          <w:szCs w:val="24"/>
        </w:rPr>
        <w:t xml:space="preserve"> </w:t>
      </w:r>
      <w:r w:rsidR="00E71B72">
        <w:rPr>
          <w:szCs w:val="24"/>
        </w:rPr>
        <w:t xml:space="preserve">Handles </w:t>
      </w:r>
      <w:r w:rsidR="00E71B72" w:rsidRPr="00E71B72">
        <w:rPr>
          <w:szCs w:val="24"/>
        </w:rPr>
        <w:t>s</w:t>
      </w:r>
      <w:r w:rsidRPr="00E71B72">
        <w:rPr>
          <w:szCs w:val="24"/>
        </w:rPr>
        <w:t>ocial emotional</w:t>
      </w:r>
      <w:r w:rsidR="00E71B72" w:rsidRPr="00E71B72">
        <w:rPr>
          <w:szCs w:val="24"/>
        </w:rPr>
        <w:t xml:space="preserve"> learning planning</w:t>
      </w:r>
      <w:r w:rsidR="00E71B72">
        <w:rPr>
          <w:szCs w:val="24"/>
        </w:rPr>
        <w:t xml:space="preserve"> &amp; Random Acts of Kindness (</w:t>
      </w:r>
      <w:r w:rsidRPr="00F36081">
        <w:rPr>
          <w:szCs w:val="24"/>
        </w:rPr>
        <w:t>RA</w:t>
      </w:r>
      <w:r>
        <w:rPr>
          <w:szCs w:val="24"/>
        </w:rPr>
        <w:t>K</w:t>
      </w:r>
      <w:r w:rsidR="00E71B72">
        <w:rPr>
          <w:szCs w:val="24"/>
        </w:rPr>
        <w:t>)</w:t>
      </w:r>
      <w:r>
        <w:rPr>
          <w:szCs w:val="24"/>
        </w:rPr>
        <w:t>. Michelle has a rubric to complete twice a year looking at SEL and behavior data.</w:t>
      </w:r>
    </w:p>
    <w:p w14:paraId="5A1F04A7" w14:textId="58BD572E" w:rsidR="00F36081" w:rsidRDefault="00F36081" w:rsidP="00E71B72">
      <w:pPr>
        <w:ind w:left="720"/>
        <w:rPr>
          <w:szCs w:val="24"/>
        </w:rPr>
      </w:pPr>
      <w:r w:rsidRPr="00F36081">
        <w:rPr>
          <w:szCs w:val="24"/>
        </w:rPr>
        <w:t xml:space="preserve">CKH – Capturing Kids </w:t>
      </w:r>
      <w:r w:rsidR="00E71B72">
        <w:rPr>
          <w:szCs w:val="24"/>
        </w:rPr>
        <w:t>H</w:t>
      </w:r>
      <w:r w:rsidRPr="00F36081">
        <w:rPr>
          <w:szCs w:val="24"/>
        </w:rPr>
        <w:t>earts tea</w:t>
      </w:r>
      <w:r>
        <w:rPr>
          <w:szCs w:val="24"/>
        </w:rPr>
        <w:t xml:space="preserve">m. </w:t>
      </w:r>
      <w:r w:rsidR="00E71B72">
        <w:rPr>
          <w:szCs w:val="24"/>
        </w:rPr>
        <w:t xml:space="preserve"> Handles s</w:t>
      </w:r>
      <w:r>
        <w:rPr>
          <w:szCs w:val="24"/>
        </w:rPr>
        <w:t>ocial aspects, both teacher and student relationships</w:t>
      </w:r>
      <w:r w:rsidR="00E71B72">
        <w:rPr>
          <w:szCs w:val="24"/>
        </w:rPr>
        <w:t>.</w:t>
      </w:r>
    </w:p>
    <w:p w14:paraId="6FB4FC43" w14:textId="6B91B8B5" w:rsidR="00F36081" w:rsidRDefault="00F36081" w:rsidP="00D0550B">
      <w:pPr>
        <w:rPr>
          <w:szCs w:val="24"/>
        </w:rPr>
      </w:pPr>
      <w:r>
        <w:rPr>
          <w:szCs w:val="24"/>
        </w:rPr>
        <w:t>Data being used to inform decisions in committee meetings.</w:t>
      </w:r>
    </w:p>
    <w:p w14:paraId="625A0C46" w14:textId="77777777" w:rsidR="00F36081" w:rsidRDefault="00F36081" w:rsidP="00D0550B">
      <w:pPr>
        <w:rPr>
          <w:szCs w:val="24"/>
        </w:rPr>
      </w:pPr>
    </w:p>
    <w:p w14:paraId="700D2DC7" w14:textId="5DDDB94A" w:rsidR="00F36081" w:rsidRPr="00E71B72" w:rsidRDefault="00F36081" w:rsidP="00D0550B">
      <w:pPr>
        <w:rPr>
          <w:b/>
          <w:bCs/>
          <w:szCs w:val="24"/>
          <w:u w:val="single"/>
        </w:rPr>
      </w:pPr>
      <w:r w:rsidRPr="00E71B72">
        <w:rPr>
          <w:b/>
          <w:bCs/>
          <w:szCs w:val="24"/>
          <w:u w:val="single"/>
        </w:rPr>
        <w:t xml:space="preserve">Inclusion Support Program </w:t>
      </w:r>
      <w:r w:rsidR="00E71B72">
        <w:rPr>
          <w:b/>
          <w:bCs/>
          <w:szCs w:val="24"/>
          <w:u w:val="single"/>
        </w:rPr>
        <w:t xml:space="preserve">(ISP) </w:t>
      </w:r>
      <w:r w:rsidRPr="00E71B72">
        <w:rPr>
          <w:b/>
          <w:bCs/>
          <w:szCs w:val="24"/>
          <w:u w:val="single"/>
        </w:rPr>
        <w:t>– Sarah Washburn</w:t>
      </w:r>
      <w:r w:rsidR="00E71B72" w:rsidRPr="00E71B72">
        <w:rPr>
          <w:b/>
          <w:bCs/>
          <w:szCs w:val="24"/>
          <w:u w:val="single"/>
        </w:rPr>
        <w:t xml:space="preserve">, ASD </w:t>
      </w:r>
      <w:r w:rsidR="00480437">
        <w:rPr>
          <w:b/>
          <w:bCs/>
          <w:szCs w:val="24"/>
          <w:u w:val="single"/>
        </w:rPr>
        <w:t xml:space="preserve">classroom </w:t>
      </w:r>
      <w:r w:rsidR="00E71B72" w:rsidRPr="00E71B72">
        <w:rPr>
          <w:b/>
          <w:bCs/>
          <w:szCs w:val="24"/>
          <w:u w:val="single"/>
        </w:rPr>
        <w:t>teacher</w:t>
      </w:r>
    </w:p>
    <w:p w14:paraId="607AF052" w14:textId="02B99CBB" w:rsidR="00F36081" w:rsidRDefault="00E71B72" w:rsidP="00D0550B">
      <w:pPr>
        <w:rPr>
          <w:szCs w:val="24"/>
        </w:rPr>
      </w:pPr>
      <w:proofErr w:type="gramStart"/>
      <w:r>
        <w:rPr>
          <w:szCs w:val="24"/>
        </w:rPr>
        <w:t>Also</w:t>
      </w:r>
      <w:proofErr w:type="gramEnd"/>
      <w:r>
        <w:rPr>
          <w:szCs w:val="24"/>
        </w:rPr>
        <w:t xml:space="preserve"> in attendance and helping present is </w:t>
      </w:r>
      <w:r w:rsidR="00F36081">
        <w:rPr>
          <w:szCs w:val="24"/>
        </w:rPr>
        <w:t>Karen Z</w:t>
      </w:r>
      <w:r w:rsidR="00B350E4">
        <w:rPr>
          <w:szCs w:val="24"/>
        </w:rPr>
        <w:t>almane</w:t>
      </w:r>
      <w:r w:rsidR="00F36081">
        <w:rPr>
          <w:szCs w:val="24"/>
        </w:rPr>
        <w:t>k</w:t>
      </w:r>
      <w:r w:rsidR="00B350E4">
        <w:rPr>
          <w:szCs w:val="24"/>
        </w:rPr>
        <w:t xml:space="preserve"> – Inclusion Support Consultant</w:t>
      </w:r>
    </w:p>
    <w:p w14:paraId="25454B14" w14:textId="3F79F387" w:rsidR="00F36081" w:rsidRDefault="00E71B72" w:rsidP="00D0550B">
      <w:pPr>
        <w:rPr>
          <w:szCs w:val="24"/>
        </w:rPr>
      </w:pPr>
      <w:r>
        <w:rPr>
          <w:szCs w:val="24"/>
        </w:rPr>
        <w:t>The ISP is up and running supporting two children with autism spectrum disorder (ASD). The current staffing is one f</w:t>
      </w:r>
      <w:r w:rsidR="00B350E4">
        <w:rPr>
          <w:szCs w:val="24"/>
        </w:rPr>
        <w:t xml:space="preserve">ull time teacher and para, plus </w:t>
      </w:r>
      <w:r>
        <w:rPr>
          <w:szCs w:val="24"/>
        </w:rPr>
        <w:t xml:space="preserve">one </w:t>
      </w:r>
      <w:r w:rsidR="00B350E4">
        <w:rPr>
          <w:szCs w:val="24"/>
        </w:rPr>
        <w:t>half-time mental health</w:t>
      </w:r>
      <w:r>
        <w:rPr>
          <w:szCs w:val="24"/>
        </w:rPr>
        <w:t xml:space="preserve"> support staff member.</w:t>
      </w:r>
    </w:p>
    <w:p w14:paraId="036AE05C" w14:textId="77777777" w:rsidR="00E71B72" w:rsidRDefault="00B350E4" w:rsidP="00D0550B">
      <w:pPr>
        <w:rPr>
          <w:szCs w:val="24"/>
        </w:rPr>
      </w:pPr>
      <w:r>
        <w:rPr>
          <w:szCs w:val="24"/>
        </w:rPr>
        <w:t>Consultants</w:t>
      </w:r>
      <w:r w:rsidR="00E71B72">
        <w:rPr>
          <w:szCs w:val="24"/>
        </w:rPr>
        <w:t>, like Karen Zalmanek, are</w:t>
      </w:r>
      <w:r>
        <w:rPr>
          <w:szCs w:val="24"/>
        </w:rPr>
        <w:t xml:space="preserve"> out in the district supporting schools</w:t>
      </w:r>
      <w:r w:rsidR="00E71B72">
        <w:rPr>
          <w:szCs w:val="24"/>
        </w:rPr>
        <w:t>.</w:t>
      </w:r>
    </w:p>
    <w:p w14:paraId="50012360" w14:textId="77777777" w:rsidR="00E71B72" w:rsidRDefault="00E71B72" w:rsidP="00D0550B">
      <w:pPr>
        <w:rPr>
          <w:szCs w:val="24"/>
        </w:rPr>
      </w:pPr>
    </w:p>
    <w:p w14:paraId="46AD22C0" w14:textId="77777777" w:rsidR="00E71B72" w:rsidRDefault="00E71B72" w:rsidP="00D0550B">
      <w:pPr>
        <w:rPr>
          <w:szCs w:val="24"/>
        </w:rPr>
      </w:pPr>
    </w:p>
    <w:p w14:paraId="57474C1C" w14:textId="77777777" w:rsidR="00E71B72" w:rsidRDefault="00E71B72" w:rsidP="00D0550B">
      <w:pPr>
        <w:rPr>
          <w:szCs w:val="24"/>
        </w:rPr>
      </w:pPr>
    </w:p>
    <w:p w14:paraId="57597E89" w14:textId="77777777" w:rsidR="00E71B72" w:rsidRDefault="00E71B72" w:rsidP="00D0550B">
      <w:pPr>
        <w:rPr>
          <w:szCs w:val="24"/>
        </w:rPr>
      </w:pPr>
    </w:p>
    <w:p w14:paraId="14F151F7" w14:textId="77777777" w:rsidR="00E71B72" w:rsidRDefault="00E71B72" w:rsidP="00D0550B">
      <w:pPr>
        <w:rPr>
          <w:szCs w:val="24"/>
        </w:rPr>
      </w:pPr>
    </w:p>
    <w:p w14:paraId="6092F0BF" w14:textId="4478E022" w:rsidR="00E71B72" w:rsidRDefault="00E71B72" w:rsidP="00D0550B">
      <w:pPr>
        <w:rPr>
          <w:szCs w:val="24"/>
        </w:rPr>
      </w:pPr>
      <w:r>
        <w:rPr>
          <w:szCs w:val="24"/>
        </w:rPr>
        <w:t>This program provides l</w:t>
      </w:r>
      <w:r w:rsidR="00B350E4">
        <w:rPr>
          <w:szCs w:val="24"/>
        </w:rPr>
        <w:t xml:space="preserve">ong-term intervention for students needing more time to focus on social communication, sensory differences, and academic growth. </w:t>
      </w:r>
      <w:r>
        <w:rPr>
          <w:szCs w:val="24"/>
        </w:rPr>
        <w:t>The children are working on school</w:t>
      </w:r>
      <w:r w:rsidR="00B350E4">
        <w:rPr>
          <w:szCs w:val="24"/>
        </w:rPr>
        <w:t xml:space="preserve"> readiness preparation</w:t>
      </w:r>
      <w:r>
        <w:rPr>
          <w:szCs w:val="24"/>
        </w:rPr>
        <w:t xml:space="preserve"> and b</w:t>
      </w:r>
      <w:r>
        <w:rPr>
          <w:szCs w:val="24"/>
        </w:rPr>
        <w:t>uilding classroom skills</w:t>
      </w:r>
      <w:r>
        <w:rPr>
          <w:szCs w:val="24"/>
        </w:rPr>
        <w:t>.</w:t>
      </w:r>
    </w:p>
    <w:p w14:paraId="297D104D" w14:textId="65A4064F" w:rsidR="00B350E4" w:rsidRDefault="00B350E4" w:rsidP="00D0550B">
      <w:pPr>
        <w:rPr>
          <w:szCs w:val="24"/>
        </w:rPr>
      </w:pPr>
      <w:r>
        <w:rPr>
          <w:szCs w:val="24"/>
        </w:rPr>
        <w:t>Structured social communication opportunities</w:t>
      </w:r>
      <w:r w:rsidR="00E71B72">
        <w:rPr>
          <w:szCs w:val="24"/>
        </w:rPr>
        <w:t xml:space="preserve"> are being offered through p</w:t>
      </w:r>
      <w:r>
        <w:rPr>
          <w:szCs w:val="24"/>
        </w:rPr>
        <w:t xml:space="preserve">eers coming in from Ms. Fischer’s class. </w:t>
      </w:r>
      <w:r w:rsidR="00E71B72">
        <w:rPr>
          <w:szCs w:val="24"/>
        </w:rPr>
        <w:t>Four</w:t>
      </w:r>
      <w:r>
        <w:rPr>
          <w:szCs w:val="24"/>
        </w:rPr>
        <w:t xml:space="preserve"> students </w:t>
      </w:r>
      <w:r w:rsidR="00E71B72">
        <w:rPr>
          <w:szCs w:val="24"/>
        </w:rPr>
        <w:t xml:space="preserve">are </w:t>
      </w:r>
      <w:r>
        <w:rPr>
          <w:szCs w:val="24"/>
        </w:rPr>
        <w:t>pulled from classroom near natural break times for structured play</w:t>
      </w:r>
      <w:r w:rsidR="00E71B72">
        <w:rPr>
          <w:szCs w:val="24"/>
        </w:rPr>
        <w:t xml:space="preserve"> in the ISP building</w:t>
      </w:r>
      <w:r>
        <w:rPr>
          <w:szCs w:val="24"/>
        </w:rPr>
        <w:t>. 16 parents responded to permission forms allowing their students to participate</w:t>
      </w:r>
      <w:r w:rsidR="00E71B72">
        <w:rPr>
          <w:szCs w:val="24"/>
        </w:rPr>
        <w:t xml:space="preserve"> in this</w:t>
      </w:r>
      <w:r>
        <w:rPr>
          <w:szCs w:val="24"/>
        </w:rPr>
        <w:t xml:space="preserve">. </w:t>
      </w:r>
      <w:r w:rsidR="00E71B72">
        <w:rPr>
          <w:szCs w:val="24"/>
        </w:rPr>
        <w:t xml:space="preserve">They will be </w:t>
      </w:r>
      <w:r>
        <w:rPr>
          <w:szCs w:val="24"/>
        </w:rPr>
        <w:t>Increasing</w:t>
      </w:r>
      <w:r w:rsidR="00E71B72">
        <w:rPr>
          <w:szCs w:val="24"/>
        </w:rPr>
        <w:t xml:space="preserve"> the interactions</w:t>
      </w:r>
      <w:r>
        <w:rPr>
          <w:szCs w:val="24"/>
        </w:rPr>
        <w:t xml:space="preserve"> to include </w:t>
      </w:r>
      <w:r w:rsidR="00E71B72">
        <w:rPr>
          <w:szCs w:val="24"/>
        </w:rPr>
        <w:t>students from Ms. Fischer’s class</w:t>
      </w:r>
      <w:r>
        <w:rPr>
          <w:szCs w:val="24"/>
        </w:rPr>
        <w:t xml:space="preserve"> for cooking and </w:t>
      </w:r>
      <w:proofErr w:type="gramStart"/>
      <w:r>
        <w:rPr>
          <w:szCs w:val="24"/>
        </w:rPr>
        <w:t>meal times</w:t>
      </w:r>
      <w:proofErr w:type="gramEnd"/>
      <w:r w:rsidR="00E71B72">
        <w:rPr>
          <w:szCs w:val="24"/>
        </w:rPr>
        <w:t>. The program does include d</w:t>
      </w:r>
      <w:r>
        <w:rPr>
          <w:szCs w:val="24"/>
        </w:rPr>
        <w:t>aily cooking time</w:t>
      </w:r>
      <w:r w:rsidR="00E71B72">
        <w:rPr>
          <w:szCs w:val="24"/>
        </w:rPr>
        <w:t xml:space="preserve"> for the children with ASD. </w:t>
      </w:r>
      <w:r w:rsidR="00E71B72">
        <w:rPr>
          <w:szCs w:val="24"/>
        </w:rPr>
        <w:t xml:space="preserve">One </w:t>
      </w:r>
      <w:r w:rsidR="00E71B72">
        <w:rPr>
          <w:szCs w:val="24"/>
        </w:rPr>
        <w:t xml:space="preserve">of the </w:t>
      </w:r>
      <w:r w:rsidR="00E71B72">
        <w:rPr>
          <w:szCs w:val="24"/>
        </w:rPr>
        <w:t>student</w:t>
      </w:r>
      <w:r w:rsidR="00E71B72">
        <w:rPr>
          <w:szCs w:val="24"/>
        </w:rPr>
        <w:t>s</w:t>
      </w:r>
      <w:r w:rsidR="00E71B72">
        <w:rPr>
          <w:szCs w:val="24"/>
        </w:rPr>
        <w:t xml:space="preserve"> </w:t>
      </w:r>
      <w:r w:rsidR="00E71B72">
        <w:rPr>
          <w:szCs w:val="24"/>
        </w:rPr>
        <w:t xml:space="preserve">is beginning to </w:t>
      </w:r>
      <w:r w:rsidR="00E71B72">
        <w:rPr>
          <w:szCs w:val="24"/>
        </w:rPr>
        <w:t>join their class in the lunchroom.</w:t>
      </w:r>
    </w:p>
    <w:p w14:paraId="671A706B" w14:textId="5E1B195D" w:rsidR="00B350E4" w:rsidRDefault="00B350E4" w:rsidP="00D0550B">
      <w:pPr>
        <w:rPr>
          <w:szCs w:val="24"/>
        </w:rPr>
      </w:pPr>
      <w:r>
        <w:rPr>
          <w:szCs w:val="24"/>
        </w:rPr>
        <w:t xml:space="preserve">Students in the program may require AAC, use of a behavior plan, and/or a modified curriculum. </w:t>
      </w:r>
      <w:r w:rsidR="00E71B72">
        <w:rPr>
          <w:szCs w:val="24"/>
        </w:rPr>
        <w:t>They have m</w:t>
      </w:r>
      <w:r>
        <w:rPr>
          <w:szCs w:val="24"/>
        </w:rPr>
        <w:t>ore needs than a standard special</w:t>
      </w:r>
      <w:r w:rsidR="00E71B72">
        <w:rPr>
          <w:szCs w:val="24"/>
        </w:rPr>
        <w:t xml:space="preserve"> </w:t>
      </w:r>
      <w:r>
        <w:rPr>
          <w:szCs w:val="24"/>
        </w:rPr>
        <w:t>ed</w:t>
      </w:r>
      <w:r w:rsidR="00E71B72">
        <w:rPr>
          <w:szCs w:val="24"/>
        </w:rPr>
        <w:t xml:space="preserve">ucation </w:t>
      </w:r>
      <w:r>
        <w:rPr>
          <w:szCs w:val="24"/>
        </w:rPr>
        <w:t xml:space="preserve">supported student. </w:t>
      </w:r>
    </w:p>
    <w:p w14:paraId="44553E9B" w14:textId="7E2B982B" w:rsidR="00B350E4" w:rsidRDefault="00E71B72" w:rsidP="00D0550B">
      <w:pPr>
        <w:rPr>
          <w:szCs w:val="24"/>
        </w:rPr>
      </w:pPr>
      <w:r>
        <w:rPr>
          <w:szCs w:val="24"/>
        </w:rPr>
        <w:t>The facility includes: a m</w:t>
      </w:r>
      <w:r w:rsidR="00B350E4">
        <w:rPr>
          <w:szCs w:val="24"/>
        </w:rPr>
        <w:t>eal space</w:t>
      </w:r>
      <w:r>
        <w:rPr>
          <w:szCs w:val="24"/>
        </w:rPr>
        <w:t>, a c</w:t>
      </w:r>
      <w:r w:rsidR="00B350E4">
        <w:rPr>
          <w:szCs w:val="24"/>
        </w:rPr>
        <w:t>arpet space with cube seats</w:t>
      </w:r>
      <w:r>
        <w:rPr>
          <w:szCs w:val="24"/>
        </w:rPr>
        <w:t>, a s</w:t>
      </w:r>
      <w:r w:rsidR="00B350E4">
        <w:rPr>
          <w:szCs w:val="24"/>
        </w:rPr>
        <w:t xml:space="preserve">ensory room </w:t>
      </w:r>
      <w:r>
        <w:rPr>
          <w:szCs w:val="24"/>
        </w:rPr>
        <w:t xml:space="preserve">(including </w:t>
      </w:r>
      <w:r w:rsidR="00B350E4">
        <w:rPr>
          <w:szCs w:val="24"/>
        </w:rPr>
        <w:t>tents, roller, seat spinner, tiles, toys</w:t>
      </w:r>
      <w:r>
        <w:rPr>
          <w:szCs w:val="24"/>
        </w:rPr>
        <w:t>), and an i</w:t>
      </w:r>
      <w:r w:rsidR="00B350E4">
        <w:rPr>
          <w:szCs w:val="24"/>
        </w:rPr>
        <w:t xml:space="preserve">ndependent </w:t>
      </w:r>
      <w:proofErr w:type="gramStart"/>
      <w:r w:rsidR="00B350E4">
        <w:rPr>
          <w:szCs w:val="24"/>
        </w:rPr>
        <w:t>work space</w:t>
      </w:r>
      <w:proofErr w:type="gramEnd"/>
      <w:r>
        <w:rPr>
          <w:szCs w:val="24"/>
        </w:rPr>
        <w:t>.</w:t>
      </w:r>
    </w:p>
    <w:p w14:paraId="22AC1298" w14:textId="7814A4BB" w:rsidR="00B350E4" w:rsidRDefault="00B350E4" w:rsidP="00D0550B">
      <w:pPr>
        <w:rPr>
          <w:szCs w:val="24"/>
        </w:rPr>
      </w:pPr>
      <w:r>
        <w:rPr>
          <w:szCs w:val="24"/>
        </w:rPr>
        <w:t xml:space="preserve">Staffing – </w:t>
      </w:r>
      <w:r w:rsidR="00E71B72">
        <w:rPr>
          <w:szCs w:val="24"/>
        </w:rPr>
        <w:t xml:space="preserve">we are </w:t>
      </w:r>
      <w:r>
        <w:rPr>
          <w:szCs w:val="24"/>
        </w:rPr>
        <w:t xml:space="preserve">looking for 2 more </w:t>
      </w:r>
      <w:r w:rsidR="00E71B72">
        <w:rPr>
          <w:szCs w:val="24"/>
        </w:rPr>
        <w:t>educational assistants</w:t>
      </w:r>
      <w:r>
        <w:rPr>
          <w:szCs w:val="24"/>
        </w:rPr>
        <w:t xml:space="preserve"> to expand the program</w:t>
      </w:r>
      <w:r w:rsidR="00E71B72">
        <w:rPr>
          <w:szCs w:val="24"/>
        </w:rPr>
        <w:t>.</w:t>
      </w:r>
    </w:p>
    <w:p w14:paraId="0D3BFC93" w14:textId="3E9B9783" w:rsidR="00B350E4" w:rsidRDefault="00E71B72" w:rsidP="00D0550B">
      <w:pPr>
        <w:rPr>
          <w:szCs w:val="24"/>
        </w:rPr>
      </w:pPr>
      <w:r>
        <w:rPr>
          <w:szCs w:val="24"/>
        </w:rPr>
        <w:t>The d</w:t>
      </w:r>
      <w:r w:rsidR="00B350E4">
        <w:rPr>
          <w:szCs w:val="24"/>
        </w:rPr>
        <w:t>istrict would like to see</w:t>
      </w:r>
      <w:r>
        <w:rPr>
          <w:szCs w:val="24"/>
        </w:rPr>
        <w:t xml:space="preserve"> the program operating at</w:t>
      </w:r>
      <w:r w:rsidR="00B350E4">
        <w:rPr>
          <w:szCs w:val="24"/>
        </w:rPr>
        <w:t xml:space="preserve"> full capacity with 10 students.</w:t>
      </w:r>
    </w:p>
    <w:p w14:paraId="4B70DA06" w14:textId="4AE5C246" w:rsidR="00B350E4" w:rsidRPr="00B350E4" w:rsidRDefault="00E71B72" w:rsidP="00D0550B">
      <w:pPr>
        <w:rPr>
          <w:szCs w:val="24"/>
        </w:rPr>
      </w:pPr>
      <w:r>
        <w:rPr>
          <w:szCs w:val="24"/>
        </w:rPr>
        <w:t>The o</w:t>
      </w:r>
      <w:r w:rsidR="00B350E4" w:rsidRPr="00B350E4">
        <w:rPr>
          <w:szCs w:val="24"/>
        </w:rPr>
        <w:t xml:space="preserve">ther </w:t>
      </w:r>
      <w:r>
        <w:rPr>
          <w:szCs w:val="24"/>
        </w:rPr>
        <w:t xml:space="preserve">elementary </w:t>
      </w:r>
      <w:r w:rsidR="00B350E4" w:rsidRPr="00B350E4">
        <w:rPr>
          <w:szCs w:val="24"/>
        </w:rPr>
        <w:t>ISP program</w:t>
      </w:r>
      <w:r>
        <w:rPr>
          <w:szCs w:val="24"/>
        </w:rPr>
        <w:t xml:space="preserve"> is due</w:t>
      </w:r>
      <w:r w:rsidR="00B350E4">
        <w:rPr>
          <w:szCs w:val="24"/>
        </w:rPr>
        <w:t xml:space="preserve"> to open </w:t>
      </w:r>
      <w:r w:rsidR="00B350E4" w:rsidRPr="00B350E4">
        <w:rPr>
          <w:szCs w:val="24"/>
        </w:rPr>
        <w:t xml:space="preserve">at Keller, but </w:t>
      </w:r>
      <w:r>
        <w:rPr>
          <w:szCs w:val="24"/>
        </w:rPr>
        <w:t xml:space="preserve">they are </w:t>
      </w:r>
      <w:r w:rsidR="00B350E4" w:rsidRPr="00B350E4">
        <w:rPr>
          <w:szCs w:val="24"/>
        </w:rPr>
        <w:t>st</w:t>
      </w:r>
      <w:r w:rsidR="00B350E4">
        <w:rPr>
          <w:szCs w:val="24"/>
        </w:rPr>
        <w:t xml:space="preserve">ill trying to fill the </w:t>
      </w:r>
      <w:r>
        <w:rPr>
          <w:szCs w:val="24"/>
        </w:rPr>
        <w:t xml:space="preserve">staffing </w:t>
      </w:r>
      <w:r w:rsidR="00B350E4">
        <w:rPr>
          <w:szCs w:val="24"/>
        </w:rPr>
        <w:t>position</w:t>
      </w:r>
      <w:r>
        <w:rPr>
          <w:szCs w:val="24"/>
        </w:rPr>
        <w:t>s.</w:t>
      </w:r>
    </w:p>
    <w:p w14:paraId="66767973" w14:textId="77777777" w:rsidR="00E71B72" w:rsidRDefault="00E71B72" w:rsidP="00D0550B">
      <w:pPr>
        <w:rPr>
          <w:szCs w:val="24"/>
        </w:rPr>
      </w:pPr>
      <w:r>
        <w:rPr>
          <w:szCs w:val="24"/>
        </w:rPr>
        <w:t xml:space="preserve">Question about the process for students entering the program. </w:t>
      </w:r>
    </w:p>
    <w:p w14:paraId="28C52B8B" w14:textId="48633BD2" w:rsidR="00B350E4" w:rsidRDefault="00E71B72" w:rsidP="00E71B72">
      <w:pPr>
        <w:ind w:left="720"/>
        <w:rPr>
          <w:szCs w:val="24"/>
        </w:rPr>
      </w:pPr>
      <w:r>
        <w:rPr>
          <w:szCs w:val="24"/>
        </w:rPr>
        <w:t>A s</w:t>
      </w:r>
      <w:r w:rsidR="009B331E">
        <w:rPr>
          <w:szCs w:val="24"/>
        </w:rPr>
        <w:t xml:space="preserve">pecial educator identifies students needing more support </w:t>
      </w:r>
      <w:r>
        <w:rPr>
          <w:szCs w:val="24"/>
        </w:rPr>
        <w:t xml:space="preserve">and </w:t>
      </w:r>
      <w:r w:rsidR="009B331E">
        <w:rPr>
          <w:szCs w:val="24"/>
        </w:rPr>
        <w:t>reach</w:t>
      </w:r>
      <w:r>
        <w:rPr>
          <w:szCs w:val="24"/>
        </w:rPr>
        <w:t>es</w:t>
      </w:r>
      <w:r w:rsidR="009B331E">
        <w:rPr>
          <w:szCs w:val="24"/>
        </w:rPr>
        <w:t xml:space="preserve"> out to </w:t>
      </w:r>
      <w:r>
        <w:rPr>
          <w:szCs w:val="24"/>
        </w:rPr>
        <w:t xml:space="preserve">the </w:t>
      </w:r>
      <w:r w:rsidR="009B331E">
        <w:rPr>
          <w:szCs w:val="24"/>
        </w:rPr>
        <w:t xml:space="preserve">behavior specialist and </w:t>
      </w:r>
      <w:r>
        <w:rPr>
          <w:szCs w:val="24"/>
        </w:rPr>
        <w:t xml:space="preserve">the </w:t>
      </w:r>
      <w:r w:rsidR="009B331E">
        <w:rPr>
          <w:szCs w:val="24"/>
        </w:rPr>
        <w:t>instructional coach. If more support is needed, they reach out to ISP team. T</w:t>
      </w:r>
      <w:r>
        <w:rPr>
          <w:szCs w:val="24"/>
        </w:rPr>
        <w:t>he t</w:t>
      </w:r>
      <w:r w:rsidR="009B331E">
        <w:rPr>
          <w:szCs w:val="24"/>
        </w:rPr>
        <w:t xml:space="preserve">eam tries different strategies </w:t>
      </w:r>
      <w:r>
        <w:rPr>
          <w:szCs w:val="24"/>
        </w:rPr>
        <w:t xml:space="preserve">to support the student in their current setting </w:t>
      </w:r>
      <w:r w:rsidR="009B331E">
        <w:rPr>
          <w:szCs w:val="24"/>
        </w:rPr>
        <w:t>and then assesses if the student is appropriate for the program</w:t>
      </w:r>
      <w:r>
        <w:rPr>
          <w:szCs w:val="24"/>
        </w:rPr>
        <w:t>.</w:t>
      </w:r>
    </w:p>
    <w:p w14:paraId="70E03795" w14:textId="2308E954" w:rsidR="00F36081" w:rsidRPr="00B350E4" w:rsidRDefault="009B331E" w:rsidP="00D0550B">
      <w:pPr>
        <w:rPr>
          <w:szCs w:val="24"/>
        </w:rPr>
      </w:pPr>
      <w:r>
        <w:rPr>
          <w:szCs w:val="24"/>
        </w:rPr>
        <w:t xml:space="preserve">When </w:t>
      </w:r>
      <w:r w:rsidR="00E71B72">
        <w:rPr>
          <w:szCs w:val="24"/>
        </w:rPr>
        <w:t xml:space="preserve">a student is considered for </w:t>
      </w:r>
      <w:r>
        <w:rPr>
          <w:szCs w:val="24"/>
        </w:rPr>
        <w:t>mov</w:t>
      </w:r>
      <w:r w:rsidR="00E71B72">
        <w:rPr>
          <w:szCs w:val="24"/>
        </w:rPr>
        <w:t>ing</w:t>
      </w:r>
      <w:r>
        <w:rPr>
          <w:szCs w:val="24"/>
        </w:rPr>
        <w:t xml:space="preserve"> out of the program</w:t>
      </w:r>
      <w:r w:rsidR="00E71B72">
        <w:rPr>
          <w:szCs w:val="24"/>
        </w:rPr>
        <w:t xml:space="preserve"> and into a general education classroom with special education support</w:t>
      </w:r>
      <w:r>
        <w:rPr>
          <w:szCs w:val="24"/>
        </w:rPr>
        <w:t>, the</w:t>
      </w:r>
      <w:r w:rsidR="00E71B72">
        <w:rPr>
          <w:szCs w:val="24"/>
        </w:rPr>
        <w:t xml:space="preserve"> staff</w:t>
      </w:r>
      <w:r>
        <w:rPr>
          <w:szCs w:val="24"/>
        </w:rPr>
        <w:t xml:space="preserve"> look for different markers of student success. Ex: capacity to sit, reduction in behaviors, social communication</w:t>
      </w:r>
      <w:r w:rsidR="00E71B72">
        <w:rPr>
          <w:szCs w:val="24"/>
        </w:rPr>
        <w:t>, f</w:t>
      </w:r>
      <w:r>
        <w:rPr>
          <w:szCs w:val="24"/>
        </w:rPr>
        <w:t xml:space="preserve">unctional </w:t>
      </w:r>
      <w:proofErr w:type="gramStart"/>
      <w:r>
        <w:rPr>
          <w:szCs w:val="24"/>
        </w:rPr>
        <w:t>language</w:t>
      </w:r>
      <w:proofErr w:type="gramEnd"/>
      <w:r>
        <w:rPr>
          <w:szCs w:val="24"/>
        </w:rPr>
        <w:t xml:space="preserve"> and use of AAC to communicate. </w:t>
      </w:r>
      <w:r w:rsidR="00E71B72">
        <w:rPr>
          <w:szCs w:val="24"/>
        </w:rPr>
        <w:t>These are e</w:t>
      </w:r>
      <w:r>
        <w:rPr>
          <w:szCs w:val="24"/>
        </w:rPr>
        <w:t>valuated on a quarterly basis.</w:t>
      </w:r>
    </w:p>
    <w:p w14:paraId="67945B78" w14:textId="77777777" w:rsidR="00F36081" w:rsidRPr="00B350E4" w:rsidRDefault="00F36081" w:rsidP="00D0550B">
      <w:pPr>
        <w:rPr>
          <w:szCs w:val="24"/>
        </w:rPr>
      </w:pPr>
    </w:p>
    <w:p w14:paraId="1E9BBEE5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3B38D59B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2F1AA61A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6E88C09F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6B235D95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50EE4D68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1AB843FF" w14:textId="77777777" w:rsidR="00E71B72" w:rsidRDefault="00E71B72" w:rsidP="00D0550B">
      <w:pPr>
        <w:rPr>
          <w:b/>
          <w:bCs/>
          <w:szCs w:val="24"/>
          <w:u w:val="single"/>
        </w:rPr>
      </w:pPr>
    </w:p>
    <w:p w14:paraId="1202649F" w14:textId="681AD54C" w:rsidR="00F36081" w:rsidRPr="00E71B72" w:rsidRDefault="00E71B72" w:rsidP="00D0550B"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Stratton </w:t>
      </w:r>
      <w:r w:rsidR="00804AF2" w:rsidRPr="00E71B72">
        <w:rPr>
          <w:b/>
          <w:bCs/>
          <w:szCs w:val="24"/>
          <w:u w:val="single"/>
        </w:rPr>
        <w:t>Budget</w:t>
      </w:r>
      <w:r w:rsidR="00804AF2">
        <w:rPr>
          <w:b/>
          <w:bCs/>
          <w:szCs w:val="24"/>
          <w:u w:val="single"/>
        </w:rPr>
        <w:t xml:space="preserve"> </w:t>
      </w:r>
      <w:r w:rsidR="00804AF2" w:rsidRPr="00E71B72">
        <w:rPr>
          <w:b/>
          <w:bCs/>
          <w:szCs w:val="24"/>
          <w:u w:val="single"/>
        </w:rPr>
        <w:t>–</w:t>
      </w:r>
      <w:r>
        <w:rPr>
          <w:b/>
          <w:bCs/>
          <w:szCs w:val="24"/>
          <w:u w:val="single"/>
        </w:rPr>
        <w:t xml:space="preserve"> presented by</w:t>
      </w:r>
      <w:r w:rsidR="00F36081" w:rsidRPr="00E71B72">
        <w:rPr>
          <w:b/>
          <w:bCs/>
          <w:szCs w:val="24"/>
          <w:u w:val="single"/>
        </w:rPr>
        <w:t xml:space="preserve"> </w:t>
      </w:r>
      <w:r w:rsidR="009B331E" w:rsidRPr="00E71B72">
        <w:rPr>
          <w:b/>
          <w:bCs/>
          <w:szCs w:val="24"/>
          <w:u w:val="single"/>
        </w:rPr>
        <w:t>Jennifer Speer</w:t>
      </w:r>
    </w:p>
    <w:p w14:paraId="4E8303B7" w14:textId="3E4B8B97" w:rsidR="00EA30F2" w:rsidRDefault="00EA30F2" w:rsidP="00D0550B">
      <w:pPr>
        <w:rPr>
          <w:szCs w:val="24"/>
        </w:rPr>
      </w:pPr>
      <w:r>
        <w:rPr>
          <w:szCs w:val="24"/>
        </w:rPr>
        <w:t>Category descriptions</w:t>
      </w:r>
    </w:p>
    <w:p w14:paraId="605C6257" w14:textId="57D7C18B" w:rsidR="009B331E" w:rsidRDefault="009B331E" w:rsidP="00D0550B">
      <w:pPr>
        <w:rPr>
          <w:szCs w:val="24"/>
        </w:rPr>
      </w:pPr>
      <w:r>
        <w:rPr>
          <w:szCs w:val="24"/>
        </w:rPr>
        <w:t>General Elementary Ed – Instructional accounts (</w:t>
      </w:r>
      <w:r w:rsidR="00480437">
        <w:rPr>
          <w:szCs w:val="24"/>
        </w:rPr>
        <w:t>monies</w:t>
      </w:r>
      <w:r w:rsidR="00E71B72">
        <w:rPr>
          <w:szCs w:val="24"/>
        </w:rPr>
        <w:t xml:space="preserve"> </w:t>
      </w:r>
      <w:r>
        <w:rPr>
          <w:szCs w:val="24"/>
        </w:rPr>
        <w:t>can be moved to non-instructional)</w:t>
      </w:r>
    </w:p>
    <w:p w14:paraId="1AC668CC" w14:textId="438622D6" w:rsidR="00E71B72" w:rsidRDefault="00E71B72" w:rsidP="00D0550B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>General building fund</w:t>
      </w:r>
      <w:r>
        <w:rPr>
          <w:szCs w:val="24"/>
        </w:rPr>
        <w:t xml:space="preserve"> is</w:t>
      </w:r>
      <w:r>
        <w:rPr>
          <w:szCs w:val="24"/>
        </w:rPr>
        <w:t xml:space="preserve"> down to $300-some dollars this summer</w:t>
      </w:r>
      <w:r>
        <w:rPr>
          <w:szCs w:val="24"/>
        </w:rPr>
        <w:t>.</w:t>
      </w:r>
    </w:p>
    <w:p w14:paraId="24EBB3E8" w14:textId="4815C348" w:rsidR="009B331E" w:rsidRDefault="009B331E" w:rsidP="00D0550B">
      <w:pPr>
        <w:rPr>
          <w:szCs w:val="24"/>
        </w:rPr>
      </w:pPr>
      <w:r>
        <w:rPr>
          <w:szCs w:val="24"/>
        </w:rPr>
        <w:tab/>
        <w:t>Repair</w:t>
      </w:r>
    </w:p>
    <w:p w14:paraId="303BC128" w14:textId="277F3E04" w:rsidR="009B331E" w:rsidRDefault="009B331E" w:rsidP="00D0550B">
      <w:pPr>
        <w:rPr>
          <w:szCs w:val="24"/>
        </w:rPr>
      </w:pPr>
      <w:r>
        <w:rPr>
          <w:szCs w:val="24"/>
        </w:rPr>
        <w:tab/>
        <w:t xml:space="preserve">Printing – </w:t>
      </w:r>
      <w:r w:rsidR="00E71B72">
        <w:rPr>
          <w:szCs w:val="24"/>
        </w:rPr>
        <w:t xml:space="preserve">Special printing sent </w:t>
      </w:r>
      <w:r>
        <w:rPr>
          <w:szCs w:val="24"/>
        </w:rPr>
        <w:t>to print shop</w:t>
      </w:r>
      <w:r w:rsidR="00E71B72">
        <w:rPr>
          <w:szCs w:val="24"/>
        </w:rPr>
        <w:t xml:space="preserve"> at </w:t>
      </w:r>
      <w:proofErr w:type="gramStart"/>
      <w:r>
        <w:rPr>
          <w:szCs w:val="24"/>
        </w:rPr>
        <w:t>Wasson</w:t>
      </w:r>
      <w:proofErr w:type="gramEnd"/>
    </w:p>
    <w:p w14:paraId="296C423F" w14:textId="15E79F3A" w:rsidR="009B331E" w:rsidRPr="009B331E" w:rsidRDefault="009B331E" w:rsidP="00D0550B">
      <w:pPr>
        <w:rPr>
          <w:szCs w:val="24"/>
        </w:rPr>
      </w:pPr>
      <w:r>
        <w:rPr>
          <w:szCs w:val="24"/>
        </w:rPr>
        <w:tab/>
      </w:r>
      <w:r w:rsidRPr="009B331E">
        <w:rPr>
          <w:szCs w:val="24"/>
        </w:rPr>
        <w:t xml:space="preserve">Travel &amp; Registration – </w:t>
      </w:r>
      <w:r w:rsidR="00E71B72">
        <w:rPr>
          <w:szCs w:val="24"/>
        </w:rPr>
        <w:t xml:space="preserve">for </w:t>
      </w:r>
      <w:r w:rsidRPr="009B331E">
        <w:rPr>
          <w:szCs w:val="24"/>
        </w:rPr>
        <w:t xml:space="preserve">conferences/ </w:t>
      </w:r>
      <w:r w:rsidR="00E71B72">
        <w:rPr>
          <w:szCs w:val="24"/>
        </w:rPr>
        <w:t>p</w:t>
      </w:r>
      <w:r w:rsidRPr="009B331E">
        <w:rPr>
          <w:szCs w:val="24"/>
        </w:rPr>
        <w:t>rofessional development</w:t>
      </w:r>
    </w:p>
    <w:p w14:paraId="11DF61FF" w14:textId="1B37C625" w:rsidR="009B331E" w:rsidRDefault="009B331E" w:rsidP="009B331E">
      <w:pPr>
        <w:ind w:left="720"/>
        <w:rPr>
          <w:szCs w:val="24"/>
        </w:rPr>
      </w:pPr>
      <w:r w:rsidRPr="009B331E">
        <w:rPr>
          <w:szCs w:val="24"/>
        </w:rPr>
        <w:t xml:space="preserve">General Supplies – </w:t>
      </w:r>
      <w:r w:rsidR="00EA30F2">
        <w:rPr>
          <w:szCs w:val="24"/>
        </w:rPr>
        <w:t>The amount of money is</w:t>
      </w:r>
      <w:r w:rsidRPr="009B331E">
        <w:rPr>
          <w:szCs w:val="24"/>
        </w:rPr>
        <w:t xml:space="preserve"> based on en</w:t>
      </w:r>
      <w:r>
        <w:rPr>
          <w:szCs w:val="24"/>
        </w:rPr>
        <w:t xml:space="preserve">rollment. 90% </w:t>
      </w:r>
      <w:r w:rsidR="00EA30F2">
        <w:rPr>
          <w:szCs w:val="24"/>
        </w:rPr>
        <w:t xml:space="preserve">of the funds arrive </w:t>
      </w:r>
      <w:r>
        <w:rPr>
          <w:szCs w:val="24"/>
        </w:rPr>
        <w:t>at beginning of the year (October) based on estimates</w:t>
      </w:r>
      <w:r w:rsidR="00EA30F2">
        <w:rPr>
          <w:szCs w:val="24"/>
        </w:rPr>
        <w:t xml:space="preserve"> of enrollment&gt; The r</w:t>
      </w:r>
      <w:r>
        <w:rPr>
          <w:szCs w:val="24"/>
        </w:rPr>
        <w:t xml:space="preserve">est </w:t>
      </w:r>
      <w:r w:rsidR="00EA30F2">
        <w:rPr>
          <w:szCs w:val="24"/>
        </w:rPr>
        <w:t xml:space="preserve">comes </w:t>
      </w:r>
      <w:r>
        <w:rPr>
          <w:szCs w:val="24"/>
        </w:rPr>
        <w:t xml:space="preserve">in January depending on actual enrollment number. </w:t>
      </w:r>
      <w:r w:rsidR="00EA30F2">
        <w:rPr>
          <w:szCs w:val="24"/>
        </w:rPr>
        <w:t>This fund includes a</w:t>
      </w:r>
      <w:r>
        <w:rPr>
          <w:szCs w:val="24"/>
        </w:rPr>
        <w:t>nything used directly with kids for education</w:t>
      </w:r>
      <w:r w:rsidR="00EA30F2">
        <w:rPr>
          <w:szCs w:val="24"/>
        </w:rPr>
        <w:t>.</w:t>
      </w:r>
    </w:p>
    <w:p w14:paraId="498D24B7" w14:textId="5F0E328C" w:rsidR="009B331E" w:rsidRDefault="009B331E" w:rsidP="009B331E">
      <w:pPr>
        <w:ind w:left="720"/>
        <w:rPr>
          <w:szCs w:val="24"/>
        </w:rPr>
      </w:pPr>
      <w:r>
        <w:rPr>
          <w:szCs w:val="24"/>
        </w:rPr>
        <w:t xml:space="preserve">Textbooks – Ms. </w:t>
      </w:r>
      <w:proofErr w:type="spellStart"/>
      <w:r>
        <w:rPr>
          <w:szCs w:val="24"/>
        </w:rPr>
        <w:t>Ponsor</w:t>
      </w:r>
      <w:proofErr w:type="spellEnd"/>
      <w:r>
        <w:rPr>
          <w:szCs w:val="24"/>
        </w:rPr>
        <w:t xml:space="preserve"> orders curriculums. </w:t>
      </w:r>
    </w:p>
    <w:p w14:paraId="6A7F8217" w14:textId="5F2F040A" w:rsidR="009B331E" w:rsidRDefault="009B331E" w:rsidP="009B331E">
      <w:pPr>
        <w:ind w:left="720"/>
        <w:rPr>
          <w:szCs w:val="24"/>
        </w:rPr>
      </w:pPr>
      <w:r>
        <w:rPr>
          <w:szCs w:val="24"/>
        </w:rPr>
        <w:t xml:space="preserve">Library – </w:t>
      </w:r>
      <w:r w:rsidR="00EA30F2">
        <w:rPr>
          <w:szCs w:val="24"/>
        </w:rPr>
        <w:t xml:space="preserve">For </w:t>
      </w:r>
      <w:r>
        <w:rPr>
          <w:szCs w:val="24"/>
        </w:rPr>
        <w:t>ordering books as worn or new needed</w:t>
      </w:r>
      <w:r w:rsidR="00EA30F2">
        <w:rPr>
          <w:szCs w:val="24"/>
        </w:rPr>
        <w:t>.</w:t>
      </w:r>
    </w:p>
    <w:p w14:paraId="61DBDB95" w14:textId="44CA19FE" w:rsidR="009B331E" w:rsidRDefault="009B331E" w:rsidP="009B331E">
      <w:pPr>
        <w:ind w:left="720"/>
        <w:rPr>
          <w:szCs w:val="24"/>
        </w:rPr>
      </w:pPr>
      <w:r>
        <w:rPr>
          <w:szCs w:val="24"/>
        </w:rPr>
        <w:t>Tech</w:t>
      </w:r>
      <w:r w:rsidR="00EA30F2">
        <w:rPr>
          <w:szCs w:val="24"/>
        </w:rPr>
        <w:t>nology</w:t>
      </w:r>
      <w:r>
        <w:rPr>
          <w:szCs w:val="24"/>
        </w:rPr>
        <w:t xml:space="preserve"> Supplies – </w:t>
      </w:r>
      <w:r w:rsidR="00EA30F2">
        <w:rPr>
          <w:szCs w:val="24"/>
        </w:rPr>
        <w:t xml:space="preserve">We can </w:t>
      </w:r>
      <w:r>
        <w:rPr>
          <w:szCs w:val="24"/>
        </w:rPr>
        <w:t xml:space="preserve">possibly use some </w:t>
      </w:r>
      <w:r w:rsidR="00EA30F2">
        <w:rPr>
          <w:szCs w:val="24"/>
        </w:rPr>
        <w:t xml:space="preserve">of this </w:t>
      </w:r>
      <w:r>
        <w:rPr>
          <w:szCs w:val="24"/>
        </w:rPr>
        <w:t>toward</w:t>
      </w:r>
      <w:r w:rsidR="00EA30F2">
        <w:rPr>
          <w:szCs w:val="24"/>
        </w:rPr>
        <w:t xml:space="preserve"> the school</w:t>
      </w:r>
      <w:r>
        <w:rPr>
          <w:szCs w:val="24"/>
        </w:rPr>
        <w:t xml:space="preserve"> sign repair. A few new Chromebooks</w:t>
      </w:r>
      <w:r w:rsidR="00EA30F2">
        <w:rPr>
          <w:szCs w:val="24"/>
        </w:rPr>
        <w:t xml:space="preserve"> are</w:t>
      </w:r>
      <w:r>
        <w:rPr>
          <w:szCs w:val="24"/>
        </w:rPr>
        <w:t xml:space="preserve"> needed</w:t>
      </w:r>
      <w:r w:rsidR="00EA30F2">
        <w:rPr>
          <w:szCs w:val="24"/>
        </w:rPr>
        <w:t xml:space="preserve"> and will come from here.</w:t>
      </w:r>
    </w:p>
    <w:p w14:paraId="2F49C005" w14:textId="124419ED" w:rsidR="009B331E" w:rsidRDefault="00B44428" w:rsidP="009B331E">
      <w:pPr>
        <w:ind w:left="720"/>
        <w:rPr>
          <w:szCs w:val="24"/>
        </w:rPr>
      </w:pPr>
      <w:r>
        <w:rPr>
          <w:szCs w:val="24"/>
        </w:rPr>
        <w:t>Tech</w:t>
      </w:r>
      <w:r w:rsidR="00EA30F2">
        <w:rPr>
          <w:szCs w:val="24"/>
        </w:rPr>
        <w:t>nology</w:t>
      </w:r>
      <w:r>
        <w:rPr>
          <w:szCs w:val="24"/>
        </w:rPr>
        <w:t xml:space="preserve"> equipment</w:t>
      </w:r>
    </w:p>
    <w:p w14:paraId="12CB45A1" w14:textId="48D977EC" w:rsidR="00B44428" w:rsidRDefault="00B44428" w:rsidP="00B44428">
      <w:pPr>
        <w:rPr>
          <w:szCs w:val="24"/>
        </w:rPr>
      </w:pPr>
      <w:r>
        <w:rPr>
          <w:szCs w:val="24"/>
        </w:rPr>
        <w:t xml:space="preserve">Office of Principal Accounts – </w:t>
      </w:r>
      <w:r w:rsidR="00480437">
        <w:rPr>
          <w:szCs w:val="24"/>
        </w:rPr>
        <w:t xml:space="preserve">Monies here </w:t>
      </w:r>
      <w:r>
        <w:rPr>
          <w:szCs w:val="24"/>
        </w:rPr>
        <w:t>can be moved more freely between accounts</w:t>
      </w:r>
      <w:r w:rsidR="00480437">
        <w:rPr>
          <w:szCs w:val="24"/>
        </w:rPr>
        <w:t>.</w:t>
      </w:r>
    </w:p>
    <w:p w14:paraId="43C981C5" w14:textId="60EA159E" w:rsidR="00B44428" w:rsidRDefault="00480437" w:rsidP="00B44428">
      <w:pPr>
        <w:ind w:left="720"/>
        <w:rPr>
          <w:szCs w:val="24"/>
        </w:rPr>
      </w:pPr>
      <w:r>
        <w:rPr>
          <w:szCs w:val="24"/>
        </w:rPr>
        <w:t>Salaries</w:t>
      </w:r>
    </w:p>
    <w:p w14:paraId="3DE95451" w14:textId="72A3DD93" w:rsidR="00B44428" w:rsidRDefault="00B44428" w:rsidP="00B44428">
      <w:pPr>
        <w:ind w:left="720"/>
        <w:rPr>
          <w:szCs w:val="24"/>
        </w:rPr>
      </w:pPr>
      <w:r>
        <w:rPr>
          <w:szCs w:val="24"/>
        </w:rPr>
        <w:t>Printing – Office printing</w:t>
      </w:r>
      <w:r w:rsidR="00480437">
        <w:rPr>
          <w:szCs w:val="24"/>
        </w:rPr>
        <w:t xml:space="preserve"> only</w:t>
      </w:r>
      <w:r>
        <w:rPr>
          <w:szCs w:val="24"/>
        </w:rPr>
        <w:t xml:space="preserve">. PTA does </w:t>
      </w:r>
      <w:r w:rsidR="00480437">
        <w:rPr>
          <w:szCs w:val="24"/>
        </w:rPr>
        <w:t xml:space="preserve">their own </w:t>
      </w:r>
      <w:r>
        <w:rPr>
          <w:szCs w:val="24"/>
        </w:rPr>
        <w:t>printing for their events</w:t>
      </w:r>
      <w:r w:rsidR="00480437">
        <w:rPr>
          <w:szCs w:val="24"/>
        </w:rPr>
        <w:t>.</w:t>
      </w:r>
    </w:p>
    <w:p w14:paraId="28214BB5" w14:textId="2877371E" w:rsidR="00B44428" w:rsidRDefault="00B44428" w:rsidP="00B44428">
      <w:pPr>
        <w:ind w:left="720"/>
        <w:rPr>
          <w:szCs w:val="24"/>
        </w:rPr>
      </w:pPr>
      <w:r>
        <w:rPr>
          <w:szCs w:val="24"/>
        </w:rPr>
        <w:t xml:space="preserve">Mileage reimbursement almost never used – Maybe </w:t>
      </w:r>
      <w:r w:rsidR="00480437">
        <w:rPr>
          <w:szCs w:val="24"/>
        </w:rPr>
        <w:t xml:space="preserve">for an </w:t>
      </w:r>
      <w:r>
        <w:rPr>
          <w:szCs w:val="24"/>
        </w:rPr>
        <w:t>event in Denver</w:t>
      </w:r>
      <w:r w:rsidR="00480437">
        <w:rPr>
          <w:szCs w:val="24"/>
        </w:rPr>
        <w:t>.</w:t>
      </w:r>
    </w:p>
    <w:p w14:paraId="4B40BBD4" w14:textId="4A7E81F2" w:rsidR="00B44428" w:rsidRDefault="00B44428" w:rsidP="00B44428">
      <w:pPr>
        <w:ind w:left="720"/>
        <w:rPr>
          <w:szCs w:val="24"/>
        </w:rPr>
      </w:pPr>
      <w:r>
        <w:rPr>
          <w:szCs w:val="24"/>
        </w:rPr>
        <w:t xml:space="preserve">General Supplies – each </w:t>
      </w:r>
      <w:r w:rsidR="00480437">
        <w:rPr>
          <w:szCs w:val="24"/>
        </w:rPr>
        <w:t xml:space="preserve">school </w:t>
      </w:r>
      <w:r>
        <w:rPr>
          <w:szCs w:val="24"/>
        </w:rPr>
        <w:t>staff member gets a bite out of this $10/student/class</w:t>
      </w:r>
      <w:r w:rsidR="00480437">
        <w:rPr>
          <w:szCs w:val="24"/>
        </w:rPr>
        <w:t>. Having this separate h</w:t>
      </w:r>
      <w:r>
        <w:rPr>
          <w:szCs w:val="24"/>
        </w:rPr>
        <w:t>elps track spending</w:t>
      </w:r>
      <w:r w:rsidR="00480437">
        <w:rPr>
          <w:szCs w:val="24"/>
        </w:rPr>
        <w:t>.</w:t>
      </w:r>
    </w:p>
    <w:p w14:paraId="4756FE18" w14:textId="341AE956" w:rsidR="00B44428" w:rsidRDefault="00B44428" w:rsidP="00B44428">
      <w:pPr>
        <w:ind w:left="720"/>
        <w:rPr>
          <w:szCs w:val="24"/>
        </w:rPr>
      </w:pPr>
      <w:r>
        <w:rPr>
          <w:szCs w:val="24"/>
        </w:rPr>
        <w:t>Non-Capital Equipment – Mr. Rudd’s new computer</w:t>
      </w:r>
      <w:r w:rsidR="00480437">
        <w:rPr>
          <w:szCs w:val="24"/>
        </w:rPr>
        <w:t xml:space="preserve"> will come out of this.</w:t>
      </w:r>
    </w:p>
    <w:p w14:paraId="7B5E734F" w14:textId="4F4FA3A6" w:rsidR="00B44428" w:rsidRDefault="00B44428" w:rsidP="00B44428">
      <w:pPr>
        <w:rPr>
          <w:szCs w:val="24"/>
        </w:rPr>
      </w:pPr>
      <w:r>
        <w:rPr>
          <w:szCs w:val="24"/>
        </w:rPr>
        <w:t>Operations Custodians – Mr. Ernie</w:t>
      </w:r>
      <w:r w:rsidR="00480437">
        <w:rPr>
          <w:szCs w:val="24"/>
        </w:rPr>
        <w:t xml:space="preserve"> and others</w:t>
      </w:r>
    </w:p>
    <w:p w14:paraId="097DBF92" w14:textId="6ADB1B6C" w:rsidR="00B44428" w:rsidRDefault="00B44428" w:rsidP="00B44428">
      <w:pPr>
        <w:rPr>
          <w:szCs w:val="24"/>
        </w:rPr>
      </w:pPr>
      <w:r>
        <w:rPr>
          <w:szCs w:val="24"/>
        </w:rPr>
        <w:t>Playgrounds – new equipment</w:t>
      </w:r>
      <w:r w:rsidR="00480437">
        <w:rPr>
          <w:szCs w:val="24"/>
        </w:rPr>
        <w:t xml:space="preserve"> as </w:t>
      </w:r>
      <w:proofErr w:type="gramStart"/>
      <w:r w:rsidR="00480437">
        <w:rPr>
          <w:szCs w:val="24"/>
        </w:rPr>
        <w:t>needed</w:t>
      </w:r>
      <w:proofErr w:type="gramEnd"/>
    </w:p>
    <w:p w14:paraId="730E177A" w14:textId="195FC12B" w:rsidR="00B44428" w:rsidRDefault="00B44428" w:rsidP="00B44428">
      <w:pPr>
        <w:rPr>
          <w:szCs w:val="24"/>
        </w:rPr>
      </w:pPr>
      <w:r>
        <w:rPr>
          <w:szCs w:val="24"/>
        </w:rPr>
        <w:t xml:space="preserve">Beautification – </w:t>
      </w:r>
      <w:r w:rsidR="00480437">
        <w:rPr>
          <w:szCs w:val="24"/>
        </w:rPr>
        <w:t>Monies were supposed to be</w:t>
      </w:r>
      <w:r>
        <w:rPr>
          <w:szCs w:val="24"/>
        </w:rPr>
        <w:t xml:space="preserve"> used last </w:t>
      </w:r>
      <w:proofErr w:type="gramStart"/>
      <w:r>
        <w:rPr>
          <w:szCs w:val="24"/>
        </w:rPr>
        <w:t>year, but</w:t>
      </w:r>
      <w:proofErr w:type="gramEnd"/>
      <w:r>
        <w:rPr>
          <w:szCs w:val="24"/>
        </w:rPr>
        <w:t xml:space="preserve"> will be given back to use this year</w:t>
      </w:r>
      <w:r w:rsidR="00480437">
        <w:rPr>
          <w:szCs w:val="24"/>
        </w:rPr>
        <w:t>.</w:t>
      </w:r>
    </w:p>
    <w:p w14:paraId="16700744" w14:textId="09825A27" w:rsidR="00B44428" w:rsidRDefault="00B44428" w:rsidP="00B44428">
      <w:pPr>
        <w:rPr>
          <w:szCs w:val="24"/>
        </w:rPr>
      </w:pPr>
      <w:r>
        <w:rPr>
          <w:szCs w:val="24"/>
        </w:rPr>
        <w:t>Preschool handles their own budget</w:t>
      </w:r>
      <w:r w:rsidR="00480437">
        <w:rPr>
          <w:szCs w:val="24"/>
        </w:rPr>
        <w:t>.</w:t>
      </w:r>
    </w:p>
    <w:p w14:paraId="5117D9F8" w14:textId="0ECC03DB" w:rsidR="00B44428" w:rsidRDefault="00B44428" w:rsidP="00B44428">
      <w:pPr>
        <w:rPr>
          <w:szCs w:val="24"/>
        </w:rPr>
      </w:pPr>
      <w:r>
        <w:rPr>
          <w:szCs w:val="24"/>
        </w:rPr>
        <w:t>General Elementary Ed – Salaries</w:t>
      </w:r>
    </w:p>
    <w:p w14:paraId="2D08CB73" w14:textId="77777777" w:rsidR="00480437" w:rsidRDefault="00480437" w:rsidP="00B44428">
      <w:pPr>
        <w:rPr>
          <w:szCs w:val="24"/>
        </w:rPr>
      </w:pPr>
    </w:p>
    <w:p w14:paraId="395E556F" w14:textId="77777777" w:rsidR="00480437" w:rsidRDefault="00480437" w:rsidP="00B44428">
      <w:pPr>
        <w:rPr>
          <w:szCs w:val="24"/>
        </w:rPr>
      </w:pPr>
    </w:p>
    <w:p w14:paraId="716755E4" w14:textId="77777777" w:rsidR="00480437" w:rsidRDefault="00480437" w:rsidP="00B44428">
      <w:pPr>
        <w:rPr>
          <w:szCs w:val="24"/>
        </w:rPr>
      </w:pPr>
    </w:p>
    <w:p w14:paraId="388CB6A4" w14:textId="77777777" w:rsidR="00480437" w:rsidRDefault="00480437" w:rsidP="00B44428">
      <w:pPr>
        <w:rPr>
          <w:szCs w:val="24"/>
        </w:rPr>
      </w:pPr>
    </w:p>
    <w:p w14:paraId="1577DF2E" w14:textId="77777777" w:rsidR="00480437" w:rsidRDefault="00480437" w:rsidP="00B44428">
      <w:pPr>
        <w:rPr>
          <w:szCs w:val="24"/>
        </w:rPr>
      </w:pPr>
    </w:p>
    <w:p w14:paraId="4A179EBC" w14:textId="5FE36DF1" w:rsidR="00B44428" w:rsidRDefault="00B44428" w:rsidP="00B44428">
      <w:pPr>
        <w:rPr>
          <w:szCs w:val="24"/>
        </w:rPr>
      </w:pPr>
      <w:r>
        <w:rPr>
          <w:szCs w:val="24"/>
        </w:rPr>
        <w:t xml:space="preserve">Tutoring – READ Act – Money comes in Feb. </w:t>
      </w:r>
      <w:r w:rsidR="00480437">
        <w:rPr>
          <w:szCs w:val="24"/>
        </w:rPr>
        <w:t>It is d</w:t>
      </w:r>
      <w:r>
        <w:rPr>
          <w:szCs w:val="24"/>
        </w:rPr>
        <w:t>ifficult to get these funds in. T</w:t>
      </w:r>
      <w:r w:rsidR="00480437">
        <w:rPr>
          <w:szCs w:val="24"/>
        </w:rPr>
        <w:t>he t</w:t>
      </w:r>
      <w:r>
        <w:rPr>
          <w:szCs w:val="24"/>
        </w:rPr>
        <w:t xml:space="preserve">iming is challenging. $2027.23 remaining COVID tutoring money. </w:t>
      </w:r>
      <w:r w:rsidR="00480437">
        <w:rPr>
          <w:szCs w:val="24"/>
        </w:rPr>
        <w:t xml:space="preserve"> Stratton has o</w:t>
      </w:r>
      <w:r>
        <w:rPr>
          <w:szCs w:val="24"/>
        </w:rPr>
        <w:t>ne tutor (Katie) for reading</w:t>
      </w:r>
      <w:r w:rsidR="00480437">
        <w:rPr>
          <w:szCs w:val="24"/>
        </w:rPr>
        <w:t xml:space="preserve">. She </w:t>
      </w:r>
      <w:r>
        <w:rPr>
          <w:szCs w:val="24"/>
        </w:rPr>
        <w:t xml:space="preserve">supports WIN groups. </w:t>
      </w:r>
      <w:r w:rsidR="00480437">
        <w:rPr>
          <w:szCs w:val="24"/>
        </w:rPr>
        <w:t>There is n</w:t>
      </w:r>
      <w:r>
        <w:rPr>
          <w:szCs w:val="24"/>
        </w:rPr>
        <w:t xml:space="preserve">o math tutor </w:t>
      </w:r>
      <w:proofErr w:type="gramStart"/>
      <w:r>
        <w:rPr>
          <w:szCs w:val="24"/>
        </w:rPr>
        <w:t>at this time</w:t>
      </w:r>
      <w:proofErr w:type="gramEnd"/>
      <w:r>
        <w:rPr>
          <w:szCs w:val="24"/>
        </w:rPr>
        <w:t xml:space="preserve">. </w:t>
      </w:r>
    </w:p>
    <w:p w14:paraId="1B7E5C0C" w14:textId="3F345A4C" w:rsidR="00B44428" w:rsidRDefault="00B44428" w:rsidP="00B44428">
      <w:pPr>
        <w:rPr>
          <w:szCs w:val="24"/>
        </w:rPr>
      </w:pPr>
      <w:r>
        <w:rPr>
          <w:szCs w:val="24"/>
        </w:rPr>
        <w:t>No significant changes</w:t>
      </w:r>
      <w:r w:rsidR="00480437">
        <w:rPr>
          <w:szCs w:val="24"/>
        </w:rPr>
        <w:t xml:space="preserve"> to this year’s budget.</w:t>
      </w:r>
    </w:p>
    <w:p w14:paraId="4EB6F52E" w14:textId="35B7A9C6" w:rsidR="00B44428" w:rsidRDefault="00B44428" w:rsidP="00B44428">
      <w:pPr>
        <w:rPr>
          <w:szCs w:val="24"/>
        </w:rPr>
      </w:pPr>
      <w:r>
        <w:rPr>
          <w:szCs w:val="24"/>
        </w:rPr>
        <w:t xml:space="preserve">SSA accounts </w:t>
      </w:r>
      <w:r w:rsidR="00480437">
        <w:rPr>
          <w:szCs w:val="24"/>
        </w:rPr>
        <w:t xml:space="preserve">are not listed yet </w:t>
      </w:r>
      <w:r>
        <w:rPr>
          <w:szCs w:val="24"/>
        </w:rPr>
        <w:t xml:space="preserve">– </w:t>
      </w:r>
      <w:r w:rsidR="00480437">
        <w:rPr>
          <w:szCs w:val="24"/>
        </w:rPr>
        <w:t>this i</w:t>
      </w:r>
      <w:r>
        <w:rPr>
          <w:szCs w:val="24"/>
        </w:rPr>
        <w:t xml:space="preserve">ncludes PTA, classrooms, yearbook, musical, </w:t>
      </w:r>
      <w:r w:rsidR="00480437">
        <w:rPr>
          <w:szCs w:val="24"/>
        </w:rPr>
        <w:t>art</w:t>
      </w:r>
      <w:r>
        <w:rPr>
          <w:szCs w:val="24"/>
        </w:rPr>
        <w:t xml:space="preserve">, library, basketball, social committee, student council (money waiting if it can be re-formed). This </w:t>
      </w:r>
      <w:r w:rsidR="00480437">
        <w:rPr>
          <w:szCs w:val="24"/>
        </w:rPr>
        <w:t xml:space="preserve">also </w:t>
      </w:r>
      <w:r>
        <w:rPr>
          <w:szCs w:val="24"/>
        </w:rPr>
        <w:t>includes fundraising money</w:t>
      </w:r>
      <w:r w:rsidR="00480437">
        <w:rPr>
          <w:szCs w:val="24"/>
        </w:rPr>
        <w:t>.</w:t>
      </w:r>
    </w:p>
    <w:p w14:paraId="237DE7AA" w14:textId="61F8CE25" w:rsidR="00997DB6" w:rsidRDefault="00E71B72" w:rsidP="00B44428">
      <w:pPr>
        <w:rPr>
          <w:szCs w:val="24"/>
        </w:rPr>
      </w:pPr>
      <w:r>
        <w:rPr>
          <w:szCs w:val="24"/>
        </w:rPr>
        <w:t xml:space="preserve">Readathon last spring provided $119 for SSA accounts for each classroom. </w:t>
      </w:r>
      <w:r>
        <w:rPr>
          <w:szCs w:val="24"/>
        </w:rPr>
        <w:t>Read</w:t>
      </w:r>
      <w:r w:rsidR="00B44428">
        <w:rPr>
          <w:szCs w:val="24"/>
        </w:rPr>
        <w:t xml:space="preserve">athon money </w:t>
      </w:r>
      <w:r>
        <w:rPr>
          <w:szCs w:val="24"/>
        </w:rPr>
        <w:t>has not yet been</w:t>
      </w:r>
      <w:r w:rsidR="00B44428">
        <w:rPr>
          <w:szCs w:val="24"/>
        </w:rPr>
        <w:t xml:space="preserve"> distributed to teachers.</w:t>
      </w:r>
      <w:r w:rsidR="00997DB6">
        <w:rPr>
          <w:szCs w:val="24"/>
        </w:rPr>
        <w:t xml:space="preserve"> </w:t>
      </w:r>
    </w:p>
    <w:p w14:paraId="52098DCA" w14:textId="0C48D29A" w:rsidR="00997DB6" w:rsidRDefault="00997DB6" w:rsidP="00B44428">
      <w:pPr>
        <w:rPr>
          <w:szCs w:val="24"/>
        </w:rPr>
      </w:pPr>
      <w:r>
        <w:rPr>
          <w:szCs w:val="24"/>
        </w:rPr>
        <w:t xml:space="preserve">Supporting field trips – </w:t>
      </w:r>
      <w:r w:rsidR="00480437">
        <w:rPr>
          <w:szCs w:val="24"/>
        </w:rPr>
        <w:t xml:space="preserve">The </w:t>
      </w:r>
      <w:r>
        <w:rPr>
          <w:szCs w:val="24"/>
        </w:rPr>
        <w:t>general building</w:t>
      </w:r>
      <w:r w:rsidR="00480437">
        <w:rPr>
          <w:szCs w:val="24"/>
        </w:rPr>
        <w:t xml:space="preserve"> SSA</w:t>
      </w:r>
      <w:r>
        <w:rPr>
          <w:szCs w:val="24"/>
        </w:rPr>
        <w:t xml:space="preserve"> account usually helps students with field trips. </w:t>
      </w:r>
      <w:r w:rsidR="00480437">
        <w:rPr>
          <w:szCs w:val="24"/>
        </w:rPr>
        <w:t>Students</w:t>
      </w:r>
      <w:r>
        <w:rPr>
          <w:szCs w:val="24"/>
        </w:rPr>
        <w:t xml:space="preserve"> can </w:t>
      </w:r>
      <w:r w:rsidR="00480437">
        <w:rPr>
          <w:szCs w:val="24"/>
        </w:rPr>
        <w:t>go</w:t>
      </w:r>
      <w:r>
        <w:rPr>
          <w:szCs w:val="24"/>
        </w:rPr>
        <w:t xml:space="preserve"> even if they can’t afford. </w:t>
      </w:r>
    </w:p>
    <w:p w14:paraId="07EB1D14" w14:textId="00F638E8" w:rsidR="00997DB6" w:rsidRDefault="00997DB6" w:rsidP="00B44428">
      <w:pPr>
        <w:rPr>
          <w:szCs w:val="24"/>
        </w:rPr>
      </w:pPr>
      <w:r>
        <w:rPr>
          <w:szCs w:val="24"/>
        </w:rPr>
        <w:t>PTA didn’t do as much forward planning last year, so we don’t have as much</w:t>
      </w:r>
      <w:r w:rsidR="00480437">
        <w:rPr>
          <w:szCs w:val="24"/>
        </w:rPr>
        <w:t xml:space="preserve"> money </w:t>
      </w:r>
      <w:r>
        <w:rPr>
          <w:szCs w:val="24"/>
        </w:rPr>
        <w:t>coming in f</w:t>
      </w:r>
      <w:r w:rsidR="00480437">
        <w:rPr>
          <w:szCs w:val="24"/>
        </w:rPr>
        <w:t>rom</w:t>
      </w:r>
      <w:r>
        <w:rPr>
          <w:szCs w:val="24"/>
        </w:rPr>
        <w:t xml:space="preserve"> them</w:t>
      </w:r>
      <w:r w:rsidR="00480437">
        <w:rPr>
          <w:szCs w:val="24"/>
        </w:rPr>
        <w:t xml:space="preserve"> this year. T</w:t>
      </w:r>
      <w:r>
        <w:rPr>
          <w:szCs w:val="24"/>
        </w:rPr>
        <w:t>hat’s why the chocolate fundraiser was started to get ahead of</w:t>
      </w:r>
      <w:r w:rsidR="00480437">
        <w:rPr>
          <w:szCs w:val="24"/>
        </w:rPr>
        <w:t xml:space="preserve"> a </w:t>
      </w:r>
      <w:r>
        <w:rPr>
          <w:szCs w:val="24"/>
        </w:rPr>
        <w:t xml:space="preserve">possible shortage of funds this year. The chocolate fundraiser has </w:t>
      </w:r>
      <w:r w:rsidR="00480437">
        <w:rPr>
          <w:szCs w:val="24"/>
        </w:rPr>
        <w:t>engaged</w:t>
      </w:r>
      <w:r>
        <w:rPr>
          <w:szCs w:val="24"/>
        </w:rPr>
        <w:t xml:space="preserve"> people who don’t participate in other events. Families are different. </w:t>
      </w:r>
      <w:r w:rsidR="00480437">
        <w:rPr>
          <w:szCs w:val="24"/>
        </w:rPr>
        <w:t>Different fundraisers seem to t</w:t>
      </w:r>
      <w:r>
        <w:rPr>
          <w:szCs w:val="24"/>
        </w:rPr>
        <w:t xml:space="preserve">ap into different parents. </w:t>
      </w:r>
      <w:r w:rsidR="00480437">
        <w:rPr>
          <w:szCs w:val="24"/>
        </w:rPr>
        <w:t>There are n</w:t>
      </w:r>
      <w:r>
        <w:rPr>
          <w:szCs w:val="24"/>
        </w:rPr>
        <w:t>o other whole school fundraisers planned this year.</w:t>
      </w:r>
    </w:p>
    <w:p w14:paraId="10F0B23D" w14:textId="22A6ED45" w:rsidR="00997DB6" w:rsidRDefault="00480437" w:rsidP="00B44428">
      <w:pPr>
        <w:rPr>
          <w:szCs w:val="24"/>
        </w:rPr>
      </w:pPr>
      <w:r>
        <w:rPr>
          <w:szCs w:val="24"/>
        </w:rPr>
        <w:t>The b</w:t>
      </w:r>
      <w:r w:rsidR="00997DB6">
        <w:rPr>
          <w:szCs w:val="24"/>
        </w:rPr>
        <w:t>ook fair</w:t>
      </w:r>
      <w:r>
        <w:rPr>
          <w:szCs w:val="24"/>
        </w:rPr>
        <w:t xml:space="preserve"> will be held during p</w:t>
      </w:r>
      <w:r w:rsidR="00997DB6">
        <w:rPr>
          <w:szCs w:val="24"/>
        </w:rPr>
        <w:t>arent-teacher conferences – all funds go to the library.</w:t>
      </w:r>
    </w:p>
    <w:p w14:paraId="2F42490D" w14:textId="2B872EE3" w:rsidR="00997DB6" w:rsidRDefault="00997DB6" w:rsidP="00B44428">
      <w:pPr>
        <w:rPr>
          <w:szCs w:val="24"/>
        </w:rPr>
      </w:pPr>
      <w:r>
        <w:rPr>
          <w:szCs w:val="24"/>
        </w:rPr>
        <w:t xml:space="preserve">Jump </w:t>
      </w:r>
      <w:r w:rsidR="00480437">
        <w:rPr>
          <w:szCs w:val="24"/>
        </w:rPr>
        <w:t>R</w:t>
      </w:r>
      <w:r>
        <w:rPr>
          <w:szCs w:val="24"/>
        </w:rPr>
        <w:t xml:space="preserve">ope for </w:t>
      </w:r>
      <w:r w:rsidR="00480437">
        <w:rPr>
          <w:szCs w:val="24"/>
        </w:rPr>
        <w:t>H</w:t>
      </w:r>
      <w:r>
        <w:rPr>
          <w:szCs w:val="24"/>
        </w:rPr>
        <w:t>eart</w:t>
      </w:r>
      <w:r w:rsidR="00480437">
        <w:rPr>
          <w:szCs w:val="24"/>
        </w:rPr>
        <w:t xml:space="preserve"> will be in</w:t>
      </w:r>
      <w:r>
        <w:rPr>
          <w:szCs w:val="24"/>
        </w:rPr>
        <w:t xml:space="preserve"> th</w:t>
      </w:r>
      <w:r w:rsidR="00480437">
        <w:rPr>
          <w:szCs w:val="24"/>
        </w:rPr>
        <w:t>e</w:t>
      </w:r>
      <w:r>
        <w:rPr>
          <w:szCs w:val="24"/>
        </w:rPr>
        <w:t xml:space="preserve"> spring – </w:t>
      </w:r>
      <w:r w:rsidR="00480437">
        <w:rPr>
          <w:szCs w:val="24"/>
        </w:rPr>
        <w:t>This raises</w:t>
      </w:r>
      <w:r>
        <w:rPr>
          <w:szCs w:val="24"/>
        </w:rPr>
        <w:t xml:space="preserve"> the money </w:t>
      </w:r>
      <w:r w:rsidR="00480437">
        <w:rPr>
          <w:szCs w:val="24"/>
        </w:rPr>
        <w:t xml:space="preserve">needed </w:t>
      </w:r>
      <w:r>
        <w:rPr>
          <w:szCs w:val="24"/>
        </w:rPr>
        <w:t>for track day</w:t>
      </w:r>
      <w:r w:rsidR="00480437">
        <w:rPr>
          <w:szCs w:val="24"/>
        </w:rPr>
        <w:t>.</w:t>
      </w:r>
    </w:p>
    <w:p w14:paraId="247D6789" w14:textId="1DC01374" w:rsidR="00B44428" w:rsidRPr="009B331E" w:rsidRDefault="00480437" w:rsidP="00B44428">
      <w:pPr>
        <w:rPr>
          <w:szCs w:val="24"/>
        </w:rPr>
      </w:pPr>
      <w:r>
        <w:rPr>
          <w:szCs w:val="24"/>
        </w:rPr>
        <w:t xml:space="preserve">The </w:t>
      </w:r>
      <w:r w:rsidR="00997DB6">
        <w:rPr>
          <w:szCs w:val="24"/>
        </w:rPr>
        <w:t xml:space="preserve">Fun </w:t>
      </w:r>
      <w:r>
        <w:rPr>
          <w:szCs w:val="24"/>
        </w:rPr>
        <w:t>R</w:t>
      </w:r>
      <w:r w:rsidR="00997DB6">
        <w:rPr>
          <w:szCs w:val="24"/>
        </w:rPr>
        <w:t>un</w:t>
      </w:r>
      <w:r>
        <w:rPr>
          <w:szCs w:val="24"/>
        </w:rPr>
        <w:t xml:space="preserve"> will be</w:t>
      </w:r>
      <w:r w:rsidR="00997DB6">
        <w:rPr>
          <w:szCs w:val="24"/>
        </w:rPr>
        <w:t xml:space="preserve"> coming back in March.</w:t>
      </w:r>
    </w:p>
    <w:p w14:paraId="7E6BF64D" w14:textId="77777777" w:rsidR="00F36081" w:rsidRPr="009B331E" w:rsidRDefault="00F36081" w:rsidP="00D0550B">
      <w:pPr>
        <w:rPr>
          <w:szCs w:val="24"/>
        </w:rPr>
      </w:pPr>
    </w:p>
    <w:p w14:paraId="26B48DB1" w14:textId="3A90FBFD" w:rsidR="00062645" w:rsidRDefault="0067086C" w:rsidP="00D0550B">
      <w:pPr>
        <w:rPr>
          <w:szCs w:val="24"/>
        </w:rPr>
      </w:pPr>
      <w:r>
        <w:rPr>
          <w:szCs w:val="24"/>
        </w:rPr>
        <w:t xml:space="preserve">D11 council elections </w:t>
      </w:r>
      <w:r w:rsidR="00804AF2">
        <w:rPr>
          <w:szCs w:val="24"/>
        </w:rPr>
        <w:t>coming up. Please educate yourself and vote.</w:t>
      </w:r>
    </w:p>
    <w:p w14:paraId="461F6760" w14:textId="77777777" w:rsidR="00804AF2" w:rsidRDefault="00804AF2" w:rsidP="00D0550B">
      <w:pPr>
        <w:rPr>
          <w:szCs w:val="24"/>
        </w:rPr>
      </w:pPr>
    </w:p>
    <w:p w14:paraId="179C12A7" w14:textId="290DD1FC" w:rsidR="00804AF2" w:rsidRPr="009B331E" w:rsidRDefault="00804AF2" w:rsidP="00D0550B">
      <w:pPr>
        <w:rPr>
          <w:szCs w:val="24"/>
        </w:rPr>
      </w:pPr>
      <w:r>
        <w:rPr>
          <w:szCs w:val="24"/>
        </w:rPr>
        <w:t>The meeting was adjourned at 7:04pm</w:t>
      </w:r>
    </w:p>
    <w:sectPr w:rsidR="00804AF2" w:rsidRPr="009B331E" w:rsidSect="00AB4981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DCE9A" w14:textId="77777777" w:rsidR="00014316" w:rsidRDefault="00014316">
      <w:pPr>
        <w:spacing w:after="0" w:line="240" w:lineRule="auto"/>
      </w:pPr>
      <w:r>
        <w:separator/>
      </w:r>
    </w:p>
  </w:endnote>
  <w:endnote w:type="continuationSeparator" w:id="0">
    <w:p w14:paraId="76321FCD" w14:textId="77777777" w:rsidR="00014316" w:rsidRDefault="00014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97BE0" w14:textId="77777777" w:rsidR="00014316" w:rsidRDefault="00014316">
      <w:pPr>
        <w:spacing w:after="0" w:line="240" w:lineRule="auto"/>
      </w:pPr>
      <w:r>
        <w:separator/>
      </w:r>
    </w:p>
  </w:footnote>
  <w:footnote w:type="continuationSeparator" w:id="0">
    <w:p w14:paraId="7590F3BD" w14:textId="77777777" w:rsidR="00014316" w:rsidRDefault="00014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 xmlns:w16du="http://schemas.microsoft.com/office/word/2023/wordml/word16du"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0758A"/>
    <w:multiLevelType w:val="hybridMultilevel"/>
    <w:tmpl w:val="5A3656FC"/>
    <w:lvl w:ilvl="0" w:tplc="D078086C">
      <w:start w:val="7"/>
      <w:numFmt w:val="bullet"/>
      <w:lvlText w:val="–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1"/>
  </w:num>
  <w:num w:numId="3" w16cid:durableId="1020009230">
    <w:abstractNumId w:val="3"/>
  </w:num>
  <w:num w:numId="4" w16cid:durableId="1577203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316"/>
    <w:rsid w:val="0001495E"/>
    <w:rsid w:val="0001626D"/>
    <w:rsid w:val="00020030"/>
    <w:rsid w:val="00031840"/>
    <w:rsid w:val="00035454"/>
    <w:rsid w:val="000532C1"/>
    <w:rsid w:val="00056EC8"/>
    <w:rsid w:val="00062645"/>
    <w:rsid w:val="00080076"/>
    <w:rsid w:val="000A11A9"/>
    <w:rsid w:val="000C2BC3"/>
    <w:rsid w:val="000C4305"/>
    <w:rsid w:val="000F4889"/>
    <w:rsid w:val="00120813"/>
    <w:rsid w:val="0015426A"/>
    <w:rsid w:val="00157088"/>
    <w:rsid w:val="0018468E"/>
    <w:rsid w:val="001E712B"/>
    <w:rsid w:val="00204260"/>
    <w:rsid w:val="00212EB0"/>
    <w:rsid w:val="0023340C"/>
    <w:rsid w:val="002406E9"/>
    <w:rsid w:val="00252E61"/>
    <w:rsid w:val="002540E6"/>
    <w:rsid w:val="002612DF"/>
    <w:rsid w:val="00280268"/>
    <w:rsid w:val="00290B81"/>
    <w:rsid w:val="002B47AC"/>
    <w:rsid w:val="002C4FF9"/>
    <w:rsid w:val="002E0B9C"/>
    <w:rsid w:val="002E6287"/>
    <w:rsid w:val="00303AE1"/>
    <w:rsid w:val="00333CE3"/>
    <w:rsid w:val="00385963"/>
    <w:rsid w:val="003949BD"/>
    <w:rsid w:val="003D48E4"/>
    <w:rsid w:val="004129B7"/>
    <w:rsid w:val="00414CDE"/>
    <w:rsid w:val="00442740"/>
    <w:rsid w:val="0046773A"/>
    <w:rsid w:val="00477E07"/>
    <w:rsid w:val="00480437"/>
    <w:rsid w:val="004B1235"/>
    <w:rsid w:val="004B53BB"/>
    <w:rsid w:val="004B76A2"/>
    <w:rsid w:val="004D61A7"/>
    <w:rsid w:val="004D7849"/>
    <w:rsid w:val="004F73E8"/>
    <w:rsid w:val="00505FAC"/>
    <w:rsid w:val="00524B92"/>
    <w:rsid w:val="0053630E"/>
    <w:rsid w:val="005432BE"/>
    <w:rsid w:val="0054450D"/>
    <w:rsid w:val="00560F76"/>
    <w:rsid w:val="00566147"/>
    <w:rsid w:val="0057184E"/>
    <w:rsid w:val="00573628"/>
    <w:rsid w:val="00576154"/>
    <w:rsid w:val="00577FCA"/>
    <w:rsid w:val="00591FFE"/>
    <w:rsid w:val="00594C32"/>
    <w:rsid w:val="005A2437"/>
    <w:rsid w:val="005F5981"/>
    <w:rsid w:val="00617964"/>
    <w:rsid w:val="00627CF4"/>
    <w:rsid w:val="0063365C"/>
    <w:rsid w:val="00650AF1"/>
    <w:rsid w:val="0067086C"/>
    <w:rsid w:val="00685643"/>
    <w:rsid w:val="0069237D"/>
    <w:rsid w:val="006B241A"/>
    <w:rsid w:val="006B7784"/>
    <w:rsid w:val="006C1B41"/>
    <w:rsid w:val="006D1540"/>
    <w:rsid w:val="006F16F0"/>
    <w:rsid w:val="006F7BB5"/>
    <w:rsid w:val="00736DAC"/>
    <w:rsid w:val="007520BE"/>
    <w:rsid w:val="0078196E"/>
    <w:rsid w:val="0079532B"/>
    <w:rsid w:val="007C6D3A"/>
    <w:rsid w:val="00804AF2"/>
    <w:rsid w:val="00824168"/>
    <w:rsid w:val="00872CA6"/>
    <w:rsid w:val="00887806"/>
    <w:rsid w:val="0089023F"/>
    <w:rsid w:val="00896384"/>
    <w:rsid w:val="008F1977"/>
    <w:rsid w:val="00994FE9"/>
    <w:rsid w:val="00997DB6"/>
    <w:rsid w:val="009A3EF4"/>
    <w:rsid w:val="009B331E"/>
    <w:rsid w:val="009E2617"/>
    <w:rsid w:val="00A3130B"/>
    <w:rsid w:val="00A448C1"/>
    <w:rsid w:val="00A505FB"/>
    <w:rsid w:val="00A600DB"/>
    <w:rsid w:val="00A743FB"/>
    <w:rsid w:val="00A974BE"/>
    <w:rsid w:val="00AA2EAA"/>
    <w:rsid w:val="00AA7AA0"/>
    <w:rsid w:val="00AB4981"/>
    <w:rsid w:val="00AB7DAD"/>
    <w:rsid w:val="00AC78CC"/>
    <w:rsid w:val="00AD7108"/>
    <w:rsid w:val="00AF41CF"/>
    <w:rsid w:val="00B043D5"/>
    <w:rsid w:val="00B15F8D"/>
    <w:rsid w:val="00B350E4"/>
    <w:rsid w:val="00B35E50"/>
    <w:rsid w:val="00B43495"/>
    <w:rsid w:val="00B44428"/>
    <w:rsid w:val="00B70211"/>
    <w:rsid w:val="00BA6628"/>
    <w:rsid w:val="00BC712C"/>
    <w:rsid w:val="00BD7211"/>
    <w:rsid w:val="00C165B8"/>
    <w:rsid w:val="00C178B0"/>
    <w:rsid w:val="00C84D21"/>
    <w:rsid w:val="00CA6B4F"/>
    <w:rsid w:val="00CA7A5C"/>
    <w:rsid w:val="00CD1D97"/>
    <w:rsid w:val="00CE4943"/>
    <w:rsid w:val="00D0550B"/>
    <w:rsid w:val="00D4216C"/>
    <w:rsid w:val="00D517EF"/>
    <w:rsid w:val="00D575D4"/>
    <w:rsid w:val="00D61032"/>
    <w:rsid w:val="00D623EE"/>
    <w:rsid w:val="00D70830"/>
    <w:rsid w:val="00D763EB"/>
    <w:rsid w:val="00D92643"/>
    <w:rsid w:val="00DA4A43"/>
    <w:rsid w:val="00DA5BEB"/>
    <w:rsid w:val="00DC205E"/>
    <w:rsid w:val="00DE395C"/>
    <w:rsid w:val="00DE3FA6"/>
    <w:rsid w:val="00DF087F"/>
    <w:rsid w:val="00DF23BF"/>
    <w:rsid w:val="00E11342"/>
    <w:rsid w:val="00E2411A"/>
    <w:rsid w:val="00E37225"/>
    <w:rsid w:val="00E37E38"/>
    <w:rsid w:val="00E4032A"/>
    <w:rsid w:val="00E51439"/>
    <w:rsid w:val="00E67201"/>
    <w:rsid w:val="00E71B72"/>
    <w:rsid w:val="00EA30F2"/>
    <w:rsid w:val="00EB7787"/>
    <w:rsid w:val="00EC0994"/>
    <w:rsid w:val="00EF36A5"/>
    <w:rsid w:val="00F216C3"/>
    <w:rsid w:val="00F25A46"/>
    <w:rsid w:val="00F25E7E"/>
    <w:rsid w:val="00F36081"/>
    <w:rsid w:val="00F45A45"/>
    <w:rsid w:val="00F63987"/>
    <w:rsid w:val="00F70D90"/>
    <w:rsid w:val="00FB222B"/>
    <w:rsid w:val="00FB2501"/>
    <w:rsid w:val="00FD5D0D"/>
    <w:rsid w:val="00FD6EC1"/>
    <w:rsid w:val="00FE0A7C"/>
    <w:rsid w:val="00FE0D7C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ListParagraph">
    <w:name w:val="List Paragraph"/>
    <w:basedOn w:val="Normal"/>
    <w:uiPriority w:val="34"/>
    <w:unhideWhenUsed/>
    <w:qFormat/>
    <w:rsid w:val="00414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0B7DA7"/>
    <w:rsid w:val="000F7EC8"/>
    <w:rsid w:val="00192C75"/>
    <w:rsid w:val="0039741C"/>
    <w:rsid w:val="003C6FF3"/>
    <w:rsid w:val="00482926"/>
    <w:rsid w:val="004A0238"/>
    <w:rsid w:val="00563F67"/>
    <w:rsid w:val="005F5CCB"/>
    <w:rsid w:val="006B5ECC"/>
    <w:rsid w:val="00746B4D"/>
    <w:rsid w:val="007F38AB"/>
    <w:rsid w:val="0080498E"/>
    <w:rsid w:val="00AF63C5"/>
    <w:rsid w:val="00CB4B6B"/>
    <w:rsid w:val="00D75382"/>
    <w:rsid w:val="00DE298C"/>
    <w:rsid w:val="00E27A8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C:\Users\Books1\AppData\Roaming\Microsoft\Templates\Education meeting agenda.dotx</Template>
  <TotalTime>0</TotalTime>
  <Pages>5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2023-11-06T04:37:00Z</dcterms:created>
  <dcterms:modified xsi:type="dcterms:W3CDTF">2023-11-06T16:13:00Z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