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C366" w14:textId="77777777" w:rsidR="00DE3FA6" w:rsidRPr="00DF2B00" w:rsidRDefault="00A3130B" w:rsidP="00AB4981">
      <w:pPr>
        <w:pStyle w:val="Title"/>
      </w:pPr>
      <w:r w:rsidRPr="00DF2B00">
        <w:t xml:space="preserve">Stratton Elementary </w:t>
      </w:r>
    </w:p>
    <w:p w14:paraId="4A5DE520" w14:textId="7AE71367" w:rsidR="00EF36A5" w:rsidRPr="00DF2B00" w:rsidRDefault="00A3130B" w:rsidP="004129B7">
      <w:pPr>
        <w:pStyle w:val="Title"/>
      </w:pPr>
      <w:r w:rsidRPr="00DF2B00">
        <w:t>SAc</w:t>
      </w:r>
      <w:r w:rsidR="00DE3FA6" w:rsidRPr="00DF2B00">
        <w:t xml:space="preserve"> </w:t>
      </w:r>
      <w:r w:rsidR="00683E48" w:rsidRPr="00DF2B00">
        <w:t>Minutes</w:t>
      </w:r>
    </w:p>
    <w:p w14:paraId="0F2BCC94" w14:textId="61778C86" w:rsidR="00EF36A5" w:rsidRPr="00DF2B00" w:rsidRDefault="004C3551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DF2B00">
            <w:rPr>
              <w:rStyle w:val="Bold"/>
            </w:rPr>
            <w:t>Date:</w:t>
          </w:r>
        </w:sdtContent>
      </w:sdt>
      <w:r w:rsidR="004129B7" w:rsidRPr="00DF2B00">
        <w:t xml:space="preserve"> </w:t>
      </w:r>
      <w:r w:rsidR="00FF4416" w:rsidRPr="00DF2B00">
        <w:t>November 9</w:t>
      </w:r>
      <w:r w:rsidR="00A3130B" w:rsidRPr="00DF2B00">
        <w:t>, 202</w:t>
      </w:r>
      <w:r w:rsidR="00CE4943" w:rsidRPr="00DF2B00">
        <w:t>3</w:t>
      </w:r>
    </w:p>
    <w:p w14:paraId="1E53F5FA" w14:textId="2DF0E4D1" w:rsidR="00EF36A5" w:rsidRPr="00DF2B00" w:rsidRDefault="004C3551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DF2B00">
            <w:rPr>
              <w:rStyle w:val="Bold"/>
            </w:rPr>
            <w:t>Time:</w:t>
          </w:r>
        </w:sdtContent>
      </w:sdt>
      <w:r w:rsidR="004129B7" w:rsidRPr="00DF2B00">
        <w:rPr>
          <w:rStyle w:val="Bold"/>
        </w:rPr>
        <w:t xml:space="preserve"> </w:t>
      </w:r>
      <w:r w:rsidR="001E712B" w:rsidRPr="00DF2B00">
        <w:t>6:00-7:00</w:t>
      </w:r>
      <w:r w:rsidR="00A3130B" w:rsidRPr="00DF2B00">
        <w:t xml:space="preserve"> PM</w:t>
      </w:r>
    </w:p>
    <w:p w14:paraId="0651092A" w14:textId="3AB54623" w:rsidR="00CA6B4F" w:rsidRPr="00DF2B00" w:rsidRDefault="00A3130B" w:rsidP="00AB4981">
      <w:pPr>
        <w:pStyle w:val="Heading1"/>
      </w:pPr>
      <w:r w:rsidRPr="00DF2B00">
        <w:t>SAC Leadership</w:t>
      </w:r>
    </w:p>
    <w:p w14:paraId="6DD93A24" w14:textId="0BAF2FF8" w:rsidR="00D0550B" w:rsidRPr="00DF2B00" w:rsidRDefault="00A3130B" w:rsidP="00D0550B">
      <w:r w:rsidRPr="00DF2B00">
        <w:t>Kyle Rudd, Principal</w:t>
      </w:r>
      <w:r w:rsidR="00D0550B" w:rsidRPr="00DF2B00">
        <w:t xml:space="preserve"> | </w:t>
      </w:r>
      <w:r w:rsidR="007C6D3A" w:rsidRPr="00DF2B00">
        <w:t>Megan Miller</w:t>
      </w:r>
      <w:r w:rsidRPr="00DF2B00">
        <w:t>, SAC Chair</w:t>
      </w:r>
    </w:p>
    <w:p w14:paraId="41986586" w14:textId="77777777" w:rsidR="00D0550B" w:rsidRPr="00DF2B00" w:rsidRDefault="00D0550B" w:rsidP="00D0550B"/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F2B00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F2B00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EndPr/>
            <w:sdtContent>
              <w:p w14:paraId="3628140F" w14:textId="77777777" w:rsidR="00D0550B" w:rsidRPr="00DF2B00" w:rsidRDefault="00D0550B" w:rsidP="00D0550B">
                <w:pPr>
                  <w:jc w:val="center"/>
                </w:pPr>
                <w:r w:rsidRPr="00DF2B00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F2B00" w:rsidRDefault="00D0550B" w:rsidP="00D0550B">
            <w:pPr>
              <w:jc w:val="center"/>
            </w:pPr>
          </w:p>
        </w:tc>
      </w:tr>
      <w:tr w:rsidR="00D0550B" w:rsidRPr="00DF2B00" w14:paraId="0BBEE449" w14:textId="77777777" w:rsidTr="003D48E4">
        <w:trPr>
          <w:trHeight w:val="513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3AE18F24" w:rsidR="00D0550B" w:rsidRPr="00DF2B00" w:rsidRDefault="007C6D3A" w:rsidP="00D0550B">
            <w:r w:rsidRPr="00DF2B00">
              <w:t>6:00</w:t>
            </w:r>
            <w:r w:rsidR="00A3130B" w:rsidRPr="00DF2B00">
              <w:t xml:space="preserve"> PM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1A859ADA" w14:textId="77777777" w:rsidR="00F25E7E" w:rsidRPr="00DF2B00" w:rsidRDefault="00824168" w:rsidP="00F25E7E">
            <w:r w:rsidRPr="00DF2B00">
              <w:t>Welcome</w:t>
            </w:r>
            <w:r w:rsidR="00F45A45" w:rsidRPr="00DF2B00">
              <w:t xml:space="preserve"> and Announcements</w:t>
            </w:r>
            <w:r w:rsidR="00FE0A7C" w:rsidRPr="00DF2B00">
              <w:t xml:space="preserve"> </w:t>
            </w:r>
          </w:p>
          <w:p w14:paraId="6B9FCF7B" w14:textId="02349516" w:rsidR="00D0550B" w:rsidRPr="00DF2B00" w:rsidRDefault="00F25E7E" w:rsidP="00F25E7E">
            <w:r w:rsidRPr="00DF2B00">
              <w:t>– Good things</w:t>
            </w:r>
            <w:r w:rsidR="00FF4416" w:rsidRPr="00DF2B00">
              <w:t xml:space="preserve"> – 5 Essentials Survey</w:t>
            </w:r>
            <w:r w:rsidR="003F6A2D" w:rsidRPr="00DF2B00">
              <w:t xml:space="preserve"> - Hiring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3CBAA8D8" w:rsidR="00D0550B" w:rsidRPr="00DF2B00" w:rsidRDefault="007C6D3A" w:rsidP="00D0550B">
            <w:r w:rsidRPr="00DF2B00">
              <w:t>Megan</w:t>
            </w:r>
          </w:p>
        </w:tc>
      </w:tr>
      <w:tr w:rsidR="00D0550B" w:rsidRPr="00DF2B00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41B9617B" w:rsidR="00D0550B" w:rsidRPr="00DF2B00" w:rsidRDefault="00E67201" w:rsidP="00D0550B">
            <w:r w:rsidRPr="00DF2B00">
              <w:t>6:05</w:t>
            </w:r>
            <w:r w:rsidR="00A3130B" w:rsidRPr="00DF2B00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49C8BFEF" w:rsidR="00D0550B" w:rsidRPr="00DF2B00" w:rsidRDefault="003F6A2D" w:rsidP="00D0550B">
            <w:r w:rsidRPr="00DF2B00">
              <w:t>Community Engagement – Parent Nights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235CD95A" w:rsidR="00D0550B" w:rsidRPr="00DF2B00" w:rsidRDefault="00650AF1" w:rsidP="00D0550B">
            <w:r w:rsidRPr="00DF2B00">
              <w:t>Mr. Rudd</w:t>
            </w:r>
          </w:p>
        </w:tc>
      </w:tr>
      <w:tr w:rsidR="00F25E7E" w:rsidRPr="00DF2B00" w14:paraId="00EEFF8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4103B42" w14:textId="60706125" w:rsidR="00F25E7E" w:rsidRPr="00DF2B00" w:rsidRDefault="00F25E7E" w:rsidP="00F25E7E">
            <w:r w:rsidRPr="00DF2B00">
              <w:t>6:10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BE1F68" w14:textId="132EE494" w:rsidR="00F25E7E" w:rsidRPr="00DF2B00" w:rsidRDefault="00FF4416" w:rsidP="00F25E7E">
            <w:r w:rsidRPr="00DF2B00">
              <w:t>School Sign Update</w:t>
            </w:r>
            <w:r w:rsidR="00F25E7E" w:rsidRPr="00DF2B00">
              <w:t xml:space="preserve">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1C796C0" w14:textId="02801168" w:rsidR="00F25E7E" w:rsidRPr="00DF2B00" w:rsidRDefault="009E2617" w:rsidP="00F25E7E">
            <w:r w:rsidRPr="00DF2B00">
              <w:t>Mr. Rudd</w:t>
            </w:r>
          </w:p>
        </w:tc>
      </w:tr>
      <w:tr w:rsidR="00F25E7E" w:rsidRPr="00DF2B00" w14:paraId="615223E7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0EFC806" w14:textId="35D1A497" w:rsidR="00F25E7E" w:rsidRPr="00DF2B00" w:rsidRDefault="00F25E7E" w:rsidP="00F25E7E">
            <w:r w:rsidRPr="00DF2B00">
              <w:t>6:15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D97F40" w14:textId="6C8FD307" w:rsidR="00F25E7E" w:rsidRPr="00DF2B00" w:rsidRDefault="00FF4416" w:rsidP="00F25E7E">
            <w:r w:rsidRPr="00DF2B00">
              <w:t>Crisis Team/Safety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7F37166" w14:textId="3A625487" w:rsidR="00F25E7E" w:rsidRPr="00DF2B00" w:rsidRDefault="003F6A2D" w:rsidP="00F25E7E">
            <w:r w:rsidRPr="00DF2B00">
              <w:t>Mr. Rudd</w:t>
            </w:r>
          </w:p>
        </w:tc>
      </w:tr>
      <w:tr w:rsidR="00FB2501" w:rsidRPr="00DF2B00" w14:paraId="4F1F6A42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51A5826" w14:textId="7F7352B5" w:rsidR="00FB2501" w:rsidRPr="00DF2B00" w:rsidRDefault="00FB2501" w:rsidP="00FB2501">
            <w:r w:rsidRPr="00DF2B00">
              <w:t>6:</w:t>
            </w:r>
            <w:r w:rsidR="003F6A2D" w:rsidRPr="00DF2B00">
              <w:t>2</w:t>
            </w:r>
            <w:r w:rsidR="00685643" w:rsidRPr="00DF2B00">
              <w:t>5</w:t>
            </w:r>
            <w:r w:rsidRPr="00DF2B00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EB474BB" w14:textId="529A26CF" w:rsidR="00D92643" w:rsidRPr="00DF2B00" w:rsidRDefault="003F6A2D" w:rsidP="00FB2501">
            <w:r w:rsidRPr="00DF2B00">
              <w:t>Panorama Survey Results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BEF1C59" w14:textId="24686992" w:rsidR="00D92643" w:rsidRPr="00DF2B00" w:rsidRDefault="003F6A2D" w:rsidP="00FB2501">
            <w:r w:rsidRPr="00DF2B00">
              <w:t>Ms. Mawhiney</w:t>
            </w:r>
          </w:p>
        </w:tc>
      </w:tr>
      <w:tr w:rsidR="003F6A2D" w:rsidRPr="00DF2B00" w14:paraId="00F87DDA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7504FEB" w14:textId="13CD7962" w:rsidR="003F6A2D" w:rsidRPr="00DF2B00" w:rsidRDefault="003F6A2D" w:rsidP="00FB2501">
            <w:r w:rsidRPr="00DF2B00">
              <w:t>6:45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0F16DC7D" w14:textId="12C99A98" w:rsidR="003F6A2D" w:rsidRPr="00DF2B00" w:rsidRDefault="003F6A2D" w:rsidP="00FB2501">
            <w:r w:rsidRPr="00DF2B00">
              <w:t xml:space="preserve">Therapeutic Support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B157362" w14:textId="7B2D146F" w:rsidR="003F6A2D" w:rsidRPr="00DF2B00" w:rsidRDefault="003F6A2D" w:rsidP="00FB2501">
            <w:r w:rsidRPr="00DF2B00">
              <w:t>Mr. Rudd</w:t>
            </w:r>
          </w:p>
        </w:tc>
      </w:tr>
      <w:tr w:rsidR="00FE0D7C" w:rsidRPr="00DF2B00" w14:paraId="42D86501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B4F9917" w14:textId="451AD42E" w:rsidR="00FE0D7C" w:rsidRPr="00DF2B00" w:rsidRDefault="00FE0D7C" w:rsidP="00FE0D7C">
            <w:r w:rsidRPr="00DF2B00">
              <w:t>6:5</w:t>
            </w:r>
            <w:r w:rsidR="009E2617" w:rsidRPr="00DF2B00">
              <w:t>0</w:t>
            </w:r>
            <w:r w:rsidRPr="00DF2B00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7B1077C" w14:textId="39CE1DD4" w:rsidR="00FE0D7C" w:rsidRPr="00DF2B00" w:rsidRDefault="00FE0D7C" w:rsidP="00FE0D7C">
            <w:r w:rsidRPr="00DF2B00">
              <w:t>Questions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78EAE7" w14:textId="3CB85DD7" w:rsidR="00FE0D7C" w:rsidRPr="00DF2B00" w:rsidRDefault="00FE0D7C" w:rsidP="00FE0D7C">
            <w:r w:rsidRPr="00DF2B00">
              <w:t>Megan</w:t>
            </w:r>
          </w:p>
        </w:tc>
      </w:tr>
      <w:tr w:rsidR="00FE0D7C" w:rsidRPr="00DF2B00" w14:paraId="336F4C7C" w14:textId="77777777" w:rsidTr="00F74912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593D4D4D" w14:textId="444F143E" w:rsidR="00FE0D7C" w:rsidRPr="00DF2B00" w:rsidRDefault="00FE0D7C" w:rsidP="00FE0D7C">
            <w:r w:rsidRPr="00DF2B00">
              <w:t>7:00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1FCB5B3E" w14:textId="417CF160" w:rsidR="00FE0D7C" w:rsidRPr="00DF2B00" w:rsidRDefault="00FE0D7C" w:rsidP="00FE0D7C">
            <w:r w:rsidRPr="00DF2B00"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4B6AA25C" w:rsidR="00FE0D7C" w:rsidRPr="00DF2B00" w:rsidRDefault="00FE0D7C" w:rsidP="00FE0D7C">
            <w:r w:rsidRPr="00DF2B00">
              <w:t xml:space="preserve">Megan </w:t>
            </w:r>
          </w:p>
        </w:tc>
      </w:tr>
    </w:tbl>
    <w:p w14:paraId="7E697FF1" w14:textId="2EE7DCE1" w:rsidR="004B1235" w:rsidRPr="00DF2B00" w:rsidRDefault="004B1235" w:rsidP="00D0550B"/>
    <w:p w14:paraId="33BDD214" w14:textId="25B55760" w:rsidR="00683E48" w:rsidRPr="00DF2B00" w:rsidRDefault="00683E48" w:rsidP="00D0550B">
      <w:r w:rsidRPr="00DF2B00">
        <w:t>In attendance: Megan Miller, Kyle Rudd, Katherine Siegel, Michelle Mawhiney</w:t>
      </w:r>
    </w:p>
    <w:p w14:paraId="6FECA003" w14:textId="7F59D142" w:rsidR="00683E48" w:rsidRPr="00DF2B00" w:rsidRDefault="00683E48" w:rsidP="00D0550B">
      <w:r w:rsidRPr="00DF2B00">
        <w:t>Meeting called to order at 6:04pm.</w:t>
      </w:r>
    </w:p>
    <w:p w14:paraId="38708EB2" w14:textId="77777777" w:rsidR="00683E48" w:rsidRPr="00DF2B00" w:rsidRDefault="00683E48" w:rsidP="00D0550B">
      <w:pPr>
        <w:rPr>
          <w:b/>
          <w:bCs/>
          <w:szCs w:val="24"/>
        </w:rPr>
      </w:pPr>
    </w:p>
    <w:p w14:paraId="55D218E2" w14:textId="7532C36A" w:rsidR="00683E48" w:rsidRPr="00DF2B00" w:rsidRDefault="003B4671" w:rsidP="00D0550B">
      <w:pPr>
        <w:rPr>
          <w:b/>
          <w:bCs/>
          <w:szCs w:val="24"/>
          <w:u w:val="single"/>
        </w:rPr>
      </w:pPr>
      <w:r w:rsidRPr="00DF2B00">
        <w:rPr>
          <w:b/>
          <w:bCs/>
          <w:szCs w:val="24"/>
          <w:u w:val="single"/>
        </w:rPr>
        <w:t xml:space="preserve">Good things: </w:t>
      </w:r>
    </w:p>
    <w:p w14:paraId="5C1FE0B9" w14:textId="77777777" w:rsidR="00683E48" w:rsidRPr="00DF2B00" w:rsidRDefault="003B4671" w:rsidP="00D0550B">
      <w:pPr>
        <w:rPr>
          <w:szCs w:val="24"/>
        </w:rPr>
      </w:pPr>
      <w:r w:rsidRPr="00DF2B00">
        <w:rPr>
          <w:szCs w:val="24"/>
        </w:rPr>
        <w:t>Marquis repair approve</w:t>
      </w:r>
      <w:r w:rsidR="00683E48" w:rsidRPr="00DF2B00">
        <w:rPr>
          <w:szCs w:val="24"/>
        </w:rPr>
        <w:t>d. D11</w:t>
      </w:r>
      <w:r w:rsidRPr="00DF2B00">
        <w:rPr>
          <w:szCs w:val="24"/>
        </w:rPr>
        <w:t xml:space="preserve"> facilities will cover repair</w:t>
      </w:r>
      <w:r w:rsidR="00683E48" w:rsidRPr="00DF2B00">
        <w:rPr>
          <w:szCs w:val="24"/>
        </w:rPr>
        <w:t>, which will occur sometime this school year</w:t>
      </w:r>
      <w:r w:rsidRPr="00DF2B00">
        <w:rPr>
          <w:szCs w:val="24"/>
        </w:rPr>
        <w:t xml:space="preserve">. </w:t>
      </w:r>
      <w:r w:rsidR="00683E48" w:rsidRPr="00DF2B00">
        <w:rPr>
          <w:szCs w:val="24"/>
        </w:rPr>
        <w:t>This s</w:t>
      </w:r>
      <w:r w:rsidRPr="00DF2B00">
        <w:rPr>
          <w:szCs w:val="24"/>
        </w:rPr>
        <w:t xml:space="preserve">aves us </w:t>
      </w:r>
      <w:r w:rsidR="00683E48" w:rsidRPr="00DF2B00">
        <w:rPr>
          <w:szCs w:val="24"/>
        </w:rPr>
        <w:t xml:space="preserve">the </w:t>
      </w:r>
      <w:r w:rsidRPr="00DF2B00">
        <w:rPr>
          <w:szCs w:val="24"/>
        </w:rPr>
        <w:t>$5000</w:t>
      </w:r>
      <w:r w:rsidR="00683E48" w:rsidRPr="00DF2B00">
        <w:rPr>
          <w:szCs w:val="24"/>
        </w:rPr>
        <w:t xml:space="preserve"> cost of repair</w:t>
      </w:r>
      <w:r w:rsidRPr="00DF2B00">
        <w:rPr>
          <w:szCs w:val="24"/>
        </w:rPr>
        <w:t xml:space="preserve">. </w:t>
      </w:r>
    </w:p>
    <w:p w14:paraId="21213480" w14:textId="50B3B35D" w:rsidR="003B4671" w:rsidRPr="00DF2B00" w:rsidRDefault="003B4671" w:rsidP="00D0550B">
      <w:pPr>
        <w:rPr>
          <w:szCs w:val="24"/>
        </w:rPr>
      </w:pPr>
      <w:r w:rsidRPr="00DF2B00">
        <w:rPr>
          <w:szCs w:val="24"/>
        </w:rPr>
        <w:t xml:space="preserve">So far, more cash </w:t>
      </w:r>
      <w:r w:rsidR="00683E48" w:rsidRPr="00DF2B00">
        <w:rPr>
          <w:szCs w:val="24"/>
        </w:rPr>
        <w:t xml:space="preserve">has been </w:t>
      </w:r>
      <w:r w:rsidRPr="00DF2B00">
        <w:rPr>
          <w:szCs w:val="24"/>
        </w:rPr>
        <w:t xml:space="preserve">collected for </w:t>
      </w:r>
      <w:r w:rsidR="00683E48" w:rsidRPr="00DF2B00">
        <w:rPr>
          <w:szCs w:val="24"/>
        </w:rPr>
        <w:t xml:space="preserve">the </w:t>
      </w:r>
      <w:r w:rsidRPr="00DF2B00">
        <w:rPr>
          <w:szCs w:val="24"/>
        </w:rPr>
        <w:t xml:space="preserve">food drive than ever before. Kids </w:t>
      </w:r>
      <w:r w:rsidR="00683E48" w:rsidRPr="00DF2B00">
        <w:rPr>
          <w:szCs w:val="24"/>
        </w:rPr>
        <w:t xml:space="preserve">are </w:t>
      </w:r>
      <w:r w:rsidRPr="00DF2B00">
        <w:rPr>
          <w:szCs w:val="24"/>
        </w:rPr>
        <w:t>coming together as teams</w:t>
      </w:r>
      <w:r w:rsidR="00683E48" w:rsidRPr="00DF2B00">
        <w:rPr>
          <w:szCs w:val="24"/>
        </w:rPr>
        <w:t xml:space="preserve"> within their classrooms to raise the most</w:t>
      </w:r>
      <w:r w:rsidRPr="00DF2B00">
        <w:rPr>
          <w:szCs w:val="24"/>
        </w:rPr>
        <w:t xml:space="preserve">. </w:t>
      </w:r>
      <w:r w:rsidR="00683E48" w:rsidRPr="00DF2B00">
        <w:rPr>
          <w:szCs w:val="24"/>
        </w:rPr>
        <w:t>The k</w:t>
      </w:r>
      <w:r w:rsidRPr="00DF2B00">
        <w:rPr>
          <w:szCs w:val="24"/>
        </w:rPr>
        <w:t>ids</w:t>
      </w:r>
      <w:r w:rsidR="00683E48" w:rsidRPr="00DF2B00">
        <w:rPr>
          <w:szCs w:val="24"/>
        </w:rPr>
        <w:t xml:space="preserve"> are</w:t>
      </w:r>
      <w:r w:rsidRPr="00DF2B00">
        <w:rPr>
          <w:szCs w:val="24"/>
        </w:rPr>
        <w:t xml:space="preserve"> excited to see the chart</w:t>
      </w:r>
      <w:r w:rsidR="00683E48" w:rsidRPr="00DF2B00">
        <w:rPr>
          <w:szCs w:val="24"/>
        </w:rPr>
        <w:t xml:space="preserve"> in the foyer to watch their progress</w:t>
      </w:r>
      <w:r w:rsidRPr="00DF2B00">
        <w:rPr>
          <w:szCs w:val="24"/>
        </w:rPr>
        <w:t xml:space="preserve">. </w:t>
      </w:r>
      <w:r w:rsidR="00683E48" w:rsidRPr="00DF2B00">
        <w:rPr>
          <w:szCs w:val="24"/>
        </w:rPr>
        <w:t>As donations come into the classrooms, they are weighed, and the k</w:t>
      </w:r>
      <w:r w:rsidRPr="00DF2B00">
        <w:rPr>
          <w:szCs w:val="24"/>
        </w:rPr>
        <w:t xml:space="preserve">ids </w:t>
      </w:r>
      <w:r w:rsidR="00683E48" w:rsidRPr="00DF2B00">
        <w:rPr>
          <w:szCs w:val="24"/>
        </w:rPr>
        <w:t xml:space="preserve">are </w:t>
      </w:r>
      <w:r w:rsidRPr="00DF2B00">
        <w:rPr>
          <w:szCs w:val="24"/>
        </w:rPr>
        <w:t xml:space="preserve">doing the math to add up totals. </w:t>
      </w:r>
    </w:p>
    <w:p w14:paraId="662E0E80" w14:textId="77777777" w:rsidR="00683E48" w:rsidRPr="00DF2B00" w:rsidRDefault="00683E48" w:rsidP="00683E48"/>
    <w:p w14:paraId="0FEF29CE" w14:textId="77777777" w:rsidR="00683E48" w:rsidRPr="00DF2B00" w:rsidRDefault="00683E48" w:rsidP="00683E48">
      <w:pPr>
        <w:rPr>
          <w:b/>
          <w:bCs/>
          <w:szCs w:val="24"/>
        </w:rPr>
      </w:pPr>
      <w:r w:rsidRPr="00DF2B00">
        <w:rPr>
          <w:b/>
          <w:bCs/>
          <w:szCs w:val="24"/>
        </w:rPr>
        <w:t>If you have not yet completed the 5 Essentials Survey online, please do so! This provides important data for our school and district to guide improvement.</w:t>
      </w:r>
    </w:p>
    <w:p w14:paraId="402CE76D" w14:textId="77777777" w:rsidR="00622214" w:rsidRDefault="00622214" w:rsidP="00683E48">
      <w:pPr>
        <w:rPr>
          <w:b/>
          <w:bCs/>
          <w:szCs w:val="24"/>
        </w:rPr>
      </w:pPr>
    </w:p>
    <w:p w14:paraId="40437B8A" w14:textId="77777777" w:rsidR="00622214" w:rsidRDefault="00622214" w:rsidP="00683E48">
      <w:pPr>
        <w:rPr>
          <w:b/>
          <w:bCs/>
          <w:szCs w:val="24"/>
        </w:rPr>
      </w:pPr>
    </w:p>
    <w:p w14:paraId="7DAD4F2F" w14:textId="77777777" w:rsidR="00622214" w:rsidRDefault="00622214" w:rsidP="00683E48">
      <w:pPr>
        <w:rPr>
          <w:b/>
          <w:bCs/>
          <w:szCs w:val="24"/>
        </w:rPr>
      </w:pPr>
    </w:p>
    <w:p w14:paraId="7BEEC0F8" w14:textId="77777777" w:rsidR="00622214" w:rsidRDefault="00622214" w:rsidP="00683E48">
      <w:pPr>
        <w:rPr>
          <w:b/>
          <w:bCs/>
          <w:szCs w:val="24"/>
        </w:rPr>
      </w:pPr>
    </w:p>
    <w:p w14:paraId="3EF08C4F" w14:textId="77777777" w:rsidR="00622214" w:rsidRDefault="00622214" w:rsidP="00683E48">
      <w:pPr>
        <w:rPr>
          <w:b/>
          <w:bCs/>
          <w:szCs w:val="24"/>
        </w:rPr>
      </w:pPr>
    </w:p>
    <w:p w14:paraId="65238D7D" w14:textId="116DDE29" w:rsidR="00683E48" w:rsidRPr="00DF2B00" w:rsidRDefault="00683E48" w:rsidP="00683E48">
      <w:pPr>
        <w:rPr>
          <w:szCs w:val="24"/>
        </w:rPr>
      </w:pPr>
      <w:r w:rsidRPr="00DF2B00">
        <w:rPr>
          <w:b/>
          <w:bCs/>
          <w:szCs w:val="24"/>
        </w:rPr>
        <w:t xml:space="preserve">Stratton is hiring! </w:t>
      </w:r>
      <w:r w:rsidRPr="00DF2B00">
        <w:rPr>
          <w:szCs w:val="24"/>
        </w:rPr>
        <w:t xml:space="preserve">We are looking for two educational assistants and </w:t>
      </w:r>
      <w:r w:rsidR="00135023">
        <w:rPr>
          <w:szCs w:val="24"/>
        </w:rPr>
        <w:t xml:space="preserve">a </w:t>
      </w:r>
      <w:r w:rsidRPr="00DF2B00">
        <w:rPr>
          <w:szCs w:val="24"/>
        </w:rPr>
        <w:t xml:space="preserve">crossing guard. </w:t>
      </w:r>
    </w:p>
    <w:p w14:paraId="0996032C" w14:textId="25A9A01D" w:rsidR="003B4671" w:rsidRPr="00DF2B00" w:rsidRDefault="003B4671" w:rsidP="00D0550B">
      <w:pPr>
        <w:rPr>
          <w:szCs w:val="24"/>
        </w:rPr>
      </w:pPr>
    </w:p>
    <w:p w14:paraId="270D0CFA" w14:textId="6D4CECA9" w:rsidR="003B4671" w:rsidRPr="00DF2B00" w:rsidRDefault="003B4671" w:rsidP="00D0550B">
      <w:pPr>
        <w:rPr>
          <w:b/>
          <w:bCs/>
          <w:szCs w:val="24"/>
          <w:u w:val="single"/>
        </w:rPr>
      </w:pPr>
      <w:r w:rsidRPr="00DF2B00">
        <w:rPr>
          <w:b/>
          <w:bCs/>
          <w:szCs w:val="24"/>
          <w:u w:val="single"/>
        </w:rPr>
        <w:t>Community Engagement – Parent Nights</w:t>
      </w:r>
    </w:p>
    <w:p w14:paraId="1992AEAF" w14:textId="77777777" w:rsidR="00683E48" w:rsidRPr="00DF2B00" w:rsidRDefault="003B4671" w:rsidP="00D0550B">
      <w:pPr>
        <w:rPr>
          <w:szCs w:val="24"/>
        </w:rPr>
      </w:pPr>
      <w:r w:rsidRPr="00DF2B00">
        <w:rPr>
          <w:szCs w:val="24"/>
        </w:rPr>
        <w:t xml:space="preserve">Kinder and </w:t>
      </w:r>
      <w:r w:rsidR="00683E48" w:rsidRPr="00DF2B00">
        <w:rPr>
          <w:szCs w:val="24"/>
        </w:rPr>
        <w:t>Gifted Magnet Program (</w:t>
      </w:r>
      <w:r w:rsidRPr="00DF2B00">
        <w:rPr>
          <w:szCs w:val="24"/>
        </w:rPr>
        <w:t>GMP</w:t>
      </w:r>
      <w:r w:rsidR="00683E48" w:rsidRPr="00DF2B00">
        <w:rPr>
          <w:szCs w:val="24"/>
        </w:rPr>
        <w:t>) events</w:t>
      </w:r>
      <w:r w:rsidRPr="00DF2B00">
        <w:rPr>
          <w:szCs w:val="24"/>
        </w:rPr>
        <w:t xml:space="preserve"> had the biggest turnout. </w:t>
      </w:r>
      <w:r w:rsidR="00683E48" w:rsidRPr="00DF2B00">
        <w:rPr>
          <w:szCs w:val="24"/>
        </w:rPr>
        <w:t xml:space="preserve">There were </w:t>
      </w:r>
      <w:r w:rsidRPr="00DF2B00">
        <w:rPr>
          <w:szCs w:val="24"/>
        </w:rPr>
        <w:t>6-10 families</w:t>
      </w:r>
      <w:r w:rsidR="00683E48" w:rsidRPr="00DF2B00">
        <w:rPr>
          <w:szCs w:val="24"/>
        </w:rPr>
        <w:t xml:space="preserve"> attending</w:t>
      </w:r>
      <w:r w:rsidRPr="00DF2B00">
        <w:rPr>
          <w:szCs w:val="24"/>
        </w:rPr>
        <w:t xml:space="preserve"> for most other events. Each teacher </w:t>
      </w:r>
      <w:r w:rsidR="00683E48" w:rsidRPr="00DF2B00">
        <w:rPr>
          <w:szCs w:val="24"/>
        </w:rPr>
        <w:t xml:space="preserve">had a </w:t>
      </w:r>
      <w:r w:rsidRPr="00DF2B00">
        <w:rPr>
          <w:szCs w:val="24"/>
        </w:rPr>
        <w:t>different</w:t>
      </w:r>
      <w:r w:rsidR="00683E48" w:rsidRPr="00DF2B00">
        <w:rPr>
          <w:szCs w:val="24"/>
        </w:rPr>
        <w:t xml:space="preserve"> type of information to prevent to families (math curriculum, GMP information, etc.)</w:t>
      </w:r>
      <w:r w:rsidRPr="00DF2B00">
        <w:rPr>
          <w:szCs w:val="24"/>
        </w:rPr>
        <w:t xml:space="preserve">. </w:t>
      </w:r>
    </w:p>
    <w:p w14:paraId="508A4E53" w14:textId="4366D80A" w:rsidR="003B4671" w:rsidRPr="00DF2B00" w:rsidRDefault="003B4671" w:rsidP="00D0550B">
      <w:pPr>
        <w:rPr>
          <w:szCs w:val="24"/>
        </w:rPr>
      </w:pPr>
      <w:r w:rsidRPr="00DF2B00">
        <w:rPr>
          <w:szCs w:val="24"/>
        </w:rPr>
        <w:t xml:space="preserve">Ms. Michelle </w:t>
      </w:r>
      <w:r w:rsidR="00683E48" w:rsidRPr="00DF2B00">
        <w:rPr>
          <w:szCs w:val="24"/>
        </w:rPr>
        <w:t xml:space="preserve">Mawhiney is </w:t>
      </w:r>
      <w:r w:rsidRPr="00DF2B00">
        <w:rPr>
          <w:szCs w:val="24"/>
        </w:rPr>
        <w:t xml:space="preserve">planning a </w:t>
      </w:r>
      <w:r w:rsidR="00683E48" w:rsidRPr="00DF2B00">
        <w:rPr>
          <w:szCs w:val="24"/>
        </w:rPr>
        <w:t>Random Acts of Kindness (</w:t>
      </w:r>
      <w:r w:rsidRPr="00DF2B00">
        <w:rPr>
          <w:szCs w:val="24"/>
        </w:rPr>
        <w:t>RAK</w:t>
      </w:r>
      <w:r w:rsidR="00683E48" w:rsidRPr="00DF2B00">
        <w:rPr>
          <w:szCs w:val="24"/>
        </w:rPr>
        <w:t>)</w:t>
      </w:r>
      <w:r w:rsidRPr="00DF2B00">
        <w:rPr>
          <w:szCs w:val="24"/>
        </w:rPr>
        <w:t xml:space="preserve"> night</w:t>
      </w:r>
      <w:r w:rsidR="00683E48" w:rsidRPr="00DF2B00">
        <w:rPr>
          <w:szCs w:val="24"/>
        </w:rPr>
        <w:t xml:space="preserve"> for Wed.,</w:t>
      </w:r>
      <w:r w:rsidRPr="00DF2B00">
        <w:rPr>
          <w:szCs w:val="24"/>
        </w:rPr>
        <w:t xml:space="preserve"> Feb 21 5:30-7pm. Different grade levels will do different RAK projects. Each </w:t>
      </w:r>
      <w:r w:rsidR="00683E48" w:rsidRPr="00DF2B00">
        <w:rPr>
          <w:szCs w:val="24"/>
        </w:rPr>
        <w:t xml:space="preserve">student </w:t>
      </w:r>
      <w:r w:rsidRPr="00DF2B00">
        <w:rPr>
          <w:szCs w:val="24"/>
        </w:rPr>
        <w:t xml:space="preserve">can go </w:t>
      </w:r>
      <w:r w:rsidR="00683E48" w:rsidRPr="00DF2B00">
        <w:rPr>
          <w:szCs w:val="24"/>
        </w:rPr>
        <w:t>d</w:t>
      </w:r>
      <w:r w:rsidRPr="00DF2B00">
        <w:rPr>
          <w:szCs w:val="24"/>
        </w:rPr>
        <w:t xml:space="preserve">o 4 different projects to take home </w:t>
      </w:r>
      <w:r w:rsidR="00683E48" w:rsidRPr="00DF2B00">
        <w:rPr>
          <w:szCs w:val="24"/>
        </w:rPr>
        <w:t>(</w:t>
      </w:r>
      <w:r w:rsidRPr="00DF2B00">
        <w:rPr>
          <w:szCs w:val="24"/>
        </w:rPr>
        <w:t>20 min for each project</w:t>
      </w:r>
      <w:r w:rsidR="00683E48" w:rsidRPr="00DF2B00">
        <w:rPr>
          <w:szCs w:val="24"/>
        </w:rPr>
        <w:t>) plus some introductory words from Ms. Mawhiney.</w:t>
      </w:r>
    </w:p>
    <w:p w14:paraId="2B60F377" w14:textId="480098FE" w:rsidR="003B4671" w:rsidRPr="00DF2B00" w:rsidRDefault="00683E48" w:rsidP="00D0550B">
      <w:pPr>
        <w:rPr>
          <w:szCs w:val="24"/>
        </w:rPr>
      </w:pPr>
      <w:r w:rsidRPr="00DF2B00">
        <w:rPr>
          <w:szCs w:val="24"/>
        </w:rPr>
        <w:t>Leadership is working to refine the process for planning these events and best using resources, including considering the teachers’ time compared to turn-out. More schoolwide events are being considered for the future, including possible</w:t>
      </w:r>
      <w:r w:rsidR="003B4671" w:rsidRPr="00DF2B00">
        <w:rPr>
          <w:szCs w:val="24"/>
        </w:rPr>
        <w:t xml:space="preserve"> “Around the World” </w:t>
      </w:r>
      <w:r w:rsidRPr="00DF2B00">
        <w:rPr>
          <w:szCs w:val="24"/>
        </w:rPr>
        <w:t xml:space="preserve">or </w:t>
      </w:r>
      <w:r w:rsidR="003B4671" w:rsidRPr="00DF2B00">
        <w:rPr>
          <w:szCs w:val="24"/>
        </w:rPr>
        <w:t xml:space="preserve">“Steam” themes. </w:t>
      </w:r>
      <w:r w:rsidRPr="00DF2B00">
        <w:rPr>
          <w:szCs w:val="24"/>
        </w:rPr>
        <w:t>Schoolwide events generally have more turn-out by families.</w:t>
      </w:r>
    </w:p>
    <w:p w14:paraId="0D1CC2F6" w14:textId="77777777" w:rsidR="003B4671" w:rsidRPr="00DF2B00" w:rsidRDefault="003B4671" w:rsidP="00D0550B">
      <w:pPr>
        <w:rPr>
          <w:szCs w:val="24"/>
        </w:rPr>
      </w:pPr>
    </w:p>
    <w:p w14:paraId="1ABEE4C4" w14:textId="1E8FAE04" w:rsidR="003B4671" w:rsidRPr="00DF2B00" w:rsidRDefault="003B4671" w:rsidP="00D0550B">
      <w:pPr>
        <w:rPr>
          <w:b/>
          <w:bCs/>
          <w:szCs w:val="24"/>
          <w:u w:val="single"/>
        </w:rPr>
      </w:pPr>
      <w:r w:rsidRPr="00DF2B00">
        <w:rPr>
          <w:b/>
          <w:bCs/>
          <w:szCs w:val="24"/>
          <w:u w:val="single"/>
        </w:rPr>
        <w:t>Katherine Siegel –Introduction</w:t>
      </w:r>
    </w:p>
    <w:p w14:paraId="6D6B73A7" w14:textId="5FB5EE39" w:rsidR="00683E48" w:rsidRPr="00DF2B00" w:rsidRDefault="00683E48" w:rsidP="00D0550B">
      <w:pPr>
        <w:rPr>
          <w:szCs w:val="24"/>
        </w:rPr>
      </w:pPr>
      <w:r w:rsidRPr="00DF2B00">
        <w:rPr>
          <w:szCs w:val="24"/>
        </w:rPr>
        <w:t>Ms. Siegel is new at Stratton this year, as is her position, so an introduction is warranted.</w:t>
      </w:r>
    </w:p>
    <w:p w14:paraId="3141A5EA" w14:textId="64907D1D" w:rsidR="003B4671" w:rsidRPr="00DF2B00" w:rsidRDefault="00CA56EC" w:rsidP="00D0550B">
      <w:pPr>
        <w:rPr>
          <w:szCs w:val="24"/>
        </w:rPr>
      </w:pPr>
      <w:r w:rsidRPr="00DF2B00">
        <w:rPr>
          <w:szCs w:val="24"/>
        </w:rPr>
        <w:t xml:space="preserve">Her new role is that of a dean, of which there are 8 within the elementary </w:t>
      </w:r>
      <w:r w:rsidR="00622214" w:rsidRPr="00DF2B00">
        <w:rPr>
          <w:szCs w:val="24"/>
        </w:rPr>
        <w:t>schools</w:t>
      </w:r>
      <w:r w:rsidRPr="00DF2B00">
        <w:rPr>
          <w:szCs w:val="24"/>
        </w:rPr>
        <w:t xml:space="preserve"> in the district. Her primary areas of focus will be behavior and attendance. She is also the </w:t>
      </w:r>
      <w:r w:rsidR="003B4671" w:rsidRPr="00DF2B00">
        <w:rPr>
          <w:szCs w:val="24"/>
        </w:rPr>
        <w:t xml:space="preserve">Ambassador for CSSM (Comprehensive Student Support Model) </w:t>
      </w:r>
      <w:r w:rsidR="00622214" w:rsidRPr="00DF2B00">
        <w:rPr>
          <w:szCs w:val="24"/>
        </w:rPr>
        <w:t>Committee and</w:t>
      </w:r>
      <w:r w:rsidRPr="00DF2B00">
        <w:rPr>
          <w:szCs w:val="24"/>
        </w:rPr>
        <w:t xml:space="preserve"> will be supporting </w:t>
      </w:r>
      <w:r w:rsidR="003B4671" w:rsidRPr="00DF2B00">
        <w:rPr>
          <w:szCs w:val="24"/>
        </w:rPr>
        <w:t>RAK</w:t>
      </w:r>
      <w:r w:rsidRPr="00DF2B00">
        <w:rPr>
          <w:szCs w:val="24"/>
        </w:rPr>
        <w:t xml:space="preserve"> and helping interpret and implement the</w:t>
      </w:r>
      <w:r w:rsidR="003B4671" w:rsidRPr="00DF2B00">
        <w:rPr>
          <w:szCs w:val="24"/>
        </w:rPr>
        <w:t xml:space="preserve"> Panorama</w:t>
      </w:r>
      <w:r w:rsidRPr="00DF2B00">
        <w:rPr>
          <w:szCs w:val="24"/>
        </w:rPr>
        <w:t xml:space="preserve"> data</w:t>
      </w:r>
      <w:r w:rsidR="003B4671" w:rsidRPr="00DF2B00">
        <w:rPr>
          <w:szCs w:val="24"/>
        </w:rPr>
        <w:t>.</w:t>
      </w:r>
    </w:p>
    <w:p w14:paraId="511C18E3" w14:textId="34EF9072" w:rsidR="003B4671" w:rsidRPr="00DF2B00" w:rsidRDefault="00CA56EC" w:rsidP="00D0550B">
      <w:pPr>
        <w:rPr>
          <w:szCs w:val="24"/>
        </w:rPr>
      </w:pPr>
      <w:r w:rsidRPr="00DF2B00">
        <w:rPr>
          <w:szCs w:val="24"/>
        </w:rPr>
        <w:t>Ms. Siegel has been i</w:t>
      </w:r>
      <w:r w:rsidR="003B4671" w:rsidRPr="00DF2B00">
        <w:rPr>
          <w:szCs w:val="24"/>
        </w:rPr>
        <w:t xml:space="preserve">n </w:t>
      </w:r>
      <w:r w:rsidRPr="00DF2B00">
        <w:rPr>
          <w:szCs w:val="24"/>
        </w:rPr>
        <w:t>education</w:t>
      </w:r>
      <w:r w:rsidR="003B4671" w:rsidRPr="00DF2B00">
        <w:rPr>
          <w:szCs w:val="24"/>
        </w:rPr>
        <w:t xml:space="preserve"> since 2006</w:t>
      </w:r>
      <w:r w:rsidRPr="00DF2B00">
        <w:rPr>
          <w:szCs w:val="24"/>
        </w:rPr>
        <w:t xml:space="preserve">, including as a </w:t>
      </w:r>
      <w:r w:rsidR="003B4671" w:rsidRPr="00DF2B00">
        <w:rPr>
          <w:szCs w:val="24"/>
        </w:rPr>
        <w:t>sub</w:t>
      </w:r>
      <w:r w:rsidRPr="00DF2B00">
        <w:rPr>
          <w:szCs w:val="24"/>
        </w:rPr>
        <w:t>stitute teacher</w:t>
      </w:r>
      <w:r w:rsidR="003B4671" w:rsidRPr="00DF2B00">
        <w:rPr>
          <w:szCs w:val="24"/>
        </w:rPr>
        <w:t>, para</w:t>
      </w:r>
      <w:r w:rsidRPr="00DF2B00">
        <w:rPr>
          <w:szCs w:val="24"/>
        </w:rPr>
        <w:t>-professional</w:t>
      </w:r>
      <w:r w:rsidR="003B4671" w:rsidRPr="00DF2B00">
        <w:rPr>
          <w:szCs w:val="24"/>
        </w:rPr>
        <w:t xml:space="preserve">, </w:t>
      </w:r>
      <w:r w:rsidRPr="00DF2B00">
        <w:rPr>
          <w:szCs w:val="24"/>
        </w:rPr>
        <w:t xml:space="preserve">and </w:t>
      </w:r>
      <w:r w:rsidR="003B4671" w:rsidRPr="00DF2B00">
        <w:rPr>
          <w:szCs w:val="24"/>
        </w:rPr>
        <w:t>classroom</w:t>
      </w:r>
      <w:r w:rsidRPr="00DF2B00">
        <w:rPr>
          <w:szCs w:val="24"/>
        </w:rPr>
        <w:t xml:space="preserve"> teacher. She </w:t>
      </w:r>
      <w:r w:rsidR="00622214" w:rsidRPr="00DF2B00">
        <w:rPr>
          <w:szCs w:val="24"/>
        </w:rPr>
        <w:t>has</w:t>
      </w:r>
      <w:r w:rsidRPr="00DF2B00">
        <w:rPr>
          <w:szCs w:val="24"/>
        </w:rPr>
        <w:t xml:space="preserve"> worked in</w:t>
      </w:r>
      <w:r w:rsidR="003B4671" w:rsidRPr="00DF2B00">
        <w:rPr>
          <w:szCs w:val="24"/>
        </w:rPr>
        <w:t xml:space="preserve"> private, public, charter</w:t>
      </w:r>
      <w:r w:rsidRPr="00DF2B00">
        <w:rPr>
          <w:szCs w:val="24"/>
        </w:rPr>
        <w:t xml:space="preserve"> schools, most recently as the </w:t>
      </w:r>
      <w:r w:rsidR="003B4671" w:rsidRPr="00DF2B00">
        <w:rPr>
          <w:szCs w:val="24"/>
        </w:rPr>
        <w:t>principal</w:t>
      </w:r>
      <w:r w:rsidRPr="00DF2B00">
        <w:rPr>
          <w:szCs w:val="24"/>
        </w:rPr>
        <w:t xml:space="preserve"> of a charter school.</w:t>
      </w:r>
    </w:p>
    <w:p w14:paraId="7959E7A8" w14:textId="2F6EC313" w:rsidR="003B4671" w:rsidRPr="00DF2B00" w:rsidRDefault="00CA56EC" w:rsidP="00D0550B">
      <w:pPr>
        <w:rPr>
          <w:szCs w:val="24"/>
        </w:rPr>
      </w:pPr>
      <w:r w:rsidRPr="00DF2B00">
        <w:rPr>
          <w:szCs w:val="24"/>
        </w:rPr>
        <w:t>She l</w:t>
      </w:r>
      <w:r w:rsidR="003B4671" w:rsidRPr="00DF2B00">
        <w:rPr>
          <w:szCs w:val="24"/>
        </w:rPr>
        <w:t>oves the staff at Stratton</w:t>
      </w:r>
      <w:r w:rsidRPr="00DF2B00">
        <w:rPr>
          <w:szCs w:val="24"/>
        </w:rPr>
        <w:t xml:space="preserve">. “They’re here for </w:t>
      </w:r>
      <w:r w:rsidR="003B4671" w:rsidRPr="00DF2B00">
        <w:rPr>
          <w:szCs w:val="24"/>
        </w:rPr>
        <w:t>all there for the right reasons – the kids.</w:t>
      </w:r>
      <w:r w:rsidRPr="00DF2B00">
        <w:rPr>
          <w:szCs w:val="24"/>
        </w:rPr>
        <w:t>”</w:t>
      </w:r>
    </w:p>
    <w:p w14:paraId="117E0362" w14:textId="40FC9C9A" w:rsidR="003B4671" w:rsidRPr="00DF2B00" w:rsidRDefault="00CA56EC" w:rsidP="00D0550B">
      <w:pPr>
        <w:rPr>
          <w:szCs w:val="24"/>
        </w:rPr>
      </w:pPr>
      <w:r w:rsidRPr="00DF2B00">
        <w:rPr>
          <w:szCs w:val="24"/>
        </w:rPr>
        <w:t>She is working to help</w:t>
      </w:r>
      <w:r w:rsidR="003B4671" w:rsidRPr="00DF2B00">
        <w:rPr>
          <w:szCs w:val="24"/>
        </w:rPr>
        <w:t xml:space="preserve"> move committees along</w:t>
      </w:r>
      <w:r w:rsidRPr="00DF2B00">
        <w:rPr>
          <w:szCs w:val="24"/>
        </w:rPr>
        <w:t xml:space="preserve"> and is currently working through a d</w:t>
      </w:r>
      <w:r w:rsidR="003B4671" w:rsidRPr="00DF2B00">
        <w:rPr>
          <w:szCs w:val="24"/>
        </w:rPr>
        <w:t xml:space="preserve">istrict checklist for guiding CSSM Committee. </w:t>
      </w:r>
      <w:r w:rsidRPr="00DF2B00">
        <w:rPr>
          <w:szCs w:val="24"/>
        </w:rPr>
        <w:t>She would like to create</w:t>
      </w:r>
      <w:r w:rsidR="003B4671" w:rsidRPr="00DF2B00">
        <w:rPr>
          <w:szCs w:val="24"/>
        </w:rPr>
        <w:t xml:space="preserve"> a video to introduce RAK to parents. </w:t>
      </w:r>
      <w:r w:rsidRPr="00DF2B00">
        <w:rPr>
          <w:szCs w:val="24"/>
        </w:rPr>
        <w:t>She wants to s</w:t>
      </w:r>
      <w:r w:rsidR="003B4671" w:rsidRPr="00DF2B00">
        <w:rPr>
          <w:szCs w:val="24"/>
        </w:rPr>
        <w:t>upport students and student engagement.</w:t>
      </w:r>
    </w:p>
    <w:p w14:paraId="10FDD821" w14:textId="77777777" w:rsidR="00622214" w:rsidRDefault="00622214" w:rsidP="00D0550B">
      <w:pPr>
        <w:rPr>
          <w:szCs w:val="24"/>
        </w:rPr>
      </w:pPr>
    </w:p>
    <w:p w14:paraId="79C02DE3" w14:textId="77777777" w:rsidR="00622214" w:rsidRDefault="00622214" w:rsidP="00D0550B">
      <w:pPr>
        <w:rPr>
          <w:szCs w:val="24"/>
        </w:rPr>
      </w:pPr>
    </w:p>
    <w:p w14:paraId="006E0C34" w14:textId="77777777" w:rsidR="00622214" w:rsidRDefault="00622214" w:rsidP="00D0550B">
      <w:pPr>
        <w:rPr>
          <w:szCs w:val="24"/>
        </w:rPr>
      </w:pPr>
    </w:p>
    <w:p w14:paraId="030316AA" w14:textId="77777777" w:rsidR="00622214" w:rsidRDefault="00622214" w:rsidP="00D0550B">
      <w:pPr>
        <w:rPr>
          <w:szCs w:val="24"/>
        </w:rPr>
      </w:pPr>
    </w:p>
    <w:p w14:paraId="32B24E5F" w14:textId="77777777" w:rsidR="00622214" w:rsidRDefault="00622214" w:rsidP="00D0550B">
      <w:pPr>
        <w:rPr>
          <w:szCs w:val="24"/>
        </w:rPr>
      </w:pPr>
    </w:p>
    <w:p w14:paraId="1B256D51" w14:textId="77777777" w:rsidR="00622214" w:rsidRDefault="00622214" w:rsidP="00D0550B">
      <w:pPr>
        <w:rPr>
          <w:szCs w:val="24"/>
        </w:rPr>
      </w:pPr>
    </w:p>
    <w:p w14:paraId="69223396" w14:textId="77777777" w:rsidR="00622214" w:rsidRDefault="00622214" w:rsidP="00D0550B">
      <w:pPr>
        <w:rPr>
          <w:szCs w:val="24"/>
        </w:rPr>
      </w:pPr>
    </w:p>
    <w:p w14:paraId="5403A8F3" w14:textId="05DF7899" w:rsidR="00CA56EC" w:rsidRPr="00DF2B00" w:rsidRDefault="00CA56EC" w:rsidP="00D0550B">
      <w:pPr>
        <w:rPr>
          <w:szCs w:val="24"/>
        </w:rPr>
      </w:pPr>
      <w:r w:rsidRPr="00DF2B00">
        <w:rPr>
          <w:szCs w:val="24"/>
        </w:rPr>
        <w:t xml:space="preserve">Attendance: </w:t>
      </w:r>
      <w:r w:rsidR="003B4671" w:rsidRPr="00DF2B00">
        <w:rPr>
          <w:szCs w:val="24"/>
        </w:rPr>
        <w:t xml:space="preserve">Since COVID, attendance is challenging. </w:t>
      </w:r>
      <w:r w:rsidRPr="00DF2B00">
        <w:rPr>
          <w:szCs w:val="24"/>
        </w:rPr>
        <w:t>We have to g</w:t>
      </w:r>
      <w:r w:rsidR="003B4671" w:rsidRPr="00DF2B00">
        <w:rPr>
          <w:szCs w:val="24"/>
        </w:rPr>
        <w:t xml:space="preserve">et parents re-engaged in school. Out of 520-ish absences, 129 are prearranged </w:t>
      </w:r>
      <w:r w:rsidRPr="00DF2B00">
        <w:rPr>
          <w:szCs w:val="24"/>
        </w:rPr>
        <w:t xml:space="preserve">for </w:t>
      </w:r>
      <w:r w:rsidR="003B4671" w:rsidRPr="00DF2B00">
        <w:rPr>
          <w:szCs w:val="24"/>
        </w:rPr>
        <w:t xml:space="preserve">vacations. </w:t>
      </w:r>
      <w:r w:rsidRPr="00DF2B00">
        <w:rPr>
          <w:szCs w:val="24"/>
        </w:rPr>
        <w:t>There is a lot</w:t>
      </w:r>
      <w:r w:rsidR="003B4671" w:rsidRPr="00DF2B00">
        <w:rPr>
          <w:szCs w:val="24"/>
        </w:rPr>
        <w:t xml:space="preserve"> of illness too. Attendance is about 90%,</w:t>
      </w:r>
      <w:r w:rsidRPr="00DF2B00">
        <w:rPr>
          <w:szCs w:val="24"/>
        </w:rPr>
        <w:t xml:space="preserve"> and our</w:t>
      </w:r>
      <w:r w:rsidR="003B4671" w:rsidRPr="00DF2B00">
        <w:rPr>
          <w:szCs w:val="24"/>
        </w:rPr>
        <w:t xml:space="preserve"> goal is 95%. </w:t>
      </w:r>
    </w:p>
    <w:p w14:paraId="52276E1B" w14:textId="64C4A3A1" w:rsidR="003B4671" w:rsidRPr="00DF2B00" w:rsidRDefault="003B4671" w:rsidP="00D0550B">
      <w:pPr>
        <w:rPr>
          <w:szCs w:val="24"/>
        </w:rPr>
      </w:pPr>
      <w:r w:rsidRPr="00DF2B00">
        <w:rPr>
          <w:szCs w:val="24"/>
        </w:rPr>
        <w:t>Behavior</w:t>
      </w:r>
      <w:r w:rsidR="00CA56EC" w:rsidRPr="00DF2B00">
        <w:rPr>
          <w:szCs w:val="24"/>
        </w:rPr>
        <w:t>:</w:t>
      </w:r>
      <w:r w:rsidRPr="00DF2B00">
        <w:rPr>
          <w:szCs w:val="24"/>
        </w:rPr>
        <w:t xml:space="preserve"> </w:t>
      </w:r>
      <w:r w:rsidR="00CA56EC" w:rsidRPr="00DF2B00">
        <w:rPr>
          <w:szCs w:val="24"/>
        </w:rPr>
        <w:t>S</w:t>
      </w:r>
      <w:r w:rsidRPr="00DF2B00">
        <w:rPr>
          <w:szCs w:val="24"/>
        </w:rPr>
        <w:t xml:space="preserve">he’s there </w:t>
      </w:r>
      <w:r w:rsidR="00CA56EC" w:rsidRPr="00DF2B00">
        <w:rPr>
          <w:szCs w:val="24"/>
        </w:rPr>
        <w:t>to assist with larger incidents and help w</w:t>
      </w:r>
      <w:r w:rsidRPr="00DF2B00">
        <w:rPr>
          <w:szCs w:val="24"/>
        </w:rPr>
        <w:t>ork toward preventi</w:t>
      </w:r>
      <w:r w:rsidR="00CA56EC" w:rsidRPr="00DF2B00">
        <w:rPr>
          <w:szCs w:val="24"/>
        </w:rPr>
        <w:t>ng those</w:t>
      </w:r>
      <w:r w:rsidRPr="00DF2B00">
        <w:rPr>
          <w:szCs w:val="24"/>
        </w:rPr>
        <w:t xml:space="preserve">. </w:t>
      </w:r>
      <w:r w:rsidR="00CA56EC" w:rsidRPr="00DF2B00">
        <w:rPr>
          <w:szCs w:val="24"/>
        </w:rPr>
        <w:t>They’ve begun r</w:t>
      </w:r>
      <w:r w:rsidRPr="00DF2B00">
        <w:rPr>
          <w:szCs w:val="24"/>
        </w:rPr>
        <w:t xml:space="preserve">estorative practice groups with </w:t>
      </w:r>
      <w:r w:rsidR="00CA56EC" w:rsidRPr="00DF2B00">
        <w:rPr>
          <w:szCs w:val="24"/>
        </w:rPr>
        <w:t>several</w:t>
      </w:r>
      <w:r w:rsidRPr="00DF2B00">
        <w:rPr>
          <w:szCs w:val="24"/>
        </w:rPr>
        <w:t xml:space="preserve"> classrooms, similar to </w:t>
      </w:r>
      <w:r w:rsidR="00CA56EC" w:rsidRPr="00DF2B00">
        <w:rPr>
          <w:szCs w:val="24"/>
        </w:rPr>
        <w:t>a Capturing Kids Hearts (</w:t>
      </w:r>
      <w:r w:rsidRPr="00DF2B00">
        <w:rPr>
          <w:szCs w:val="24"/>
        </w:rPr>
        <w:t>CKH</w:t>
      </w:r>
      <w:r w:rsidR="00CA56EC" w:rsidRPr="00DF2B00">
        <w:rPr>
          <w:szCs w:val="24"/>
        </w:rPr>
        <w:t>)</w:t>
      </w:r>
      <w:r w:rsidRPr="00DF2B00">
        <w:rPr>
          <w:szCs w:val="24"/>
        </w:rPr>
        <w:t xml:space="preserve"> practice. </w:t>
      </w:r>
      <w:r w:rsidR="00B404B1" w:rsidRPr="00DF2B00">
        <w:rPr>
          <w:szCs w:val="24"/>
        </w:rPr>
        <w:t>These sessions have helped</w:t>
      </w:r>
      <w:r w:rsidRPr="00DF2B00">
        <w:rPr>
          <w:szCs w:val="24"/>
        </w:rPr>
        <w:t xml:space="preserve"> in a classroom with </w:t>
      </w:r>
      <w:r w:rsidR="00DF2B00" w:rsidRPr="00DF2B00">
        <w:rPr>
          <w:szCs w:val="24"/>
        </w:rPr>
        <w:t>significant</w:t>
      </w:r>
      <w:r w:rsidR="00B404B1" w:rsidRPr="00DF2B00">
        <w:rPr>
          <w:szCs w:val="24"/>
        </w:rPr>
        <w:t xml:space="preserve"> </w:t>
      </w:r>
      <w:r w:rsidRPr="00DF2B00">
        <w:rPr>
          <w:szCs w:val="24"/>
        </w:rPr>
        <w:t>disruptive behaviors and help</w:t>
      </w:r>
      <w:r w:rsidR="00B404B1" w:rsidRPr="00DF2B00">
        <w:rPr>
          <w:szCs w:val="24"/>
        </w:rPr>
        <w:t>ed disruptive students</w:t>
      </w:r>
      <w:r w:rsidRPr="00DF2B00">
        <w:rPr>
          <w:szCs w:val="24"/>
        </w:rPr>
        <w:t xml:space="preserve"> acknowledge challenges that</w:t>
      </w:r>
      <w:r w:rsidR="00B404B1" w:rsidRPr="00DF2B00">
        <w:rPr>
          <w:szCs w:val="24"/>
        </w:rPr>
        <w:t xml:space="preserve"> behavior</w:t>
      </w:r>
      <w:r w:rsidRPr="00DF2B00">
        <w:rPr>
          <w:szCs w:val="24"/>
        </w:rPr>
        <w:t xml:space="preserve"> presents to the</w:t>
      </w:r>
      <w:r w:rsidR="00B404B1" w:rsidRPr="00DF2B00">
        <w:rPr>
          <w:szCs w:val="24"/>
        </w:rPr>
        <w:t>ir</w:t>
      </w:r>
      <w:r w:rsidRPr="00DF2B00">
        <w:rPr>
          <w:szCs w:val="24"/>
        </w:rPr>
        <w:t xml:space="preserve"> class. </w:t>
      </w:r>
      <w:r w:rsidR="00B404B1" w:rsidRPr="00DF2B00">
        <w:rPr>
          <w:szCs w:val="24"/>
        </w:rPr>
        <w:t>One of the classrooms was working on p</w:t>
      </w:r>
      <w:r w:rsidRPr="00DF2B00">
        <w:rPr>
          <w:szCs w:val="24"/>
        </w:rPr>
        <w:t xml:space="preserve">racticing proper behavior with a sub after a </w:t>
      </w:r>
      <w:r w:rsidR="00B404B1" w:rsidRPr="00DF2B00">
        <w:rPr>
          <w:szCs w:val="24"/>
        </w:rPr>
        <w:t>problematic day with a sub</w:t>
      </w:r>
      <w:r w:rsidRPr="00DF2B00">
        <w:rPr>
          <w:szCs w:val="24"/>
        </w:rPr>
        <w:t xml:space="preserve">. </w:t>
      </w:r>
    </w:p>
    <w:p w14:paraId="696E71FA" w14:textId="3FA189F4" w:rsidR="003B4671" w:rsidRPr="00DF2B00" w:rsidRDefault="00DF2B00" w:rsidP="00D0550B">
      <w:pPr>
        <w:rPr>
          <w:szCs w:val="24"/>
        </w:rPr>
      </w:pPr>
      <w:r w:rsidRPr="00DF2B00">
        <w:rPr>
          <w:szCs w:val="24"/>
        </w:rPr>
        <w:t>For c</w:t>
      </w:r>
      <w:r w:rsidR="003B4671" w:rsidRPr="00DF2B00">
        <w:rPr>
          <w:szCs w:val="24"/>
        </w:rPr>
        <w:t>hronic attendance problems</w:t>
      </w:r>
      <w:r w:rsidRPr="00DF2B00">
        <w:rPr>
          <w:szCs w:val="24"/>
        </w:rPr>
        <w:t>, we may connect families to</w:t>
      </w:r>
      <w:r w:rsidR="003B4671" w:rsidRPr="00DF2B00">
        <w:rPr>
          <w:szCs w:val="24"/>
        </w:rPr>
        <w:t xml:space="preserve"> New Horizons</w:t>
      </w:r>
      <w:r w:rsidRPr="00DF2B00">
        <w:rPr>
          <w:szCs w:val="24"/>
        </w:rPr>
        <w:t>. They can provide</w:t>
      </w:r>
      <w:r w:rsidR="003B4671" w:rsidRPr="00DF2B00">
        <w:rPr>
          <w:szCs w:val="24"/>
        </w:rPr>
        <w:t xml:space="preserve"> transportation for tier ii or iii attendance problems</w:t>
      </w:r>
      <w:r w:rsidRPr="00DF2B00">
        <w:rPr>
          <w:szCs w:val="24"/>
        </w:rPr>
        <w:t xml:space="preserve"> (children who show needs for further support in the area of attendance)</w:t>
      </w:r>
      <w:r w:rsidR="003B4671" w:rsidRPr="00DF2B00">
        <w:rPr>
          <w:szCs w:val="24"/>
        </w:rPr>
        <w:t xml:space="preserve">. </w:t>
      </w:r>
    </w:p>
    <w:p w14:paraId="40D568E2" w14:textId="77777777" w:rsidR="003B4671" w:rsidRPr="00DF2B00" w:rsidRDefault="003B4671" w:rsidP="00D0550B">
      <w:pPr>
        <w:rPr>
          <w:szCs w:val="24"/>
        </w:rPr>
      </w:pPr>
    </w:p>
    <w:p w14:paraId="125F4B53" w14:textId="6DBF065D" w:rsidR="003B4671" w:rsidRPr="00DF2B00" w:rsidRDefault="003B4671" w:rsidP="00D0550B">
      <w:pPr>
        <w:rPr>
          <w:b/>
          <w:bCs/>
          <w:szCs w:val="24"/>
          <w:u w:val="single"/>
        </w:rPr>
      </w:pPr>
      <w:r w:rsidRPr="00DF2B00">
        <w:rPr>
          <w:b/>
          <w:bCs/>
          <w:szCs w:val="24"/>
          <w:u w:val="single"/>
        </w:rPr>
        <w:t>Crisis Team &amp; Safety Update</w:t>
      </w:r>
    </w:p>
    <w:p w14:paraId="6A3C561B" w14:textId="77777777" w:rsidR="00DF2B00" w:rsidRPr="00DF2B00" w:rsidRDefault="00DF2B00" w:rsidP="00D0550B">
      <w:pPr>
        <w:rPr>
          <w:szCs w:val="24"/>
        </w:rPr>
      </w:pPr>
      <w:r w:rsidRPr="00DF2B00">
        <w:rPr>
          <w:szCs w:val="24"/>
        </w:rPr>
        <w:t>The d</w:t>
      </w:r>
      <w:r w:rsidR="003B4671" w:rsidRPr="00DF2B00">
        <w:rPr>
          <w:szCs w:val="24"/>
        </w:rPr>
        <w:t xml:space="preserve">istrict </w:t>
      </w:r>
      <w:r w:rsidRPr="00DF2B00">
        <w:rPr>
          <w:szCs w:val="24"/>
        </w:rPr>
        <w:t xml:space="preserve">is </w:t>
      </w:r>
      <w:r w:rsidR="003B4671" w:rsidRPr="00DF2B00">
        <w:rPr>
          <w:szCs w:val="24"/>
        </w:rPr>
        <w:t>reviewing safety in the buildings</w:t>
      </w:r>
      <w:r w:rsidRPr="00DF2B00">
        <w:rPr>
          <w:szCs w:val="24"/>
        </w:rPr>
        <w:t xml:space="preserve"> and</w:t>
      </w:r>
      <w:r w:rsidR="003B4671" w:rsidRPr="00DF2B00">
        <w:rPr>
          <w:szCs w:val="24"/>
        </w:rPr>
        <w:t xml:space="preserve"> looking at upgrading the buildings, esp. entrances. </w:t>
      </w:r>
      <w:r w:rsidRPr="00DF2B00">
        <w:rPr>
          <w:szCs w:val="24"/>
        </w:rPr>
        <w:t>A team</w:t>
      </w:r>
      <w:r w:rsidR="003B4671" w:rsidRPr="00DF2B00">
        <w:rPr>
          <w:szCs w:val="24"/>
        </w:rPr>
        <w:t xml:space="preserve"> came through</w:t>
      </w:r>
      <w:r w:rsidRPr="00DF2B00">
        <w:rPr>
          <w:szCs w:val="24"/>
        </w:rPr>
        <w:t xml:space="preserve"> Stratton recently</w:t>
      </w:r>
      <w:r w:rsidR="003B4671" w:rsidRPr="00DF2B00">
        <w:rPr>
          <w:szCs w:val="24"/>
        </w:rPr>
        <w:t xml:space="preserve"> to assess and plan for update. T</w:t>
      </w:r>
      <w:r w:rsidRPr="00DF2B00">
        <w:rPr>
          <w:szCs w:val="24"/>
        </w:rPr>
        <w:t>he t</w:t>
      </w:r>
      <w:r w:rsidR="003B4671" w:rsidRPr="00DF2B00">
        <w:rPr>
          <w:szCs w:val="24"/>
        </w:rPr>
        <w:t xml:space="preserve">imeline is uncertain. </w:t>
      </w:r>
    </w:p>
    <w:p w14:paraId="1CBD5F98" w14:textId="0A2EB73D" w:rsidR="003B4671" w:rsidRPr="00DF2B00" w:rsidRDefault="003B4671" w:rsidP="00D0550B">
      <w:pPr>
        <w:rPr>
          <w:szCs w:val="24"/>
        </w:rPr>
      </w:pPr>
      <w:r w:rsidRPr="00DF2B00">
        <w:rPr>
          <w:szCs w:val="24"/>
        </w:rPr>
        <w:t>Friday, January 5</w:t>
      </w:r>
      <w:r w:rsidRPr="00DF2B00">
        <w:rPr>
          <w:szCs w:val="24"/>
          <w:vertAlign w:val="superscript"/>
        </w:rPr>
        <w:t>th</w:t>
      </w:r>
      <w:r w:rsidRPr="00DF2B00">
        <w:rPr>
          <w:szCs w:val="24"/>
        </w:rPr>
        <w:t xml:space="preserve"> will be </w:t>
      </w:r>
      <w:r w:rsidR="00DF2B00" w:rsidRPr="00DF2B00">
        <w:rPr>
          <w:szCs w:val="24"/>
        </w:rPr>
        <w:t xml:space="preserve">formal </w:t>
      </w:r>
      <w:r w:rsidRPr="00DF2B00">
        <w:rPr>
          <w:szCs w:val="24"/>
        </w:rPr>
        <w:t xml:space="preserve">crisis team training. </w:t>
      </w:r>
      <w:r w:rsidR="00DF2B00" w:rsidRPr="00DF2B00">
        <w:rPr>
          <w:szCs w:val="24"/>
        </w:rPr>
        <w:t xml:space="preserve">The crisis team includes Mr. </w:t>
      </w:r>
      <w:r w:rsidRPr="00DF2B00">
        <w:rPr>
          <w:szCs w:val="24"/>
        </w:rPr>
        <w:t xml:space="preserve">Rudd, </w:t>
      </w:r>
      <w:r w:rsidR="00DF2B00" w:rsidRPr="00DF2B00">
        <w:rPr>
          <w:szCs w:val="24"/>
        </w:rPr>
        <w:t xml:space="preserve">Ms. </w:t>
      </w:r>
      <w:r w:rsidRPr="00DF2B00">
        <w:rPr>
          <w:szCs w:val="24"/>
        </w:rPr>
        <w:t xml:space="preserve">Siegel, </w:t>
      </w:r>
      <w:r w:rsidR="00DF2B00" w:rsidRPr="00DF2B00">
        <w:rPr>
          <w:szCs w:val="24"/>
        </w:rPr>
        <w:t xml:space="preserve">Ms. </w:t>
      </w:r>
      <w:r w:rsidRPr="00DF2B00">
        <w:rPr>
          <w:szCs w:val="24"/>
        </w:rPr>
        <w:t xml:space="preserve">Mawhiney, </w:t>
      </w:r>
      <w:r w:rsidR="00DF2B00" w:rsidRPr="00DF2B00">
        <w:rPr>
          <w:szCs w:val="24"/>
        </w:rPr>
        <w:t>Ms. Speer</w:t>
      </w:r>
      <w:r w:rsidRPr="00DF2B00">
        <w:rPr>
          <w:szCs w:val="24"/>
        </w:rPr>
        <w:t xml:space="preserve">, </w:t>
      </w:r>
      <w:r w:rsidR="00DF2B00" w:rsidRPr="00DF2B00">
        <w:rPr>
          <w:szCs w:val="24"/>
        </w:rPr>
        <w:t>Ms. Rickard</w:t>
      </w:r>
      <w:r w:rsidRPr="00DF2B00">
        <w:rPr>
          <w:szCs w:val="24"/>
        </w:rPr>
        <w:t>,</w:t>
      </w:r>
      <w:r w:rsidR="00DF2B00" w:rsidRPr="00DF2B00">
        <w:rPr>
          <w:szCs w:val="24"/>
        </w:rPr>
        <w:t xml:space="preserve"> and</w:t>
      </w:r>
      <w:r w:rsidRPr="00DF2B00">
        <w:rPr>
          <w:szCs w:val="24"/>
        </w:rPr>
        <w:t xml:space="preserve"> Ernie</w:t>
      </w:r>
      <w:r w:rsidR="00DF2B00" w:rsidRPr="00DF2B00">
        <w:rPr>
          <w:szCs w:val="24"/>
        </w:rPr>
        <w:t xml:space="preserve"> Valdez –</w:t>
      </w:r>
      <w:r w:rsidR="00DF2B00">
        <w:rPr>
          <w:szCs w:val="24"/>
        </w:rPr>
        <w:t xml:space="preserve"> in other words,</w:t>
      </w:r>
      <w:r w:rsidRPr="00DF2B00">
        <w:rPr>
          <w:szCs w:val="24"/>
        </w:rPr>
        <w:t xml:space="preserve"> counselors, office</w:t>
      </w:r>
      <w:r w:rsidR="00DF2B00">
        <w:rPr>
          <w:szCs w:val="24"/>
        </w:rPr>
        <w:t xml:space="preserve"> staff</w:t>
      </w:r>
      <w:r w:rsidRPr="00DF2B00">
        <w:rPr>
          <w:szCs w:val="24"/>
        </w:rPr>
        <w:t>, admin</w:t>
      </w:r>
      <w:r w:rsidR="00DF2B00">
        <w:rPr>
          <w:szCs w:val="24"/>
        </w:rPr>
        <w:t>istration</w:t>
      </w:r>
      <w:r w:rsidRPr="00DF2B00">
        <w:rPr>
          <w:szCs w:val="24"/>
        </w:rPr>
        <w:t xml:space="preserve"> team, </w:t>
      </w:r>
      <w:r w:rsidR="00DF2B00">
        <w:rPr>
          <w:szCs w:val="24"/>
        </w:rPr>
        <w:t xml:space="preserve">and </w:t>
      </w:r>
      <w:r w:rsidRPr="00DF2B00">
        <w:rPr>
          <w:szCs w:val="24"/>
        </w:rPr>
        <w:t>facilities</w:t>
      </w:r>
      <w:r w:rsidR="00DF2B00">
        <w:rPr>
          <w:szCs w:val="24"/>
        </w:rPr>
        <w:t xml:space="preserve"> management</w:t>
      </w:r>
      <w:r w:rsidR="00DF2B00" w:rsidRPr="00DF2B00">
        <w:rPr>
          <w:szCs w:val="24"/>
        </w:rPr>
        <w:t>.</w:t>
      </w:r>
    </w:p>
    <w:p w14:paraId="0AA97B58" w14:textId="77777777" w:rsidR="003B4671" w:rsidRDefault="003B4671" w:rsidP="00D0550B">
      <w:pPr>
        <w:rPr>
          <w:szCs w:val="24"/>
        </w:rPr>
      </w:pPr>
    </w:p>
    <w:p w14:paraId="05D6832C" w14:textId="77777777" w:rsidR="00622214" w:rsidRPr="00DF2B00" w:rsidRDefault="00622214" w:rsidP="00D0550B">
      <w:pPr>
        <w:rPr>
          <w:szCs w:val="24"/>
        </w:rPr>
      </w:pPr>
    </w:p>
    <w:p w14:paraId="04DCFCAD" w14:textId="74C3966B" w:rsidR="003B4671" w:rsidRPr="00DF2B00" w:rsidRDefault="003B4671" w:rsidP="00D0550B">
      <w:pPr>
        <w:rPr>
          <w:b/>
          <w:bCs/>
          <w:szCs w:val="24"/>
          <w:u w:val="single"/>
        </w:rPr>
      </w:pPr>
      <w:r w:rsidRPr="00DF2B00">
        <w:rPr>
          <w:b/>
          <w:bCs/>
          <w:szCs w:val="24"/>
          <w:u w:val="single"/>
        </w:rPr>
        <w:t>Panorama Survey Results</w:t>
      </w:r>
      <w:r w:rsidR="00DF2B00">
        <w:rPr>
          <w:b/>
          <w:bCs/>
          <w:szCs w:val="24"/>
          <w:u w:val="single"/>
        </w:rPr>
        <w:t xml:space="preserve"> – Ms. Mawhiney</w:t>
      </w:r>
    </w:p>
    <w:p w14:paraId="1ACD2349" w14:textId="6972FE29" w:rsidR="003B4671" w:rsidRPr="00DF2B00" w:rsidRDefault="00DF2B00" w:rsidP="00D0550B">
      <w:pPr>
        <w:rPr>
          <w:szCs w:val="24"/>
        </w:rPr>
      </w:pPr>
      <w:r>
        <w:rPr>
          <w:szCs w:val="24"/>
        </w:rPr>
        <w:t xml:space="preserve">The </w:t>
      </w:r>
      <w:r w:rsidR="003B4671" w:rsidRPr="00DF2B00">
        <w:rPr>
          <w:szCs w:val="24"/>
        </w:rPr>
        <w:t>Panorama</w:t>
      </w:r>
      <w:r>
        <w:rPr>
          <w:szCs w:val="24"/>
        </w:rPr>
        <w:t xml:space="preserve"> Survey us</w:t>
      </w:r>
      <w:r w:rsidR="003B4671" w:rsidRPr="00DF2B00">
        <w:rPr>
          <w:szCs w:val="24"/>
        </w:rPr>
        <w:t xml:space="preserve"> taken September &amp; March/April (right before testing)</w:t>
      </w:r>
      <w:r>
        <w:rPr>
          <w:szCs w:val="24"/>
        </w:rPr>
        <w:t>. T</w:t>
      </w:r>
      <w:r w:rsidR="003B4671" w:rsidRPr="00DF2B00">
        <w:rPr>
          <w:szCs w:val="24"/>
        </w:rPr>
        <w:t xml:space="preserve">he </w:t>
      </w:r>
      <w:r>
        <w:rPr>
          <w:szCs w:val="24"/>
        </w:rPr>
        <w:t>data show</w:t>
      </w:r>
      <w:r w:rsidR="003B4671" w:rsidRPr="00DF2B00">
        <w:rPr>
          <w:szCs w:val="24"/>
        </w:rPr>
        <w:t xml:space="preserve"> Student</w:t>
      </w:r>
      <w:r>
        <w:rPr>
          <w:szCs w:val="24"/>
        </w:rPr>
        <w:t>,</w:t>
      </w:r>
      <w:r w:rsidR="003B4671" w:rsidRPr="00DF2B00">
        <w:rPr>
          <w:szCs w:val="24"/>
        </w:rPr>
        <w:t xml:space="preserve"> Staff</w:t>
      </w:r>
      <w:r>
        <w:rPr>
          <w:szCs w:val="24"/>
        </w:rPr>
        <w:t xml:space="preserve">, </w:t>
      </w:r>
      <w:r w:rsidR="003B4671" w:rsidRPr="00DF2B00">
        <w:rPr>
          <w:szCs w:val="24"/>
        </w:rPr>
        <w:t>or combined</w:t>
      </w:r>
      <w:r>
        <w:rPr>
          <w:szCs w:val="24"/>
        </w:rPr>
        <w:t xml:space="preserve"> student and staff</w:t>
      </w:r>
      <w:r w:rsidR="003B4671" w:rsidRPr="00DF2B00">
        <w:rPr>
          <w:szCs w:val="24"/>
        </w:rPr>
        <w:t xml:space="preserve"> responses.</w:t>
      </w:r>
      <w:r>
        <w:rPr>
          <w:szCs w:val="24"/>
        </w:rPr>
        <w:t xml:space="preserve"> </w:t>
      </w:r>
      <w:r w:rsidR="003B4671" w:rsidRPr="00DF2B00">
        <w:rPr>
          <w:szCs w:val="24"/>
        </w:rPr>
        <w:t xml:space="preserve">Students </w:t>
      </w:r>
      <w:r>
        <w:rPr>
          <w:szCs w:val="24"/>
        </w:rPr>
        <w:t xml:space="preserve">in </w:t>
      </w:r>
      <w:r w:rsidR="003B4671" w:rsidRPr="00DF2B00">
        <w:rPr>
          <w:szCs w:val="24"/>
        </w:rPr>
        <w:t>grades 3-5 do the questionnaire, only teachers submit</w:t>
      </w:r>
      <w:r>
        <w:rPr>
          <w:szCs w:val="24"/>
        </w:rPr>
        <w:t xml:space="preserve"> the survey</w:t>
      </w:r>
      <w:r w:rsidR="003B4671" w:rsidRPr="00DF2B00">
        <w:rPr>
          <w:szCs w:val="24"/>
        </w:rPr>
        <w:t xml:space="preserve"> in lower grades.</w:t>
      </w:r>
    </w:p>
    <w:p w14:paraId="41217F35" w14:textId="069161D3" w:rsidR="003B4671" w:rsidRPr="00DF2B00" w:rsidRDefault="00DF2B00" w:rsidP="00D0550B">
      <w:pPr>
        <w:rPr>
          <w:szCs w:val="24"/>
        </w:rPr>
      </w:pPr>
      <w:r>
        <w:rPr>
          <w:szCs w:val="24"/>
        </w:rPr>
        <w:t>Stratton scored “g</w:t>
      </w:r>
      <w:r w:rsidR="003B4671" w:rsidRPr="00DF2B00">
        <w:rPr>
          <w:szCs w:val="24"/>
        </w:rPr>
        <w:t>rowth</w:t>
      </w:r>
      <w:r>
        <w:rPr>
          <w:szCs w:val="24"/>
        </w:rPr>
        <w:t>”</w:t>
      </w:r>
      <w:r w:rsidR="003B4671" w:rsidRPr="00DF2B00">
        <w:rPr>
          <w:szCs w:val="24"/>
        </w:rPr>
        <w:t xml:space="preserve"> or </w:t>
      </w:r>
      <w:r>
        <w:rPr>
          <w:szCs w:val="24"/>
        </w:rPr>
        <w:t>“</w:t>
      </w:r>
      <w:r w:rsidR="003B4671" w:rsidRPr="00DF2B00">
        <w:rPr>
          <w:szCs w:val="24"/>
        </w:rPr>
        <w:t>maintenance</w:t>
      </w:r>
      <w:r>
        <w:rPr>
          <w:szCs w:val="24"/>
        </w:rPr>
        <w:t>”</w:t>
      </w:r>
      <w:r w:rsidR="003B4671" w:rsidRPr="00DF2B00">
        <w:rPr>
          <w:szCs w:val="24"/>
        </w:rPr>
        <w:t xml:space="preserve"> in all areas for the first time</w:t>
      </w:r>
      <w:r>
        <w:rPr>
          <w:szCs w:val="24"/>
        </w:rPr>
        <w:t>!</w:t>
      </w:r>
    </w:p>
    <w:p w14:paraId="78327B9A" w14:textId="77777777" w:rsidR="00622214" w:rsidRDefault="00622214" w:rsidP="00D0550B">
      <w:pPr>
        <w:rPr>
          <w:szCs w:val="24"/>
        </w:rPr>
      </w:pPr>
    </w:p>
    <w:p w14:paraId="7FC57645" w14:textId="77777777" w:rsidR="00622214" w:rsidRDefault="00622214" w:rsidP="00D0550B">
      <w:pPr>
        <w:rPr>
          <w:szCs w:val="24"/>
        </w:rPr>
      </w:pPr>
    </w:p>
    <w:p w14:paraId="0A702E9A" w14:textId="77777777" w:rsidR="00622214" w:rsidRDefault="00622214" w:rsidP="00D0550B">
      <w:pPr>
        <w:rPr>
          <w:szCs w:val="24"/>
        </w:rPr>
      </w:pPr>
    </w:p>
    <w:p w14:paraId="1A68E429" w14:textId="77777777" w:rsidR="00622214" w:rsidRDefault="00622214" w:rsidP="00D0550B">
      <w:pPr>
        <w:rPr>
          <w:szCs w:val="24"/>
        </w:rPr>
      </w:pPr>
    </w:p>
    <w:p w14:paraId="0A44758D" w14:textId="77777777" w:rsidR="00622214" w:rsidRDefault="00622214" w:rsidP="00D0550B">
      <w:pPr>
        <w:rPr>
          <w:szCs w:val="24"/>
        </w:rPr>
      </w:pPr>
    </w:p>
    <w:p w14:paraId="10F03AA3" w14:textId="77777777" w:rsidR="00622214" w:rsidRDefault="00622214" w:rsidP="00D0550B">
      <w:pPr>
        <w:rPr>
          <w:szCs w:val="24"/>
        </w:rPr>
      </w:pPr>
    </w:p>
    <w:p w14:paraId="67BC8301" w14:textId="77777777" w:rsidR="00622214" w:rsidRDefault="00622214" w:rsidP="00D0550B">
      <w:pPr>
        <w:rPr>
          <w:szCs w:val="24"/>
        </w:rPr>
      </w:pPr>
    </w:p>
    <w:p w14:paraId="3E66FF6F" w14:textId="77777777" w:rsidR="00622214" w:rsidRDefault="00622214" w:rsidP="00D0550B">
      <w:pPr>
        <w:rPr>
          <w:szCs w:val="24"/>
        </w:rPr>
      </w:pPr>
    </w:p>
    <w:p w14:paraId="42CC71F4" w14:textId="10622D41" w:rsidR="00825352" w:rsidRDefault="00825352" w:rsidP="00D0550B">
      <w:pPr>
        <w:rPr>
          <w:szCs w:val="24"/>
        </w:rPr>
      </w:pPr>
      <w:r>
        <w:rPr>
          <w:szCs w:val="24"/>
        </w:rPr>
        <w:t>The scores were</w:t>
      </w:r>
      <w:r w:rsidR="00622214">
        <w:rPr>
          <w:szCs w:val="24"/>
        </w:rPr>
        <w:t>:</w:t>
      </w: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1920"/>
        <w:gridCol w:w="1600"/>
        <w:gridCol w:w="1434"/>
        <w:gridCol w:w="1115"/>
        <w:gridCol w:w="1404"/>
        <w:gridCol w:w="1453"/>
        <w:gridCol w:w="1144"/>
      </w:tblGrid>
      <w:tr w:rsidR="0071076C" w14:paraId="68A40076" w14:textId="6616E0C0" w:rsidTr="00622214">
        <w:tc>
          <w:tcPr>
            <w:tcW w:w="1970" w:type="dxa"/>
            <w:vAlign w:val="center"/>
          </w:tcPr>
          <w:p w14:paraId="795E3B54" w14:textId="371B06C6" w:rsidR="0071076C" w:rsidRPr="00825352" w:rsidRDefault="0071076C" w:rsidP="00622214">
            <w:pPr>
              <w:jc w:val="center"/>
              <w:rPr>
                <w:b/>
                <w:bCs/>
                <w:szCs w:val="24"/>
              </w:rPr>
            </w:pPr>
            <w:r w:rsidRPr="00825352">
              <w:rPr>
                <w:b/>
                <w:bCs/>
                <w:szCs w:val="24"/>
              </w:rPr>
              <w:t>Topic</w:t>
            </w:r>
          </w:p>
        </w:tc>
        <w:tc>
          <w:tcPr>
            <w:tcW w:w="1657" w:type="dxa"/>
            <w:vAlign w:val="center"/>
          </w:tcPr>
          <w:p w14:paraId="7EE456BF" w14:textId="77777777" w:rsidR="0071076C" w:rsidRDefault="0071076C" w:rsidP="00622214">
            <w:pPr>
              <w:jc w:val="center"/>
              <w:rPr>
                <w:b/>
                <w:bCs/>
                <w:szCs w:val="24"/>
              </w:rPr>
            </w:pPr>
            <w:r w:rsidRPr="00825352">
              <w:rPr>
                <w:b/>
                <w:bCs/>
                <w:szCs w:val="24"/>
              </w:rPr>
              <w:t>Percent Favorable</w:t>
            </w:r>
          </w:p>
          <w:p w14:paraId="2F17051F" w14:textId="05CF8CE3" w:rsidR="0071076C" w:rsidRPr="00825352" w:rsidRDefault="0071076C" w:rsidP="006222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Students’ Response</w:t>
            </w:r>
          </w:p>
        </w:tc>
        <w:tc>
          <w:tcPr>
            <w:tcW w:w="1464" w:type="dxa"/>
            <w:vAlign w:val="center"/>
          </w:tcPr>
          <w:p w14:paraId="212C36A1" w14:textId="74A96F91" w:rsidR="0071076C" w:rsidRPr="00825352" w:rsidRDefault="0071076C" w:rsidP="006222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Percentile within</w:t>
            </w:r>
            <w:r w:rsidRPr="00825352">
              <w:rPr>
                <w:b/>
                <w:bCs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 xml:space="preserve">student response </w:t>
            </w:r>
            <w:r w:rsidRPr="00825352">
              <w:rPr>
                <w:b/>
                <w:bCs/>
                <w:szCs w:val="24"/>
              </w:rPr>
              <w:t>nationally</w:t>
            </w:r>
          </w:p>
        </w:tc>
        <w:tc>
          <w:tcPr>
            <w:tcW w:w="1134" w:type="dxa"/>
            <w:vAlign w:val="center"/>
          </w:tcPr>
          <w:p w14:paraId="38387317" w14:textId="564B3C84" w:rsidR="0071076C" w:rsidRPr="00825352" w:rsidRDefault="0071076C" w:rsidP="00622214">
            <w:pPr>
              <w:jc w:val="center"/>
              <w:rPr>
                <w:b/>
                <w:bCs/>
                <w:szCs w:val="24"/>
              </w:rPr>
            </w:pPr>
            <w:r w:rsidRPr="00825352">
              <w:rPr>
                <w:b/>
                <w:bCs/>
                <w:szCs w:val="24"/>
              </w:rPr>
              <w:t>Change</w:t>
            </w:r>
            <w:r>
              <w:rPr>
                <w:b/>
                <w:bCs/>
                <w:szCs w:val="24"/>
              </w:rPr>
              <w:t xml:space="preserve"> in %</w:t>
            </w:r>
            <w:r w:rsidRPr="00825352">
              <w:rPr>
                <w:b/>
                <w:bCs/>
                <w:szCs w:val="24"/>
              </w:rPr>
              <w:t xml:space="preserve"> since Spring 20</w:t>
            </w:r>
            <w:r>
              <w:rPr>
                <w:b/>
                <w:bCs/>
                <w:szCs w:val="24"/>
              </w:rPr>
              <w:t>2</w:t>
            </w:r>
            <w:r w:rsidRPr="00825352">
              <w:rPr>
                <w:b/>
                <w:bCs/>
                <w:szCs w:val="24"/>
              </w:rPr>
              <w:t>3</w:t>
            </w:r>
          </w:p>
        </w:tc>
        <w:tc>
          <w:tcPr>
            <w:tcW w:w="1433" w:type="dxa"/>
            <w:vAlign w:val="center"/>
          </w:tcPr>
          <w:p w14:paraId="536BF795" w14:textId="77777777" w:rsidR="0071076C" w:rsidRDefault="0071076C" w:rsidP="00622214">
            <w:pPr>
              <w:jc w:val="center"/>
              <w:rPr>
                <w:b/>
                <w:bCs/>
                <w:szCs w:val="24"/>
              </w:rPr>
            </w:pPr>
            <w:r w:rsidRPr="00825352">
              <w:rPr>
                <w:b/>
                <w:bCs/>
                <w:szCs w:val="24"/>
              </w:rPr>
              <w:t>Percent Favorable</w:t>
            </w:r>
          </w:p>
          <w:p w14:paraId="35949208" w14:textId="7005E96A" w:rsidR="0071076C" w:rsidRDefault="0071076C" w:rsidP="006222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Teachers’ response</w:t>
            </w:r>
          </w:p>
        </w:tc>
        <w:tc>
          <w:tcPr>
            <w:tcW w:w="1244" w:type="dxa"/>
            <w:vAlign w:val="center"/>
          </w:tcPr>
          <w:p w14:paraId="1E268D91" w14:textId="3EFE1C68" w:rsidR="0071076C" w:rsidRPr="00825352" w:rsidRDefault="0071076C" w:rsidP="006222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Teacher Response % compared all D11</w:t>
            </w:r>
          </w:p>
        </w:tc>
        <w:tc>
          <w:tcPr>
            <w:tcW w:w="1168" w:type="dxa"/>
            <w:vAlign w:val="center"/>
          </w:tcPr>
          <w:p w14:paraId="16B9232F" w14:textId="1F5D6C4C" w:rsidR="0071076C" w:rsidRDefault="0071076C" w:rsidP="006222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Change in % since Spring 2023</w:t>
            </w:r>
          </w:p>
        </w:tc>
      </w:tr>
      <w:tr w:rsidR="0071076C" w14:paraId="33BF8594" w14:textId="57877819" w:rsidTr="00622214">
        <w:tc>
          <w:tcPr>
            <w:tcW w:w="1970" w:type="dxa"/>
            <w:vAlign w:val="center"/>
          </w:tcPr>
          <w:p w14:paraId="76B2972A" w14:textId="600F9188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Rigorous Expectations</w:t>
            </w:r>
          </w:p>
        </w:tc>
        <w:tc>
          <w:tcPr>
            <w:tcW w:w="1657" w:type="dxa"/>
            <w:vAlign w:val="center"/>
          </w:tcPr>
          <w:p w14:paraId="3C5E2077" w14:textId="2329FA66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83%</w:t>
            </w:r>
          </w:p>
        </w:tc>
        <w:tc>
          <w:tcPr>
            <w:tcW w:w="1464" w:type="dxa"/>
            <w:vAlign w:val="center"/>
          </w:tcPr>
          <w:p w14:paraId="021058F7" w14:textId="1C77E41D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80-99</w:t>
            </w:r>
          </w:p>
        </w:tc>
        <w:tc>
          <w:tcPr>
            <w:tcW w:w="1134" w:type="dxa"/>
            <w:vAlign w:val="center"/>
          </w:tcPr>
          <w:p w14:paraId="4831A624" w14:textId="25EC74BE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33" w:type="dxa"/>
            <w:vAlign w:val="center"/>
          </w:tcPr>
          <w:p w14:paraId="31D32DB6" w14:textId="2DD882FE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75%</w:t>
            </w:r>
          </w:p>
        </w:tc>
        <w:tc>
          <w:tcPr>
            <w:tcW w:w="1244" w:type="dxa"/>
            <w:vAlign w:val="center"/>
          </w:tcPr>
          <w:p w14:paraId="688591FE" w14:textId="1FB304FD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  <w:tc>
          <w:tcPr>
            <w:tcW w:w="1168" w:type="dxa"/>
            <w:vAlign w:val="center"/>
          </w:tcPr>
          <w:p w14:paraId="03172F80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</w:tr>
      <w:tr w:rsidR="0071076C" w14:paraId="1FA4A804" w14:textId="2B8601DD" w:rsidTr="00622214">
        <w:tc>
          <w:tcPr>
            <w:tcW w:w="1970" w:type="dxa"/>
            <w:vAlign w:val="center"/>
          </w:tcPr>
          <w:p w14:paraId="557448B8" w14:textId="07C18941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Teacher-Student Relationships</w:t>
            </w:r>
          </w:p>
        </w:tc>
        <w:tc>
          <w:tcPr>
            <w:tcW w:w="1657" w:type="dxa"/>
            <w:vAlign w:val="center"/>
          </w:tcPr>
          <w:p w14:paraId="69169F65" w14:textId="415B738E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79%</w:t>
            </w:r>
          </w:p>
        </w:tc>
        <w:tc>
          <w:tcPr>
            <w:tcW w:w="1464" w:type="dxa"/>
            <w:vAlign w:val="center"/>
          </w:tcPr>
          <w:p w14:paraId="23EDDCC1" w14:textId="3E76E3D5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80-99</w:t>
            </w:r>
          </w:p>
        </w:tc>
        <w:tc>
          <w:tcPr>
            <w:tcW w:w="1134" w:type="dxa"/>
            <w:vAlign w:val="center"/>
          </w:tcPr>
          <w:p w14:paraId="773AA3A3" w14:textId="353032B7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33" w:type="dxa"/>
            <w:vAlign w:val="center"/>
          </w:tcPr>
          <w:p w14:paraId="0438A547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6ACFDBD2" w14:textId="0D8D63C1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4F025640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</w:tr>
      <w:tr w:rsidR="0071076C" w14:paraId="170E22F2" w14:textId="27B3B35D" w:rsidTr="00622214">
        <w:tc>
          <w:tcPr>
            <w:tcW w:w="1970" w:type="dxa"/>
            <w:vAlign w:val="center"/>
          </w:tcPr>
          <w:p w14:paraId="0ACE686A" w14:textId="3D084785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Self-Management</w:t>
            </w:r>
          </w:p>
        </w:tc>
        <w:tc>
          <w:tcPr>
            <w:tcW w:w="1657" w:type="dxa"/>
            <w:vAlign w:val="center"/>
          </w:tcPr>
          <w:p w14:paraId="2B885E82" w14:textId="57E644AB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76%</w:t>
            </w:r>
          </w:p>
        </w:tc>
        <w:tc>
          <w:tcPr>
            <w:tcW w:w="1464" w:type="dxa"/>
            <w:vAlign w:val="center"/>
          </w:tcPr>
          <w:p w14:paraId="299E7D51" w14:textId="720F3E2A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  <w:tc>
          <w:tcPr>
            <w:tcW w:w="1134" w:type="dxa"/>
            <w:vAlign w:val="center"/>
          </w:tcPr>
          <w:p w14:paraId="403A48F8" w14:textId="43CF4BEA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  <w:tc>
          <w:tcPr>
            <w:tcW w:w="1433" w:type="dxa"/>
            <w:vAlign w:val="center"/>
          </w:tcPr>
          <w:p w14:paraId="29025701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48C01820" w14:textId="0C29572F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33F4AFA8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</w:tr>
      <w:tr w:rsidR="0071076C" w14:paraId="3940C87F" w14:textId="4D0394B3" w:rsidTr="00622214">
        <w:tc>
          <w:tcPr>
            <w:tcW w:w="1970" w:type="dxa"/>
            <w:vAlign w:val="center"/>
          </w:tcPr>
          <w:p w14:paraId="145F5105" w14:textId="550CE423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Learning Strategies</w:t>
            </w:r>
          </w:p>
        </w:tc>
        <w:tc>
          <w:tcPr>
            <w:tcW w:w="1657" w:type="dxa"/>
            <w:vAlign w:val="center"/>
          </w:tcPr>
          <w:p w14:paraId="27B3DBA6" w14:textId="02767A12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73%</w:t>
            </w:r>
          </w:p>
        </w:tc>
        <w:tc>
          <w:tcPr>
            <w:tcW w:w="1464" w:type="dxa"/>
            <w:vAlign w:val="center"/>
          </w:tcPr>
          <w:p w14:paraId="39FE36F0" w14:textId="32554DA7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80-99</w:t>
            </w:r>
          </w:p>
        </w:tc>
        <w:tc>
          <w:tcPr>
            <w:tcW w:w="1134" w:type="dxa"/>
            <w:vAlign w:val="center"/>
          </w:tcPr>
          <w:p w14:paraId="688E618A" w14:textId="025BF4AD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+7</w:t>
            </w:r>
          </w:p>
        </w:tc>
        <w:tc>
          <w:tcPr>
            <w:tcW w:w="1433" w:type="dxa"/>
            <w:vAlign w:val="center"/>
          </w:tcPr>
          <w:p w14:paraId="30A2E54D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6A1732CD" w14:textId="59D08C4A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1D6C7A9C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</w:tr>
      <w:tr w:rsidR="0071076C" w14:paraId="53FD7420" w14:textId="65A87582" w:rsidTr="00622214">
        <w:tc>
          <w:tcPr>
            <w:tcW w:w="1970" w:type="dxa"/>
            <w:vAlign w:val="center"/>
          </w:tcPr>
          <w:p w14:paraId="0558700E" w14:textId="1E76D3CA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Hope</w:t>
            </w:r>
          </w:p>
        </w:tc>
        <w:tc>
          <w:tcPr>
            <w:tcW w:w="1657" w:type="dxa"/>
            <w:vAlign w:val="center"/>
          </w:tcPr>
          <w:p w14:paraId="2CCF7A3E" w14:textId="0D23DB34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70%</w:t>
            </w:r>
          </w:p>
        </w:tc>
        <w:tc>
          <w:tcPr>
            <w:tcW w:w="1464" w:type="dxa"/>
            <w:vAlign w:val="center"/>
          </w:tcPr>
          <w:p w14:paraId="2E9155FF" w14:textId="53CF9DB8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9CD754" w14:textId="57EA7B9A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+7</w:t>
            </w:r>
          </w:p>
        </w:tc>
        <w:tc>
          <w:tcPr>
            <w:tcW w:w="1433" w:type="dxa"/>
            <w:vAlign w:val="center"/>
          </w:tcPr>
          <w:p w14:paraId="5C0A8B44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306D848C" w14:textId="74437C75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0AB0D6F8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</w:tr>
      <w:tr w:rsidR="0071076C" w14:paraId="7871C740" w14:textId="3D339A4C" w:rsidTr="00622214">
        <w:tc>
          <w:tcPr>
            <w:tcW w:w="1970" w:type="dxa"/>
            <w:vAlign w:val="center"/>
          </w:tcPr>
          <w:p w14:paraId="3D5CDBD2" w14:textId="47FF6F94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Sense of Belonging</w:t>
            </w:r>
          </w:p>
        </w:tc>
        <w:tc>
          <w:tcPr>
            <w:tcW w:w="1657" w:type="dxa"/>
            <w:vAlign w:val="center"/>
          </w:tcPr>
          <w:p w14:paraId="2E69EC38" w14:textId="1057C0CF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70%</w:t>
            </w:r>
          </w:p>
        </w:tc>
        <w:tc>
          <w:tcPr>
            <w:tcW w:w="1464" w:type="dxa"/>
            <w:vAlign w:val="center"/>
          </w:tcPr>
          <w:p w14:paraId="3097ED85" w14:textId="2AE4C499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80-99</w:t>
            </w:r>
          </w:p>
        </w:tc>
        <w:tc>
          <w:tcPr>
            <w:tcW w:w="1134" w:type="dxa"/>
            <w:vAlign w:val="center"/>
          </w:tcPr>
          <w:p w14:paraId="4F7FE49A" w14:textId="3560DBEB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+8</w:t>
            </w:r>
          </w:p>
        </w:tc>
        <w:tc>
          <w:tcPr>
            <w:tcW w:w="1433" w:type="dxa"/>
            <w:vAlign w:val="center"/>
          </w:tcPr>
          <w:p w14:paraId="1F52B1A3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583AAE1F" w14:textId="1B8D85CC" w:rsidR="0071076C" w:rsidRDefault="0071076C" w:rsidP="00622214">
            <w:pPr>
              <w:jc w:val="center"/>
              <w:rPr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7FB323E8" w14:textId="77777777" w:rsidR="0071076C" w:rsidRDefault="0071076C" w:rsidP="00622214">
            <w:pPr>
              <w:jc w:val="center"/>
              <w:rPr>
                <w:szCs w:val="24"/>
              </w:rPr>
            </w:pPr>
          </w:p>
        </w:tc>
      </w:tr>
      <w:tr w:rsidR="0071076C" w14:paraId="510F5C75" w14:textId="1675745E" w:rsidTr="00622214">
        <w:tc>
          <w:tcPr>
            <w:tcW w:w="1970" w:type="dxa"/>
            <w:vAlign w:val="center"/>
          </w:tcPr>
          <w:p w14:paraId="3FF5E440" w14:textId="6A1F61F7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Engagement</w:t>
            </w:r>
          </w:p>
        </w:tc>
        <w:tc>
          <w:tcPr>
            <w:tcW w:w="1657" w:type="dxa"/>
            <w:vAlign w:val="center"/>
          </w:tcPr>
          <w:p w14:paraId="57424AC8" w14:textId="226FAF81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69%</w:t>
            </w:r>
          </w:p>
        </w:tc>
        <w:tc>
          <w:tcPr>
            <w:tcW w:w="1464" w:type="dxa"/>
            <w:vAlign w:val="center"/>
          </w:tcPr>
          <w:p w14:paraId="253BCB33" w14:textId="11187C87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80-99</w:t>
            </w:r>
          </w:p>
        </w:tc>
        <w:tc>
          <w:tcPr>
            <w:tcW w:w="1134" w:type="dxa"/>
            <w:vAlign w:val="center"/>
          </w:tcPr>
          <w:p w14:paraId="01EF36A0" w14:textId="4784EAF9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+5</w:t>
            </w:r>
          </w:p>
        </w:tc>
        <w:tc>
          <w:tcPr>
            <w:tcW w:w="1433" w:type="dxa"/>
            <w:vAlign w:val="center"/>
          </w:tcPr>
          <w:p w14:paraId="300ED92E" w14:textId="66260AEF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66%</w:t>
            </w:r>
          </w:p>
        </w:tc>
        <w:tc>
          <w:tcPr>
            <w:tcW w:w="1244" w:type="dxa"/>
            <w:vAlign w:val="center"/>
          </w:tcPr>
          <w:p w14:paraId="74CB6CBC" w14:textId="50DC5483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+4</w:t>
            </w:r>
          </w:p>
        </w:tc>
        <w:tc>
          <w:tcPr>
            <w:tcW w:w="1168" w:type="dxa"/>
            <w:vAlign w:val="center"/>
          </w:tcPr>
          <w:p w14:paraId="32FE0201" w14:textId="198CC94D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-12</w:t>
            </w:r>
          </w:p>
        </w:tc>
      </w:tr>
      <w:tr w:rsidR="0071076C" w14:paraId="0F02F710" w14:textId="559FC19F" w:rsidTr="00622214">
        <w:tc>
          <w:tcPr>
            <w:tcW w:w="1970" w:type="dxa"/>
            <w:vAlign w:val="center"/>
          </w:tcPr>
          <w:p w14:paraId="44D9B4F0" w14:textId="16375D3D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Self-Efficacy</w:t>
            </w:r>
          </w:p>
        </w:tc>
        <w:tc>
          <w:tcPr>
            <w:tcW w:w="1657" w:type="dxa"/>
            <w:vAlign w:val="center"/>
          </w:tcPr>
          <w:p w14:paraId="6EFF32ED" w14:textId="4DD0BEA7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61%</w:t>
            </w:r>
          </w:p>
        </w:tc>
        <w:tc>
          <w:tcPr>
            <w:tcW w:w="1464" w:type="dxa"/>
            <w:vAlign w:val="center"/>
          </w:tcPr>
          <w:p w14:paraId="4F51A2D6" w14:textId="5D786EC1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  <w:tc>
          <w:tcPr>
            <w:tcW w:w="1134" w:type="dxa"/>
            <w:vAlign w:val="center"/>
          </w:tcPr>
          <w:p w14:paraId="09E0C56F" w14:textId="5686B552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33" w:type="dxa"/>
            <w:vAlign w:val="center"/>
          </w:tcPr>
          <w:p w14:paraId="73E74D5D" w14:textId="5C7E69A9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60%</w:t>
            </w:r>
          </w:p>
        </w:tc>
        <w:tc>
          <w:tcPr>
            <w:tcW w:w="1244" w:type="dxa"/>
            <w:vAlign w:val="center"/>
          </w:tcPr>
          <w:p w14:paraId="0964A708" w14:textId="70AE5309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+8</w:t>
            </w:r>
          </w:p>
        </w:tc>
        <w:tc>
          <w:tcPr>
            <w:tcW w:w="1168" w:type="dxa"/>
            <w:vAlign w:val="center"/>
          </w:tcPr>
          <w:p w14:paraId="6CD3C1C2" w14:textId="29ABB3F7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-8</w:t>
            </w:r>
          </w:p>
        </w:tc>
      </w:tr>
      <w:tr w:rsidR="0071076C" w14:paraId="12D854D9" w14:textId="12BD16E1" w:rsidTr="00622214">
        <w:tc>
          <w:tcPr>
            <w:tcW w:w="1970" w:type="dxa"/>
            <w:vAlign w:val="center"/>
          </w:tcPr>
          <w:p w14:paraId="2F91C35C" w14:textId="2B89F458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Emotional Regulation</w:t>
            </w:r>
          </w:p>
        </w:tc>
        <w:tc>
          <w:tcPr>
            <w:tcW w:w="1657" w:type="dxa"/>
            <w:vAlign w:val="center"/>
          </w:tcPr>
          <w:p w14:paraId="06006DAD" w14:textId="7A187718" w:rsidR="0071076C" w:rsidRPr="00622214" w:rsidRDefault="00622214" w:rsidP="00622214">
            <w:pPr>
              <w:jc w:val="center"/>
              <w:rPr>
                <w:szCs w:val="24"/>
              </w:rPr>
            </w:pPr>
            <w:r w:rsidRPr="00622214">
              <w:rPr>
                <w:szCs w:val="24"/>
              </w:rPr>
              <w:t>48%</w:t>
            </w:r>
          </w:p>
        </w:tc>
        <w:tc>
          <w:tcPr>
            <w:tcW w:w="1464" w:type="dxa"/>
            <w:vAlign w:val="center"/>
          </w:tcPr>
          <w:p w14:paraId="597C43BD" w14:textId="6208C2F3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  <w:tc>
          <w:tcPr>
            <w:tcW w:w="1134" w:type="dxa"/>
            <w:vAlign w:val="center"/>
          </w:tcPr>
          <w:p w14:paraId="0F3F84DA" w14:textId="5D845B14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</w:t>
            </w:r>
          </w:p>
        </w:tc>
        <w:tc>
          <w:tcPr>
            <w:tcW w:w="1433" w:type="dxa"/>
            <w:vAlign w:val="center"/>
          </w:tcPr>
          <w:p w14:paraId="296E94BB" w14:textId="78A85561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75%</w:t>
            </w:r>
          </w:p>
        </w:tc>
        <w:tc>
          <w:tcPr>
            <w:tcW w:w="1244" w:type="dxa"/>
            <w:vAlign w:val="center"/>
          </w:tcPr>
          <w:p w14:paraId="461A1FBB" w14:textId="0B8FDF1A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  <w:tc>
          <w:tcPr>
            <w:tcW w:w="1168" w:type="dxa"/>
            <w:vAlign w:val="center"/>
          </w:tcPr>
          <w:p w14:paraId="7B2382B0" w14:textId="677B0F72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-6</w:t>
            </w:r>
          </w:p>
        </w:tc>
      </w:tr>
      <w:tr w:rsidR="0071076C" w14:paraId="3CD46287" w14:textId="1C5988AF" w:rsidTr="00622214">
        <w:tc>
          <w:tcPr>
            <w:tcW w:w="1970" w:type="dxa"/>
            <w:vAlign w:val="center"/>
          </w:tcPr>
          <w:p w14:paraId="103BBE69" w14:textId="0D35C2DF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Classroom Effort</w:t>
            </w:r>
          </w:p>
        </w:tc>
        <w:tc>
          <w:tcPr>
            <w:tcW w:w="1657" w:type="dxa"/>
            <w:vAlign w:val="center"/>
          </w:tcPr>
          <w:p w14:paraId="5F0470C0" w14:textId="5EE28A83" w:rsidR="0071076C" w:rsidRPr="00622214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64" w:type="dxa"/>
            <w:vAlign w:val="center"/>
          </w:tcPr>
          <w:p w14:paraId="48664ED7" w14:textId="1ED56700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EB66D3" w14:textId="5C99AC26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33" w:type="dxa"/>
            <w:vAlign w:val="center"/>
          </w:tcPr>
          <w:p w14:paraId="1D767FAB" w14:textId="6CE05409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73%</w:t>
            </w:r>
          </w:p>
        </w:tc>
        <w:tc>
          <w:tcPr>
            <w:tcW w:w="1244" w:type="dxa"/>
            <w:vAlign w:val="center"/>
          </w:tcPr>
          <w:p w14:paraId="01573704" w14:textId="124C8AD3" w:rsidR="0071076C" w:rsidRDefault="0071076C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+11</w:t>
            </w:r>
          </w:p>
        </w:tc>
        <w:tc>
          <w:tcPr>
            <w:tcW w:w="1168" w:type="dxa"/>
            <w:vAlign w:val="center"/>
          </w:tcPr>
          <w:p w14:paraId="31DD66E2" w14:textId="35E21295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-3</w:t>
            </w:r>
          </w:p>
        </w:tc>
      </w:tr>
      <w:tr w:rsidR="0071076C" w14:paraId="286E6956" w14:textId="15C0C69E" w:rsidTr="00622214">
        <w:tc>
          <w:tcPr>
            <w:tcW w:w="1970" w:type="dxa"/>
            <w:vAlign w:val="center"/>
          </w:tcPr>
          <w:p w14:paraId="35C96613" w14:textId="39351CA7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Self-Management</w:t>
            </w:r>
          </w:p>
        </w:tc>
        <w:tc>
          <w:tcPr>
            <w:tcW w:w="1657" w:type="dxa"/>
            <w:vAlign w:val="center"/>
          </w:tcPr>
          <w:p w14:paraId="0A5DC6BD" w14:textId="33E8A84B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64" w:type="dxa"/>
            <w:vAlign w:val="center"/>
          </w:tcPr>
          <w:p w14:paraId="4A9E0059" w14:textId="7F8D23E1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A803F4F" w14:textId="0E6E1403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33" w:type="dxa"/>
            <w:vAlign w:val="center"/>
          </w:tcPr>
          <w:p w14:paraId="0B8CCAF3" w14:textId="32FE65C5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52%</w:t>
            </w:r>
          </w:p>
        </w:tc>
        <w:tc>
          <w:tcPr>
            <w:tcW w:w="1244" w:type="dxa"/>
            <w:vAlign w:val="center"/>
          </w:tcPr>
          <w:p w14:paraId="15097F89" w14:textId="775C894C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+2</w:t>
            </w:r>
          </w:p>
        </w:tc>
        <w:tc>
          <w:tcPr>
            <w:tcW w:w="1168" w:type="dxa"/>
            <w:vAlign w:val="center"/>
          </w:tcPr>
          <w:p w14:paraId="1F905F10" w14:textId="507291B9" w:rsidR="0071076C" w:rsidRDefault="00622214" w:rsidP="006222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-8</w:t>
            </w:r>
          </w:p>
        </w:tc>
      </w:tr>
    </w:tbl>
    <w:p w14:paraId="30DFF9F6" w14:textId="77777777" w:rsidR="00825352" w:rsidRDefault="00825352" w:rsidP="00825352">
      <w:pPr>
        <w:jc w:val="center"/>
        <w:rPr>
          <w:szCs w:val="24"/>
        </w:rPr>
      </w:pPr>
    </w:p>
    <w:p w14:paraId="43475DA6" w14:textId="5ECBE4E3" w:rsidR="003B4671" w:rsidRPr="00DF2B00" w:rsidRDefault="003B4671" w:rsidP="00D0550B">
      <w:pPr>
        <w:rPr>
          <w:szCs w:val="24"/>
        </w:rPr>
      </w:pPr>
      <w:r w:rsidRPr="00DF2B00">
        <w:rPr>
          <w:szCs w:val="24"/>
        </w:rPr>
        <w:t>Self-Efficacy</w:t>
      </w:r>
      <w:r w:rsidR="00622214">
        <w:rPr>
          <w:szCs w:val="24"/>
        </w:rPr>
        <w:t xml:space="preserve"> was an important target last year with Ms. Mawhiney leading classroom curriculum in this area. Self-efficacy student responses</w:t>
      </w:r>
      <w:r w:rsidRPr="00DF2B00">
        <w:rPr>
          <w:szCs w:val="24"/>
        </w:rPr>
        <w:t xml:space="preserve"> increased dramatically </w:t>
      </w:r>
      <w:r w:rsidR="00622214">
        <w:rPr>
          <w:szCs w:val="24"/>
        </w:rPr>
        <w:t xml:space="preserve">during </w:t>
      </w:r>
      <w:r w:rsidRPr="00DF2B00">
        <w:rPr>
          <w:szCs w:val="24"/>
        </w:rPr>
        <w:t>last year</w:t>
      </w:r>
      <w:r w:rsidR="00622214">
        <w:rPr>
          <w:szCs w:val="24"/>
        </w:rPr>
        <w:t>, up</w:t>
      </w:r>
      <w:r w:rsidRPr="00DF2B00">
        <w:rPr>
          <w:szCs w:val="24"/>
        </w:rPr>
        <w:t xml:space="preserve"> 12%</w:t>
      </w:r>
      <w:r w:rsidR="00622214">
        <w:rPr>
          <w:szCs w:val="24"/>
        </w:rPr>
        <w:t xml:space="preserve"> from</w:t>
      </w:r>
      <w:r w:rsidRPr="00DF2B00">
        <w:rPr>
          <w:szCs w:val="24"/>
        </w:rPr>
        <w:t xml:space="preserve"> fall</w:t>
      </w:r>
      <w:r w:rsidR="00622214">
        <w:rPr>
          <w:szCs w:val="24"/>
        </w:rPr>
        <w:t xml:space="preserve"> to </w:t>
      </w:r>
      <w:r w:rsidRPr="00DF2B00">
        <w:rPr>
          <w:szCs w:val="24"/>
        </w:rPr>
        <w:t>spring</w:t>
      </w:r>
      <w:r w:rsidR="00622214">
        <w:rPr>
          <w:szCs w:val="24"/>
        </w:rPr>
        <w:t>.</w:t>
      </w:r>
    </w:p>
    <w:p w14:paraId="0A04C371" w14:textId="0231C806" w:rsidR="003B4671" w:rsidRPr="00DF2B00" w:rsidRDefault="003B4671" w:rsidP="00D0550B">
      <w:pPr>
        <w:rPr>
          <w:szCs w:val="24"/>
        </w:rPr>
      </w:pPr>
      <w:r w:rsidRPr="00DF2B00">
        <w:rPr>
          <w:szCs w:val="24"/>
        </w:rPr>
        <w:t>Teacher</w:t>
      </w:r>
      <w:r w:rsidR="00622214">
        <w:rPr>
          <w:szCs w:val="24"/>
        </w:rPr>
        <w:t xml:space="preserve"> response numbers o</w:t>
      </w:r>
      <w:r w:rsidRPr="00DF2B00">
        <w:rPr>
          <w:szCs w:val="24"/>
        </w:rPr>
        <w:t>ften goes down in the fall and up in the spring</w:t>
      </w:r>
      <w:r w:rsidR="00622214">
        <w:rPr>
          <w:szCs w:val="24"/>
        </w:rPr>
        <w:t>. The t</w:t>
      </w:r>
      <w:r w:rsidRPr="00DF2B00">
        <w:rPr>
          <w:szCs w:val="24"/>
        </w:rPr>
        <w:t>eachers are just getting to know the students</w:t>
      </w:r>
      <w:r w:rsidR="00622214">
        <w:rPr>
          <w:szCs w:val="24"/>
        </w:rPr>
        <w:t xml:space="preserve"> when they complete the fall responses</w:t>
      </w:r>
      <w:r w:rsidRPr="00DF2B00">
        <w:rPr>
          <w:szCs w:val="24"/>
        </w:rPr>
        <w:t xml:space="preserve">. </w:t>
      </w:r>
      <w:r w:rsidR="00622214">
        <w:rPr>
          <w:szCs w:val="24"/>
        </w:rPr>
        <w:t>Stratton’s numbers</w:t>
      </w:r>
      <w:r w:rsidRPr="00DF2B00">
        <w:rPr>
          <w:szCs w:val="24"/>
        </w:rPr>
        <w:t xml:space="preserve"> are still higher than most other D11 elem</w:t>
      </w:r>
      <w:r w:rsidR="00622214">
        <w:rPr>
          <w:szCs w:val="24"/>
        </w:rPr>
        <w:t>entary</w:t>
      </w:r>
      <w:r w:rsidRPr="00DF2B00">
        <w:rPr>
          <w:szCs w:val="24"/>
        </w:rPr>
        <w:t xml:space="preserve"> schools</w:t>
      </w:r>
      <w:r w:rsidR="00622214">
        <w:rPr>
          <w:szCs w:val="24"/>
        </w:rPr>
        <w:t>.</w:t>
      </w:r>
    </w:p>
    <w:p w14:paraId="3BE2DFB6" w14:textId="4C37574B" w:rsidR="003B4671" w:rsidRPr="00DF2B00" w:rsidRDefault="00622214" w:rsidP="00D0550B">
      <w:pPr>
        <w:rPr>
          <w:szCs w:val="24"/>
        </w:rPr>
      </w:pPr>
      <w:r>
        <w:rPr>
          <w:szCs w:val="24"/>
        </w:rPr>
        <w:t>In teacher responses, e</w:t>
      </w:r>
      <w:r w:rsidR="003B4671" w:rsidRPr="00DF2B00">
        <w:rPr>
          <w:szCs w:val="24"/>
        </w:rPr>
        <w:t>motional regulation ranks most favorably each year and self-management is</w:t>
      </w:r>
      <w:r>
        <w:rPr>
          <w:szCs w:val="24"/>
        </w:rPr>
        <w:t xml:space="preserve"> the</w:t>
      </w:r>
      <w:r w:rsidR="003B4671" w:rsidRPr="00DF2B00">
        <w:rPr>
          <w:szCs w:val="24"/>
        </w:rPr>
        <w:t xml:space="preserve"> lowest</w:t>
      </w:r>
      <w:r>
        <w:rPr>
          <w:szCs w:val="24"/>
        </w:rPr>
        <w:t xml:space="preserve">. </w:t>
      </w:r>
      <w:r w:rsidR="003B4671" w:rsidRPr="00DF2B00">
        <w:rPr>
          <w:szCs w:val="24"/>
        </w:rPr>
        <w:t xml:space="preserve">Student </w:t>
      </w:r>
      <w:r>
        <w:rPr>
          <w:szCs w:val="24"/>
        </w:rPr>
        <w:t>responses show</w:t>
      </w:r>
      <w:r w:rsidR="003B4671" w:rsidRPr="00DF2B00">
        <w:rPr>
          <w:szCs w:val="24"/>
        </w:rPr>
        <w:t xml:space="preserve"> the opposite.</w:t>
      </w:r>
    </w:p>
    <w:p w14:paraId="0CBCFAFB" w14:textId="3616FC17" w:rsidR="003B4671" w:rsidRPr="00DF2B00" w:rsidRDefault="00622214" w:rsidP="00D0550B">
      <w:pPr>
        <w:rPr>
          <w:szCs w:val="24"/>
        </w:rPr>
      </w:pPr>
      <w:r>
        <w:rPr>
          <w:szCs w:val="24"/>
        </w:rPr>
        <w:t>The</w:t>
      </w:r>
      <w:r w:rsidR="003B4671" w:rsidRPr="00DF2B00">
        <w:rPr>
          <w:szCs w:val="24"/>
        </w:rPr>
        <w:t xml:space="preserve"> questions about compassion, grit, and social awareness </w:t>
      </w:r>
      <w:r>
        <w:rPr>
          <w:szCs w:val="24"/>
        </w:rPr>
        <w:t xml:space="preserve">are gone </w:t>
      </w:r>
      <w:r w:rsidR="003B4671" w:rsidRPr="00DF2B00">
        <w:rPr>
          <w:szCs w:val="24"/>
        </w:rPr>
        <w:t xml:space="preserve">this year. </w:t>
      </w:r>
    </w:p>
    <w:p w14:paraId="629453FB" w14:textId="77777777" w:rsidR="00622214" w:rsidRDefault="00622214" w:rsidP="00D0550B">
      <w:pPr>
        <w:rPr>
          <w:szCs w:val="24"/>
        </w:rPr>
      </w:pPr>
    </w:p>
    <w:p w14:paraId="505B8BBF" w14:textId="77777777" w:rsidR="00622214" w:rsidRDefault="00622214" w:rsidP="00D0550B">
      <w:pPr>
        <w:rPr>
          <w:szCs w:val="24"/>
        </w:rPr>
      </w:pPr>
    </w:p>
    <w:p w14:paraId="0350DE1C" w14:textId="77777777" w:rsidR="00622214" w:rsidRDefault="00622214" w:rsidP="00D0550B">
      <w:pPr>
        <w:rPr>
          <w:szCs w:val="24"/>
        </w:rPr>
      </w:pPr>
    </w:p>
    <w:p w14:paraId="61693F76" w14:textId="77777777" w:rsidR="00622214" w:rsidRDefault="00622214" w:rsidP="00D0550B">
      <w:pPr>
        <w:rPr>
          <w:szCs w:val="24"/>
        </w:rPr>
      </w:pPr>
    </w:p>
    <w:p w14:paraId="3124076E" w14:textId="77777777" w:rsidR="00622214" w:rsidRDefault="00622214" w:rsidP="00D0550B">
      <w:pPr>
        <w:rPr>
          <w:szCs w:val="24"/>
        </w:rPr>
      </w:pPr>
    </w:p>
    <w:p w14:paraId="36870E6A" w14:textId="77777777" w:rsidR="00622214" w:rsidRDefault="00622214" w:rsidP="00D0550B">
      <w:pPr>
        <w:rPr>
          <w:szCs w:val="24"/>
        </w:rPr>
      </w:pPr>
    </w:p>
    <w:p w14:paraId="7FD4A3CA" w14:textId="1704E6DD" w:rsidR="003B4671" w:rsidRPr="00DF2B00" w:rsidRDefault="00622214" w:rsidP="00D0550B">
      <w:pPr>
        <w:rPr>
          <w:szCs w:val="24"/>
        </w:rPr>
      </w:pPr>
      <w:r>
        <w:rPr>
          <w:szCs w:val="24"/>
        </w:rPr>
        <w:t>Parents can view their child’s responses</w:t>
      </w:r>
      <w:r w:rsidR="00135023">
        <w:rPr>
          <w:szCs w:val="24"/>
        </w:rPr>
        <w:t xml:space="preserve"> on PowerSchool under “Additional Reports.” </w:t>
      </w:r>
      <w:r>
        <w:rPr>
          <w:szCs w:val="24"/>
        </w:rPr>
        <w:t>Only 3</w:t>
      </w:r>
      <w:r w:rsidRPr="00622214">
        <w:rPr>
          <w:szCs w:val="24"/>
          <w:vertAlign w:val="superscript"/>
        </w:rPr>
        <w:t>rd</w:t>
      </w:r>
      <w:r>
        <w:rPr>
          <w:szCs w:val="24"/>
        </w:rPr>
        <w:t>-5</w:t>
      </w:r>
      <w:r w:rsidRPr="00622214">
        <w:rPr>
          <w:szCs w:val="24"/>
          <w:vertAlign w:val="superscript"/>
        </w:rPr>
        <w:t>th</w:t>
      </w:r>
      <w:r>
        <w:rPr>
          <w:szCs w:val="24"/>
        </w:rPr>
        <w:t xml:space="preserve"> grade students completed those responses. </w:t>
      </w:r>
      <w:r w:rsidR="00135023">
        <w:rPr>
          <w:szCs w:val="24"/>
        </w:rPr>
        <w:t xml:space="preserve">More detailed instructions here: </w:t>
      </w:r>
      <w:hyperlink r:id="rId10" w:history="1">
        <w:r w:rsidR="00135023" w:rsidRPr="008F6ED6">
          <w:rPr>
            <w:rStyle w:val="Hyperlink"/>
            <w:szCs w:val="24"/>
          </w:rPr>
          <w:t>https://resources.finalsite.net/images/v1696344855/d11org/veq0muupuiijl8fp3hoa/filedownloadashx_3.pdf</w:t>
        </w:r>
      </w:hyperlink>
      <w:r w:rsidR="00135023">
        <w:rPr>
          <w:szCs w:val="24"/>
        </w:rPr>
        <w:t xml:space="preserve"> </w:t>
      </w:r>
    </w:p>
    <w:p w14:paraId="3B585B63" w14:textId="7948D4A0" w:rsidR="003B4671" w:rsidRPr="00DF2B00" w:rsidRDefault="00622214" w:rsidP="00D0550B">
      <w:pPr>
        <w:rPr>
          <w:szCs w:val="24"/>
        </w:rPr>
      </w:pPr>
      <w:r>
        <w:rPr>
          <w:szCs w:val="24"/>
        </w:rPr>
        <w:t>The i</w:t>
      </w:r>
      <w:r w:rsidR="003B4671" w:rsidRPr="00DF2B00">
        <w:rPr>
          <w:szCs w:val="24"/>
        </w:rPr>
        <w:t xml:space="preserve">nformation </w:t>
      </w:r>
      <w:r>
        <w:rPr>
          <w:szCs w:val="24"/>
        </w:rPr>
        <w:t xml:space="preserve">from the Panorama survey is </w:t>
      </w:r>
      <w:r w:rsidR="003B4671" w:rsidRPr="00DF2B00">
        <w:rPr>
          <w:szCs w:val="24"/>
        </w:rPr>
        <w:t xml:space="preserve">used to </w:t>
      </w:r>
      <w:r>
        <w:rPr>
          <w:szCs w:val="24"/>
        </w:rPr>
        <w:t xml:space="preserve">help </w:t>
      </w:r>
      <w:r w:rsidR="003B4671" w:rsidRPr="00DF2B00">
        <w:rPr>
          <w:szCs w:val="24"/>
        </w:rPr>
        <w:t xml:space="preserve">decide tier </w:t>
      </w:r>
      <w:r>
        <w:rPr>
          <w:szCs w:val="24"/>
        </w:rPr>
        <w:t>ii</w:t>
      </w:r>
      <w:r w:rsidR="003B4671" w:rsidRPr="00DF2B00">
        <w:rPr>
          <w:szCs w:val="24"/>
        </w:rPr>
        <w:t xml:space="preserve"> groups</w:t>
      </w:r>
      <w:r>
        <w:rPr>
          <w:szCs w:val="24"/>
        </w:rPr>
        <w:t xml:space="preserve"> (students needing more support)</w:t>
      </w:r>
      <w:r w:rsidR="003B4671" w:rsidRPr="00DF2B00">
        <w:rPr>
          <w:szCs w:val="24"/>
        </w:rPr>
        <w:t xml:space="preserve"> and decide on classroom </w:t>
      </w:r>
      <w:r>
        <w:rPr>
          <w:szCs w:val="24"/>
        </w:rPr>
        <w:t>Social-Emotional Learning (</w:t>
      </w:r>
      <w:r w:rsidR="003B4671" w:rsidRPr="00DF2B00">
        <w:rPr>
          <w:szCs w:val="24"/>
        </w:rPr>
        <w:t>SEL</w:t>
      </w:r>
      <w:r>
        <w:rPr>
          <w:szCs w:val="24"/>
        </w:rPr>
        <w:t>)</w:t>
      </w:r>
      <w:r w:rsidR="003B4671" w:rsidRPr="00DF2B00">
        <w:rPr>
          <w:szCs w:val="24"/>
        </w:rPr>
        <w:t xml:space="preserve"> program content. Supporting SEL does help students grow. </w:t>
      </w:r>
    </w:p>
    <w:p w14:paraId="489BC11E" w14:textId="0C1E6B08" w:rsidR="003B4671" w:rsidRPr="00DF2B00" w:rsidRDefault="003B4671" w:rsidP="00D0550B">
      <w:pPr>
        <w:rPr>
          <w:szCs w:val="24"/>
        </w:rPr>
      </w:pPr>
      <w:r w:rsidRPr="00DF2B00">
        <w:rPr>
          <w:szCs w:val="24"/>
        </w:rPr>
        <w:t>MLP (goals for this year) for M</w:t>
      </w:r>
      <w:r w:rsidR="00622214">
        <w:rPr>
          <w:szCs w:val="24"/>
        </w:rPr>
        <w:t>s. Mawhiney:</w:t>
      </w:r>
      <w:r w:rsidRPr="00DF2B00">
        <w:rPr>
          <w:szCs w:val="24"/>
        </w:rPr>
        <w:t xml:space="preserve"> Emotional regulation support for all classrooms this year. The other</w:t>
      </w:r>
      <w:r w:rsidR="00622214">
        <w:rPr>
          <w:szCs w:val="24"/>
        </w:rPr>
        <w:t xml:space="preserve"> SEL curriculum</w:t>
      </w:r>
      <w:r w:rsidRPr="00DF2B00">
        <w:rPr>
          <w:szCs w:val="24"/>
        </w:rPr>
        <w:t xml:space="preserve"> will be around problem solving – conflict resolution, size of the problem, describing options</w:t>
      </w:r>
      <w:r w:rsidR="00622214">
        <w:rPr>
          <w:szCs w:val="24"/>
        </w:rPr>
        <w:t xml:space="preserve">, etc. </w:t>
      </w:r>
      <w:r w:rsidRPr="00DF2B00">
        <w:rPr>
          <w:szCs w:val="24"/>
        </w:rPr>
        <w:t xml:space="preserve">Kelso’s </w:t>
      </w:r>
      <w:r w:rsidR="00622214">
        <w:rPr>
          <w:szCs w:val="24"/>
        </w:rPr>
        <w:t>C</w:t>
      </w:r>
      <w:r w:rsidRPr="00DF2B00">
        <w:rPr>
          <w:szCs w:val="24"/>
        </w:rPr>
        <w:t>hoice</w:t>
      </w:r>
      <w:r w:rsidR="00622214">
        <w:rPr>
          <w:szCs w:val="24"/>
        </w:rPr>
        <w:t xml:space="preserve"> (</w:t>
      </w:r>
      <w:hyperlink r:id="rId11" w:history="1">
        <w:r w:rsidR="00622214" w:rsidRPr="008F6ED6">
          <w:rPr>
            <w:rStyle w:val="Hyperlink"/>
            <w:szCs w:val="24"/>
          </w:rPr>
          <w:t>https://kelsoschoice.com/</w:t>
        </w:r>
      </w:hyperlink>
      <w:r w:rsidR="00622214">
        <w:rPr>
          <w:szCs w:val="24"/>
        </w:rPr>
        <w:t>) was used</w:t>
      </w:r>
      <w:r w:rsidRPr="00DF2B00">
        <w:rPr>
          <w:szCs w:val="24"/>
        </w:rPr>
        <w:t xml:space="preserve"> in August and will </w:t>
      </w:r>
      <w:r w:rsidR="00622214">
        <w:rPr>
          <w:szCs w:val="24"/>
        </w:rPr>
        <w:t>return</w:t>
      </w:r>
      <w:r w:rsidRPr="00DF2B00">
        <w:rPr>
          <w:szCs w:val="24"/>
        </w:rPr>
        <w:t xml:space="preserve"> in January.</w:t>
      </w:r>
    </w:p>
    <w:p w14:paraId="2773BF39" w14:textId="77777777" w:rsidR="003B4671" w:rsidRPr="00DF2B00" w:rsidRDefault="003B4671" w:rsidP="00D0550B">
      <w:pPr>
        <w:rPr>
          <w:szCs w:val="24"/>
        </w:rPr>
      </w:pPr>
    </w:p>
    <w:p w14:paraId="2187ED1A" w14:textId="14134EA3" w:rsidR="003B4671" w:rsidRPr="00622214" w:rsidRDefault="003B4671" w:rsidP="00D0550B">
      <w:pPr>
        <w:rPr>
          <w:b/>
          <w:bCs/>
          <w:szCs w:val="24"/>
          <w:u w:val="single"/>
        </w:rPr>
      </w:pPr>
      <w:r w:rsidRPr="00622214">
        <w:rPr>
          <w:b/>
          <w:bCs/>
          <w:szCs w:val="24"/>
          <w:u w:val="single"/>
        </w:rPr>
        <w:t>Therapeutic Support</w:t>
      </w:r>
    </w:p>
    <w:p w14:paraId="0811802F" w14:textId="7F99D5AB" w:rsidR="003B4671" w:rsidRPr="00DF2B00" w:rsidRDefault="00622214" w:rsidP="00622214">
      <w:pPr>
        <w:rPr>
          <w:szCs w:val="24"/>
        </w:rPr>
      </w:pPr>
      <w:r>
        <w:rPr>
          <w:szCs w:val="24"/>
        </w:rPr>
        <w:t xml:space="preserve">Stratton is preparing to host a new in-school therapeutic support program. </w:t>
      </w:r>
      <w:r w:rsidR="003B4671" w:rsidRPr="00DF2B00">
        <w:rPr>
          <w:szCs w:val="24"/>
        </w:rPr>
        <w:t xml:space="preserve">Mindsight </w:t>
      </w:r>
      <w:r>
        <w:rPr>
          <w:szCs w:val="24"/>
        </w:rPr>
        <w:t xml:space="preserve">is </w:t>
      </w:r>
      <w:r w:rsidR="003B4671" w:rsidRPr="00DF2B00">
        <w:rPr>
          <w:szCs w:val="24"/>
        </w:rPr>
        <w:t>a school-based therapy group. All counselors licensed pro</w:t>
      </w:r>
      <w:r>
        <w:rPr>
          <w:szCs w:val="24"/>
        </w:rPr>
        <w:t>fessionals</w:t>
      </w:r>
      <w:r w:rsidR="003B4671" w:rsidRPr="00DF2B00">
        <w:rPr>
          <w:szCs w:val="24"/>
        </w:rPr>
        <w:t xml:space="preserve"> or licensed pro</w:t>
      </w:r>
      <w:r>
        <w:rPr>
          <w:szCs w:val="24"/>
        </w:rPr>
        <w:t>fessional</w:t>
      </w:r>
      <w:r w:rsidR="003B4671" w:rsidRPr="00DF2B00">
        <w:rPr>
          <w:szCs w:val="24"/>
        </w:rPr>
        <w:t xml:space="preserve"> candidates. </w:t>
      </w:r>
      <w:r>
        <w:rPr>
          <w:szCs w:val="24"/>
        </w:rPr>
        <w:t>The costs of therapy will be p</w:t>
      </w:r>
      <w:r w:rsidR="003B4671" w:rsidRPr="00DF2B00">
        <w:rPr>
          <w:szCs w:val="24"/>
        </w:rPr>
        <w:t xml:space="preserve">aid for </w:t>
      </w:r>
      <w:r>
        <w:rPr>
          <w:szCs w:val="24"/>
        </w:rPr>
        <w:t>by the</w:t>
      </w:r>
      <w:r w:rsidR="003B4671" w:rsidRPr="00DF2B00">
        <w:rPr>
          <w:szCs w:val="24"/>
        </w:rPr>
        <w:t xml:space="preserve"> student</w:t>
      </w:r>
      <w:r>
        <w:rPr>
          <w:szCs w:val="24"/>
        </w:rPr>
        <w:t>’s health</w:t>
      </w:r>
      <w:r w:rsidR="003B4671" w:rsidRPr="00DF2B00">
        <w:rPr>
          <w:szCs w:val="24"/>
        </w:rPr>
        <w:t xml:space="preserve"> insurance or grants</w:t>
      </w:r>
      <w:r>
        <w:rPr>
          <w:szCs w:val="24"/>
        </w:rPr>
        <w:t xml:space="preserve"> (as needed)</w:t>
      </w:r>
      <w:r w:rsidR="003B4671" w:rsidRPr="00DF2B00">
        <w:rPr>
          <w:szCs w:val="24"/>
        </w:rPr>
        <w:t xml:space="preserve">. </w:t>
      </w:r>
      <w:r>
        <w:rPr>
          <w:szCs w:val="24"/>
        </w:rPr>
        <w:t>This prevents</w:t>
      </w:r>
      <w:r w:rsidR="003B4671" w:rsidRPr="00DF2B00">
        <w:rPr>
          <w:szCs w:val="24"/>
        </w:rPr>
        <w:t xml:space="preserve"> students from having to leave school to receive services</w:t>
      </w:r>
      <w:r>
        <w:rPr>
          <w:szCs w:val="24"/>
        </w:rPr>
        <w:t>, instead, it can happen</w:t>
      </w:r>
      <w:r w:rsidR="003B4671" w:rsidRPr="00DF2B00">
        <w:rPr>
          <w:szCs w:val="24"/>
        </w:rPr>
        <w:t xml:space="preserve"> within the building. </w:t>
      </w:r>
      <w:r>
        <w:rPr>
          <w:szCs w:val="24"/>
        </w:rPr>
        <w:t>The Mindsight counselor</w:t>
      </w:r>
      <w:r w:rsidR="003B4671" w:rsidRPr="00DF2B00">
        <w:rPr>
          <w:szCs w:val="24"/>
        </w:rPr>
        <w:t xml:space="preserve"> will </w:t>
      </w:r>
      <w:r>
        <w:rPr>
          <w:szCs w:val="24"/>
        </w:rPr>
        <w:t>start one day a week in a space in the annex</w:t>
      </w:r>
      <w:r w:rsidR="003B4671" w:rsidRPr="00DF2B00">
        <w:rPr>
          <w:szCs w:val="24"/>
        </w:rPr>
        <w:t>. We</w:t>
      </w:r>
      <w:r>
        <w:rPr>
          <w:szCs w:val="24"/>
        </w:rPr>
        <w:t xml:space="preserve"> currently</w:t>
      </w:r>
      <w:r w:rsidR="003B4671" w:rsidRPr="00DF2B00">
        <w:rPr>
          <w:szCs w:val="24"/>
        </w:rPr>
        <w:t xml:space="preserve"> have students in </w:t>
      </w:r>
      <w:r>
        <w:rPr>
          <w:szCs w:val="24"/>
        </w:rPr>
        <w:t>multi-tiered system of supports (</w:t>
      </w:r>
      <w:r w:rsidR="003B4671" w:rsidRPr="00DF2B00">
        <w:rPr>
          <w:szCs w:val="24"/>
        </w:rPr>
        <w:t>MTSS</w:t>
      </w:r>
      <w:r>
        <w:rPr>
          <w:szCs w:val="24"/>
        </w:rPr>
        <w:t>)</w:t>
      </w:r>
      <w:r w:rsidR="003B4671" w:rsidRPr="00DF2B00">
        <w:rPr>
          <w:szCs w:val="24"/>
        </w:rPr>
        <w:t xml:space="preserve"> model for whom counseling has been suggested through Care Solace. If that has been unsuccessful</w:t>
      </w:r>
      <w:r>
        <w:rPr>
          <w:szCs w:val="24"/>
        </w:rPr>
        <w:t xml:space="preserve"> (for scheduling, transportation, or other reasons)</w:t>
      </w:r>
      <w:r w:rsidR="003B4671" w:rsidRPr="00DF2B00">
        <w:rPr>
          <w:szCs w:val="24"/>
        </w:rPr>
        <w:t xml:space="preserve">, we can refer them to this program. </w:t>
      </w:r>
      <w:r>
        <w:rPr>
          <w:szCs w:val="24"/>
        </w:rPr>
        <w:t>Referrals will occur t</w:t>
      </w:r>
      <w:r w:rsidR="003B4671" w:rsidRPr="00DF2B00">
        <w:rPr>
          <w:szCs w:val="24"/>
        </w:rPr>
        <w:t xml:space="preserve">hrough MTSS. </w:t>
      </w:r>
      <w:r>
        <w:rPr>
          <w:szCs w:val="24"/>
        </w:rPr>
        <w:t>The</w:t>
      </w:r>
      <w:r w:rsidR="003B4671" w:rsidRPr="00DF2B00">
        <w:rPr>
          <w:szCs w:val="24"/>
        </w:rPr>
        <w:t xml:space="preserve"> family</w:t>
      </w:r>
      <w:r>
        <w:rPr>
          <w:szCs w:val="24"/>
        </w:rPr>
        <w:t xml:space="preserve"> must give permission</w:t>
      </w:r>
      <w:r w:rsidR="003B4671" w:rsidRPr="00DF2B00">
        <w:rPr>
          <w:szCs w:val="24"/>
        </w:rPr>
        <w:t xml:space="preserve"> to make the referral, then Mindsight handles the paperwork. Initially</w:t>
      </w:r>
      <w:r>
        <w:rPr>
          <w:szCs w:val="24"/>
        </w:rPr>
        <w:t>, the counselor will be in</w:t>
      </w:r>
      <w:r w:rsidR="003B4671" w:rsidRPr="00DF2B00">
        <w:rPr>
          <w:szCs w:val="24"/>
        </w:rPr>
        <w:t xml:space="preserve"> one day a week</w:t>
      </w:r>
      <w:r>
        <w:rPr>
          <w:szCs w:val="24"/>
        </w:rPr>
        <w:t>, which would allow</w:t>
      </w:r>
      <w:r w:rsidR="003B4671" w:rsidRPr="00DF2B00">
        <w:rPr>
          <w:szCs w:val="24"/>
        </w:rPr>
        <w:t xml:space="preserve"> about 5 clients. Provided we have the time and space, the program could expand. </w:t>
      </w:r>
      <w:r>
        <w:rPr>
          <w:szCs w:val="24"/>
        </w:rPr>
        <w:t>This program</w:t>
      </w:r>
      <w:r w:rsidR="003B4671" w:rsidRPr="00DF2B00">
        <w:rPr>
          <w:szCs w:val="24"/>
        </w:rPr>
        <w:t xml:space="preserve"> could start next week. Ms. Michelle vouches for the therapist. </w:t>
      </w:r>
    </w:p>
    <w:p w14:paraId="30F7184A" w14:textId="77777777" w:rsidR="003B4671" w:rsidRDefault="003B4671" w:rsidP="00D0550B">
      <w:pPr>
        <w:rPr>
          <w:szCs w:val="24"/>
        </w:rPr>
      </w:pPr>
    </w:p>
    <w:p w14:paraId="0AE3AA70" w14:textId="77777777" w:rsidR="00622214" w:rsidRPr="00DF2B00" w:rsidRDefault="00622214" w:rsidP="00D0550B">
      <w:pPr>
        <w:rPr>
          <w:szCs w:val="24"/>
        </w:rPr>
      </w:pPr>
    </w:p>
    <w:p w14:paraId="0DFB64C6" w14:textId="10230D6E" w:rsidR="003B4671" w:rsidRDefault="00622214" w:rsidP="00622214">
      <w:pPr>
        <w:rPr>
          <w:szCs w:val="24"/>
        </w:rPr>
      </w:pPr>
      <w:r>
        <w:rPr>
          <w:szCs w:val="24"/>
        </w:rPr>
        <w:t xml:space="preserve">Discussion of best time for the meetings, including considering returning to a “Second Cup of Coffee” model with meetings in the building (maybe the PLC room) right after student drop-off. </w:t>
      </w:r>
    </w:p>
    <w:p w14:paraId="4D1D3B4D" w14:textId="77777777" w:rsidR="00622214" w:rsidRDefault="00622214" w:rsidP="00622214">
      <w:pPr>
        <w:rPr>
          <w:szCs w:val="24"/>
        </w:rPr>
      </w:pPr>
    </w:p>
    <w:p w14:paraId="3539BE62" w14:textId="4665D8B4" w:rsidR="00622214" w:rsidRPr="00DF2B00" w:rsidRDefault="00622214" w:rsidP="00622214">
      <w:pPr>
        <w:rPr>
          <w:szCs w:val="24"/>
        </w:rPr>
      </w:pPr>
      <w:r>
        <w:rPr>
          <w:szCs w:val="24"/>
        </w:rPr>
        <w:t>Meeting adjourned at 7:05pm.</w:t>
      </w:r>
    </w:p>
    <w:sectPr w:rsidR="00622214" w:rsidRPr="00DF2B00" w:rsidSect="00AB4981">
      <w:headerReference w:type="default" r:id="rId12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476AA" w14:textId="77777777" w:rsidR="003571FA" w:rsidRDefault="003571FA">
      <w:pPr>
        <w:spacing w:after="0" w:line="240" w:lineRule="auto"/>
      </w:pPr>
      <w:r>
        <w:separator/>
      </w:r>
    </w:p>
  </w:endnote>
  <w:endnote w:type="continuationSeparator" w:id="0">
    <w:p w14:paraId="2D0662B4" w14:textId="77777777" w:rsidR="003571FA" w:rsidRDefault="00357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C24F8" w14:textId="77777777" w:rsidR="003571FA" w:rsidRDefault="003571FA">
      <w:pPr>
        <w:spacing w:after="0" w:line="240" w:lineRule="auto"/>
      </w:pPr>
      <w:r>
        <w:separator/>
      </w:r>
    </w:p>
  </w:footnote>
  <w:footnote w:type="continuationSeparator" w:id="0">
    <w:p w14:paraId="7AD4CAAF" w14:textId="77777777" w:rsidR="003571FA" w:rsidRDefault="00357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 xmlns:w16du="http://schemas.microsoft.com/office/word/2023/wordml/word16du">
          <w:pict>
            <v:group w14:anchorId="147E9225" id="Group 6" o:spid="_x0000_s1026" alt="&quot;&quot;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0758A"/>
    <w:multiLevelType w:val="hybridMultilevel"/>
    <w:tmpl w:val="5A3656FC"/>
    <w:lvl w:ilvl="0" w:tplc="D078086C">
      <w:start w:val="7"/>
      <w:numFmt w:val="bullet"/>
      <w:lvlText w:val="–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258E1"/>
    <w:multiLevelType w:val="hybridMultilevel"/>
    <w:tmpl w:val="4F20F368"/>
    <w:lvl w:ilvl="0" w:tplc="FF32C3FC">
      <w:start w:val="60"/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821083">
    <w:abstractNumId w:val="0"/>
  </w:num>
  <w:num w:numId="2" w16cid:durableId="208422717">
    <w:abstractNumId w:val="1"/>
  </w:num>
  <w:num w:numId="3" w16cid:durableId="1020009230">
    <w:abstractNumId w:val="4"/>
  </w:num>
  <w:num w:numId="4" w16cid:durableId="1577203954">
    <w:abstractNumId w:val="2"/>
  </w:num>
  <w:num w:numId="5" w16cid:durableId="1651598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95E"/>
    <w:rsid w:val="0001626D"/>
    <w:rsid w:val="00020030"/>
    <w:rsid w:val="00031840"/>
    <w:rsid w:val="00035454"/>
    <w:rsid w:val="000532C1"/>
    <w:rsid w:val="00080076"/>
    <w:rsid w:val="000A11A9"/>
    <w:rsid w:val="000C2BC3"/>
    <w:rsid w:val="000C4305"/>
    <w:rsid w:val="000F4889"/>
    <w:rsid w:val="00120813"/>
    <w:rsid w:val="00135023"/>
    <w:rsid w:val="0015426A"/>
    <w:rsid w:val="00157088"/>
    <w:rsid w:val="0018468E"/>
    <w:rsid w:val="001E712B"/>
    <w:rsid w:val="00204260"/>
    <w:rsid w:val="00212EB0"/>
    <w:rsid w:val="0023340C"/>
    <w:rsid w:val="002406E9"/>
    <w:rsid w:val="00252E61"/>
    <w:rsid w:val="002540E6"/>
    <w:rsid w:val="002612DF"/>
    <w:rsid w:val="00280268"/>
    <w:rsid w:val="00290B81"/>
    <w:rsid w:val="002B47AC"/>
    <w:rsid w:val="002C4FF9"/>
    <w:rsid w:val="002E0B9C"/>
    <w:rsid w:val="002E6287"/>
    <w:rsid w:val="00303AE1"/>
    <w:rsid w:val="00333CE3"/>
    <w:rsid w:val="003571FA"/>
    <w:rsid w:val="00385963"/>
    <w:rsid w:val="003949BD"/>
    <w:rsid w:val="003B4671"/>
    <w:rsid w:val="003D48E4"/>
    <w:rsid w:val="003F6A2D"/>
    <w:rsid w:val="004129B7"/>
    <w:rsid w:val="00414CDE"/>
    <w:rsid w:val="00442740"/>
    <w:rsid w:val="00477E07"/>
    <w:rsid w:val="004B1235"/>
    <w:rsid w:val="004B53BB"/>
    <w:rsid w:val="004B76A2"/>
    <w:rsid w:val="004C0A60"/>
    <w:rsid w:val="004C3551"/>
    <w:rsid w:val="004D61A7"/>
    <w:rsid w:val="004D7849"/>
    <w:rsid w:val="004F73E8"/>
    <w:rsid w:val="00505FAC"/>
    <w:rsid w:val="00524B92"/>
    <w:rsid w:val="0053630E"/>
    <w:rsid w:val="005432BE"/>
    <w:rsid w:val="0054450D"/>
    <w:rsid w:val="00560F76"/>
    <w:rsid w:val="00566147"/>
    <w:rsid w:val="0057184E"/>
    <w:rsid w:val="00573628"/>
    <w:rsid w:val="00576154"/>
    <w:rsid w:val="00577FCA"/>
    <w:rsid w:val="00591FFE"/>
    <w:rsid w:val="00594C32"/>
    <w:rsid w:val="005A2437"/>
    <w:rsid w:val="005F5981"/>
    <w:rsid w:val="00617964"/>
    <w:rsid w:val="00622214"/>
    <w:rsid w:val="00627CF4"/>
    <w:rsid w:val="0063365C"/>
    <w:rsid w:val="00650AF1"/>
    <w:rsid w:val="00683E48"/>
    <w:rsid w:val="00685643"/>
    <w:rsid w:val="0069237D"/>
    <w:rsid w:val="006B241A"/>
    <w:rsid w:val="006B7784"/>
    <w:rsid w:val="006D1540"/>
    <w:rsid w:val="006F16F0"/>
    <w:rsid w:val="006F7BB5"/>
    <w:rsid w:val="0071076C"/>
    <w:rsid w:val="00736DAC"/>
    <w:rsid w:val="007520BE"/>
    <w:rsid w:val="0078196E"/>
    <w:rsid w:val="0079532B"/>
    <w:rsid w:val="007C6D3A"/>
    <w:rsid w:val="00824168"/>
    <w:rsid w:val="00825352"/>
    <w:rsid w:val="00872CA6"/>
    <w:rsid w:val="00896384"/>
    <w:rsid w:val="008F1977"/>
    <w:rsid w:val="00994FE9"/>
    <w:rsid w:val="009A3EF4"/>
    <w:rsid w:val="009E2617"/>
    <w:rsid w:val="00A3130B"/>
    <w:rsid w:val="00A448C1"/>
    <w:rsid w:val="00A505FB"/>
    <w:rsid w:val="00A600DB"/>
    <w:rsid w:val="00A743FB"/>
    <w:rsid w:val="00A974BE"/>
    <w:rsid w:val="00AA2EAA"/>
    <w:rsid w:val="00AA7AA0"/>
    <w:rsid w:val="00AB4981"/>
    <w:rsid w:val="00AB7DAD"/>
    <w:rsid w:val="00AC78CC"/>
    <w:rsid w:val="00AD7108"/>
    <w:rsid w:val="00AF41CF"/>
    <w:rsid w:val="00B043D5"/>
    <w:rsid w:val="00B15F8D"/>
    <w:rsid w:val="00B35E50"/>
    <w:rsid w:val="00B404B1"/>
    <w:rsid w:val="00B43495"/>
    <w:rsid w:val="00B70211"/>
    <w:rsid w:val="00BA6628"/>
    <w:rsid w:val="00BC712C"/>
    <w:rsid w:val="00BD7211"/>
    <w:rsid w:val="00C165B8"/>
    <w:rsid w:val="00C178B0"/>
    <w:rsid w:val="00C84D21"/>
    <w:rsid w:val="00CA56EC"/>
    <w:rsid w:val="00CA6B4F"/>
    <w:rsid w:val="00CA7A5C"/>
    <w:rsid w:val="00CD1D97"/>
    <w:rsid w:val="00CE4943"/>
    <w:rsid w:val="00D0550B"/>
    <w:rsid w:val="00D4216C"/>
    <w:rsid w:val="00D517EF"/>
    <w:rsid w:val="00D575D4"/>
    <w:rsid w:val="00D623EE"/>
    <w:rsid w:val="00D70830"/>
    <w:rsid w:val="00D763EB"/>
    <w:rsid w:val="00D92643"/>
    <w:rsid w:val="00DA37F1"/>
    <w:rsid w:val="00DA4A43"/>
    <w:rsid w:val="00DA5BEB"/>
    <w:rsid w:val="00DC205E"/>
    <w:rsid w:val="00DE395C"/>
    <w:rsid w:val="00DE3FA6"/>
    <w:rsid w:val="00DF087F"/>
    <w:rsid w:val="00DF23BF"/>
    <w:rsid w:val="00DF2B00"/>
    <w:rsid w:val="00E03CAD"/>
    <w:rsid w:val="00E11342"/>
    <w:rsid w:val="00E2411A"/>
    <w:rsid w:val="00E37225"/>
    <w:rsid w:val="00E37E38"/>
    <w:rsid w:val="00E4032A"/>
    <w:rsid w:val="00E51439"/>
    <w:rsid w:val="00E67201"/>
    <w:rsid w:val="00EB7787"/>
    <w:rsid w:val="00EC0994"/>
    <w:rsid w:val="00EF36A5"/>
    <w:rsid w:val="00F216C3"/>
    <w:rsid w:val="00F25A46"/>
    <w:rsid w:val="00F25E7E"/>
    <w:rsid w:val="00F42567"/>
    <w:rsid w:val="00F45A45"/>
    <w:rsid w:val="00F63987"/>
    <w:rsid w:val="00F70D90"/>
    <w:rsid w:val="00F92A16"/>
    <w:rsid w:val="00FB222B"/>
    <w:rsid w:val="00FB2501"/>
    <w:rsid w:val="00FD5D0D"/>
    <w:rsid w:val="00FD6EC1"/>
    <w:rsid w:val="00FE0A7C"/>
    <w:rsid w:val="00FE0D7C"/>
    <w:rsid w:val="00FF0E93"/>
    <w:rsid w:val="00FF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ListParagraph">
    <w:name w:val="List Paragraph"/>
    <w:basedOn w:val="Normal"/>
    <w:uiPriority w:val="34"/>
    <w:unhideWhenUsed/>
    <w:qFormat/>
    <w:rsid w:val="00414C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5023"/>
    <w:rPr>
      <w:color w:val="05D74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135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kelsoschoice.com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esources.finalsite.net/images/v1696344855/d11org/veq0muupuiijl8fp3hoa/filedownloadashx_3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6281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0B7DA7"/>
    <w:rsid w:val="000F7EC8"/>
    <w:rsid w:val="00192C75"/>
    <w:rsid w:val="0039741C"/>
    <w:rsid w:val="003C6FF3"/>
    <w:rsid w:val="004A0238"/>
    <w:rsid w:val="00563F67"/>
    <w:rsid w:val="006B5ECC"/>
    <w:rsid w:val="00746B4D"/>
    <w:rsid w:val="007F38AB"/>
    <w:rsid w:val="0080498E"/>
    <w:rsid w:val="009F3FC2"/>
    <w:rsid w:val="00AF63C5"/>
    <w:rsid w:val="00CB4B6B"/>
    <w:rsid w:val="00D75382"/>
    <w:rsid w:val="00DE298C"/>
    <w:rsid w:val="00E27A8C"/>
    <w:rsid w:val="00E73B1C"/>
    <w:rsid w:val="00F71F1A"/>
    <w:rsid w:val="00F83DBF"/>
    <w:rsid w:val="00FE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3</Pages>
  <Words>1303</Words>
  <Characters>7431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2023-11-29T20:58:00Z</dcterms:created>
  <dcterms:modified xsi:type="dcterms:W3CDTF">2023-11-29T20:58:00Z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