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ayout w:type="fixed"/>
        <w:tblCellMar>
          <w:left w:w="0" w:type="dxa"/>
          <w:right w:w="115" w:type="dxa"/>
        </w:tblCellMar>
        <w:tblLook w:val="04A0" w:firstRow="1" w:lastRow="0" w:firstColumn="1" w:lastColumn="0" w:noHBand="0" w:noVBand="1"/>
        <w:tblDescription w:val="Company logo and name"/>
      </w:tblPr>
      <w:tblGrid>
        <w:gridCol w:w="4680"/>
        <w:gridCol w:w="4680"/>
      </w:tblGrid>
      <w:tr w:rsidR="00573238">
        <w:tc>
          <w:tcPr>
            <w:tcW w:w="4788" w:type="dxa"/>
          </w:tcPr>
          <w:p w:rsidR="00573238" w:rsidRDefault="00EE36AB">
            <w:pPr>
              <w:pStyle w:val="NoSpacing"/>
            </w:pPr>
            <w:r>
              <w:rPr>
                <w:noProof/>
                <w:lang w:eastAsia="en-US"/>
              </w:rPr>
              <w:drawing>
                <wp:inline distT="0" distB="0" distL="0" distR="0" wp14:anchorId="72064ADD" wp14:editId="7672E7C2">
                  <wp:extent cx="1996358" cy="533400"/>
                  <wp:effectExtent l="0" t="0" r="444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264" cy="536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573238" w:rsidRDefault="00B8568B" w:rsidP="00B8568B">
            <w:pPr>
              <w:pStyle w:val="Heading1"/>
            </w:pPr>
            <w:r>
              <w:t>[School Name]</w:t>
            </w:r>
          </w:p>
        </w:tc>
      </w:tr>
    </w:tbl>
    <w:p w:rsidR="00573238" w:rsidRDefault="00440BF6">
      <w:pPr>
        <w:pStyle w:val="Heading2"/>
      </w:pPr>
      <w:r>
        <w:t>Request for iOS App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Request for approval to hire form"/>
      </w:tblPr>
      <w:tblGrid>
        <w:gridCol w:w="4981"/>
        <w:gridCol w:w="4379"/>
      </w:tblGrid>
      <w:tr w:rsidR="00573238" w:rsidTr="006F5117">
        <w:tc>
          <w:tcPr>
            <w:tcW w:w="9360" w:type="dxa"/>
            <w:gridSpan w:val="2"/>
            <w:shd w:val="clear" w:color="auto" w:fill="000000" w:themeFill="text1"/>
          </w:tcPr>
          <w:p w:rsidR="00573238" w:rsidRDefault="00440BF6">
            <w:pPr>
              <w:pStyle w:val="Heading3"/>
            </w:pPr>
            <w:r>
              <w:t>App</w:t>
            </w:r>
            <w:r w:rsidR="00EE36AB">
              <w:t xml:space="preserve"> Information</w:t>
            </w:r>
          </w:p>
        </w:tc>
      </w:tr>
      <w:tr w:rsidR="00573238" w:rsidTr="006F5117">
        <w:tc>
          <w:tcPr>
            <w:tcW w:w="9360" w:type="dxa"/>
            <w:gridSpan w:val="2"/>
            <w:vAlign w:val="bottom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Requisition number and date"/>
            </w:tblPr>
            <w:tblGrid>
              <w:gridCol w:w="1755"/>
              <w:gridCol w:w="3429"/>
              <w:gridCol w:w="666"/>
              <w:gridCol w:w="3510"/>
            </w:tblGrid>
            <w:tr w:rsidR="00573238" w:rsidTr="006F5117">
              <w:trPr>
                <w:trHeight w:val="432"/>
              </w:trPr>
              <w:tc>
                <w:tcPr>
                  <w:tcW w:w="1755" w:type="dxa"/>
                  <w:vAlign w:val="bottom"/>
                </w:tcPr>
                <w:p w:rsidR="00573238" w:rsidRPr="00B8568B" w:rsidRDefault="006F1AB2">
                  <w:pPr>
                    <w:rPr>
                      <w:b/>
                    </w:rPr>
                  </w:pPr>
                  <w:r w:rsidRPr="00B8568B">
                    <w:rPr>
                      <w:b/>
                    </w:rPr>
                    <w:t>Requestor’s Name</w:t>
                  </w:r>
                  <w:r w:rsidR="00EE36AB" w:rsidRPr="00B8568B">
                    <w:rPr>
                      <w:b/>
                    </w:rPr>
                    <w:t>:</w:t>
                  </w:r>
                </w:p>
              </w:tc>
              <w:tc>
                <w:tcPr>
                  <w:tcW w:w="3429" w:type="dxa"/>
                  <w:tcBorders>
                    <w:bottom w:val="single" w:sz="4" w:space="0" w:color="auto"/>
                  </w:tcBorders>
                  <w:vAlign w:val="bottom"/>
                </w:tcPr>
                <w:p w:rsidR="00573238" w:rsidRDefault="00573238"/>
              </w:tc>
              <w:tc>
                <w:tcPr>
                  <w:tcW w:w="666" w:type="dxa"/>
                  <w:vAlign w:val="bottom"/>
                </w:tcPr>
                <w:p w:rsidR="00573238" w:rsidRPr="00B8568B" w:rsidRDefault="00EE36AB">
                  <w:pPr>
                    <w:jc w:val="right"/>
                    <w:rPr>
                      <w:b/>
                    </w:rPr>
                  </w:pPr>
                  <w:r w:rsidRPr="00B8568B">
                    <w:rPr>
                      <w:b/>
                    </w:rPr>
                    <w:t>Date:</w:t>
                  </w:r>
                </w:p>
              </w:tc>
              <w:tc>
                <w:tcPr>
                  <w:tcW w:w="3510" w:type="dxa"/>
                  <w:tcBorders>
                    <w:bottom w:val="single" w:sz="4" w:space="0" w:color="auto"/>
                  </w:tcBorders>
                  <w:vAlign w:val="bottom"/>
                </w:tcPr>
                <w:p w:rsidR="00573238" w:rsidRDefault="00573238"/>
              </w:tc>
            </w:tr>
          </w:tbl>
          <w:p w:rsidR="00573238" w:rsidRDefault="00573238"/>
        </w:tc>
      </w:tr>
      <w:tr w:rsidR="00573238" w:rsidTr="006F5117">
        <w:tc>
          <w:tcPr>
            <w:tcW w:w="9360" w:type="dxa"/>
            <w:gridSpan w:val="2"/>
            <w:vAlign w:val="bottom"/>
          </w:tcPr>
          <w:tbl>
            <w:tblPr>
              <w:tblW w:w="4992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Applicant name"/>
            </w:tblPr>
            <w:tblGrid>
              <w:gridCol w:w="1710"/>
              <w:gridCol w:w="7635"/>
            </w:tblGrid>
            <w:tr w:rsidR="00003F77" w:rsidTr="00602337">
              <w:trPr>
                <w:trHeight w:val="432"/>
              </w:trPr>
              <w:tc>
                <w:tcPr>
                  <w:tcW w:w="1710" w:type="dxa"/>
                  <w:vAlign w:val="bottom"/>
                </w:tcPr>
                <w:p w:rsidR="00003F77" w:rsidRPr="00B8568B" w:rsidRDefault="00003F77">
                  <w:pPr>
                    <w:rPr>
                      <w:b/>
                    </w:rPr>
                  </w:pPr>
                  <w:r w:rsidRPr="00B8568B">
                    <w:rPr>
                      <w:b/>
                    </w:rPr>
                    <w:t>App Name:</w:t>
                  </w:r>
                </w:p>
              </w:tc>
              <w:tc>
                <w:tcPr>
                  <w:tcW w:w="7635" w:type="dxa"/>
                  <w:tcBorders>
                    <w:bottom w:val="single" w:sz="4" w:space="0" w:color="auto"/>
                  </w:tcBorders>
                  <w:vAlign w:val="bottom"/>
                </w:tcPr>
                <w:p w:rsidR="00003F77" w:rsidRDefault="00003F77"/>
              </w:tc>
            </w:tr>
          </w:tbl>
          <w:p w:rsidR="00573238" w:rsidRDefault="00573238"/>
        </w:tc>
      </w:tr>
      <w:tr w:rsidR="00573238" w:rsidTr="006F5117">
        <w:tc>
          <w:tcPr>
            <w:tcW w:w="9360" w:type="dxa"/>
            <w:gridSpan w:val="2"/>
            <w:vAlign w:val="bottom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Job title"/>
            </w:tblPr>
            <w:tblGrid>
              <w:gridCol w:w="1709"/>
              <w:gridCol w:w="7651"/>
            </w:tblGrid>
            <w:tr w:rsidR="00573238" w:rsidTr="00602337">
              <w:trPr>
                <w:trHeight w:val="432"/>
              </w:trPr>
              <w:tc>
                <w:tcPr>
                  <w:tcW w:w="913" w:type="pct"/>
                  <w:vAlign w:val="bottom"/>
                </w:tcPr>
                <w:p w:rsidR="00573238" w:rsidRPr="00B8568B" w:rsidRDefault="00003F77">
                  <w:pPr>
                    <w:rPr>
                      <w:b/>
                    </w:rPr>
                  </w:pPr>
                  <w:r w:rsidRPr="00B8568B">
                    <w:rPr>
                      <w:b/>
                    </w:rPr>
                    <w:t>App Developer</w:t>
                  </w:r>
                  <w:r w:rsidR="00EE36AB" w:rsidRPr="00B8568B">
                    <w:rPr>
                      <w:b/>
                    </w:rPr>
                    <w:t>:</w:t>
                  </w:r>
                </w:p>
              </w:tc>
              <w:tc>
                <w:tcPr>
                  <w:tcW w:w="4087" w:type="pct"/>
                  <w:tcBorders>
                    <w:bottom w:val="single" w:sz="4" w:space="0" w:color="auto"/>
                  </w:tcBorders>
                  <w:vAlign w:val="bottom"/>
                </w:tcPr>
                <w:p w:rsidR="00573238" w:rsidRDefault="00573238"/>
              </w:tc>
            </w:tr>
          </w:tbl>
          <w:p w:rsidR="00573238" w:rsidRDefault="00573238"/>
        </w:tc>
      </w:tr>
      <w:tr w:rsidR="00003F77" w:rsidTr="00A449E0">
        <w:trPr>
          <w:trHeight w:val="315"/>
        </w:trPr>
        <w:tc>
          <w:tcPr>
            <w:tcW w:w="9360" w:type="dxa"/>
            <w:gridSpan w:val="2"/>
            <w:vAlign w:val="bottom"/>
          </w:tcPr>
          <w:p w:rsidR="00003F77" w:rsidRDefault="00A449E0">
            <w:r w:rsidRPr="00A01F3C">
              <w:rPr>
                <w:b/>
              </w:rPr>
              <w:t>iPad Serial number</w:t>
            </w:r>
            <w:r>
              <w:t xml:space="preserve">:________________________________ </w:t>
            </w:r>
            <w:r w:rsidRPr="00A01F3C">
              <w:rPr>
                <w:b/>
              </w:rPr>
              <w:t>District Tag Number</w:t>
            </w:r>
            <w:r>
              <w:t>: ___________________________</w:t>
            </w:r>
          </w:p>
        </w:tc>
      </w:tr>
      <w:tr w:rsidR="006F5117" w:rsidTr="00602337">
        <w:trPr>
          <w:trHeight w:val="980"/>
        </w:trPr>
        <w:tc>
          <w:tcPr>
            <w:tcW w:w="4981" w:type="dxa"/>
            <w:vAlign w:val="center"/>
          </w:tcPr>
          <w:p w:rsidR="00B8568B" w:rsidRDefault="00B8568B" w:rsidP="00B8568B">
            <w:pPr>
              <w:jc w:val="center"/>
            </w:pPr>
            <w:r>
              <w:t>Please use the snipping tool of your choice to replace the image here with</w:t>
            </w:r>
            <w:r w:rsidR="007824F7">
              <w:t xml:space="preserve"> a picture of the</w:t>
            </w:r>
            <w:r>
              <w:t xml:space="preserve"> app</w:t>
            </w:r>
            <w:r w:rsidR="007824F7">
              <w:t>’s</w:t>
            </w:r>
            <w:r>
              <w:t xml:space="preserve"> icon.</w:t>
            </w:r>
          </w:p>
        </w:tc>
        <w:tc>
          <w:tcPr>
            <w:tcW w:w="4379" w:type="dxa"/>
            <w:tcBorders>
              <w:left w:val="nil"/>
            </w:tcBorders>
            <w:vAlign w:val="bottom"/>
          </w:tcPr>
          <w:p w:rsidR="00B8568B" w:rsidRDefault="00B8568B" w:rsidP="00B8568B">
            <w:pPr>
              <w:jc w:val="center"/>
            </w:pPr>
            <w:r>
              <w:rPr>
                <w:noProof/>
                <w:lang w:eastAsia="en-US"/>
              </w:rPr>
              <w:drawing>
                <wp:inline distT="0" distB="0" distL="0" distR="0" wp14:anchorId="3B357993" wp14:editId="0D85DF9C">
                  <wp:extent cx="1005840" cy="624840"/>
                  <wp:effectExtent l="0" t="0" r="0" b="0"/>
                  <wp:docPr id="2" name="Picture 2" descr="Logo placehol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62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3238" w:rsidTr="006F5117">
        <w:tc>
          <w:tcPr>
            <w:tcW w:w="9360" w:type="dxa"/>
            <w:gridSpan w:val="2"/>
            <w:vAlign w:val="bottom"/>
          </w:tcPr>
          <w:tbl>
            <w:tblPr>
              <w:tblW w:w="9355" w:type="dxa"/>
              <w:tblLayout w:type="fixed"/>
              <w:tblLook w:val="04A0" w:firstRow="1" w:lastRow="0" w:firstColumn="1" w:lastColumn="0" w:noHBand="0" w:noVBand="1"/>
            </w:tblPr>
            <w:tblGrid>
              <w:gridCol w:w="527"/>
              <w:gridCol w:w="1364"/>
              <w:gridCol w:w="396"/>
              <w:gridCol w:w="416"/>
              <w:gridCol w:w="1635"/>
              <w:gridCol w:w="427"/>
              <w:gridCol w:w="452"/>
              <w:gridCol w:w="268"/>
              <w:gridCol w:w="1256"/>
              <w:gridCol w:w="442"/>
              <w:gridCol w:w="2172"/>
            </w:tblGrid>
            <w:tr w:rsidR="007E7283" w:rsidRPr="00B8568B" w:rsidTr="006F5117">
              <w:trPr>
                <w:trHeight w:val="215"/>
              </w:trPr>
              <w:tc>
                <w:tcPr>
                  <w:tcW w:w="9355" w:type="dxa"/>
                  <w:gridSpan w:val="11"/>
                  <w:vAlign w:val="bottom"/>
                </w:tcPr>
                <w:p w:rsidR="007E7283" w:rsidRPr="00B8568B" w:rsidRDefault="007E7283" w:rsidP="007E7283">
                  <w:pPr>
                    <w:rPr>
                      <w:b/>
                    </w:rPr>
                  </w:pPr>
                  <w:r w:rsidRPr="00B8568B">
                    <w:rPr>
                      <w:b/>
                    </w:rPr>
                    <w:t>Scope Instructions:</w:t>
                  </w:r>
                </w:p>
              </w:tc>
            </w:tr>
            <w:tr w:rsidR="006F5117" w:rsidTr="00FE38E7">
              <w:trPr>
                <w:trHeight w:val="225"/>
              </w:trPr>
              <w:sdt>
                <w:sdtPr>
                  <w:id w:val="294414838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27" w:type="dxa"/>
                      <w:vAlign w:val="center"/>
                    </w:tcPr>
                    <w:p w:rsidR="007E7283" w:rsidRDefault="004D2B96" w:rsidP="007E7283"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760" w:type="dxa"/>
                  <w:gridSpan w:val="2"/>
                  <w:vAlign w:val="center"/>
                </w:tcPr>
                <w:p w:rsidR="007E7283" w:rsidRDefault="007E7283" w:rsidP="007E7283">
                  <w:r>
                    <w:t>Only Cart #</w:t>
                  </w:r>
                </w:p>
              </w:tc>
              <w:sdt>
                <w:sdtPr>
                  <w:id w:val="-910995419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16" w:type="dxa"/>
                      <w:vAlign w:val="center"/>
                    </w:tcPr>
                    <w:p w:rsidR="007E7283" w:rsidRDefault="004D2B96" w:rsidP="007E7283"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062" w:type="dxa"/>
                  <w:gridSpan w:val="2"/>
                  <w:vAlign w:val="center"/>
                </w:tcPr>
                <w:p w:rsidR="007E7283" w:rsidRDefault="007E7283" w:rsidP="007E7283">
                  <w:r>
                    <w:t>Only Grade Level</w:t>
                  </w:r>
                </w:p>
              </w:tc>
              <w:sdt>
                <w:sdtPr>
                  <w:id w:val="-84844337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2" w:type="dxa"/>
                      <w:vAlign w:val="center"/>
                    </w:tcPr>
                    <w:p w:rsidR="007E7283" w:rsidRDefault="007E7283" w:rsidP="007E7283"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24" w:type="dxa"/>
                  <w:gridSpan w:val="2"/>
                  <w:vAlign w:val="center"/>
                </w:tcPr>
                <w:p w:rsidR="007E7283" w:rsidRDefault="007E7283" w:rsidP="007E7283">
                  <w:r>
                    <w:t>Teachers Only</w:t>
                  </w:r>
                </w:p>
              </w:tc>
              <w:sdt>
                <w:sdtPr>
                  <w:id w:val="1240517481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42" w:type="dxa"/>
                      <w:vAlign w:val="center"/>
                    </w:tcPr>
                    <w:p w:rsidR="007E7283" w:rsidRDefault="007E7283" w:rsidP="007E7283"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172" w:type="dxa"/>
                  <w:vAlign w:val="center"/>
                </w:tcPr>
                <w:p w:rsidR="007E7283" w:rsidRDefault="007E7283" w:rsidP="007E7283">
                  <w:r>
                    <w:t>Whole School</w:t>
                  </w:r>
                </w:p>
              </w:tc>
            </w:tr>
            <w:tr w:rsidR="00492344" w:rsidTr="00602337">
              <w:trPr>
                <w:trHeight w:val="342"/>
              </w:trPr>
              <w:tc>
                <w:tcPr>
                  <w:tcW w:w="1891" w:type="dxa"/>
                  <w:gridSpan w:val="2"/>
                  <w:vAlign w:val="bottom"/>
                </w:tcPr>
                <w:p w:rsidR="00492344" w:rsidRDefault="00492344" w:rsidP="00492344">
                  <w:pPr>
                    <w:jc w:val="center"/>
                  </w:pPr>
                  <w:r>
                    <w:t>Comments:</w:t>
                  </w:r>
                </w:p>
              </w:tc>
              <w:tc>
                <w:tcPr>
                  <w:tcW w:w="7464" w:type="dxa"/>
                  <w:gridSpan w:val="9"/>
                  <w:tcBorders>
                    <w:bottom w:val="single" w:sz="4" w:space="0" w:color="auto"/>
                  </w:tcBorders>
                  <w:vAlign w:val="bottom"/>
                </w:tcPr>
                <w:p w:rsidR="00492344" w:rsidRDefault="00492344" w:rsidP="00492344"/>
              </w:tc>
            </w:tr>
            <w:tr w:rsidR="006F5117" w:rsidTr="00FE38E7">
              <w:trPr>
                <w:trHeight w:val="485"/>
              </w:trPr>
              <w:sdt>
                <w:sdtPr>
                  <w:id w:val="-1664773402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27" w:type="dxa"/>
                      <w:vAlign w:val="center"/>
                    </w:tcPr>
                    <w:p w:rsidR="006F5117" w:rsidRDefault="00FE38E7" w:rsidP="006F5117"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760" w:type="dxa"/>
                  <w:gridSpan w:val="2"/>
                  <w:vAlign w:val="center"/>
                </w:tcPr>
                <w:p w:rsidR="006F5117" w:rsidRDefault="006F5117" w:rsidP="006F5117">
                  <w:r>
                    <w:t>Free App</w:t>
                  </w:r>
                </w:p>
              </w:tc>
              <w:sdt>
                <w:sdtPr>
                  <w:id w:val="-1338536649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16" w:type="dxa"/>
                      <w:vAlign w:val="center"/>
                    </w:tcPr>
                    <w:p w:rsidR="006F5117" w:rsidRDefault="006F5117" w:rsidP="006F5117"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062" w:type="dxa"/>
                  <w:gridSpan w:val="2"/>
                  <w:vAlign w:val="center"/>
                </w:tcPr>
                <w:p w:rsidR="006F5117" w:rsidRDefault="006F5117" w:rsidP="006F5117">
                  <w:r>
                    <w:t>Paid App</w:t>
                  </w:r>
                </w:p>
              </w:tc>
              <w:sdt>
                <w:sdtPr>
                  <w:id w:val="-548601723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2" w:type="dxa"/>
                      <w:vAlign w:val="center"/>
                    </w:tcPr>
                    <w:p w:rsidR="006F5117" w:rsidRDefault="006F5117" w:rsidP="006F5117"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4138" w:type="dxa"/>
                  <w:gridSpan w:val="4"/>
                  <w:vAlign w:val="center"/>
                </w:tcPr>
                <w:p w:rsidR="006F5117" w:rsidRDefault="006F5117" w:rsidP="006F5117">
                  <w:r>
                    <w:t>Team/Grade Approval? (If Paid)</w:t>
                  </w:r>
                </w:p>
              </w:tc>
            </w:tr>
            <w:tr w:rsidR="006F5117" w:rsidTr="00EF682D">
              <w:trPr>
                <w:trHeight w:val="387"/>
              </w:trPr>
              <w:tc>
                <w:tcPr>
                  <w:tcW w:w="1891" w:type="dxa"/>
                  <w:gridSpan w:val="2"/>
                  <w:vAlign w:val="bottom"/>
                </w:tcPr>
                <w:p w:rsidR="007E7283" w:rsidRDefault="007E7283" w:rsidP="007E7283">
                  <w:r>
                    <w:t>Number of Licenses:</w:t>
                  </w:r>
                </w:p>
              </w:tc>
              <w:tc>
                <w:tcPr>
                  <w:tcW w:w="2447" w:type="dxa"/>
                  <w:gridSpan w:val="3"/>
                  <w:tcBorders>
                    <w:bottom w:val="single" w:sz="4" w:space="0" w:color="auto"/>
                  </w:tcBorders>
                </w:tcPr>
                <w:p w:rsidR="007E7283" w:rsidRDefault="007E7283" w:rsidP="007E7283"/>
              </w:tc>
              <w:tc>
                <w:tcPr>
                  <w:tcW w:w="1147" w:type="dxa"/>
                  <w:gridSpan w:val="3"/>
                  <w:vAlign w:val="bottom"/>
                </w:tcPr>
                <w:p w:rsidR="007E7283" w:rsidRDefault="007E7283" w:rsidP="007E7283">
                  <w:r>
                    <w:t>Total Cost:</w:t>
                  </w:r>
                </w:p>
              </w:tc>
              <w:tc>
                <w:tcPr>
                  <w:tcW w:w="3870" w:type="dxa"/>
                  <w:gridSpan w:val="3"/>
                  <w:tcBorders>
                    <w:bottom w:val="single" w:sz="4" w:space="0" w:color="auto"/>
                  </w:tcBorders>
                </w:tcPr>
                <w:p w:rsidR="007E7283" w:rsidRDefault="007E7283" w:rsidP="007E7283"/>
              </w:tc>
            </w:tr>
          </w:tbl>
          <w:p w:rsidR="00573238" w:rsidRDefault="00573238"/>
        </w:tc>
      </w:tr>
      <w:tr w:rsidR="00573238" w:rsidTr="006F5117">
        <w:trPr>
          <w:trHeight w:val="432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vAlign w:val="bottom"/>
          </w:tcPr>
          <w:p w:rsidR="00573238" w:rsidRDefault="00003F77">
            <w:r>
              <w:t>Standards Supported</w:t>
            </w:r>
            <w:r w:rsidR="00EE36AB">
              <w:t>:</w:t>
            </w:r>
          </w:p>
        </w:tc>
      </w:tr>
      <w:tr w:rsidR="00573238" w:rsidTr="006F5117">
        <w:trPr>
          <w:trHeight w:val="79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38" w:rsidRDefault="00573238"/>
        </w:tc>
      </w:tr>
      <w:tr w:rsidR="00573238" w:rsidTr="006F5117">
        <w:trPr>
          <w:trHeight w:val="332"/>
        </w:trPr>
        <w:tc>
          <w:tcPr>
            <w:tcW w:w="93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73238" w:rsidRDefault="00003F77">
            <w:r>
              <w:t>Learning Outcomes</w:t>
            </w:r>
            <w:r w:rsidR="00EE36AB">
              <w:t>:</w:t>
            </w:r>
          </w:p>
        </w:tc>
      </w:tr>
      <w:tr w:rsidR="00573238" w:rsidTr="006F5117">
        <w:trPr>
          <w:trHeight w:val="135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38" w:rsidRDefault="00573238"/>
        </w:tc>
      </w:tr>
      <w:tr w:rsidR="00573238" w:rsidTr="006F5117">
        <w:tc>
          <w:tcPr>
            <w:tcW w:w="9360" w:type="dxa"/>
            <w:gridSpan w:val="2"/>
            <w:tcBorders>
              <w:top w:val="single" w:sz="4" w:space="0" w:color="auto"/>
            </w:tcBorders>
            <w:vAlign w:val="bottom"/>
          </w:tcPr>
          <w:p w:rsidR="00573238" w:rsidRDefault="00573238">
            <w:pPr>
              <w:pStyle w:val="NoSpacing"/>
            </w:pPr>
          </w:p>
        </w:tc>
      </w:tr>
      <w:tr w:rsidR="00573238" w:rsidTr="006F5117">
        <w:tc>
          <w:tcPr>
            <w:tcW w:w="9360" w:type="dxa"/>
            <w:gridSpan w:val="2"/>
            <w:shd w:val="clear" w:color="auto" w:fill="000000" w:themeFill="text1"/>
          </w:tcPr>
          <w:p w:rsidR="00573238" w:rsidRDefault="006F1AB2">
            <w:pPr>
              <w:pStyle w:val="Heading3"/>
            </w:pPr>
            <w:r>
              <w:t>Tech Approval</w:t>
            </w:r>
          </w:p>
        </w:tc>
      </w:tr>
      <w:tr w:rsidR="00573238" w:rsidTr="006F5117">
        <w:tc>
          <w:tcPr>
            <w:tcW w:w="9360" w:type="dxa"/>
            <w:gridSpan w:val="2"/>
          </w:tcPr>
          <w:tbl>
            <w:tblPr>
              <w:tblW w:w="14745" w:type="dxa"/>
              <w:tblLayout w:type="fixed"/>
              <w:tblLook w:val="04A0" w:firstRow="1" w:lastRow="0" w:firstColumn="1" w:lastColumn="0" w:noHBand="0" w:noVBand="1"/>
              <w:tblDescription w:val="Position attributes"/>
            </w:tblPr>
            <w:tblGrid>
              <w:gridCol w:w="519"/>
              <w:gridCol w:w="1363"/>
              <w:gridCol w:w="416"/>
              <w:gridCol w:w="632"/>
              <w:gridCol w:w="450"/>
              <w:gridCol w:w="2459"/>
              <w:gridCol w:w="416"/>
              <w:gridCol w:w="3135"/>
              <w:gridCol w:w="1785"/>
              <w:gridCol w:w="3570"/>
            </w:tblGrid>
            <w:tr w:rsidR="00B37D88" w:rsidTr="006F5117">
              <w:trPr>
                <w:gridAfter w:val="2"/>
                <w:wAfter w:w="5355" w:type="dxa"/>
                <w:trHeight w:val="332"/>
              </w:trPr>
              <w:sdt>
                <w:sdtPr>
                  <w:id w:val="109259994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19" w:type="dxa"/>
                      <w:vAlign w:val="bottom"/>
                    </w:tcPr>
                    <w:p w:rsidR="00B37D88" w:rsidRDefault="00B37D88" w:rsidP="007824F7"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411" w:type="dxa"/>
                  <w:gridSpan w:val="3"/>
                  <w:vAlign w:val="bottom"/>
                </w:tcPr>
                <w:p w:rsidR="00B37D88" w:rsidRDefault="00B37D88" w:rsidP="007824F7">
                  <w:r>
                    <w:t>Device Assignable?</w:t>
                  </w:r>
                </w:p>
              </w:tc>
              <w:sdt>
                <w:sdtPr>
                  <w:id w:val="102923728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0" w:type="dxa"/>
                      <w:vAlign w:val="bottom"/>
                    </w:tcPr>
                    <w:p w:rsidR="00B37D88" w:rsidRDefault="00B37D88" w:rsidP="007824F7"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459" w:type="dxa"/>
                  <w:vAlign w:val="bottom"/>
                </w:tcPr>
                <w:p w:rsidR="00B37D88" w:rsidRDefault="00B37D88" w:rsidP="007824F7">
                  <w:r>
                    <w:t>Updated Recently?</w:t>
                  </w:r>
                </w:p>
              </w:tc>
              <w:sdt>
                <w:sdtPr>
                  <w:id w:val="-386953011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16" w:type="dxa"/>
                      <w:vAlign w:val="bottom"/>
                    </w:tcPr>
                    <w:p w:rsidR="00B37D88" w:rsidRDefault="00B37D88" w:rsidP="007824F7"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135" w:type="dxa"/>
                  <w:vAlign w:val="bottom"/>
                </w:tcPr>
                <w:p w:rsidR="00B37D88" w:rsidRDefault="00B37D88" w:rsidP="007824F7">
                  <w:r>
                    <w:t>Funds Available? (for paid)</w:t>
                  </w:r>
                </w:p>
              </w:tc>
            </w:tr>
            <w:tr w:rsidR="00001F58" w:rsidTr="006F5117">
              <w:trPr>
                <w:gridAfter w:val="1"/>
                <w:wAfter w:w="3570" w:type="dxa"/>
                <w:trHeight w:val="288"/>
              </w:trPr>
              <w:tc>
                <w:tcPr>
                  <w:tcW w:w="1882" w:type="dxa"/>
                  <w:gridSpan w:val="2"/>
                </w:tcPr>
                <w:p w:rsidR="00001F58" w:rsidRDefault="00001F58" w:rsidP="007824F7">
                  <w:r>
                    <w:t>Other Comments?</w:t>
                  </w:r>
                </w:p>
              </w:tc>
              <w:tc>
                <w:tcPr>
                  <w:tcW w:w="9293" w:type="dxa"/>
                  <w:gridSpan w:val="7"/>
                  <w:tcBorders>
                    <w:bottom w:val="single" w:sz="4" w:space="0" w:color="auto"/>
                  </w:tcBorders>
                  <w:vAlign w:val="bottom"/>
                </w:tcPr>
                <w:p w:rsidR="00001F58" w:rsidRDefault="00001F58" w:rsidP="007824F7"/>
              </w:tc>
            </w:tr>
            <w:tr w:rsidR="007E7283" w:rsidTr="006F5117">
              <w:trPr>
                <w:trHeight w:val="422"/>
              </w:trPr>
              <w:sdt>
                <w:sdtPr>
                  <w:id w:val="1487824386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19" w:type="dxa"/>
                      <w:vAlign w:val="bottom"/>
                    </w:tcPr>
                    <w:p w:rsidR="007E7283" w:rsidRDefault="007E7283" w:rsidP="007E7283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363" w:type="dxa"/>
                  <w:vAlign w:val="bottom"/>
                </w:tcPr>
                <w:p w:rsidR="007E7283" w:rsidRDefault="007E7283" w:rsidP="007E7283">
                  <w:r>
                    <w:t>Accepted</w:t>
                  </w:r>
                </w:p>
              </w:tc>
              <w:sdt>
                <w:sdtPr>
                  <w:id w:val="-1461725954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16" w:type="dxa"/>
                      <w:vAlign w:val="bottom"/>
                    </w:tcPr>
                    <w:p w:rsidR="007E7283" w:rsidRDefault="007E7283" w:rsidP="007E7283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2447" w:type="dxa"/>
                  <w:gridSpan w:val="7"/>
                  <w:vAlign w:val="bottom"/>
                </w:tcPr>
                <w:p w:rsidR="007E7283" w:rsidRDefault="007E7283" w:rsidP="007E7283">
                  <w:r>
                    <w:t>Declined</w:t>
                  </w:r>
                </w:p>
              </w:tc>
            </w:tr>
          </w:tbl>
          <w:p w:rsidR="00573238" w:rsidRDefault="00573238"/>
        </w:tc>
      </w:tr>
      <w:tr w:rsidR="00573238" w:rsidTr="006F5117">
        <w:trPr>
          <w:trHeight w:val="20"/>
        </w:trPr>
        <w:tc>
          <w:tcPr>
            <w:tcW w:w="9360" w:type="dxa"/>
            <w:gridSpan w:val="2"/>
            <w:vAlign w:val="bottom"/>
          </w:tcPr>
          <w:tbl>
            <w:tblPr>
              <w:tblW w:w="935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Salary and classification"/>
            </w:tblPr>
            <w:tblGrid>
              <w:gridCol w:w="1075"/>
              <w:gridCol w:w="4950"/>
              <w:gridCol w:w="550"/>
              <w:gridCol w:w="2775"/>
            </w:tblGrid>
            <w:tr w:rsidR="004F4531" w:rsidTr="006F5117">
              <w:trPr>
                <w:trHeight w:val="432"/>
              </w:trPr>
              <w:tc>
                <w:tcPr>
                  <w:tcW w:w="1075" w:type="dxa"/>
                  <w:vAlign w:val="bottom"/>
                </w:tcPr>
                <w:p w:rsidR="004F4531" w:rsidRPr="00B8568B" w:rsidRDefault="004F4531" w:rsidP="004F4531">
                  <w:pPr>
                    <w:rPr>
                      <w:b/>
                    </w:rPr>
                  </w:pPr>
                  <w:r w:rsidRPr="00B8568B">
                    <w:rPr>
                      <w:b/>
                    </w:rPr>
                    <w:t>Name:</w:t>
                  </w:r>
                </w:p>
              </w:tc>
              <w:tc>
                <w:tcPr>
                  <w:tcW w:w="4950" w:type="dxa"/>
                  <w:tcBorders>
                    <w:bottom w:val="single" w:sz="4" w:space="0" w:color="auto"/>
                  </w:tcBorders>
                  <w:vAlign w:val="bottom"/>
                </w:tcPr>
                <w:p w:rsidR="004F4531" w:rsidRDefault="004F4531" w:rsidP="004F4531"/>
              </w:tc>
              <w:tc>
                <w:tcPr>
                  <w:tcW w:w="550" w:type="dxa"/>
                  <w:vAlign w:val="bottom"/>
                </w:tcPr>
                <w:p w:rsidR="004F4531" w:rsidRPr="00B8568B" w:rsidRDefault="004F4531" w:rsidP="004F4531">
                  <w:pPr>
                    <w:jc w:val="right"/>
                    <w:rPr>
                      <w:b/>
                    </w:rPr>
                  </w:pPr>
                  <w:r w:rsidRPr="00B8568B">
                    <w:rPr>
                      <w:b/>
                    </w:rPr>
                    <w:t>Date:</w:t>
                  </w:r>
                </w:p>
              </w:tc>
              <w:tc>
                <w:tcPr>
                  <w:tcW w:w="2775" w:type="dxa"/>
                  <w:tcBorders>
                    <w:bottom w:val="single" w:sz="4" w:space="0" w:color="auto"/>
                  </w:tcBorders>
                  <w:vAlign w:val="bottom"/>
                </w:tcPr>
                <w:p w:rsidR="004F4531" w:rsidRDefault="004F4531" w:rsidP="004F4531"/>
              </w:tc>
            </w:tr>
          </w:tbl>
          <w:p w:rsidR="00573238" w:rsidRDefault="00573238"/>
        </w:tc>
      </w:tr>
      <w:tr w:rsidR="00573238" w:rsidTr="006F5117">
        <w:tc>
          <w:tcPr>
            <w:tcW w:w="9360" w:type="dxa"/>
            <w:gridSpan w:val="2"/>
          </w:tcPr>
          <w:p w:rsidR="00573238" w:rsidRDefault="00573238">
            <w:pPr>
              <w:pStyle w:val="NoSpacing"/>
            </w:pPr>
          </w:p>
        </w:tc>
      </w:tr>
      <w:tr w:rsidR="00573238" w:rsidTr="006F5117">
        <w:trPr>
          <w:trHeight w:val="20"/>
        </w:trPr>
        <w:tc>
          <w:tcPr>
            <w:tcW w:w="9360" w:type="dxa"/>
            <w:gridSpan w:val="2"/>
            <w:shd w:val="clear" w:color="auto" w:fill="000000" w:themeFill="text1"/>
            <w:vAlign w:val="bottom"/>
          </w:tcPr>
          <w:p w:rsidR="00573238" w:rsidRDefault="004F4531">
            <w:pPr>
              <w:pStyle w:val="Heading3"/>
            </w:pPr>
            <w:r>
              <w:t>Admin Approval</w:t>
            </w:r>
          </w:p>
        </w:tc>
      </w:tr>
      <w:tr w:rsidR="00573238" w:rsidTr="006F5117">
        <w:trPr>
          <w:trHeight w:val="144"/>
        </w:trPr>
        <w:tc>
          <w:tcPr>
            <w:tcW w:w="9360" w:type="dxa"/>
            <w:gridSpan w:val="2"/>
            <w:vAlign w:val="bottom"/>
          </w:tcPr>
          <w:tbl>
            <w:tblPr>
              <w:tblW w:w="935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Offer status"/>
            </w:tblPr>
            <w:tblGrid>
              <w:gridCol w:w="509"/>
              <w:gridCol w:w="566"/>
              <w:gridCol w:w="810"/>
              <w:gridCol w:w="360"/>
              <w:gridCol w:w="7110"/>
            </w:tblGrid>
            <w:tr w:rsidR="008D271A" w:rsidTr="006F5117">
              <w:trPr>
                <w:trHeight w:val="395"/>
              </w:trPr>
              <w:sdt>
                <w:sdtPr>
                  <w:id w:val="-477535481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09" w:type="dxa"/>
                      <w:vAlign w:val="bottom"/>
                    </w:tcPr>
                    <w:p w:rsidR="008D271A" w:rsidRDefault="007E7283" w:rsidP="008D271A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376" w:type="dxa"/>
                  <w:gridSpan w:val="2"/>
                  <w:vAlign w:val="bottom"/>
                </w:tcPr>
                <w:p w:rsidR="008D271A" w:rsidRDefault="008D271A">
                  <w:r>
                    <w:t>Accepted</w:t>
                  </w:r>
                </w:p>
              </w:tc>
              <w:sdt>
                <w:sdtPr>
                  <w:id w:val="1704679076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60" w:type="dxa"/>
                      <w:vAlign w:val="bottom"/>
                    </w:tcPr>
                    <w:p w:rsidR="008D271A" w:rsidRDefault="008D271A" w:rsidP="008D271A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7110" w:type="dxa"/>
                  <w:vAlign w:val="bottom"/>
                </w:tcPr>
                <w:p w:rsidR="008D271A" w:rsidRDefault="008D271A">
                  <w:r>
                    <w:t>Declined</w:t>
                  </w:r>
                </w:p>
              </w:tc>
            </w:tr>
            <w:tr w:rsidR="008D271A" w:rsidTr="00EF682D">
              <w:trPr>
                <w:trHeight w:val="360"/>
              </w:trPr>
              <w:tc>
                <w:tcPr>
                  <w:tcW w:w="1075" w:type="dxa"/>
                  <w:gridSpan w:val="2"/>
                  <w:vAlign w:val="bottom"/>
                </w:tcPr>
                <w:p w:rsidR="008D271A" w:rsidRDefault="008D271A">
                  <w:r>
                    <w:t>Comments</w:t>
                  </w:r>
                  <w:r w:rsidR="00001F58">
                    <w:t>:</w:t>
                  </w:r>
                </w:p>
              </w:tc>
              <w:tc>
                <w:tcPr>
                  <w:tcW w:w="8280" w:type="dxa"/>
                  <w:gridSpan w:val="3"/>
                  <w:tcBorders>
                    <w:bottom w:val="single" w:sz="4" w:space="0" w:color="auto"/>
                  </w:tcBorders>
                  <w:vAlign w:val="bottom"/>
                </w:tcPr>
                <w:p w:rsidR="008D271A" w:rsidRDefault="008D271A"/>
              </w:tc>
            </w:tr>
          </w:tbl>
          <w:p w:rsidR="00573238" w:rsidRDefault="00573238"/>
        </w:tc>
      </w:tr>
      <w:tr w:rsidR="00573238" w:rsidTr="006F5117">
        <w:trPr>
          <w:trHeight w:val="432"/>
        </w:trPr>
        <w:tc>
          <w:tcPr>
            <w:tcW w:w="9360" w:type="dxa"/>
            <w:gridSpan w:val="2"/>
            <w:vAlign w:val="bottom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Confirmation of HR processing"/>
            </w:tblPr>
            <w:tblGrid>
              <w:gridCol w:w="1076"/>
              <w:gridCol w:w="4955"/>
              <w:gridCol w:w="541"/>
              <w:gridCol w:w="2788"/>
            </w:tblGrid>
            <w:tr w:rsidR="004F4531" w:rsidTr="00602337">
              <w:trPr>
                <w:trHeight w:val="522"/>
              </w:trPr>
              <w:tc>
                <w:tcPr>
                  <w:tcW w:w="1075" w:type="dxa"/>
                  <w:vAlign w:val="bottom"/>
                </w:tcPr>
                <w:p w:rsidR="004F4531" w:rsidRPr="00B8568B" w:rsidRDefault="004F4531" w:rsidP="004F4531">
                  <w:pPr>
                    <w:rPr>
                      <w:b/>
                    </w:rPr>
                  </w:pPr>
                  <w:r w:rsidRPr="00B8568B">
                    <w:rPr>
                      <w:b/>
                    </w:rPr>
                    <w:t>Name:</w:t>
                  </w:r>
                </w:p>
              </w:tc>
              <w:tc>
                <w:tcPr>
                  <w:tcW w:w="4950" w:type="dxa"/>
                  <w:tcBorders>
                    <w:bottom w:val="single" w:sz="4" w:space="0" w:color="auto"/>
                  </w:tcBorders>
                  <w:vAlign w:val="bottom"/>
                </w:tcPr>
                <w:p w:rsidR="004F4531" w:rsidRDefault="004F4531" w:rsidP="004F4531"/>
              </w:tc>
              <w:tc>
                <w:tcPr>
                  <w:tcW w:w="540" w:type="dxa"/>
                  <w:vAlign w:val="bottom"/>
                </w:tcPr>
                <w:p w:rsidR="004F4531" w:rsidRPr="00B8568B" w:rsidRDefault="004F4531" w:rsidP="004F4531">
                  <w:pPr>
                    <w:jc w:val="right"/>
                    <w:rPr>
                      <w:b/>
                    </w:rPr>
                  </w:pPr>
                  <w:r w:rsidRPr="00B8568B">
                    <w:rPr>
                      <w:b/>
                    </w:rPr>
                    <w:t>Date:</w:t>
                  </w:r>
                </w:p>
              </w:tc>
              <w:tc>
                <w:tcPr>
                  <w:tcW w:w="2785" w:type="dxa"/>
                  <w:tcBorders>
                    <w:bottom w:val="single" w:sz="4" w:space="0" w:color="auto"/>
                  </w:tcBorders>
                  <w:vAlign w:val="bottom"/>
                </w:tcPr>
                <w:p w:rsidR="004F4531" w:rsidRDefault="004F4531" w:rsidP="004F4531"/>
              </w:tc>
            </w:tr>
          </w:tbl>
          <w:p w:rsidR="00573238" w:rsidRDefault="00573238"/>
        </w:tc>
      </w:tr>
    </w:tbl>
    <w:p w:rsidR="00573238" w:rsidRDefault="00573238">
      <w:pPr>
        <w:pStyle w:val="NoSpacing"/>
      </w:pPr>
    </w:p>
    <w:sectPr w:rsidR="00573238">
      <w:footerReference w:type="default" r:id="rId12"/>
      <w:pgSz w:w="12240" w:h="15840"/>
      <w:pgMar w:top="1440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4F8" w:rsidRDefault="001124F8">
      <w:pPr>
        <w:spacing w:line="240" w:lineRule="auto"/>
      </w:pPr>
      <w:r>
        <w:separator/>
      </w:r>
    </w:p>
  </w:endnote>
  <w:endnote w:type="continuationSeparator" w:id="0">
    <w:p w:rsidR="001124F8" w:rsidRDefault="001124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3714317"/>
      <w:docPartObj>
        <w:docPartGallery w:val="Page Numbers (Bottom of Page)"/>
        <w:docPartUnique/>
      </w:docPartObj>
    </w:sdtPr>
    <w:sdtEndPr/>
    <w:sdtContent>
      <w:p w:rsidR="00573238" w:rsidRDefault="00EE36AB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316C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4F8" w:rsidRDefault="001124F8">
      <w:pPr>
        <w:spacing w:line="240" w:lineRule="auto"/>
      </w:pPr>
      <w:r>
        <w:separator/>
      </w:r>
    </w:p>
  </w:footnote>
  <w:footnote w:type="continuationSeparator" w:id="0">
    <w:p w:rsidR="001124F8" w:rsidRDefault="001124F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364327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E483C7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54AB01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13E4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26779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73E0D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E0CC7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E30C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1A73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07012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BF6"/>
    <w:rsid w:val="00001F58"/>
    <w:rsid w:val="00003F77"/>
    <w:rsid w:val="001124F8"/>
    <w:rsid w:val="00440BF6"/>
    <w:rsid w:val="00492344"/>
    <w:rsid w:val="004D2B96"/>
    <w:rsid w:val="004F4531"/>
    <w:rsid w:val="00573238"/>
    <w:rsid w:val="00602337"/>
    <w:rsid w:val="00671581"/>
    <w:rsid w:val="006F1AB2"/>
    <w:rsid w:val="006F5117"/>
    <w:rsid w:val="007824F7"/>
    <w:rsid w:val="007E7283"/>
    <w:rsid w:val="008D271A"/>
    <w:rsid w:val="008E6088"/>
    <w:rsid w:val="00A01F3C"/>
    <w:rsid w:val="00A24278"/>
    <w:rsid w:val="00A449E0"/>
    <w:rsid w:val="00B37D88"/>
    <w:rsid w:val="00B409C1"/>
    <w:rsid w:val="00B8568B"/>
    <w:rsid w:val="00EA316C"/>
    <w:rsid w:val="00EB43F4"/>
    <w:rsid w:val="00EE36AB"/>
    <w:rsid w:val="00EF682D"/>
    <w:rsid w:val="00FE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F13DD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iPriority="1" w:unhideWhenUsed="1" w:qFormat="1"/>
    <w:lsdException w:name="Signature" w:semiHidden="1" w:uiPriority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1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unhideWhenUsed/>
    <w:qFormat/>
    <w:pPr>
      <w:keepNext/>
      <w:keepLines/>
      <w:spacing w:after="480"/>
      <w:jc w:val="right"/>
      <w:outlineLvl w:val="0"/>
    </w:pPr>
    <w:rPr>
      <w:rFonts w:asciiTheme="majorHAnsi" w:eastAsiaTheme="majorEastAsia" w:hAnsiTheme="majorHAnsi" w:cstheme="majorBidi"/>
      <w:b/>
      <w:bCs/>
      <w:color w:val="7F7F7F" w:themeColor="text1" w:themeTint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spacing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160"/>
      <w:outlineLvl w:val="3"/>
    </w:pPr>
    <w:rPr>
      <w:rFonts w:asciiTheme="majorHAnsi" w:eastAsiaTheme="majorEastAsia" w:hAnsiTheme="majorHAnsi" w:cstheme="majorBidi"/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7F7F7F" w:themeColor="text1" w:themeTint="80"/>
      <w:spacing w:val="4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000000" w:themeColor="text1"/>
      <w:spacing w:val="4"/>
      <w:sz w:val="26"/>
      <w:szCs w:val="26"/>
    </w:rPr>
  </w:style>
  <w:style w:type="table" w:styleId="TableGrid">
    <w:name w:val="Table Grid"/>
    <w:basedOn w:val="TableNormal"/>
    <w:uiPriority w:val="5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spacing w:val="4"/>
    </w:rPr>
  </w:style>
  <w:style w:type="paragraph" w:customStyle="1" w:styleId="Labels">
    <w:name w:val="Labels"/>
    <w:basedOn w:val="Normal"/>
    <w:next w:val="Normal"/>
    <w:uiPriority w:val="1"/>
    <w:qFormat/>
    <w:pPr>
      <w:spacing w:line="240" w:lineRule="auto"/>
      <w:jc w:val="center"/>
    </w:pPr>
    <w:rPr>
      <w:i/>
      <w:iCs/>
      <w:sz w:val="17"/>
      <w:szCs w:val="17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spacing w:val="4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  <w:rPr>
      <w:spacing w:val="4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spacing w:val="4"/>
      <w:sz w:val="20"/>
      <w:szCs w:val="20"/>
    </w:rPr>
  </w:style>
  <w:style w:type="paragraph" w:styleId="NoSpacing">
    <w:name w:val="No Spacing"/>
    <w:uiPriority w:val="1"/>
    <w:unhideWhenUsed/>
    <w:qFormat/>
    <w:pPr>
      <w:spacing w:line="240" w:lineRule="auto"/>
    </w:pPr>
    <w:rPr>
      <w:spacing w:val="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boat\AppData\Roaming\Microsoft\Templates\Request%20form%20for%20approval%20to%20hir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FDAFFA8-1ECE-45CC-93E7-F226E19D1C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72DE95-DF2F-4CA1-BA54-A798F175B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Request form for approval to hire.dotx</Template>
  <TotalTime>0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2017-05-23T17:35:00Z</dcterms:created>
  <dcterms:modified xsi:type="dcterms:W3CDTF">2018-02-23T23:09:00Z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TC040219759991</vt:lpwstr>
  </property>
</Properties>
</file>