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AEA" w:rsidRPr="008066E6" w:rsidRDefault="008066E6">
      <w:r w:rsidRPr="008066E6">
        <w:rPr>
          <w:b/>
        </w:rPr>
        <w:t>Secondary Student Check-in</w:t>
      </w:r>
      <w:r>
        <w:rPr>
          <w:b/>
        </w:rPr>
        <w:t xml:space="preserve"> - </w:t>
      </w:r>
      <w:r w:rsidRPr="008066E6">
        <w:t>Winter 2023</w:t>
      </w:r>
      <w:r w:rsidRPr="008066E6">
        <w:rPr>
          <w:sz w:val="28"/>
          <w:szCs w:val="28"/>
        </w:rPr>
        <w:br/>
      </w:r>
    </w:p>
    <w:p w:rsidR="008066E6" w:rsidRPr="008066E6" w:rsidRDefault="008066E6">
      <w:r w:rsidRPr="008066E6">
        <w:t>Personal Interests</w:t>
      </w:r>
    </w:p>
    <w:tbl>
      <w:tblPr>
        <w:tblStyle w:val="table"/>
        <w:tblW w:w="0" w:type="auto"/>
        <w:tblCellSpacing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3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bg-greenlight"/>
              <w:tblW w:w="928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EDF0F7"/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5E0" w:firstRow="1" w:lastRow="1" w:firstColumn="1" w:lastColumn="1" w:noHBand="0" w:noVBand="1"/>
            </w:tblPr>
            <w:tblGrid>
              <w:gridCol w:w="2935"/>
              <w:gridCol w:w="1172"/>
              <w:gridCol w:w="784"/>
              <w:gridCol w:w="4394"/>
            </w:tblGrid>
            <w:tr w:rsidR="00DE7968">
              <w:trPr>
                <w:trHeight w:val="225"/>
              </w:trPr>
              <w:tc>
                <w:tcPr>
                  <w:tcW w:w="5000" w:type="pct"/>
                  <w:gridSpan w:val="4"/>
                  <w:tcBorders>
                    <w:top w:val="inset" w:sz="6" w:space="0" w:color="000000"/>
                    <w:bottom w:val="inset" w:sz="6" w:space="0" w:color="000000"/>
                  </w:tcBorders>
                  <w:shd w:val="clear" w:color="auto" w:fill="E8F0F5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tbl>
                  <w:tblPr>
                    <w:tblStyle w:val="table"/>
                    <w:tblW w:w="0" w:type="auto"/>
                    <w:tblCellSpacing w:w="0" w:type="dxa"/>
                    <w:tblCellMar>
                      <w:top w:w="15" w:type="dxa"/>
                      <w:left w:w="30" w:type="dxa"/>
                      <w:bottom w:w="15" w:type="dxa"/>
                      <w:right w:w="3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6631"/>
                  </w:tblGrid>
                  <w:tr w:rsidR="00DE7968">
                    <w:trPr>
                      <w:trHeight w:val="225"/>
                      <w:tblCellSpacing w:w="0" w:type="dxa"/>
                    </w:trPr>
                    <w:tc>
                      <w:tcPr>
                        <w:tcW w:w="5000" w:type="pct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DE7968" w:rsidRDefault="008066E6">
                        <w:pP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5 (a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) 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  At school I given time to explore and develop my personal interests</w:t>
                        </w:r>
                      </w:p>
                    </w:tc>
                  </w:tr>
                </w:tbl>
                <w:p w:rsidR="00DE7968" w:rsidRDefault="00DE7968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3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Responses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6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Strongly Disagree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256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7.36%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6291" cy="180975"/>
                        <wp:effectExtent l="0" t="0" r="0" b="0"/>
                        <wp:docPr id="100002" name="Picture 1000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Disagree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848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24.37%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49948" cy="180975"/>
                        <wp:effectExtent l="0" t="0" r="0" b="0"/>
                        <wp:docPr id="100004" name="Picture 1000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994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2007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57.67%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538059" cy="180975"/>
                        <wp:effectExtent l="0" t="0" r="0" b="0"/>
                        <wp:docPr id="100006" name="Picture 1000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805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Strongly 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369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10.60%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82702" cy="180975"/>
                        <wp:effectExtent l="0" t="0" r="0" b="0"/>
                        <wp:docPr id="100008" name="Picture 1000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70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3480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100010" name="Picture 1000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66E6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66E6" w:rsidRDefault="008066E6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bg-greenlight"/>
              <w:tblW w:w="928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EDF0F7"/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5E0" w:firstRow="1" w:lastRow="1" w:firstColumn="1" w:lastColumn="1" w:noHBand="0" w:noVBand="1"/>
            </w:tblPr>
            <w:tblGrid>
              <w:gridCol w:w="2935"/>
              <w:gridCol w:w="1172"/>
              <w:gridCol w:w="784"/>
              <w:gridCol w:w="4394"/>
            </w:tblGrid>
            <w:tr w:rsidR="00DE7968">
              <w:trPr>
                <w:trHeight w:val="225"/>
              </w:trPr>
              <w:tc>
                <w:tcPr>
                  <w:tcW w:w="5000" w:type="pct"/>
                  <w:gridSpan w:val="4"/>
                  <w:tcBorders>
                    <w:top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tbl>
                  <w:tblPr>
                    <w:tblStyle w:val="table"/>
                    <w:tblW w:w="0" w:type="auto"/>
                    <w:tblCellSpacing w:w="0" w:type="dxa"/>
                    <w:tblCellMar>
                      <w:top w:w="15" w:type="dxa"/>
                      <w:left w:w="30" w:type="dxa"/>
                      <w:bottom w:w="15" w:type="dxa"/>
                      <w:right w:w="3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5385"/>
                  </w:tblGrid>
                  <w:tr w:rsidR="00DE7968">
                    <w:trPr>
                      <w:trHeight w:val="225"/>
                      <w:tblCellSpacing w:w="0" w:type="dxa"/>
                    </w:trPr>
                    <w:tc>
                      <w:tcPr>
                        <w:tcW w:w="5000" w:type="pct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DE7968" w:rsidRDefault="008066E6">
                        <w:pP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5 (b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) 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  At school there are clubs and groups that interest me</w:t>
                        </w:r>
                      </w:p>
                    </w:tc>
                  </w:tr>
                </w:tbl>
                <w:p w:rsidR="00DE7968" w:rsidRDefault="00DE7968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3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Responses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6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Strongly Disagree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356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10.26%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73634" cy="180975"/>
                        <wp:effectExtent l="0" t="0" r="0" b="0"/>
                        <wp:docPr id="100012" name="Picture 1000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3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Disagree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966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27.85%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42760" cy="180975"/>
                        <wp:effectExtent l="0" t="0" r="0" b="0"/>
                        <wp:docPr id="100014" name="Picture 1000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76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1640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47.28%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60958" cy="180975"/>
                        <wp:effectExtent l="0" t="0" r="0" b="0"/>
                        <wp:docPr id="100016" name="Picture 1000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095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Strongly 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507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14.62%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89915" cy="180975"/>
                        <wp:effectExtent l="0" t="0" r="0" b="0"/>
                        <wp:docPr id="100018" name="Picture 1000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991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3469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100020" name="Picture 1000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66E6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66E6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bg-greenlight"/>
              <w:tblW w:w="928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EDF0F7"/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5E0" w:firstRow="1" w:lastRow="1" w:firstColumn="1" w:lastColumn="1" w:noHBand="0" w:noVBand="1"/>
            </w:tblPr>
            <w:tblGrid>
              <w:gridCol w:w="2935"/>
              <w:gridCol w:w="1172"/>
              <w:gridCol w:w="784"/>
              <w:gridCol w:w="4394"/>
            </w:tblGrid>
            <w:tr w:rsidR="00DE7968">
              <w:trPr>
                <w:trHeight w:val="225"/>
              </w:trPr>
              <w:tc>
                <w:tcPr>
                  <w:tcW w:w="5000" w:type="pct"/>
                  <w:gridSpan w:val="4"/>
                  <w:tcBorders>
                    <w:top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tbl>
                  <w:tblPr>
                    <w:tblStyle w:val="table"/>
                    <w:tblW w:w="0" w:type="auto"/>
                    <w:tblCellSpacing w:w="0" w:type="dxa"/>
                    <w:tblCellMar>
                      <w:top w:w="15" w:type="dxa"/>
                      <w:left w:w="30" w:type="dxa"/>
                      <w:bottom w:w="15" w:type="dxa"/>
                      <w:right w:w="3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6385"/>
                  </w:tblGrid>
                  <w:tr w:rsidR="00DE7968">
                    <w:trPr>
                      <w:trHeight w:val="225"/>
                      <w:tblCellSpacing w:w="0" w:type="dxa"/>
                    </w:trPr>
                    <w:tc>
                      <w:tcPr>
                        <w:tcW w:w="5000" w:type="pct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DE7968" w:rsidRDefault="008066E6">
                        <w:pP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5 (c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) 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  At school there are sports and physical activities that interest me</w:t>
                        </w:r>
                      </w:p>
                    </w:tc>
                  </w:tr>
                </w:tbl>
                <w:p w:rsidR="00DE7968" w:rsidRDefault="00DE7968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3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Responses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6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Strongly Disagree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358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10.32%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75234" cy="180975"/>
                        <wp:effectExtent l="0" t="0" r="0" b="0"/>
                        <wp:docPr id="100022" name="Picture 1000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3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Disagree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607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17.50%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66725" cy="180975"/>
                        <wp:effectExtent l="0" t="0" r="0" b="0"/>
                        <wp:docPr id="100024" name="Picture 1000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1590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45.83%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22286" cy="180975"/>
                        <wp:effectExtent l="0" t="0" r="0" b="0"/>
                        <wp:docPr id="100026" name="Picture 1000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228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Strongly 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914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26.35%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02754" cy="180975"/>
                        <wp:effectExtent l="0" t="0" r="0" b="0"/>
                        <wp:docPr id="100028" name="Picture 1000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275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3469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100030" name="Picture 1000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8066E6" w:rsidRDefault="008066E6"/>
    <w:tbl>
      <w:tblPr>
        <w:tblStyle w:val="table"/>
        <w:tblW w:w="0" w:type="auto"/>
        <w:tblCellSpacing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3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bg-greenlight"/>
              <w:tblW w:w="928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EDF0F7"/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5E0" w:firstRow="1" w:lastRow="1" w:firstColumn="1" w:lastColumn="1" w:noHBand="0" w:noVBand="1"/>
            </w:tblPr>
            <w:tblGrid>
              <w:gridCol w:w="2935"/>
              <w:gridCol w:w="1172"/>
              <w:gridCol w:w="784"/>
              <w:gridCol w:w="4394"/>
            </w:tblGrid>
            <w:tr w:rsidR="00DE7968">
              <w:trPr>
                <w:trHeight w:val="225"/>
              </w:trPr>
              <w:tc>
                <w:tcPr>
                  <w:tcW w:w="5000" w:type="pct"/>
                  <w:gridSpan w:val="4"/>
                  <w:tcBorders>
                    <w:top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tbl>
                  <w:tblPr>
                    <w:tblStyle w:val="table"/>
                    <w:tblW w:w="0" w:type="auto"/>
                    <w:tblCellSpacing w:w="0" w:type="dxa"/>
                    <w:tblCellMar>
                      <w:top w:w="15" w:type="dxa"/>
                      <w:left w:w="30" w:type="dxa"/>
                      <w:bottom w:w="15" w:type="dxa"/>
                      <w:right w:w="3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6786"/>
                  </w:tblGrid>
                  <w:tr w:rsidR="00DE7968">
                    <w:trPr>
                      <w:trHeight w:val="225"/>
                      <w:tblCellSpacing w:w="0" w:type="dxa"/>
                    </w:trPr>
                    <w:tc>
                      <w:tcPr>
                        <w:tcW w:w="5000" w:type="pct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DE7968" w:rsidRDefault="008066E6">
                        <w:pP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5 (d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) 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  At school there are creative and artistic opportunities that interest me</w:t>
                        </w:r>
                      </w:p>
                    </w:tc>
                  </w:tr>
                </w:tbl>
                <w:p w:rsidR="00DE7968" w:rsidRDefault="00DE7968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3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Responses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6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Strongly Disagree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318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9.16%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44297" cy="180975"/>
                        <wp:effectExtent l="0" t="0" r="0" b="0"/>
                        <wp:docPr id="100032" name="Picture 1000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29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Disagree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879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25.33%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75551" cy="180975"/>
                        <wp:effectExtent l="0" t="0" r="0" b="0"/>
                        <wp:docPr id="100034" name="Picture 1000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555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1758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50.66%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351102" cy="180975"/>
                        <wp:effectExtent l="0" t="0" r="0" b="0"/>
                        <wp:docPr id="100036" name="Picture 1000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110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Strongly Agree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515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14.84%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95783" cy="180975"/>
                        <wp:effectExtent l="0" t="0" r="0" b="0"/>
                        <wp:docPr id="100038" name="Picture 1000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78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3470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100040" name="Picture 1000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8066E6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Healthy Habits</w:t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061"/>
              <w:gridCol w:w="906"/>
              <w:gridCol w:w="659"/>
              <w:gridCol w:w="823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7(a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How regularly have you been:: eating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Not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3.60%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6012" cy="180975"/>
                        <wp:effectExtent l="0" t="0" r="0" b="0"/>
                        <wp:docPr id="100042" name="Picture 1000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01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558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16.07%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28587" cy="180975"/>
                        <wp:effectExtent l="0" t="0" r="0" b="0"/>
                        <wp:docPr id="100044" name="Picture 1000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58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1,191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34.29%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14514" cy="180975"/>
                        <wp:effectExtent l="0" t="0" r="0" b="0"/>
                        <wp:docPr id="100046" name="Picture 1000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51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1,599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46.04%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27887" cy="180975"/>
                        <wp:effectExtent l="0" t="0" r="0" b="0"/>
                        <wp:docPr id="100048" name="Picture 1000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788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66E6" w:rsidTr="008066E6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3,473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3.23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66E6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66E6" w:rsidRDefault="008066E6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061"/>
              <w:gridCol w:w="906"/>
              <w:gridCol w:w="661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7(b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How regularly have you been:: sleeping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Not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7.21%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2291" cy="180975"/>
                        <wp:effectExtent l="0" t="0" r="0" b="0"/>
                        <wp:docPr id="100052" name="Picture 1000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29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749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21.60%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76072" cy="180975"/>
                        <wp:effectExtent l="0" t="0" r="0" b="0"/>
                        <wp:docPr id="100054" name="Picture 1000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1,203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34.70%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25449" cy="180975"/>
                        <wp:effectExtent l="0" t="0" r="0" b="0"/>
                        <wp:docPr id="100056" name="Picture 1000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544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1,265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36.49%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73188" cy="180975"/>
                        <wp:effectExtent l="0" t="0" r="0" b="0"/>
                        <wp:docPr id="100058" name="Picture 1000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318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66E6" w:rsidTr="008066E6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3,467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3.00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66E6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66E6" w:rsidRDefault="008066E6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061"/>
              <w:gridCol w:w="906"/>
              <w:gridCol w:w="661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7(c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How regularly have you been:: exercising/staying active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Not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223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6.45%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72021" cy="180975"/>
                        <wp:effectExtent l="0" t="0" r="0" b="0"/>
                        <wp:docPr id="100062" name="Picture 1000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02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576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16.65%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44055" cy="180975"/>
                        <wp:effectExtent l="0" t="0" r="0" b="0"/>
                        <wp:docPr id="100064" name="Picture 1000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05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1,130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32.66%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71042" cy="180975"/>
                        <wp:effectExtent l="0" t="0" r="0" b="0"/>
                        <wp:docPr id="100066" name="Picture 1000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104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1,531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44.25%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80148" cy="180975"/>
                        <wp:effectExtent l="0" t="0" r="0" b="0"/>
                        <wp:docPr id="100068" name="Picture 1000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014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66E6" w:rsidTr="008066E6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3,460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3.15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66E6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66E6" w:rsidRDefault="008066E6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061"/>
              <w:gridCol w:w="906"/>
              <w:gridCol w:w="659"/>
              <w:gridCol w:w="823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7(d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How regularly have you been:: socializing with friends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Not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159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4.60%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2682" cy="180975"/>
                        <wp:effectExtent l="0" t="0" r="0" b="0"/>
                        <wp:docPr id="100072" name="Picture 1000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7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68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419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12.12%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23240" cy="180975"/>
                        <wp:effectExtent l="0" t="0" r="0" b="0"/>
                        <wp:docPr id="100074" name="Picture 1000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7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24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1,175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33.98%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06247" cy="180975"/>
                        <wp:effectExtent l="0" t="0" r="0" b="0"/>
                        <wp:docPr id="100076" name="Picture 1000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7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624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1,705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49.31%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315098" cy="180975"/>
                        <wp:effectExtent l="0" t="0" r="0" b="0"/>
                        <wp:docPr id="100078" name="Picture 1000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7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509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66E6" w:rsidTr="008066E6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3,458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3.28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66E6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66E6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8066E6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8066E6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061"/>
              <w:gridCol w:w="906"/>
              <w:gridCol w:w="661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lastRenderedPageBreak/>
                    <w:t> 7(e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How regularly have you been:: keeping up with school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Not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168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4.84%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9083" cy="180975"/>
                        <wp:effectExtent l="0" t="0" r="0" b="0"/>
                        <wp:docPr id="100082" name="Picture 1000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8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08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630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18.16%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84327" cy="180975"/>
                        <wp:effectExtent l="0" t="0" r="0" b="0"/>
                        <wp:docPr id="100084" name="Picture 1000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8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432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1,516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43.70%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65479" cy="180975"/>
                        <wp:effectExtent l="0" t="0" r="0" b="0"/>
                        <wp:docPr id="100086" name="Picture 1000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8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547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Regularly</w:t>
                  </w:r>
                </w:p>
              </w:tc>
              <w:tc>
                <w:tcPr>
                  <w:tcW w:w="4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1,155</w:t>
                  </w:r>
                </w:p>
              </w:tc>
              <w:tc>
                <w:tcPr>
                  <w:tcW w:w="35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33.29%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87844" cy="180975"/>
                        <wp:effectExtent l="0" t="0" r="0" b="0"/>
                        <wp:docPr id="100088" name="Picture 1000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8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784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66E6" w:rsidTr="008066E6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3,469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3.05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8066E6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/>
      </w:r>
    </w:p>
    <w:p w:rsidR="008066E6" w:rsidRDefault="008066E6">
      <w:r>
        <w:br w:type="page"/>
      </w:r>
      <w:r>
        <w:lastRenderedPageBreak/>
        <w:t>Emotional Well-being</w:t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Q8. Compared to previous school years, have you been feeling more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Calm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454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13.41%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57645" cy="180975"/>
                        <wp:effectExtent l="0" t="0" r="0" b="0"/>
                        <wp:docPr id="100092" name="Picture 1000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9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764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1,058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31.26%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33704" cy="180975"/>
                        <wp:effectExtent l="0" t="0" r="0" b="0"/>
                        <wp:docPr id="100094" name="Picture 1000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9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370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1,238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36.57%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75322" cy="180975"/>
                        <wp:effectExtent l="0" t="0" r="0" b="0"/>
                        <wp:docPr id="100096" name="Picture 1000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9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532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Anxious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635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18.76%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00329" cy="180975"/>
                        <wp:effectExtent l="0" t="0" r="0" b="0"/>
                        <wp:docPr id="100098" name="Picture 1000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9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32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66E6" w:rsidTr="008066E6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3,385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2.61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Q9. Compared to previous school years, have you been feeling more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Connected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854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26.91%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17690" cy="180975"/>
                        <wp:effectExtent l="0" t="0" r="0" b="0"/>
                        <wp:docPr id="100102" name="Picture 100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69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1,374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43.29%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54544" cy="180975"/>
                        <wp:effectExtent l="0" t="0" r="0" b="0"/>
                        <wp:docPr id="100104" name="Picture 100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454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710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22.37%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96608" cy="180975"/>
                        <wp:effectExtent l="0" t="0" r="0" b="0"/>
                        <wp:docPr id="100106" name="Picture 100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660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Lonely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236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7.44%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8425" cy="180975"/>
                        <wp:effectExtent l="0" t="0" r="0" b="0"/>
                        <wp:docPr id="100108" name="Picture 100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42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66E6" w:rsidTr="008066E6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3,174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2.10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Q10. Compared to previous school years, have you been feeling more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Relaxed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345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10.38%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76835" cy="180975"/>
                        <wp:effectExtent l="0" t="0" r="0" b="0"/>
                        <wp:docPr id="100112" name="Picture 100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1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83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863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25.96%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92353" cy="180975"/>
                        <wp:effectExtent l="0" t="0" r="0" b="0"/>
                        <wp:docPr id="100114" name="Picture 100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1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235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1,243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37.39%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97191" cy="180975"/>
                        <wp:effectExtent l="0" t="0" r="0" b="0"/>
                        <wp:docPr id="100116" name="Picture 100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1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719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8066E6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Stressed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873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26.26%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00354" cy="180975"/>
                        <wp:effectExtent l="0" t="0" r="0" b="0"/>
                        <wp:docPr id="100118" name="Picture 1001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1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35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66E6" w:rsidTr="008066E6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3,324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066E6" w:rsidRDefault="008066E6" w:rsidP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2.80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Q11. Compared to previous school years, have you been feeling more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Engaged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383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11.61%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09639" cy="180975"/>
                        <wp:effectExtent l="0" t="0" r="0" b="0"/>
                        <wp:docPr id="100122" name="Picture 100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2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63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1,128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34.18%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11581" cy="180975"/>
                        <wp:effectExtent l="0" t="0" r="0" b="0"/>
                        <wp:docPr id="100124" name="Picture 100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2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158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1,115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33.79%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01179" cy="180975"/>
                        <wp:effectExtent l="0" t="0" r="0" b="0"/>
                        <wp:docPr id="100126" name="Picture 1001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2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117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Bored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674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20.42%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44601" cy="180975"/>
                        <wp:effectExtent l="0" t="0" r="0" b="0"/>
                        <wp:docPr id="100128" name="Picture 1001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2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0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3,300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2.63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66E6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66E6" w:rsidRDefault="008066E6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8066E6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br/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Q12. Compared to previous school years, have you been feeling more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Healthy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854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28.09%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49160" cy="180975"/>
                        <wp:effectExtent l="0" t="0" r="0" b="0"/>
                        <wp:docPr id="100132" name="Picture 1001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3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16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1,425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46.88%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50290" cy="180975"/>
                        <wp:effectExtent l="0" t="0" r="0" b="0"/>
                        <wp:docPr id="100134" name="Picture 1001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3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029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602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19.80%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28066" cy="180975"/>
                        <wp:effectExtent l="0" t="0" r="0" b="0"/>
                        <wp:docPr id="100136" name="Picture 1001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3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06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Unhealthy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159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5.23%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39484" cy="180975"/>
                        <wp:effectExtent l="0" t="0" r="0" b="0"/>
                        <wp:docPr id="100138" name="Picture 1001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3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48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3,040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2.02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8066E6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/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Q13. How much emotional support do you feel you have at school?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Little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394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12.33%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28841" cy="180975"/>
                        <wp:effectExtent l="0" t="0" r="0" b="0"/>
                        <wp:docPr id="100142" name="Picture 1001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4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84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1,101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34.46%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19048" cy="180975"/>
                        <wp:effectExtent l="0" t="0" r="0" b="0"/>
                        <wp:docPr id="100144" name="Picture 1001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4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904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1,236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38.69%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031862" cy="180975"/>
                        <wp:effectExtent l="0" t="0" r="0" b="0"/>
                        <wp:docPr id="100146" name="Picture 1001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4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186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A Lot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464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14.52%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87248" cy="180975"/>
                        <wp:effectExtent l="0" t="0" r="0" b="0"/>
                        <wp:docPr id="100148" name="Picture 1001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4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724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3,195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2.55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8066E6" w:rsidRDefault="008066E6">
      <w:pPr>
        <w:rPr>
          <w:rFonts w:ascii="Times New Roman" w:eastAsia="Times New Roman" w:hAnsi="Times New Roman"/>
        </w:rPr>
      </w:pPr>
    </w:p>
    <w:p w:rsidR="00DE7968" w:rsidRDefault="008066E6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page"/>
      </w:r>
      <w:r>
        <w:rPr>
          <w:rFonts w:ascii="Times New Roman" w:eastAsia="Times New Roman" w:hAnsi="Times New Roman"/>
        </w:rPr>
        <w:lastRenderedPageBreak/>
        <w:t>Grading</w:t>
      </w:r>
      <w:r w:rsidR="00D10D8E">
        <w:rPr>
          <w:rFonts w:ascii="Times New Roman" w:eastAsia="Times New Roman" w:hAnsi="Times New Roman"/>
        </w:rPr>
        <w:t xml:space="preserve"> Policy</w:t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14(a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How frequently do your teachers: include one or more in your final grade: effort, participation, homework and/or attendance?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Infrequently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404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11.78%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14173" cy="180975"/>
                        <wp:effectExtent l="0" t="0" r="0" b="0"/>
                        <wp:docPr id="100152" name="Picture 1001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5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17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912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26.60%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09422" cy="180975"/>
                        <wp:effectExtent l="0" t="0" r="0" b="0"/>
                        <wp:docPr id="100154" name="Picture 1001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5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942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1,433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41.79%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14539" cy="180975"/>
                        <wp:effectExtent l="0" t="0" r="0" b="0"/>
                        <wp:docPr id="100156" name="Picture 1001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5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53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Frequently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680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19.83%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28866" cy="180975"/>
                        <wp:effectExtent l="0" t="0" r="0" b="0"/>
                        <wp:docPr id="100158" name="Picture 1001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5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86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3,429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2.70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14(b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deduct points on late work?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Infrequently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1,004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29.36%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83031" cy="180975"/>
                        <wp:effectExtent l="0" t="0" r="0" b="0"/>
                        <wp:docPr id="100162" name="Picture 1001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6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303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1,107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32.37%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63308" cy="180975"/>
                        <wp:effectExtent l="0" t="0" r="0" b="0"/>
                        <wp:docPr id="100164" name="Picture 1001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6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30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944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27.60%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36092" cy="180975"/>
                        <wp:effectExtent l="0" t="0" r="0" b="0"/>
                        <wp:docPr id="100166" name="Picture 1001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6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609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Frequently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365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10.67%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84569" cy="180975"/>
                        <wp:effectExtent l="0" t="0" r="0" b="0"/>
                        <wp:docPr id="100168" name="Picture 1001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6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56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3,420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2.20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184"/>
              <w:gridCol w:w="912"/>
              <w:gridCol w:w="839"/>
              <w:gridCol w:w="1045"/>
              <w:gridCol w:w="4305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14(c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give missing work a grade of zero points?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Infrequently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1,235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36.33%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68921" cy="180975"/>
                        <wp:effectExtent l="0" t="0" r="0" b="0"/>
                        <wp:docPr id="100172" name="Picture 1001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7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892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760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22.36%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96341" cy="180975"/>
                        <wp:effectExtent l="0" t="0" r="0" b="0"/>
                        <wp:docPr id="100174" name="Picture 1001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7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634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760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22.36%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96341" cy="180975"/>
                        <wp:effectExtent l="0" t="0" r="0" b="0"/>
                        <wp:docPr id="100176" name="Picture 1001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7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634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17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Frequently</w:t>
                  </w:r>
                </w:p>
              </w:tc>
              <w:tc>
                <w:tcPr>
                  <w:tcW w:w="49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644</w:t>
                  </w:r>
                </w:p>
              </w:tc>
              <w:tc>
                <w:tcPr>
                  <w:tcW w:w="4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18.95%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05396" cy="180975"/>
                        <wp:effectExtent l="0" t="0" r="0" b="0"/>
                        <wp:docPr id="100178" name="Picture 1001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7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39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682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3,399</w:t>
                  </w:r>
                </w:p>
              </w:tc>
              <w:tc>
                <w:tcPr>
                  <w:tcW w:w="231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2.24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240"/>
              <w:gridCol w:w="899"/>
              <w:gridCol w:w="810"/>
              <w:gridCol w:w="1083"/>
              <w:gridCol w:w="4253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14(d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allow students to redo assessments if they did not perform well the first time?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20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8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8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29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20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Infrequently</w:t>
                  </w:r>
                </w:p>
              </w:tc>
              <w:tc>
                <w:tcPr>
                  <w:tcW w:w="48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153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8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4.43%</w:t>
                  </w:r>
                </w:p>
              </w:tc>
              <w:tc>
                <w:tcPr>
                  <w:tcW w:w="229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8148" cy="180975"/>
                        <wp:effectExtent l="0" t="0" r="0" b="0"/>
                        <wp:docPr id="100182" name="Picture 1001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8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14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20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8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518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8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15.01%</w:t>
                  </w:r>
                </w:p>
              </w:tc>
              <w:tc>
                <w:tcPr>
                  <w:tcW w:w="229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00317" cy="180975"/>
                        <wp:effectExtent l="0" t="0" r="0" b="0"/>
                        <wp:docPr id="100184" name="Picture 1001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8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31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20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8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1,348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8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39.07%</w:t>
                  </w:r>
                </w:p>
              </w:tc>
              <w:tc>
                <w:tcPr>
                  <w:tcW w:w="229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041997" cy="180975"/>
                        <wp:effectExtent l="0" t="0" r="0" b="0"/>
                        <wp:docPr id="100186" name="Picture 1001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8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199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20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Frequently</w:t>
                  </w:r>
                </w:p>
              </w:tc>
              <w:tc>
                <w:tcPr>
                  <w:tcW w:w="48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1,431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8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41.48%</w:t>
                  </w:r>
                </w:p>
              </w:tc>
              <w:tc>
                <w:tcPr>
                  <w:tcW w:w="229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06272" cy="180975"/>
                        <wp:effectExtent l="0" t="0" r="0" b="0"/>
                        <wp:docPr id="100188" name="Picture 1001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8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627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710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3,450</w:t>
                  </w:r>
                </w:p>
              </w:tc>
              <w:tc>
                <w:tcPr>
                  <w:tcW w:w="229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Weighted </w:t>
                  </w: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Score :</w:t>
                  </w:r>
                  <w:proofErr w:type="gramEnd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3.18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</w:p>
    <w:p w:rsidR="00C1446E" w:rsidRDefault="00C1446E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lastRenderedPageBreak/>
                    <w:t> 15(a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I understand: how my grades will be calculated.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Unclear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261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7.55%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01358" cy="180975"/>
                        <wp:effectExtent l="0" t="0" r="0" b="0"/>
                        <wp:docPr id="100192" name="Picture 1001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9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35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775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22.42%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97941" cy="180975"/>
                        <wp:effectExtent l="0" t="0" r="0" b="0"/>
                        <wp:docPr id="100194" name="Picture 1001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9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794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1,420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41.09%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095870" cy="180975"/>
                        <wp:effectExtent l="0" t="0" r="0" b="0"/>
                        <wp:docPr id="100196" name="Picture 1001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9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587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Clear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1,000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28.94%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71830" cy="180975"/>
                        <wp:effectExtent l="0" t="0" r="0" b="0"/>
                        <wp:docPr id="100198" name="Picture 1001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9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183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3,456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2.91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15(b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I understand: which assignments will be counted in my final grade.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Unclear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235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6.81%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81623" cy="180975"/>
                        <wp:effectExtent l="0" t="0" r="0" b="0"/>
                        <wp:docPr id="100202" name="Picture 1002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0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62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765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22.17%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91274" cy="180975"/>
                        <wp:effectExtent l="0" t="0" r="0" b="0"/>
                        <wp:docPr id="100204" name="Picture 1002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7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1,339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38.80%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034796" cy="180975"/>
                        <wp:effectExtent l="0" t="0" r="0" b="0"/>
                        <wp:docPr id="100206" name="Picture 1002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479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Clear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1,112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32.22%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59307" cy="180975"/>
                        <wp:effectExtent l="0" t="0" r="0" b="0"/>
                        <wp:docPr id="100208" name="Picture 1002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930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3,451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2.96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15(c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I understand: what my current grade is at any time.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Unclear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3.33%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8811" cy="180975"/>
                        <wp:effectExtent l="0" t="0" r="0" b="0"/>
                        <wp:docPr id="100212" name="Picture 1002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1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81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357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10.34%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75768" cy="180975"/>
                        <wp:effectExtent l="0" t="0" r="0" b="0"/>
                        <wp:docPr id="100214" name="Picture 1002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1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76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1,104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31.96%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52373" cy="180975"/>
                        <wp:effectExtent l="0" t="0" r="0" b="0"/>
                        <wp:docPr id="100216" name="Picture 1002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1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237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Clear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1,878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54.37%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450048" cy="180975"/>
                        <wp:effectExtent l="0" t="0" r="0" b="0"/>
                        <wp:docPr id="100218" name="Picture 1002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1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004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3,454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3.37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15(d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I understand: my grades reflect my learning and mastery of course content.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Unclear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256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7.43%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8158" cy="180975"/>
                        <wp:effectExtent l="0" t="0" r="0" b="0"/>
                        <wp:docPr id="100222" name="Picture 100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2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5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683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19.81%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28333" cy="180975"/>
                        <wp:effectExtent l="0" t="0" r="0" b="0"/>
                        <wp:docPr id="100224" name="Picture 1002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2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33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1,399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40.59%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082535" cy="180975"/>
                        <wp:effectExtent l="0" t="0" r="0" b="0"/>
                        <wp:docPr id="100226" name="Picture 1002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2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253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Clear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1,109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32.17%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57974" cy="180975"/>
                        <wp:effectExtent l="0" t="0" r="0" b="0"/>
                        <wp:docPr id="100228" name="Picture 1002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2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97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3,447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2.98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D10D8E" w:rsidRDefault="00D10D8E">
            <w:pPr>
              <w:rPr>
                <w:rFonts w:ascii="Times New Roman" w:eastAsia="Arial" w:hAnsi="Times New Roman"/>
                <w:bCs/>
                <w:color w:val="000000"/>
              </w:rPr>
            </w:pPr>
          </w:p>
          <w:p w:rsidR="00D10D8E" w:rsidRDefault="00D10D8E">
            <w:pPr>
              <w:rPr>
                <w:rFonts w:ascii="Times New Roman" w:eastAsia="Arial" w:hAnsi="Times New Roman"/>
                <w:bCs/>
                <w:color w:val="000000"/>
              </w:rPr>
            </w:pPr>
          </w:p>
          <w:p w:rsidR="00D10D8E" w:rsidRDefault="00D10D8E">
            <w:pPr>
              <w:rPr>
                <w:rFonts w:ascii="Times New Roman" w:eastAsia="Arial" w:hAnsi="Times New Roman"/>
                <w:bCs/>
                <w:color w:val="000000"/>
              </w:rPr>
            </w:pPr>
          </w:p>
          <w:p w:rsidR="00D10D8E" w:rsidRPr="00D10D8E" w:rsidRDefault="00D10D8E">
            <w:pPr>
              <w:rPr>
                <w:rFonts w:ascii="Times New Roman" w:eastAsia="Arial" w:hAnsi="Times New Roman"/>
                <w:bCs/>
                <w:color w:val="000000"/>
              </w:rPr>
            </w:pPr>
            <w:r w:rsidRPr="00D10D8E">
              <w:rPr>
                <w:rFonts w:ascii="Times New Roman" w:eastAsia="Arial" w:hAnsi="Times New Roman"/>
                <w:bCs/>
                <w:color w:val="000000"/>
              </w:rPr>
              <w:lastRenderedPageBreak/>
              <w:t>Homework</w:t>
            </w:r>
          </w:p>
        </w:tc>
      </w:tr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411"/>
              <w:gridCol w:w="808"/>
              <w:gridCol w:w="721"/>
              <w:gridCol w:w="993"/>
              <w:gridCol w:w="3352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Q16. I am assigned: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83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43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D10D8E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80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83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No homework</w:t>
                  </w:r>
                </w:p>
              </w:tc>
              <w:tc>
                <w:tcPr>
                  <w:tcW w:w="43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372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11.74%</w:t>
                  </w:r>
                </w:p>
              </w:tc>
              <w:tc>
                <w:tcPr>
                  <w:tcW w:w="180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13106" cy="180975"/>
                        <wp:effectExtent l="0" t="0" r="0" b="0"/>
                        <wp:docPr id="100232" name="Picture 1002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3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10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83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Too little homework</w:t>
                  </w:r>
                </w:p>
              </w:tc>
              <w:tc>
                <w:tcPr>
                  <w:tcW w:w="43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581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18.34%</w:t>
                  </w:r>
                </w:p>
              </w:tc>
              <w:tc>
                <w:tcPr>
                  <w:tcW w:w="180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89128" cy="180975"/>
                        <wp:effectExtent l="0" t="0" r="0" b="0"/>
                        <wp:docPr id="100234" name="Picture 1002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3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12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83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3 - The right amount of homework</w:t>
                  </w:r>
                </w:p>
              </w:tc>
              <w:tc>
                <w:tcPr>
                  <w:tcW w:w="43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1,560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49.24%</w:t>
                  </w:r>
                </w:p>
              </w:tc>
              <w:tc>
                <w:tcPr>
                  <w:tcW w:w="180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313231" cy="180975"/>
                        <wp:effectExtent l="0" t="0" r="0" b="0"/>
                        <wp:docPr id="100236" name="Picture 100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3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323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183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Too much homework</w:t>
                  </w:r>
                </w:p>
              </w:tc>
              <w:tc>
                <w:tcPr>
                  <w:tcW w:w="43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655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20.68%</w:t>
                  </w:r>
                </w:p>
              </w:tc>
              <w:tc>
                <w:tcPr>
                  <w:tcW w:w="180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51536" cy="180975"/>
                        <wp:effectExtent l="0" t="0" r="0" b="0"/>
                        <wp:docPr id="100238" name="Picture 1002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3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3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0D8E" w:rsidTr="00D10D8E">
              <w:trPr>
                <w:trHeight w:val="225"/>
                <w:tblCellSpacing w:w="0" w:type="dxa"/>
              </w:trPr>
              <w:tc>
                <w:tcPr>
                  <w:tcW w:w="3195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3,168</w:t>
                  </w:r>
                </w:p>
              </w:tc>
              <w:tc>
                <w:tcPr>
                  <w:tcW w:w="180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10D8E" w:rsidRDefault="00D10D8E" w:rsidP="00D10D8E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Weighted </w:t>
                  </w: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Score :</w:t>
                  </w:r>
                  <w:proofErr w:type="gramEnd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2.79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3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bg-greenlight"/>
              <w:tblW w:w="928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EDF0F7"/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5E0" w:firstRow="1" w:lastRow="1" w:firstColumn="1" w:lastColumn="1" w:noHBand="0" w:noVBand="1"/>
            </w:tblPr>
            <w:tblGrid>
              <w:gridCol w:w="2935"/>
              <w:gridCol w:w="1172"/>
              <w:gridCol w:w="784"/>
              <w:gridCol w:w="4394"/>
            </w:tblGrid>
            <w:tr w:rsidR="00DE7968">
              <w:trPr>
                <w:trHeight w:val="225"/>
              </w:trPr>
              <w:tc>
                <w:tcPr>
                  <w:tcW w:w="5000" w:type="pct"/>
                  <w:gridSpan w:val="4"/>
                  <w:tcBorders>
                    <w:top w:val="inset" w:sz="6" w:space="0" w:color="000000"/>
                    <w:bottom w:val="inset" w:sz="6" w:space="0" w:color="000000"/>
                  </w:tcBorders>
                  <w:shd w:val="clear" w:color="auto" w:fill="E8F0F5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tbl>
                  <w:tblPr>
                    <w:tblStyle w:val="table"/>
                    <w:tblW w:w="0" w:type="auto"/>
                    <w:tblCellSpacing w:w="0" w:type="dxa"/>
                    <w:tblCellMar>
                      <w:top w:w="15" w:type="dxa"/>
                      <w:left w:w="30" w:type="dxa"/>
                      <w:bottom w:w="15" w:type="dxa"/>
                      <w:right w:w="3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9181"/>
                  </w:tblGrid>
                  <w:tr w:rsidR="00DE7968">
                    <w:trPr>
                      <w:trHeight w:val="225"/>
                      <w:tblCellSpacing w:w="0" w:type="dxa"/>
                    </w:trPr>
                    <w:tc>
                      <w:tcPr>
                        <w:tcW w:w="5000" w:type="pct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DE7968" w:rsidRDefault="008066E6">
                        <w:pP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17 (a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) 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 As a result of the amount of homework you have to complete:: are you able to get an adequate amount of sleep?</w:t>
                        </w:r>
                      </w:p>
                    </w:tc>
                  </w:tr>
                </w:tbl>
                <w:p w:rsidR="00DE7968" w:rsidRDefault="00DE7968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3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2C369D" w:rsidP="002C369D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6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Always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828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24.03%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40880" cy="180975"/>
                        <wp:effectExtent l="0" t="0" r="0" b="0"/>
                        <wp:docPr id="100242" name="Picture 1002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4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088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Usually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1216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35.30%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41451" cy="180975"/>
                        <wp:effectExtent l="0" t="0" r="0" b="0"/>
                        <wp:docPr id="100244" name="Picture 1002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4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145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Sometimes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1039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30.16%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04367" cy="180975"/>
                        <wp:effectExtent l="0" t="0" r="0" b="0"/>
                        <wp:docPr id="100246" name="Picture 1002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4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436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Rarely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362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10.51%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80302" cy="180975"/>
                        <wp:effectExtent l="0" t="0" r="0" b="0"/>
                        <wp:docPr id="100248" name="Picture 1002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4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30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1446E" w:rsidTr="00C1446E">
              <w:trPr>
                <w:trHeight w:val="225"/>
              </w:trPr>
              <w:tc>
                <w:tcPr>
                  <w:tcW w:w="221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 w:rsidP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3445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bg-greenlight"/>
              <w:tblW w:w="928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EDF0F7"/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5E0" w:firstRow="1" w:lastRow="1" w:firstColumn="1" w:lastColumn="1" w:noHBand="0" w:noVBand="1"/>
            </w:tblPr>
            <w:tblGrid>
              <w:gridCol w:w="2935"/>
              <w:gridCol w:w="1172"/>
              <w:gridCol w:w="784"/>
              <w:gridCol w:w="4394"/>
            </w:tblGrid>
            <w:tr w:rsidR="00DE7968">
              <w:trPr>
                <w:trHeight w:val="225"/>
              </w:trPr>
              <w:tc>
                <w:tcPr>
                  <w:tcW w:w="5000" w:type="pct"/>
                  <w:gridSpan w:val="4"/>
                  <w:tcBorders>
                    <w:top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tbl>
                  <w:tblPr>
                    <w:tblStyle w:val="table"/>
                    <w:tblW w:w="0" w:type="auto"/>
                    <w:tblCellSpacing w:w="0" w:type="dxa"/>
                    <w:tblCellMar>
                      <w:top w:w="15" w:type="dxa"/>
                      <w:left w:w="30" w:type="dxa"/>
                      <w:bottom w:w="15" w:type="dxa"/>
                      <w:right w:w="3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6431"/>
                  </w:tblGrid>
                  <w:tr w:rsidR="00DE7968">
                    <w:trPr>
                      <w:trHeight w:val="225"/>
                      <w:tblCellSpacing w:w="0" w:type="dxa"/>
                    </w:trPr>
                    <w:tc>
                      <w:tcPr>
                        <w:tcW w:w="5000" w:type="pct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DE7968" w:rsidRDefault="008066E6">
                        <w:pP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17 (b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) 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  <w:r w:rsidR="00C1446E"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do you have adequate time to do things other than schoolwork?</w:t>
                        </w:r>
                      </w:p>
                    </w:tc>
                  </w:tr>
                </w:tbl>
                <w:p w:rsidR="00DE7968" w:rsidRDefault="00DE7968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3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2C369D" w:rsidP="002C369D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6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Always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790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22.97%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12610" cy="180975"/>
                        <wp:effectExtent l="0" t="0" r="0" b="0"/>
                        <wp:docPr id="100252" name="Picture 1002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5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261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Usually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1184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34.42%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17981" cy="180975"/>
                        <wp:effectExtent l="0" t="0" r="0" b="0"/>
                        <wp:docPr id="100254" name="Picture 1002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5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98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Sometimes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1063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30.90%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24103" cy="180975"/>
                        <wp:effectExtent l="0" t="0" r="0" b="0"/>
                        <wp:docPr id="100256" name="Picture 100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5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410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Rarely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403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11.72%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12572" cy="180975"/>
                        <wp:effectExtent l="0" t="0" r="0" b="0"/>
                        <wp:docPr id="100258" name="Picture 100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5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257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1446E" w:rsidTr="00C1446E">
              <w:trPr>
                <w:trHeight w:val="225"/>
              </w:trPr>
              <w:tc>
                <w:tcPr>
                  <w:tcW w:w="221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 w:rsidP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3440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bg-greenlight"/>
              <w:tblW w:w="928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EDF0F7"/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5E0" w:firstRow="1" w:lastRow="1" w:firstColumn="1" w:lastColumn="1" w:noHBand="0" w:noVBand="1"/>
            </w:tblPr>
            <w:tblGrid>
              <w:gridCol w:w="2935"/>
              <w:gridCol w:w="1172"/>
              <w:gridCol w:w="784"/>
              <w:gridCol w:w="4394"/>
            </w:tblGrid>
            <w:tr w:rsidR="00DE7968">
              <w:trPr>
                <w:trHeight w:val="225"/>
              </w:trPr>
              <w:tc>
                <w:tcPr>
                  <w:tcW w:w="5000" w:type="pct"/>
                  <w:gridSpan w:val="4"/>
                  <w:tcBorders>
                    <w:top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tbl>
                  <w:tblPr>
                    <w:tblStyle w:val="table"/>
                    <w:tblW w:w="0" w:type="auto"/>
                    <w:tblCellSpacing w:w="0" w:type="dxa"/>
                    <w:tblCellMar>
                      <w:top w:w="15" w:type="dxa"/>
                      <w:left w:w="30" w:type="dxa"/>
                      <w:bottom w:w="15" w:type="dxa"/>
                      <w:right w:w="3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5352"/>
                  </w:tblGrid>
                  <w:tr w:rsidR="00DE7968">
                    <w:trPr>
                      <w:trHeight w:val="225"/>
                      <w:tblCellSpacing w:w="0" w:type="dxa"/>
                    </w:trPr>
                    <w:tc>
                      <w:tcPr>
                        <w:tcW w:w="5000" w:type="pct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DE7968" w:rsidRDefault="008066E6">
                        <w:pP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17 (c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) 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  <w:r w:rsidR="00C1446E"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0"/>
                            <w:szCs w:val="20"/>
                          </w:rPr>
                          <w:t>do you have adequate time with friends and family?</w:t>
                        </w:r>
                      </w:p>
                    </w:tc>
                  </w:tr>
                </w:tbl>
                <w:p w:rsidR="00DE7968" w:rsidRDefault="00DE7968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3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2C369D" w:rsidP="002C369D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6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Always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1004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29.26%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80364" cy="180975"/>
                        <wp:effectExtent l="0" t="0" r="0" b="0"/>
                        <wp:docPr id="100262" name="Picture 100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6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036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Usually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1137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33.14%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83844" cy="180975"/>
                        <wp:effectExtent l="0" t="0" r="0" b="0"/>
                        <wp:docPr id="100264" name="Picture 100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6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384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Sometimes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915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26.67%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11289" cy="180975"/>
                        <wp:effectExtent l="0" t="0" r="0" b="0"/>
                        <wp:docPr id="100266" name="Picture 100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6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128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225"/>
              </w:trPr>
              <w:tc>
                <w:tcPr>
                  <w:tcW w:w="15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Rarely</w:t>
                  </w:r>
                </w:p>
              </w:tc>
              <w:tc>
                <w:tcPr>
                  <w:tcW w:w="63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 w:rsidP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375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r"/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10.93%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DFD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91503" cy="180975"/>
                        <wp:effectExtent l="0" t="0" r="0" b="0"/>
                        <wp:docPr id="100268" name="Picture 100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6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150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1446E" w:rsidTr="00C1446E">
              <w:trPr>
                <w:trHeight w:val="225"/>
              </w:trPr>
              <w:tc>
                <w:tcPr>
                  <w:tcW w:w="221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 w:rsidP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3431</w:t>
                  </w:r>
                </w:p>
              </w:tc>
              <w:tc>
                <w:tcPr>
                  <w:tcW w:w="4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36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DF0F7"/>
                  <w:tcMar>
                    <w:top w:w="45" w:type="dxa"/>
                    <w:left w:w="52" w:type="dxa"/>
                    <w:bottom w:w="45" w:type="dxa"/>
                    <w:right w:w="52" w:type="dxa"/>
                  </w:tcMar>
                  <w:vAlign w:val="center"/>
                  <w:hideMark/>
                </w:tcPr>
                <w:p w:rsidR="00C1446E" w:rsidRDefault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</w:p>
    <w:p w:rsidR="00C1446E" w:rsidRDefault="00C1446E">
      <w:r>
        <w:br w:type="page"/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lastRenderedPageBreak/>
                    <w:t> 18(a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How frequently is your homework: returned to you promptly?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Infrequently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606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17.83%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75526" cy="180975"/>
                        <wp:effectExtent l="0" t="0" r="0" b="0"/>
                        <wp:docPr id="100272" name="Picture 100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7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52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1,185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34.87%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29983" cy="180975"/>
                        <wp:effectExtent l="0" t="0" r="0" b="0"/>
                        <wp:docPr id="100274" name="Picture 100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7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998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1,198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35.26%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40384" cy="180975"/>
                        <wp:effectExtent l="0" t="0" r="0" b="0"/>
                        <wp:docPr id="100276" name="Picture 100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7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038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Frequently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409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12.04%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21107" cy="180975"/>
                        <wp:effectExtent l="0" t="0" r="0" b="0"/>
                        <wp:docPr id="100278" name="Picture 100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7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10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1446E" w:rsidTr="00C1446E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1446E" w:rsidRDefault="00C1446E" w:rsidP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3,398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1446E" w:rsidRDefault="00C1446E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2.41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18(b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returned to you with written feedback?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Infrequently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831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24.56%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55015" cy="180975"/>
                        <wp:effectExtent l="0" t="0" r="0" b="0"/>
                        <wp:docPr id="100282" name="Picture 100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8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501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1,108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32.74%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73176" cy="180975"/>
                        <wp:effectExtent l="0" t="0" r="0" b="0"/>
                        <wp:docPr id="100284" name="Picture 100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8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317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1,035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30.59%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15835" cy="180975"/>
                        <wp:effectExtent l="0" t="0" r="0" b="0"/>
                        <wp:docPr id="100286" name="Picture 100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8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583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Frequently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12.12%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23240" cy="180975"/>
                        <wp:effectExtent l="0" t="0" r="0" b="0"/>
                        <wp:docPr id="100288" name="Picture 100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8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24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C369D" w:rsidTr="002C369D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3,384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2.30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18(c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related to what you are doing in class?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Infrequently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252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7.41%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7625" cy="180975"/>
                        <wp:effectExtent l="0" t="0" r="0" b="0"/>
                        <wp:docPr id="100292" name="Picture 100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9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62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514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15.12%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03250" cy="180975"/>
                        <wp:effectExtent l="0" t="0" r="0" b="0"/>
                        <wp:docPr id="100294" name="Picture 100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9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325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1,409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41.45%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05472" cy="180975"/>
                        <wp:effectExtent l="0" t="0" r="0" b="0"/>
                        <wp:docPr id="100296" name="Picture 100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9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547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Frequently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1,224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36.01%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60387" cy="180975"/>
                        <wp:effectExtent l="0" t="0" r="0" b="0"/>
                        <wp:docPr id="100298" name="Picture 100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9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038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C369D" w:rsidTr="002C369D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3,399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3.06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C369D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369D" w:rsidRDefault="002C369D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18(d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work you can do on your own?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Very Infrequently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263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7.72%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05892" cy="180975"/>
                        <wp:effectExtent l="0" t="0" r="0" b="0"/>
                        <wp:docPr id="100302" name="Picture 100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0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89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687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20.16%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37667" cy="180975"/>
                        <wp:effectExtent l="0" t="0" r="0" b="0"/>
                        <wp:docPr id="100304" name="Picture 100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66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1,528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44.85%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96150" cy="180975"/>
                        <wp:effectExtent l="0" t="0" r="0" b="0"/>
                        <wp:docPr id="100306" name="Picture 100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615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Very Frequently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27.27%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27291" cy="180975"/>
                        <wp:effectExtent l="0" t="0" r="0" b="0"/>
                        <wp:docPr id="100308" name="Picture 100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729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C369D" w:rsidTr="002C369D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3,407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2.92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C369D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369D" w:rsidRDefault="002C369D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19(a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Homework helps me understand what we do in class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Strongly Disagree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585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17.17%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57924" cy="180975"/>
                        <wp:effectExtent l="0" t="0" r="0" b="0"/>
                        <wp:docPr id="100312" name="Picture 100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1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92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1,055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30.97%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25970" cy="180975"/>
                        <wp:effectExtent l="0" t="0" r="0" b="0"/>
                        <wp:docPr id="100314" name="Picture 100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1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597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1,272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37.33%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95591" cy="180975"/>
                        <wp:effectExtent l="0" t="0" r="0" b="0"/>
                        <wp:docPr id="100316" name="Picture 100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1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559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Strongly Agree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495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14.53%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87515" cy="180975"/>
                        <wp:effectExtent l="0" t="0" r="0" b="0"/>
                        <wp:docPr id="100318" name="Picture 100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1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751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C369D" w:rsidTr="002C369D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3,407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2.49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19(b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Homework helps me practice what we do in class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Strongly Disagree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430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12.61%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36309" cy="180975"/>
                        <wp:effectExtent l="0" t="0" r="0" b="0"/>
                        <wp:docPr id="100322" name="Picture 100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2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630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784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22.99%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13143" cy="180975"/>
                        <wp:effectExtent l="0" t="0" r="0" b="0"/>
                        <wp:docPr id="100324" name="Picture 100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2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314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1,513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44.37%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83348" cy="180975"/>
                        <wp:effectExtent l="0" t="0" r="0" b="0"/>
                        <wp:docPr id="100326" name="Picture 100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2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334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Strongly Agree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683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20.03%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34200" cy="180975"/>
                        <wp:effectExtent l="0" t="0" r="0" b="0"/>
                        <wp:docPr id="100328" name="Picture 100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2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20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C369D" w:rsidTr="002C369D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3,410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2.72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10D8E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0D8E" w:rsidRDefault="00D10D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vanish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DE7968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DE7968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 19(c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 :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Homework helps me do better on graded assignments (tests, quizzes,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etc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2C369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Strongly Disagree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537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15.77%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20586" cy="180975"/>
                        <wp:effectExtent l="0" t="0" r="0" b="0"/>
                        <wp:docPr id="100332" name="Picture 100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3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58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900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26.43%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04888" cy="180975"/>
                        <wp:effectExtent l="0" t="0" r="0" b="0"/>
                        <wp:docPr id="100334" name="Picture 100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3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8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1,328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39.00%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040130" cy="180975"/>
                        <wp:effectExtent l="0" t="0" r="0" b="0"/>
                        <wp:docPr id="100336" name="Picture 100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3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013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7968" w:rsidTr="00D10D8E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4 - Strongly Agree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640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18.80%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7968" w:rsidRDefault="008066E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01396" cy="180975"/>
                        <wp:effectExtent l="0" t="0" r="0" b="0"/>
                        <wp:docPr id="100338" name="Picture 100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3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39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C369D" w:rsidTr="002C369D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3,405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C369D" w:rsidRDefault="002C369D" w:rsidP="002C369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2.61</w:t>
                  </w:r>
                </w:p>
              </w:tc>
            </w:tr>
          </w:tbl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</w:p>
    <w:tbl>
      <w:tblPr>
        <w:tblStyle w:val="table"/>
        <w:tblW w:w="9285" w:type="dxa"/>
        <w:tblCellSpacing w:w="0" w:type="dxa"/>
        <w:tblInd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30" w:type="dxa"/>
          <w:bottom w:w="15" w:type="dxa"/>
          <w:right w:w="30" w:type="dxa"/>
        </w:tblCellMar>
        <w:tblLook w:val="05E0" w:firstRow="1" w:lastRow="1" w:firstColumn="1" w:lastColumn="1" w:noHBand="0" w:noVBand="1"/>
      </w:tblPr>
      <w:tblGrid>
        <w:gridCol w:w="3714"/>
        <w:gridCol w:w="1067"/>
        <w:gridCol w:w="1067"/>
        <w:gridCol w:w="3437"/>
      </w:tblGrid>
      <w:tr w:rsidR="00DE7968">
        <w:trPr>
          <w:trHeight w:val="225"/>
          <w:tblCellSpacing w:w="0" w:type="dxa"/>
        </w:trPr>
        <w:tc>
          <w:tcPr>
            <w:tcW w:w="0" w:type="auto"/>
            <w:gridSpan w:val="4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DDE2F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Q20. Were you assigned homework over spring break?</w:t>
            </w:r>
          </w:p>
        </w:tc>
      </w:tr>
      <w:tr w:rsidR="00DE7968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2C369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Percentage of total respondents</w:t>
            </w:r>
          </w:p>
        </w:tc>
      </w:tr>
      <w:tr w:rsidR="00DE7968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2,005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58.13%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550327" cy="180975"/>
                  <wp:effectExtent l="0" t="0" r="0" b="0"/>
                  <wp:docPr id="100342" name="Picture 100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4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327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968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assigned, but I worked on school work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735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21.31%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568338" cy="180975"/>
                  <wp:effectExtent l="0" t="0" r="0" b="0"/>
                  <wp:docPr id="100344" name="Picture 100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4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338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968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Yes, by one teacher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14.24%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379781" cy="180975"/>
                  <wp:effectExtent l="0" t="0" r="0" b="0"/>
                  <wp:docPr id="100346" name="Picture 100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4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81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968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Yes, by 2-3 teachers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4.67%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24549" cy="180975"/>
                  <wp:effectExtent l="0" t="0" r="0" b="0"/>
                  <wp:docPr id="100348" name="Picture 100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4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49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968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Yes, by 4 or more teachers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1.65%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44006" cy="180975"/>
                  <wp:effectExtent l="0" t="0" r="0" b="0"/>
                  <wp:docPr id="100350" name="Picture 100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5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6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968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Total 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3,449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8066E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968" w:rsidRDefault="00DE796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DE7968" w:rsidRDefault="00DE7968">
      <w:pPr>
        <w:rPr>
          <w:rFonts w:ascii="Times New Roman" w:eastAsia="Times New Roman" w:hAnsi="Times New Roman"/>
        </w:rPr>
      </w:pPr>
      <w:bookmarkStart w:id="0" w:name="_GoBack"/>
      <w:bookmarkEnd w:id="0"/>
    </w:p>
    <w:sectPr w:rsidR="00DE7968" w:rsidSect="008066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E11" w:rsidRDefault="005B1E11">
      <w:r>
        <w:separator/>
      </w:r>
    </w:p>
  </w:endnote>
  <w:endnote w:type="continuationSeparator" w:id="0">
    <w:p w:rsidR="005B1E11" w:rsidRDefault="005B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6E6" w:rsidRDefault="008066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6E6" w:rsidRDefault="008066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6E6" w:rsidRDefault="008066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E11" w:rsidRDefault="005B1E11">
      <w:r>
        <w:separator/>
      </w:r>
    </w:p>
  </w:footnote>
  <w:footnote w:type="continuationSeparator" w:id="0">
    <w:p w:rsidR="005B1E11" w:rsidRDefault="005B1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6E6" w:rsidRDefault="008066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6E6" w:rsidRDefault="008066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6E6" w:rsidRDefault="008066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60B8E6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5453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4C43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7838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7E477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48BE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D8AF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30B9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B258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22E05D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A04E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C01D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069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4C4C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8282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287E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2A85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0670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D39228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A493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DEDD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7461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C046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CE9A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9614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F296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4CA4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B2"/>
    <w:rsid w:val="00093BE3"/>
    <w:rsid w:val="000C2920"/>
    <w:rsid w:val="000C5684"/>
    <w:rsid w:val="000D70DE"/>
    <w:rsid w:val="0012029A"/>
    <w:rsid w:val="001622CC"/>
    <w:rsid w:val="00166E58"/>
    <w:rsid w:val="00195351"/>
    <w:rsid w:val="001B5AE4"/>
    <w:rsid w:val="00271CC7"/>
    <w:rsid w:val="002C369D"/>
    <w:rsid w:val="003665D9"/>
    <w:rsid w:val="00367CE1"/>
    <w:rsid w:val="00375B83"/>
    <w:rsid w:val="003C4471"/>
    <w:rsid w:val="003F67D9"/>
    <w:rsid w:val="004271AA"/>
    <w:rsid w:val="004C04F6"/>
    <w:rsid w:val="0058360B"/>
    <w:rsid w:val="005A6522"/>
    <w:rsid w:val="005B0733"/>
    <w:rsid w:val="005B1E11"/>
    <w:rsid w:val="00630D55"/>
    <w:rsid w:val="00640BE0"/>
    <w:rsid w:val="006A3626"/>
    <w:rsid w:val="00732945"/>
    <w:rsid w:val="00741B04"/>
    <w:rsid w:val="00777ED9"/>
    <w:rsid w:val="008061AC"/>
    <w:rsid w:val="008066E6"/>
    <w:rsid w:val="00824486"/>
    <w:rsid w:val="00852DA7"/>
    <w:rsid w:val="00871740"/>
    <w:rsid w:val="008947AA"/>
    <w:rsid w:val="00895252"/>
    <w:rsid w:val="00903662"/>
    <w:rsid w:val="0090788F"/>
    <w:rsid w:val="00945856"/>
    <w:rsid w:val="009933FD"/>
    <w:rsid w:val="009B08C8"/>
    <w:rsid w:val="009F0115"/>
    <w:rsid w:val="00A14AFA"/>
    <w:rsid w:val="00A26C2D"/>
    <w:rsid w:val="00A363B9"/>
    <w:rsid w:val="00A86D06"/>
    <w:rsid w:val="00A94AEA"/>
    <w:rsid w:val="00AA334E"/>
    <w:rsid w:val="00AB5C0E"/>
    <w:rsid w:val="00B43A45"/>
    <w:rsid w:val="00B637C4"/>
    <w:rsid w:val="00BB3363"/>
    <w:rsid w:val="00BC2044"/>
    <w:rsid w:val="00C1446E"/>
    <w:rsid w:val="00C21E04"/>
    <w:rsid w:val="00C25D3A"/>
    <w:rsid w:val="00C45DEF"/>
    <w:rsid w:val="00C53354"/>
    <w:rsid w:val="00C71E59"/>
    <w:rsid w:val="00C97A55"/>
    <w:rsid w:val="00D10D8E"/>
    <w:rsid w:val="00DE7968"/>
    <w:rsid w:val="00E660C5"/>
    <w:rsid w:val="00E76EB2"/>
    <w:rsid w:val="00EB5415"/>
    <w:rsid w:val="00F2269F"/>
    <w:rsid w:val="00F36911"/>
    <w:rsid w:val="00F64872"/>
    <w:rsid w:val="00F821E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3E29D4"/>
  <w15:docId w15:val="{B07F174E-E0C5-49A7-BC9F-A99B5428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table" w:customStyle="1" w:styleId="table">
    <w:name w:val="table"/>
    <w:basedOn w:val="TableNormal"/>
    <w:tblPr/>
  </w:style>
  <w:style w:type="character" w:customStyle="1" w:styleId="r">
    <w:name w:val="r"/>
    <w:basedOn w:val="DefaultParagraphFont"/>
  </w:style>
  <w:style w:type="table" w:customStyle="1" w:styleId="bg-greenlight">
    <w:name w:val="bg-greenlight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D9AE4-1B55-410E-9E2D-7F0CD175D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7</TotalTime>
  <Pages>10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Gilman</dc:creator>
  <cp:lastModifiedBy>Chris Gilman</cp:lastModifiedBy>
  <cp:revision>3</cp:revision>
  <cp:lastPrinted>2012-09-21T14:27:00Z</cp:lastPrinted>
  <dcterms:created xsi:type="dcterms:W3CDTF">2023-10-16T19:41:00Z</dcterms:created>
  <dcterms:modified xsi:type="dcterms:W3CDTF">2023-10-16T19:45:00Z</dcterms:modified>
</cp:coreProperties>
</file>