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00B6D" w14:textId="77777777" w:rsidR="00F625BB" w:rsidRDefault="00F625BB" w:rsidP="001D6B4B">
      <w:pPr>
        <w:spacing w:after="0"/>
        <w:jc w:val="center"/>
        <w:rPr>
          <w:b/>
          <w:sz w:val="24"/>
          <w:szCs w:val="24"/>
        </w:rPr>
      </w:pPr>
    </w:p>
    <w:p w14:paraId="7C23187D" w14:textId="77777777" w:rsidR="00F625BB" w:rsidRDefault="00F625BB" w:rsidP="001D6B4B">
      <w:pPr>
        <w:spacing w:after="0"/>
        <w:jc w:val="center"/>
        <w:rPr>
          <w:b/>
          <w:sz w:val="24"/>
          <w:szCs w:val="24"/>
        </w:rPr>
      </w:pPr>
    </w:p>
    <w:p w14:paraId="717C1F4D" w14:textId="67F34ECE" w:rsidR="00544661" w:rsidRPr="00926E2A" w:rsidRDefault="00544661" w:rsidP="001D6B4B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GOODWIN UNIVERSITY EDUCATIONAL SERVICES, INC.</w:t>
      </w:r>
    </w:p>
    <w:p w14:paraId="41C9B02E" w14:textId="77777777" w:rsidR="00544661" w:rsidRPr="00926E2A" w:rsidRDefault="00544661" w:rsidP="00926E2A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Special Meeting of the School Building Committee</w:t>
      </w:r>
    </w:p>
    <w:p w14:paraId="71789B11" w14:textId="3C382857" w:rsidR="00544661" w:rsidRDefault="004F6D12" w:rsidP="35697D94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October </w:t>
      </w:r>
      <w:r w:rsidR="00F01B9A">
        <w:rPr>
          <w:b/>
          <w:bCs/>
          <w:sz w:val="24"/>
          <w:szCs w:val="24"/>
        </w:rPr>
        <w:t>25,</w:t>
      </w:r>
      <w:r w:rsidR="00544661" w:rsidRPr="35697D94">
        <w:rPr>
          <w:b/>
          <w:bCs/>
          <w:sz w:val="24"/>
          <w:szCs w:val="24"/>
        </w:rPr>
        <w:t xml:space="preserve"> </w:t>
      </w:r>
      <w:proofErr w:type="gramStart"/>
      <w:r w:rsidR="00544661" w:rsidRPr="35697D94">
        <w:rPr>
          <w:b/>
          <w:bCs/>
          <w:sz w:val="24"/>
          <w:szCs w:val="24"/>
        </w:rPr>
        <w:t>202</w:t>
      </w:r>
      <w:r w:rsidR="00D905FB" w:rsidRPr="35697D94">
        <w:rPr>
          <w:b/>
          <w:bCs/>
          <w:sz w:val="24"/>
          <w:szCs w:val="24"/>
        </w:rPr>
        <w:t>3</w:t>
      </w:r>
      <w:proofErr w:type="gramEnd"/>
      <w:r w:rsidR="00544661" w:rsidRPr="35697D94">
        <w:rPr>
          <w:b/>
          <w:bCs/>
          <w:sz w:val="24"/>
          <w:szCs w:val="24"/>
        </w:rPr>
        <w:t xml:space="preserve"> at</w:t>
      </w:r>
      <w:r w:rsidR="00017E5C" w:rsidRPr="35697D94">
        <w:rPr>
          <w:b/>
          <w:bCs/>
          <w:sz w:val="24"/>
          <w:szCs w:val="24"/>
        </w:rPr>
        <w:t xml:space="preserve"> </w:t>
      </w:r>
      <w:r w:rsidR="000063A7" w:rsidRPr="35697D94">
        <w:rPr>
          <w:b/>
          <w:bCs/>
          <w:sz w:val="24"/>
          <w:szCs w:val="24"/>
        </w:rPr>
        <w:t>2:</w:t>
      </w:r>
      <w:r w:rsidR="00F01B9A">
        <w:rPr>
          <w:b/>
          <w:bCs/>
          <w:sz w:val="24"/>
          <w:szCs w:val="24"/>
        </w:rPr>
        <w:t>45</w:t>
      </w:r>
      <w:r w:rsidR="000063A7" w:rsidRPr="35697D94">
        <w:rPr>
          <w:b/>
          <w:bCs/>
          <w:sz w:val="24"/>
          <w:szCs w:val="24"/>
        </w:rPr>
        <w:t xml:space="preserve"> p</w:t>
      </w:r>
      <w:r w:rsidR="00544661" w:rsidRPr="35697D94">
        <w:rPr>
          <w:b/>
          <w:bCs/>
          <w:sz w:val="24"/>
          <w:szCs w:val="24"/>
        </w:rPr>
        <w:t>m</w:t>
      </w:r>
    </w:p>
    <w:p w14:paraId="26953C7D" w14:textId="77777777" w:rsidR="00DD434C" w:rsidRPr="009064F0" w:rsidRDefault="00DD434C" w:rsidP="00DD434C">
      <w:pPr>
        <w:spacing w:after="0"/>
        <w:jc w:val="center"/>
        <w:rPr>
          <w:b/>
          <w:sz w:val="24"/>
          <w:szCs w:val="24"/>
        </w:rPr>
      </w:pPr>
      <w:r w:rsidRPr="009064F0">
        <w:rPr>
          <w:b/>
          <w:sz w:val="24"/>
          <w:szCs w:val="24"/>
        </w:rPr>
        <w:t>One Riverside Drive</w:t>
      </w:r>
    </w:p>
    <w:p w14:paraId="463E45FA" w14:textId="4E711A51" w:rsidR="00DD434C" w:rsidRDefault="00FB7FD5" w:rsidP="00DD434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First Floor Community Room</w:t>
      </w:r>
    </w:p>
    <w:p w14:paraId="483E440A" w14:textId="13B80B8E" w:rsidR="35697D94" w:rsidRDefault="35697D94" w:rsidP="35697D94">
      <w:pPr>
        <w:spacing w:after="0"/>
        <w:rPr>
          <w:b/>
          <w:bCs/>
          <w:sz w:val="24"/>
          <w:szCs w:val="24"/>
        </w:rPr>
      </w:pPr>
    </w:p>
    <w:p w14:paraId="0745DDE1" w14:textId="77777777" w:rsidR="00F01B9A" w:rsidRDefault="00F01B9A" w:rsidP="35697D94">
      <w:pPr>
        <w:spacing w:after="0"/>
        <w:rPr>
          <w:b/>
          <w:bCs/>
          <w:sz w:val="24"/>
          <w:szCs w:val="24"/>
        </w:rPr>
      </w:pPr>
    </w:p>
    <w:p w14:paraId="0C968DF8" w14:textId="666A1313" w:rsidR="009064F0" w:rsidRDefault="009064F0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35697D94">
        <w:rPr>
          <w:sz w:val="24"/>
          <w:szCs w:val="24"/>
        </w:rPr>
        <w:t>Call</w:t>
      </w:r>
      <w:r w:rsidR="00CD30EA">
        <w:rPr>
          <w:sz w:val="24"/>
          <w:szCs w:val="24"/>
        </w:rPr>
        <w:t xml:space="preserve"> </w:t>
      </w:r>
      <w:r w:rsidRPr="35697D94">
        <w:rPr>
          <w:sz w:val="24"/>
          <w:szCs w:val="24"/>
        </w:rPr>
        <w:t>to Order</w:t>
      </w:r>
    </w:p>
    <w:p w14:paraId="0ED6F120" w14:textId="77777777" w:rsidR="00F01B9A" w:rsidRDefault="00F01B9A" w:rsidP="00477CCC">
      <w:pPr>
        <w:pStyle w:val="ListParagraph"/>
        <w:spacing w:after="0"/>
        <w:rPr>
          <w:sz w:val="24"/>
          <w:szCs w:val="24"/>
        </w:rPr>
      </w:pPr>
    </w:p>
    <w:p w14:paraId="5733991A" w14:textId="107AB872" w:rsidR="00477CCC" w:rsidRDefault="00A64F0B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477CCC" w:rsidRPr="35697D94">
        <w:rPr>
          <w:sz w:val="24"/>
          <w:szCs w:val="24"/>
        </w:rPr>
        <w:t xml:space="preserve">ublic </w:t>
      </w:r>
      <w:r>
        <w:rPr>
          <w:sz w:val="24"/>
          <w:szCs w:val="24"/>
        </w:rPr>
        <w:t>C</w:t>
      </w:r>
      <w:r w:rsidR="00477CCC" w:rsidRPr="35697D94">
        <w:rPr>
          <w:sz w:val="24"/>
          <w:szCs w:val="24"/>
        </w:rPr>
        <w:t>omment</w:t>
      </w:r>
    </w:p>
    <w:p w14:paraId="30B95ED0" w14:textId="77777777" w:rsidR="00F01B9A" w:rsidRDefault="00F01B9A" w:rsidP="00C4107F">
      <w:pPr>
        <w:pStyle w:val="ListParagraph"/>
        <w:rPr>
          <w:sz w:val="24"/>
          <w:szCs w:val="24"/>
        </w:rPr>
      </w:pPr>
    </w:p>
    <w:p w14:paraId="41C3CD98" w14:textId="361291DD" w:rsidR="00F01B9A" w:rsidRDefault="00F01B9A" w:rsidP="00F01B9A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Executive Session in accordance with CT Gen. Stat. Sec. 1-210b (24) (Evaluation of Requests for Qualifications/Proposals) </w:t>
      </w:r>
    </w:p>
    <w:p w14:paraId="0FB31F62" w14:textId="77777777" w:rsidR="00F01B9A" w:rsidRDefault="00F01B9A" w:rsidP="00F01B9A">
      <w:pPr>
        <w:pStyle w:val="ListParagraph"/>
        <w:rPr>
          <w:sz w:val="24"/>
          <w:szCs w:val="24"/>
        </w:rPr>
      </w:pPr>
    </w:p>
    <w:p w14:paraId="65C799F0" w14:textId="77777777" w:rsidR="00F01B9A" w:rsidRDefault="00F01B9A" w:rsidP="00F01B9A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Business Requiring Action</w:t>
      </w:r>
    </w:p>
    <w:p w14:paraId="356973E4" w14:textId="77777777" w:rsidR="00F01B9A" w:rsidRPr="0092278C" w:rsidRDefault="00F01B9A" w:rsidP="00F01B9A">
      <w:pPr>
        <w:pStyle w:val="ListParagraph"/>
        <w:rPr>
          <w:sz w:val="24"/>
          <w:szCs w:val="24"/>
        </w:rPr>
      </w:pPr>
    </w:p>
    <w:p w14:paraId="06DCA741" w14:textId="6CCBA15A" w:rsidR="00F01B9A" w:rsidRDefault="00F01B9A" w:rsidP="00F01B9A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Resolution Authorizing a Contract for Construction Management Services for the Magnet Technical High School (State Project #542-0008)</w:t>
      </w:r>
    </w:p>
    <w:p w14:paraId="4DF9E08A" w14:textId="77777777" w:rsidR="00E32F98" w:rsidRDefault="00E32F98" w:rsidP="00E32F98">
      <w:pPr>
        <w:pStyle w:val="ListParagraph"/>
        <w:spacing w:after="0"/>
        <w:ind w:left="1440"/>
        <w:rPr>
          <w:sz w:val="24"/>
          <w:szCs w:val="24"/>
        </w:rPr>
      </w:pPr>
    </w:p>
    <w:p w14:paraId="555C13C4" w14:textId="5D895D5E" w:rsidR="00E32F98" w:rsidRDefault="00E32F98" w:rsidP="00E32F98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Recommendation to the GUES, Inc. Board of Directors and Goodwin Board of Trustees to</w:t>
      </w:r>
      <w:r>
        <w:rPr>
          <w:sz w:val="24"/>
          <w:szCs w:val="24"/>
        </w:rPr>
        <w:t xml:space="preserve"> authorize an application to the Commissioner of the Department of Administrative Services and to accept or reject a grant for the proposed Magnet Technical High School (</w:t>
      </w:r>
      <w:r>
        <w:rPr>
          <w:sz w:val="24"/>
          <w:szCs w:val="24"/>
        </w:rPr>
        <w:t>State Project # 542-000</w:t>
      </w:r>
      <w:r>
        <w:rPr>
          <w:sz w:val="24"/>
          <w:szCs w:val="24"/>
        </w:rPr>
        <w:t xml:space="preserve">8) </w:t>
      </w:r>
      <w:r>
        <w:rPr>
          <w:sz w:val="24"/>
          <w:szCs w:val="24"/>
        </w:rPr>
        <w:t xml:space="preserve"> </w:t>
      </w:r>
    </w:p>
    <w:p w14:paraId="486F377F" w14:textId="77777777" w:rsidR="00E32F98" w:rsidRPr="00F51B12" w:rsidRDefault="00E32F98" w:rsidP="00E32F98">
      <w:pPr>
        <w:pStyle w:val="ListParagraph"/>
        <w:spacing w:after="0"/>
        <w:ind w:left="1440"/>
        <w:rPr>
          <w:sz w:val="24"/>
          <w:szCs w:val="24"/>
        </w:rPr>
      </w:pPr>
    </w:p>
    <w:p w14:paraId="6DB0CF30" w14:textId="7E8D32CE" w:rsidR="00E32F98" w:rsidRDefault="00E32F98" w:rsidP="00E32F98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 w:rsidRPr="00F51B12">
        <w:rPr>
          <w:sz w:val="24"/>
          <w:szCs w:val="24"/>
        </w:rPr>
        <w:t xml:space="preserve">Recommendation to the GUES, Inc. Board of Directors and Goodwin Board of Trustees to </w:t>
      </w:r>
      <w:r>
        <w:rPr>
          <w:sz w:val="24"/>
          <w:szCs w:val="24"/>
        </w:rPr>
        <w:t>authorize the preparation of schematic drawings and outline specifications for the proposed Magnet Technical High School</w:t>
      </w:r>
      <w:r w:rsidR="008A667C">
        <w:rPr>
          <w:sz w:val="24"/>
          <w:szCs w:val="24"/>
        </w:rPr>
        <w:t xml:space="preserve"> (</w:t>
      </w:r>
      <w:r w:rsidRPr="00F51B12">
        <w:rPr>
          <w:sz w:val="24"/>
          <w:szCs w:val="24"/>
        </w:rPr>
        <w:t>State Project # 542-000</w:t>
      </w:r>
      <w:r>
        <w:rPr>
          <w:sz w:val="24"/>
          <w:szCs w:val="24"/>
        </w:rPr>
        <w:t>8</w:t>
      </w:r>
      <w:r w:rsidRPr="00F51B12">
        <w:rPr>
          <w:sz w:val="24"/>
          <w:szCs w:val="24"/>
        </w:rPr>
        <w:t>)</w:t>
      </w:r>
      <w:r w:rsidR="008A667C">
        <w:rPr>
          <w:sz w:val="24"/>
          <w:szCs w:val="24"/>
        </w:rPr>
        <w:t>.</w:t>
      </w:r>
    </w:p>
    <w:p w14:paraId="76164962" w14:textId="77777777" w:rsidR="00F01B9A" w:rsidRPr="001A07FF" w:rsidRDefault="00F01B9A" w:rsidP="001A07FF">
      <w:pPr>
        <w:pStyle w:val="ListParagraph"/>
        <w:rPr>
          <w:sz w:val="24"/>
          <w:szCs w:val="24"/>
        </w:rPr>
      </w:pPr>
    </w:p>
    <w:p w14:paraId="233C2B03" w14:textId="09701367" w:rsidR="001A07FF" w:rsidRDefault="001A07FF" w:rsidP="001A07F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1A07FF">
        <w:rPr>
          <w:sz w:val="24"/>
          <w:szCs w:val="24"/>
        </w:rPr>
        <w:t>Adjournment</w:t>
      </w:r>
    </w:p>
    <w:p w14:paraId="7F59DB11" w14:textId="77777777" w:rsidR="00F01B9A" w:rsidRDefault="00F01B9A" w:rsidP="00F01B9A">
      <w:pPr>
        <w:spacing w:after="0"/>
        <w:rPr>
          <w:sz w:val="24"/>
          <w:szCs w:val="24"/>
        </w:rPr>
      </w:pPr>
    </w:p>
    <w:p w14:paraId="1BE88DE0" w14:textId="77777777" w:rsidR="00F01B9A" w:rsidRDefault="00F01B9A" w:rsidP="00F01B9A">
      <w:pPr>
        <w:spacing w:after="0"/>
        <w:rPr>
          <w:sz w:val="24"/>
          <w:szCs w:val="24"/>
        </w:rPr>
      </w:pPr>
    </w:p>
    <w:p w14:paraId="2695BC6E" w14:textId="77777777" w:rsidR="00F01B9A" w:rsidRPr="00F01B9A" w:rsidRDefault="00F01B9A" w:rsidP="00F01B9A">
      <w:pPr>
        <w:spacing w:after="0"/>
        <w:rPr>
          <w:sz w:val="24"/>
          <w:szCs w:val="24"/>
        </w:rPr>
      </w:pPr>
    </w:p>
    <w:sectPr w:rsidR="00F01B9A" w:rsidRPr="00F01B9A" w:rsidSect="009E7596">
      <w:headerReference w:type="default" r:id="rId10"/>
      <w:footerReference w:type="default" r:id="rId11"/>
      <w:pgSz w:w="12240" w:h="15840"/>
      <w:pgMar w:top="1440" w:right="1008" w:bottom="720" w:left="1008" w:header="720" w:footer="8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1CFC2" w14:textId="77777777" w:rsidR="00C53462" w:rsidRDefault="00C53462" w:rsidP="00D72114">
      <w:pPr>
        <w:spacing w:after="0" w:line="240" w:lineRule="auto"/>
      </w:pPr>
      <w:r>
        <w:separator/>
      </w:r>
    </w:p>
  </w:endnote>
  <w:endnote w:type="continuationSeparator" w:id="0">
    <w:p w14:paraId="3C197100" w14:textId="77777777" w:rsidR="00C53462" w:rsidRDefault="00C53462" w:rsidP="00D7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537A" w14:textId="77777777" w:rsidR="00D72114" w:rsidRDefault="00D72114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E42181C" wp14:editId="4BE48231">
          <wp:simplePos x="0" y="0"/>
          <wp:positionH relativeFrom="page">
            <wp:align>right</wp:align>
          </wp:positionH>
          <wp:positionV relativeFrom="paragraph">
            <wp:posOffset>-121285</wp:posOffset>
          </wp:positionV>
          <wp:extent cx="7766965" cy="1005136"/>
          <wp:effectExtent l="0" t="0" r="0" b="508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965" cy="1005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D3AA0" w14:textId="77777777" w:rsidR="00D72114" w:rsidRDefault="00D72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6CA46" w14:textId="77777777" w:rsidR="00C53462" w:rsidRDefault="00C53462" w:rsidP="00D72114">
      <w:pPr>
        <w:spacing w:after="0" w:line="240" w:lineRule="auto"/>
      </w:pPr>
      <w:r>
        <w:separator/>
      </w:r>
    </w:p>
  </w:footnote>
  <w:footnote w:type="continuationSeparator" w:id="0">
    <w:p w14:paraId="4E38EABA" w14:textId="77777777" w:rsidR="00C53462" w:rsidRDefault="00C53462" w:rsidP="00D72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3448" w14:textId="66A440D4" w:rsidR="00D72114" w:rsidRDefault="00D72114" w:rsidP="00544661">
    <w:pPr>
      <w:pStyle w:val="Head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20DEA10" wp14:editId="7AD95295">
          <wp:simplePos x="0" y="0"/>
          <wp:positionH relativeFrom="margin">
            <wp:align>center</wp:align>
          </wp:positionH>
          <wp:positionV relativeFrom="paragraph">
            <wp:posOffset>6350</wp:posOffset>
          </wp:positionV>
          <wp:extent cx="2095018" cy="698339"/>
          <wp:effectExtent l="0" t="0" r="635" b="6985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018" cy="698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A5B30" w14:textId="77777777" w:rsidR="00D72114" w:rsidRDefault="00544661" w:rsidP="00544661">
    <w:pPr>
      <w:pStyle w:val="Header"/>
      <w:tabs>
        <w:tab w:val="clear" w:pos="4680"/>
        <w:tab w:val="clear" w:pos="9360"/>
        <w:tab w:val="left" w:pos="9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D1F99"/>
    <w:multiLevelType w:val="hybridMultilevel"/>
    <w:tmpl w:val="B8F04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E7CC4"/>
    <w:multiLevelType w:val="hybridMultilevel"/>
    <w:tmpl w:val="76FAE52E"/>
    <w:lvl w:ilvl="0" w:tplc="8E12EB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400600"/>
    <w:multiLevelType w:val="hybridMultilevel"/>
    <w:tmpl w:val="14BAA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167C3"/>
    <w:multiLevelType w:val="hybridMultilevel"/>
    <w:tmpl w:val="D626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05894"/>
    <w:multiLevelType w:val="hybridMultilevel"/>
    <w:tmpl w:val="C0AE4C50"/>
    <w:lvl w:ilvl="0" w:tplc="72F8F5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8113740">
    <w:abstractNumId w:val="3"/>
  </w:num>
  <w:num w:numId="2" w16cid:durableId="1537308913">
    <w:abstractNumId w:val="2"/>
  </w:num>
  <w:num w:numId="3" w16cid:durableId="738790648">
    <w:abstractNumId w:val="4"/>
  </w:num>
  <w:num w:numId="4" w16cid:durableId="1345934079">
    <w:abstractNumId w:val="0"/>
  </w:num>
  <w:num w:numId="5" w16cid:durableId="658845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61"/>
    <w:rsid w:val="000050F8"/>
    <w:rsid w:val="000063A7"/>
    <w:rsid w:val="000154A6"/>
    <w:rsid w:val="00017E5C"/>
    <w:rsid w:val="000259E6"/>
    <w:rsid w:val="00031B2C"/>
    <w:rsid w:val="0005066B"/>
    <w:rsid w:val="00080772"/>
    <w:rsid w:val="000B3906"/>
    <w:rsid w:val="000D3B59"/>
    <w:rsid w:val="0010639B"/>
    <w:rsid w:val="00125EC1"/>
    <w:rsid w:val="00135663"/>
    <w:rsid w:val="00166266"/>
    <w:rsid w:val="0018242F"/>
    <w:rsid w:val="001A07FF"/>
    <w:rsid w:val="001C6E49"/>
    <w:rsid w:val="001D334F"/>
    <w:rsid w:val="001D6B4B"/>
    <w:rsid w:val="0020066C"/>
    <w:rsid w:val="00217218"/>
    <w:rsid w:val="002A574A"/>
    <w:rsid w:val="002E67CB"/>
    <w:rsid w:val="00307727"/>
    <w:rsid w:val="00312A7B"/>
    <w:rsid w:val="003C3DAA"/>
    <w:rsid w:val="003E6DEC"/>
    <w:rsid w:val="003F783F"/>
    <w:rsid w:val="00477CCC"/>
    <w:rsid w:val="004B7540"/>
    <w:rsid w:val="004D3982"/>
    <w:rsid w:val="004F6D12"/>
    <w:rsid w:val="00531D49"/>
    <w:rsid w:val="00544661"/>
    <w:rsid w:val="005470B6"/>
    <w:rsid w:val="005B4B5E"/>
    <w:rsid w:val="005E5696"/>
    <w:rsid w:val="005E6A62"/>
    <w:rsid w:val="0065142A"/>
    <w:rsid w:val="00663838"/>
    <w:rsid w:val="006755AC"/>
    <w:rsid w:val="006B6F69"/>
    <w:rsid w:val="006D2669"/>
    <w:rsid w:val="007E5E61"/>
    <w:rsid w:val="00804570"/>
    <w:rsid w:val="00847A22"/>
    <w:rsid w:val="00856321"/>
    <w:rsid w:val="008A667C"/>
    <w:rsid w:val="008B4FC8"/>
    <w:rsid w:val="008C1766"/>
    <w:rsid w:val="009064F0"/>
    <w:rsid w:val="00921DF8"/>
    <w:rsid w:val="0092278C"/>
    <w:rsid w:val="00926E2A"/>
    <w:rsid w:val="009822D1"/>
    <w:rsid w:val="009C2498"/>
    <w:rsid w:val="009C7A5D"/>
    <w:rsid w:val="009E4C53"/>
    <w:rsid w:val="009E7596"/>
    <w:rsid w:val="00A64F0B"/>
    <w:rsid w:val="00AF1901"/>
    <w:rsid w:val="00B46723"/>
    <w:rsid w:val="00BE0F29"/>
    <w:rsid w:val="00BF7393"/>
    <w:rsid w:val="00C4107F"/>
    <w:rsid w:val="00C53462"/>
    <w:rsid w:val="00C72C06"/>
    <w:rsid w:val="00C742D9"/>
    <w:rsid w:val="00CC3BF1"/>
    <w:rsid w:val="00CC75C5"/>
    <w:rsid w:val="00CD30EA"/>
    <w:rsid w:val="00CD5701"/>
    <w:rsid w:val="00D1323B"/>
    <w:rsid w:val="00D300CB"/>
    <w:rsid w:val="00D72114"/>
    <w:rsid w:val="00D905FB"/>
    <w:rsid w:val="00DB6E69"/>
    <w:rsid w:val="00DD434C"/>
    <w:rsid w:val="00DE378D"/>
    <w:rsid w:val="00DF6467"/>
    <w:rsid w:val="00E0619B"/>
    <w:rsid w:val="00E265C2"/>
    <w:rsid w:val="00E32F98"/>
    <w:rsid w:val="00EE3B5C"/>
    <w:rsid w:val="00EF429D"/>
    <w:rsid w:val="00EF4FA8"/>
    <w:rsid w:val="00EF6FBB"/>
    <w:rsid w:val="00F01B9A"/>
    <w:rsid w:val="00F625BB"/>
    <w:rsid w:val="00F829B0"/>
    <w:rsid w:val="00FB0D8F"/>
    <w:rsid w:val="00FB7FD5"/>
    <w:rsid w:val="00FC2B6C"/>
    <w:rsid w:val="01D60CA9"/>
    <w:rsid w:val="02A8EC8A"/>
    <w:rsid w:val="19360C8D"/>
    <w:rsid w:val="1B27AAA0"/>
    <w:rsid w:val="1E53D945"/>
    <w:rsid w:val="32DC5AA9"/>
    <w:rsid w:val="35697D94"/>
    <w:rsid w:val="3D1B13D4"/>
    <w:rsid w:val="45878EE4"/>
    <w:rsid w:val="497A53DC"/>
    <w:rsid w:val="4E1A1B33"/>
    <w:rsid w:val="4E6580AA"/>
    <w:rsid w:val="4EFF1A47"/>
    <w:rsid w:val="5565B0AB"/>
    <w:rsid w:val="5A3F05E8"/>
    <w:rsid w:val="65228FAB"/>
    <w:rsid w:val="751109DD"/>
    <w:rsid w:val="75415341"/>
    <w:rsid w:val="791B32A0"/>
    <w:rsid w:val="7AB70301"/>
    <w:rsid w:val="7D3D1BF8"/>
    <w:rsid w:val="7DEEA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E1A4D"/>
  <w15:chartTrackingRefBased/>
  <w15:docId w15:val="{79CEDA23-B5B9-4F4F-8E96-D082F4A3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114"/>
  </w:style>
  <w:style w:type="paragraph" w:styleId="Footer">
    <w:name w:val="footer"/>
    <w:basedOn w:val="Normal"/>
    <w:link w:val="Foot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114"/>
  </w:style>
  <w:style w:type="paragraph" w:styleId="BalloonText">
    <w:name w:val="Balloon Text"/>
    <w:basedOn w:val="Normal"/>
    <w:link w:val="BalloonTextChar"/>
    <w:uiPriority w:val="99"/>
    <w:semiHidden/>
    <w:unhideWhenUsed/>
    <w:rsid w:val="005B4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64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D5701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D5701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5701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cgovern\OneDrive%20-%20Goodwin%20University\GU\Goodwin%20Universit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7caab-a3ee-4ce1-8cdf-222a080dc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001404C439844BD3F92DDBA252F5D" ma:contentTypeVersion="17" ma:contentTypeDescription="Create a new document." ma:contentTypeScope="" ma:versionID="0f695f12e3c7c7440f4009c673152ae6">
  <xsd:schema xmlns:xsd="http://www.w3.org/2001/XMLSchema" xmlns:xs="http://www.w3.org/2001/XMLSchema" xmlns:p="http://schemas.microsoft.com/office/2006/metadata/properties" xmlns:ns2="72b7caab-a3ee-4ce1-8cdf-222a080dc59a" xmlns:ns3="25ea4c92-68aa-41a6-90bc-9004da3bf76f" targetNamespace="http://schemas.microsoft.com/office/2006/metadata/properties" ma:root="true" ma:fieldsID="4920cc7515aed20d6cf97cd0ce518274" ns2:_="" ns3:_="">
    <xsd:import namespace="72b7caab-a3ee-4ce1-8cdf-222a080dc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7caab-a3ee-4ce1-8cdf-222a080dc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3951C2-4F49-476C-BD5A-E6FAEDD1650B}">
  <ds:schemaRefs>
    <ds:schemaRef ds:uri="http://schemas.microsoft.com/office/2006/metadata/properties"/>
    <ds:schemaRef ds:uri="http://schemas.microsoft.com/office/infopath/2007/PartnerControls"/>
    <ds:schemaRef ds:uri="72b7caab-a3ee-4ce1-8cdf-222a080dc59a"/>
    <ds:schemaRef ds:uri="25ea4c92-68aa-41a6-90bc-9004da3bf76f"/>
  </ds:schemaRefs>
</ds:datastoreItem>
</file>

<file path=customXml/itemProps2.xml><?xml version="1.0" encoding="utf-8"?>
<ds:datastoreItem xmlns:ds="http://schemas.openxmlformats.org/officeDocument/2006/customXml" ds:itemID="{97462AB2-301F-4B2B-A443-05FB24BF3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7caab-a3ee-4ce1-8cdf-222a080dc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DAB9B8-2400-4E16-9811-F7A4E73BD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Goodwin University Letterhead</Template>
  <TotalTime>34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College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McGovern</dc:creator>
  <cp:keywords/>
  <dc:description/>
  <cp:lastModifiedBy>Mark McGovern</cp:lastModifiedBy>
  <cp:revision>4</cp:revision>
  <cp:lastPrinted>2023-10-17T17:55:00Z</cp:lastPrinted>
  <dcterms:created xsi:type="dcterms:W3CDTF">2023-10-17T18:16:00Z</dcterms:created>
  <dcterms:modified xsi:type="dcterms:W3CDTF">2023-10-18T15:36:00Z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  <property fmtid="{D5CDD505-2E9C-101B-9397-08002B2CF9AE}" pid="3" name="MediaServiceImageTags">
    <vt:lpwstr/>
  </property>
</Properties>
</file>