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Look w:val="0600" w:firstRow="0" w:lastRow="0" w:firstColumn="0" w:lastColumn="0" w:noHBand="1" w:noVBand="1"/>
      </w:tblPr>
      <w:tblGrid>
        <w:gridCol w:w="668"/>
        <w:gridCol w:w="1042"/>
        <w:gridCol w:w="2141"/>
        <w:gridCol w:w="1910"/>
        <w:gridCol w:w="1709"/>
        <w:gridCol w:w="2139"/>
        <w:gridCol w:w="1911"/>
      </w:tblGrid>
      <w:tr w:rsidR="005B624C" w14:paraId="4F8AB324" w14:textId="77777777" w:rsidTr="00520064">
        <w:trPr>
          <w:trHeight w:hRule="exact" w:val="1363"/>
        </w:trPr>
        <w:tc>
          <w:tcPr>
            <w:tcW w:w="668" w:type="dxa"/>
          </w:tcPr>
          <w:p w14:paraId="7CF07F02" w14:textId="77777777" w:rsidR="005B624C" w:rsidRPr="00920E9F" w:rsidRDefault="005B624C">
            <w:pPr>
              <w:pStyle w:val="ScheduleTitle"/>
              <w:rPr>
                <w:color w:val="44546A" w:themeColor="text2"/>
              </w:rPr>
            </w:pPr>
          </w:p>
        </w:tc>
        <w:tc>
          <w:tcPr>
            <w:tcW w:w="10852" w:type="dxa"/>
            <w:gridSpan w:val="6"/>
          </w:tcPr>
          <w:p w14:paraId="31456D9B" w14:textId="77777777" w:rsidR="005B624C" w:rsidRPr="00520064" w:rsidRDefault="00F132F8" w:rsidP="00520064">
            <w:pPr>
              <w:pStyle w:val="ScheduleTitle"/>
              <w:rPr>
                <w:b/>
              </w:rPr>
            </w:pPr>
            <w:r w:rsidRPr="00372AA3">
              <w:br/>
            </w:r>
            <w:r w:rsidR="00520064" w:rsidRPr="00520064">
              <w:rPr>
                <w:b/>
              </w:rPr>
              <w:t>aGRICULTURE &amp; NATURAL RESOURCES</w:t>
            </w:r>
          </w:p>
        </w:tc>
      </w:tr>
      <w:tr w:rsidR="005B624C" w:rsidRPr="00372AA3" w14:paraId="5046DD50" w14:textId="77777777" w:rsidTr="002439CD">
        <w:trPr>
          <w:trHeight w:hRule="exact" w:val="698"/>
        </w:trPr>
        <w:tc>
          <w:tcPr>
            <w:tcW w:w="1710" w:type="dxa"/>
            <w:gridSpan w:val="2"/>
          </w:tcPr>
          <w:p w14:paraId="17075222" w14:textId="77777777" w:rsidR="005B624C" w:rsidRPr="00372AA3" w:rsidRDefault="00166B0C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</w:p>
          <w:p w14:paraId="0EE6A4F7" w14:textId="77777777" w:rsidR="00166B0C" w:rsidRPr="00372AA3" w:rsidRDefault="00166B0C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2"/>
            <w:vAlign w:val="bottom"/>
          </w:tcPr>
          <w:p w14:paraId="41535D90" w14:textId="77777777" w:rsidR="005B624C" w:rsidRPr="00372AA3" w:rsidRDefault="00376E56" w:rsidP="00376E56">
            <w:pPr>
              <w:pStyle w:val="DayoftheWeek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East Valley Animal Shelter</w:t>
            </w:r>
          </w:p>
        </w:tc>
        <w:tc>
          <w:tcPr>
            <w:tcW w:w="1709" w:type="dxa"/>
            <w:vAlign w:val="bottom"/>
          </w:tcPr>
          <w:p w14:paraId="3639423E" w14:textId="77777777" w:rsidR="005B624C" w:rsidRPr="00372AA3" w:rsidRDefault="005B624C" w:rsidP="00583006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2"/>
            <w:vAlign w:val="bottom"/>
          </w:tcPr>
          <w:p w14:paraId="4DAF11B3" w14:textId="77777777" w:rsidR="005B624C" w:rsidRPr="00D05149" w:rsidRDefault="002439CD" w:rsidP="002439CD">
            <w:pPr>
              <w:pStyle w:val="DayoftheWeek"/>
            </w:pPr>
            <w:r>
              <w:t>Pet Adoption Fund</w:t>
            </w:r>
          </w:p>
        </w:tc>
      </w:tr>
      <w:tr w:rsidR="004E0B74" w:rsidRPr="00372AA3" w14:paraId="46CCA114" w14:textId="77777777" w:rsidTr="002439CD">
        <w:trPr>
          <w:trHeight w:hRule="exact" w:val="303"/>
        </w:trPr>
        <w:tc>
          <w:tcPr>
            <w:tcW w:w="1710" w:type="dxa"/>
            <w:gridSpan w:val="2"/>
          </w:tcPr>
          <w:p w14:paraId="49A5255F" w14:textId="77777777" w:rsidR="005B624C" w:rsidRPr="00372AA3" w:rsidRDefault="005B624C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2C567A" w:themeFill="accent1"/>
          </w:tcPr>
          <w:p w14:paraId="5F978926" w14:textId="77777777" w:rsidR="005B624C" w:rsidRPr="00D05149" w:rsidRDefault="005B624C" w:rsidP="00D05149">
            <w:pPr>
              <w:pStyle w:val="ColumnHeading"/>
            </w:pPr>
          </w:p>
        </w:tc>
        <w:tc>
          <w:tcPr>
            <w:tcW w:w="1910" w:type="dxa"/>
            <w:shd w:val="clear" w:color="auto" w:fill="2C567A" w:themeFill="accent1"/>
          </w:tcPr>
          <w:p w14:paraId="53755643" w14:textId="77777777" w:rsidR="005B624C" w:rsidRPr="00D05149" w:rsidRDefault="005B624C" w:rsidP="00D05149">
            <w:pPr>
              <w:pStyle w:val="ColumnHeading"/>
            </w:pPr>
          </w:p>
        </w:tc>
        <w:tc>
          <w:tcPr>
            <w:tcW w:w="1709" w:type="dxa"/>
          </w:tcPr>
          <w:p w14:paraId="577B31EA" w14:textId="77777777" w:rsidR="005B624C" w:rsidRPr="00372AA3" w:rsidRDefault="005B624C">
            <w:pPr>
              <w:pStyle w:val="Time"/>
              <w:rPr>
                <w:rFonts w:ascii="Calibri" w:hAnsi="Calibri" w:cs="Calibri"/>
                <w:color w:val="FFFFFF" w:themeColor="background1"/>
              </w:rPr>
            </w:pPr>
          </w:p>
        </w:tc>
        <w:tc>
          <w:tcPr>
            <w:tcW w:w="2139" w:type="dxa"/>
            <w:shd w:val="clear" w:color="auto" w:fill="2C567A" w:themeFill="accent1"/>
          </w:tcPr>
          <w:p w14:paraId="2C36B53A" w14:textId="77777777" w:rsidR="005B624C" w:rsidRPr="00D05149" w:rsidRDefault="005B624C" w:rsidP="002439CD">
            <w:pPr>
              <w:pStyle w:val="ColumnHeading"/>
            </w:pPr>
          </w:p>
        </w:tc>
        <w:tc>
          <w:tcPr>
            <w:tcW w:w="1911" w:type="dxa"/>
            <w:shd w:val="clear" w:color="auto" w:fill="2C567A" w:themeFill="accent1"/>
          </w:tcPr>
          <w:p w14:paraId="49D33608" w14:textId="77777777" w:rsidR="005B624C" w:rsidRPr="00D05149" w:rsidRDefault="005B624C" w:rsidP="00D05149">
            <w:pPr>
              <w:pStyle w:val="ColumnHeading"/>
            </w:pPr>
          </w:p>
        </w:tc>
      </w:tr>
      <w:tr w:rsidR="002439CD" w:rsidRPr="00372AA3" w14:paraId="478494E6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334C63BE" w14:textId="77777777" w:rsidR="002439CD" w:rsidRPr="00D05149" w:rsidRDefault="002439CD" w:rsidP="002439CD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2"/>
          </w:tcPr>
          <w:p w14:paraId="149B43F2" w14:textId="77777777" w:rsidR="002439CD" w:rsidRPr="00D05149" w:rsidRDefault="002439CD" w:rsidP="002439CD">
            <w:pPr>
              <w:pStyle w:val="NameNumber"/>
            </w:pPr>
            <w:r>
              <w:t>Van Nuys</w:t>
            </w:r>
          </w:p>
        </w:tc>
        <w:tc>
          <w:tcPr>
            <w:tcW w:w="1709" w:type="dxa"/>
          </w:tcPr>
          <w:p w14:paraId="238A5F2D" w14:textId="77777777" w:rsidR="002439CD" w:rsidRPr="00D05149" w:rsidRDefault="002439CD" w:rsidP="002439CD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2"/>
          </w:tcPr>
          <w:p w14:paraId="0E720709" w14:textId="77777777" w:rsidR="002439CD" w:rsidRPr="00D05149" w:rsidRDefault="002439CD" w:rsidP="002439CD">
            <w:pPr>
              <w:pStyle w:val="NameNumber"/>
            </w:pPr>
            <w:r>
              <w:t>Canoga Park</w:t>
            </w:r>
          </w:p>
        </w:tc>
      </w:tr>
      <w:tr w:rsidR="002439CD" w:rsidRPr="00372AA3" w14:paraId="56368620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445110F9" w14:textId="77777777" w:rsidR="002439CD" w:rsidRPr="00D05149" w:rsidRDefault="002439CD" w:rsidP="002439CD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7504FCFE" w14:textId="77777777" w:rsidR="002439CD" w:rsidRPr="00D05149" w:rsidRDefault="002439CD" w:rsidP="002439CD">
            <w:pPr>
              <w:pStyle w:val="NameNumber"/>
            </w:pPr>
            <w:r>
              <w:t>Apply Online</w:t>
            </w:r>
          </w:p>
        </w:tc>
        <w:tc>
          <w:tcPr>
            <w:tcW w:w="1709" w:type="dxa"/>
          </w:tcPr>
          <w:p w14:paraId="5B6A82A0" w14:textId="77777777" w:rsidR="002439CD" w:rsidRPr="00D05149" w:rsidRDefault="002439CD" w:rsidP="002439CD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2"/>
            <w:vMerge w:val="restart"/>
            <w:shd w:val="clear" w:color="auto" w:fill="F2F2F2" w:themeFill="background1" w:themeFillShade="F2"/>
          </w:tcPr>
          <w:p w14:paraId="202212C3" w14:textId="77777777" w:rsidR="002439CD" w:rsidRPr="00D05149" w:rsidRDefault="002439CD" w:rsidP="002439CD">
            <w:pPr>
              <w:pStyle w:val="NameNumber"/>
            </w:pPr>
            <w:r>
              <w:t xml:space="preserve">Megan / </w:t>
            </w:r>
            <w:hyperlink r:id="rId11" w:history="1">
              <w:r w:rsidRPr="00E1789B">
                <w:rPr>
                  <w:rStyle w:val="Hyperlink"/>
                </w:rPr>
                <w:t>paf.volunteer@yahoo.com</w:t>
              </w:r>
            </w:hyperlink>
            <w:r>
              <w:t xml:space="preserve"> / (818) 601-6916</w:t>
            </w:r>
          </w:p>
        </w:tc>
      </w:tr>
      <w:tr w:rsidR="002439CD" w:rsidRPr="00372AA3" w14:paraId="5504FF1F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04C457D0" w14:textId="77777777" w:rsidR="002439CD" w:rsidRPr="00D05149" w:rsidRDefault="002439CD" w:rsidP="002439CD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2"/>
            <w:vMerge w:val="restart"/>
          </w:tcPr>
          <w:p w14:paraId="7B698666" w14:textId="77777777" w:rsidR="002439CD" w:rsidRPr="00D05149" w:rsidRDefault="002439CD" w:rsidP="002439CD">
            <w:pPr>
              <w:pStyle w:val="NameNumber"/>
            </w:pPr>
            <w:r>
              <w:t>12-15 (with adult sponsor) / 16-17 (with guardian permission)</w:t>
            </w:r>
          </w:p>
        </w:tc>
        <w:tc>
          <w:tcPr>
            <w:tcW w:w="1709" w:type="dxa"/>
          </w:tcPr>
          <w:p w14:paraId="1A55EDF8" w14:textId="77777777" w:rsidR="002439CD" w:rsidRPr="00D05149" w:rsidRDefault="002439CD" w:rsidP="002439CD">
            <w:pPr>
              <w:pStyle w:val="Time"/>
            </w:pPr>
          </w:p>
        </w:tc>
        <w:tc>
          <w:tcPr>
            <w:tcW w:w="4050" w:type="dxa"/>
            <w:gridSpan w:val="2"/>
            <w:vMerge/>
          </w:tcPr>
          <w:p w14:paraId="6D9700C2" w14:textId="77777777" w:rsidR="002439CD" w:rsidRPr="00D05149" w:rsidRDefault="002439CD" w:rsidP="002439CD">
            <w:pPr>
              <w:pStyle w:val="NameNumber"/>
            </w:pPr>
          </w:p>
        </w:tc>
      </w:tr>
      <w:tr w:rsidR="002439CD" w:rsidRPr="00372AA3" w14:paraId="0989EFBE" w14:textId="77777777" w:rsidTr="002439CD">
        <w:trPr>
          <w:trHeight w:hRule="exact" w:val="303"/>
        </w:trPr>
        <w:tc>
          <w:tcPr>
            <w:tcW w:w="1710" w:type="dxa"/>
            <w:gridSpan w:val="2"/>
          </w:tcPr>
          <w:p w14:paraId="3BBC30CA" w14:textId="77777777" w:rsidR="002439CD" w:rsidRDefault="002439CD" w:rsidP="002439CD">
            <w:pPr>
              <w:pStyle w:val="Time"/>
            </w:pPr>
          </w:p>
        </w:tc>
        <w:tc>
          <w:tcPr>
            <w:tcW w:w="4051" w:type="dxa"/>
            <w:gridSpan w:val="2"/>
            <w:vMerge/>
          </w:tcPr>
          <w:p w14:paraId="3DA877C5" w14:textId="77777777" w:rsidR="002439CD" w:rsidRDefault="002439CD" w:rsidP="002439CD">
            <w:pPr>
              <w:pStyle w:val="NameNumber"/>
            </w:pPr>
          </w:p>
        </w:tc>
        <w:tc>
          <w:tcPr>
            <w:tcW w:w="1709" w:type="dxa"/>
          </w:tcPr>
          <w:p w14:paraId="030797DD" w14:textId="77777777" w:rsidR="002439CD" w:rsidRPr="00D05149" w:rsidRDefault="002439CD" w:rsidP="002439CD">
            <w:pPr>
              <w:pStyle w:val="Time"/>
            </w:pPr>
            <w:r>
              <w:t>AGE/GRADE:</w:t>
            </w:r>
          </w:p>
        </w:tc>
        <w:tc>
          <w:tcPr>
            <w:tcW w:w="2139" w:type="dxa"/>
          </w:tcPr>
          <w:p w14:paraId="55599DD9" w14:textId="77777777" w:rsidR="002439CD" w:rsidRPr="00D05149" w:rsidRDefault="00934D4A" w:rsidP="002439CD">
            <w:pPr>
              <w:pStyle w:val="NameNumber"/>
            </w:pPr>
            <w:r>
              <w:t>18+</w:t>
            </w:r>
          </w:p>
        </w:tc>
        <w:tc>
          <w:tcPr>
            <w:tcW w:w="1911" w:type="dxa"/>
          </w:tcPr>
          <w:p w14:paraId="6A09803F" w14:textId="77777777" w:rsidR="002439CD" w:rsidRPr="00D05149" w:rsidRDefault="002439CD" w:rsidP="002439CD">
            <w:pPr>
              <w:pStyle w:val="NameNumber"/>
            </w:pPr>
          </w:p>
        </w:tc>
      </w:tr>
      <w:tr w:rsidR="00934D4A" w:rsidRPr="00372AA3" w14:paraId="1C8E56FC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0BBF135C" w14:textId="77777777" w:rsidR="00934D4A" w:rsidRPr="00D05149" w:rsidRDefault="00934D4A" w:rsidP="00934D4A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3C5660E7" w14:textId="77777777" w:rsidR="00934D4A" w:rsidRPr="00D05149" w:rsidRDefault="00000000" w:rsidP="003D2E1F">
            <w:pPr>
              <w:pStyle w:val="NameNumber"/>
            </w:pPr>
            <w:hyperlink r:id="rId12" w:history="1"/>
            <w:r w:rsidR="00E73A5C">
              <w:t xml:space="preserve"> </w:t>
            </w:r>
            <w:hyperlink r:id="rId13" w:history="1">
              <w:r w:rsidR="003D2E1F" w:rsidRPr="00E1789B">
                <w:rPr>
                  <w:rStyle w:val="Hyperlink"/>
                </w:rPr>
                <w:t>www.Laanimalservices.com/volunteer</w:t>
              </w:r>
            </w:hyperlink>
            <w:r w:rsidR="003D2E1F">
              <w:t xml:space="preserve">   </w:t>
            </w:r>
          </w:p>
        </w:tc>
        <w:tc>
          <w:tcPr>
            <w:tcW w:w="1709" w:type="dxa"/>
          </w:tcPr>
          <w:p w14:paraId="58D04566" w14:textId="77777777" w:rsidR="00934D4A" w:rsidRPr="00D05149" w:rsidRDefault="00934D4A" w:rsidP="00934D4A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2"/>
            <w:shd w:val="clear" w:color="auto" w:fill="F2F2F2" w:themeFill="background1" w:themeFillShade="F2"/>
          </w:tcPr>
          <w:p w14:paraId="49033ED5" w14:textId="77777777" w:rsidR="00934D4A" w:rsidRPr="00D05149" w:rsidRDefault="00000000" w:rsidP="00934D4A">
            <w:pPr>
              <w:pStyle w:val="NameNumber"/>
            </w:pPr>
            <w:hyperlink r:id="rId14" w:history="1">
              <w:r w:rsidR="00934D4A" w:rsidRPr="00E1789B">
                <w:rPr>
                  <w:rStyle w:val="Hyperlink"/>
                </w:rPr>
                <w:t>www.petadoptionfund.org/volunteer.html</w:t>
              </w:r>
            </w:hyperlink>
            <w:r w:rsidR="00934D4A">
              <w:t xml:space="preserve"> </w:t>
            </w:r>
          </w:p>
        </w:tc>
      </w:tr>
      <w:tr w:rsidR="00160DAA" w:rsidRPr="00372AA3" w14:paraId="0B1BC02A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1BABC0B7" w14:textId="77777777" w:rsidR="00160DAA" w:rsidRPr="00D05149" w:rsidRDefault="00160DAA" w:rsidP="00934D4A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2"/>
            <w:vMerge w:val="restart"/>
          </w:tcPr>
          <w:p w14:paraId="270CE4AE" w14:textId="77777777" w:rsidR="00160DAA" w:rsidRPr="00D05149" w:rsidRDefault="00160DAA" w:rsidP="00934D4A">
            <w:pPr>
              <w:pStyle w:val="NameNumber"/>
            </w:pPr>
            <w:r>
              <w:t>Mandatory orientation &amp; tour. Minimum of 6hrs per 6months. 2hrs a day, one day a week.</w:t>
            </w:r>
          </w:p>
        </w:tc>
        <w:tc>
          <w:tcPr>
            <w:tcW w:w="1709" w:type="dxa"/>
          </w:tcPr>
          <w:p w14:paraId="34ADA387" w14:textId="77777777" w:rsidR="00160DAA" w:rsidRPr="00D05149" w:rsidRDefault="00160DAA" w:rsidP="00934D4A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2"/>
            <w:vMerge w:val="restart"/>
          </w:tcPr>
          <w:p w14:paraId="0467545A" w14:textId="77777777" w:rsidR="00160DAA" w:rsidRPr="00D05149" w:rsidRDefault="00160DAA" w:rsidP="00934D4A">
            <w:pPr>
              <w:pStyle w:val="NameNumber"/>
            </w:pPr>
            <w:r>
              <w:t>Many ways to help. Volunteering is between 1pm &amp; 5pm.</w:t>
            </w:r>
          </w:p>
        </w:tc>
      </w:tr>
      <w:tr w:rsidR="00160DAA" w:rsidRPr="00372AA3" w14:paraId="6023E2C5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42A7B8F7" w14:textId="77777777" w:rsidR="00160DAA" w:rsidRPr="00D05149" w:rsidRDefault="00160DAA" w:rsidP="00934D4A">
            <w:pPr>
              <w:pStyle w:val="Time"/>
            </w:pPr>
          </w:p>
        </w:tc>
        <w:tc>
          <w:tcPr>
            <w:tcW w:w="4051" w:type="dxa"/>
            <w:gridSpan w:val="2"/>
            <w:vMerge/>
          </w:tcPr>
          <w:p w14:paraId="376FADED" w14:textId="77777777" w:rsidR="00160DAA" w:rsidRPr="00D05149" w:rsidRDefault="00160DAA" w:rsidP="00934D4A">
            <w:pPr>
              <w:pStyle w:val="NameNumber"/>
            </w:pPr>
          </w:p>
        </w:tc>
        <w:tc>
          <w:tcPr>
            <w:tcW w:w="1709" w:type="dxa"/>
          </w:tcPr>
          <w:p w14:paraId="527040E7" w14:textId="77777777" w:rsidR="00160DAA" w:rsidRPr="00D05149" w:rsidRDefault="00160DAA" w:rsidP="00934D4A">
            <w:pPr>
              <w:pStyle w:val="Time"/>
            </w:pPr>
          </w:p>
        </w:tc>
        <w:tc>
          <w:tcPr>
            <w:tcW w:w="4050" w:type="dxa"/>
            <w:gridSpan w:val="2"/>
            <w:vMerge/>
          </w:tcPr>
          <w:p w14:paraId="3776B5A9" w14:textId="77777777" w:rsidR="00160DAA" w:rsidRPr="00D05149" w:rsidRDefault="00160DAA" w:rsidP="00934D4A">
            <w:pPr>
              <w:pStyle w:val="NameNumber"/>
            </w:pPr>
          </w:p>
        </w:tc>
      </w:tr>
      <w:tr w:rsidR="00160DAA" w:rsidRPr="00372AA3" w14:paraId="253D9605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5BBF7941" w14:textId="77777777" w:rsidR="00160DAA" w:rsidRPr="00D05149" w:rsidRDefault="00160DAA" w:rsidP="00160DAA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5B9B9CB6" w14:textId="77777777" w:rsidR="00160DAA" w:rsidRPr="00987BFB" w:rsidRDefault="00160DAA" w:rsidP="00160DAA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</w:tcPr>
          <w:p w14:paraId="7BD7D3BF" w14:textId="77777777" w:rsidR="00160DAA" w:rsidRPr="00D05149" w:rsidRDefault="00160DAA" w:rsidP="00160DAA">
            <w:pPr>
              <w:pStyle w:val="Time"/>
            </w:pPr>
            <w:r>
              <w:t>DEADLINE:</w:t>
            </w:r>
          </w:p>
        </w:tc>
        <w:tc>
          <w:tcPr>
            <w:tcW w:w="4050" w:type="dxa"/>
            <w:gridSpan w:val="2"/>
            <w:shd w:val="clear" w:color="auto" w:fill="F2F2F2" w:themeFill="background1" w:themeFillShade="F2"/>
          </w:tcPr>
          <w:p w14:paraId="21E33A3A" w14:textId="77777777" w:rsidR="00160DAA" w:rsidRPr="00987BFB" w:rsidRDefault="00160DAA" w:rsidP="00160DAA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</w:tr>
      <w:tr w:rsidR="00160DAA" w:rsidRPr="00372AA3" w14:paraId="613F4951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46B0F437" w14:textId="77777777" w:rsidR="00160DAA" w:rsidRPr="00D05149" w:rsidRDefault="00160DAA" w:rsidP="00160DAA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2"/>
          </w:tcPr>
          <w:p w14:paraId="0D95B6E1" w14:textId="77777777" w:rsidR="00160DAA" w:rsidRPr="00D05149" w:rsidRDefault="00160DAA" w:rsidP="00160DAA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4395817F" w14:textId="77777777" w:rsidR="00160DAA" w:rsidRPr="00D05149" w:rsidRDefault="00160DAA" w:rsidP="00160DAA">
            <w:pPr>
              <w:pStyle w:val="Time"/>
            </w:pPr>
            <w:r>
              <w:t>LAST UPDATED:</w:t>
            </w:r>
          </w:p>
        </w:tc>
        <w:tc>
          <w:tcPr>
            <w:tcW w:w="4050" w:type="dxa"/>
            <w:gridSpan w:val="2"/>
            <w:shd w:val="clear" w:color="auto" w:fill="auto"/>
          </w:tcPr>
          <w:p w14:paraId="5995C1F9" w14:textId="77777777" w:rsidR="00160DAA" w:rsidRPr="00D05149" w:rsidRDefault="00160DAA" w:rsidP="00160DAA">
            <w:pPr>
              <w:pStyle w:val="NameNumber"/>
            </w:pPr>
            <w:r>
              <w:t>10/10/23</w:t>
            </w:r>
          </w:p>
        </w:tc>
      </w:tr>
      <w:tr w:rsidR="00160DAA" w:rsidRPr="00372AA3" w14:paraId="41BDD4D7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53EC9CCA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3747CE98" w14:textId="77777777" w:rsidR="00160DAA" w:rsidRPr="00D05149" w:rsidRDefault="00160DAA" w:rsidP="00160DAA">
            <w:pPr>
              <w:pStyle w:val="NameNumber"/>
            </w:pPr>
          </w:p>
        </w:tc>
        <w:tc>
          <w:tcPr>
            <w:tcW w:w="1709" w:type="dxa"/>
          </w:tcPr>
          <w:p w14:paraId="58CD758F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0" w:type="dxa"/>
            <w:gridSpan w:val="2"/>
          </w:tcPr>
          <w:p w14:paraId="5D23CEB5" w14:textId="77777777" w:rsidR="00160DAA" w:rsidRPr="00D05149" w:rsidRDefault="00160DAA" w:rsidP="00160DAA">
            <w:pPr>
              <w:pStyle w:val="NameNumber"/>
            </w:pPr>
          </w:p>
        </w:tc>
      </w:tr>
      <w:tr w:rsidR="00160DAA" w:rsidRPr="00372AA3" w14:paraId="1BCF102D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2A9B02D7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17C8B791" w14:textId="77777777" w:rsidR="00160DAA" w:rsidRPr="00D05149" w:rsidRDefault="00160DAA" w:rsidP="00160DAA">
            <w:pPr>
              <w:pStyle w:val="NameNumber"/>
            </w:pPr>
          </w:p>
        </w:tc>
        <w:tc>
          <w:tcPr>
            <w:tcW w:w="1709" w:type="dxa"/>
          </w:tcPr>
          <w:p w14:paraId="0A36F7C4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0" w:type="dxa"/>
            <w:gridSpan w:val="2"/>
            <w:shd w:val="clear" w:color="auto" w:fill="auto"/>
          </w:tcPr>
          <w:p w14:paraId="79CBD59E" w14:textId="77777777" w:rsidR="00160DAA" w:rsidRPr="00D05149" w:rsidRDefault="00160DAA" w:rsidP="00160DAA">
            <w:pPr>
              <w:pStyle w:val="NameNumber"/>
            </w:pPr>
          </w:p>
        </w:tc>
      </w:tr>
      <w:tr w:rsidR="00160DAA" w:rsidRPr="00372AA3" w14:paraId="7E64C242" w14:textId="77777777" w:rsidTr="002439CD">
        <w:trPr>
          <w:trHeight w:hRule="exact" w:val="524"/>
        </w:trPr>
        <w:tc>
          <w:tcPr>
            <w:tcW w:w="1710" w:type="dxa"/>
            <w:gridSpan w:val="2"/>
          </w:tcPr>
          <w:p w14:paraId="71AC58E6" w14:textId="77777777" w:rsidR="00160DAA" w:rsidRPr="00372AA3" w:rsidRDefault="00160DAA" w:rsidP="00160DAA">
            <w:pPr>
              <w:pStyle w:val="DayoftheWeek"/>
              <w:jc w:val="left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2"/>
            <w:vAlign w:val="bottom"/>
          </w:tcPr>
          <w:p w14:paraId="7BDB657D" w14:textId="77777777" w:rsidR="00160DAA" w:rsidRPr="00D05149" w:rsidRDefault="00160DAA" w:rsidP="00160DAA">
            <w:pPr>
              <w:pStyle w:val="DayoftheWeek"/>
            </w:pPr>
            <w:r>
              <w:t>West Valley Animal Shelter</w:t>
            </w:r>
          </w:p>
        </w:tc>
        <w:tc>
          <w:tcPr>
            <w:tcW w:w="1709" w:type="dxa"/>
            <w:vAlign w:val="bottom"/>
          </w:tcPr>
          <w:p w14:paraId="2AD16904" w14:textId="77777777" w:rsidR="00160DAA" w:rsidRPr="00372AA3" w:rsidRDefault="00160DAA" w:rsidP="00160DAA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2"/>
            <w:vAlign w:val="bottom"/>
          </w:tcPr>
          <w:p w14:paraId="3EB69AFD" w14:textId="77777777" w:rsidR="00160DAA" w:rsidRPr="00E73A5C" w:rsidRDefault="00160DAA" w:rsidP="00160DAA">
            <w:pPr>
              <w:pStyle w:val="DayoftheWeek"/>
              <w:rPr>
                <w:sz w:val="24"/>
                <w:szCs w:val="24"/>
              </w:rPr>
            </w:pPr>
            <w:r w:rsidRPr="00E73A5C">
              <w:rPr>
                <w:sz w:val="24"/>
                <w:szCs w:val="24"/>
              </w:rPr>
              <w:t>Ride On Therapeutic Horsemanship</w:t>
            </w:r>
          </w:p>
        </w:tc>
      </w:tr>
      <w:tr w:rsidR="00160DAA" w:rsidRPr="00372AA3" w14:paraId="328A3E97" w14:textId="77777777" w:rsidTr="002439CD">
        <w:trPr>
          <w:trHeight w:hRule="exact" w:val="288"/>
        </w:trPr>
        <w:tc>
          <w:tcPr>
            <w:tcW w:w="1710" w:type="dxa"/>
            <w:gridSpan w:val="2"/>
          </w:tcPr>
          <w:p w14:paraId="7A7D62D2" w14:textId="77777777" w:rsidR="00160DAA" w:rsidRPr="00372AA3" w:rsidRDefault="00160DAA" w:rsidP="00160DAA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072C7" w:themeFill="accent2"/>
          </w:tcPr>
          <w:p w14:paraId="37451471" w14:textId="77777777" w:rsidR="00160DAA" w:rsidRPr="00D05149" w:rsidRDefault="00160DAA" w:rsidP="00160DAA">
            <w:pPr>
              <w:pStyle w:val="ColumnHeading"/>
            </w:pPr>
          </w:p>
        </w:tc>
        <w:tc>
          <w:tcPr>
            <w:tcW w:w="1910" w:type="dxa"/>
            <w:shd w:val="clear" w:color="auto" w:fill="0072C7" w:themeFill="accent2"/>
          </w:tcPr>
          <w:p w14:paraId="702DFA28" w14:textId="77777777" w:rsidR="00160DAA" w:rsidRPr="00D05149" w:rsidRDefault="00160DAA" w:rsidP="00160DAA">
            <w:pPr>
              <w:pStyle w:val="ColumnHeading"/>
            </w:pPr>
          </w:p>
        </w:tc>
        <w:tc>
          <w:tcPr>
            <w:tcW w:w="1709" w:type="dxa"/>
          </w:tcPr>
          <w:p w14:paraId="2EE2B8D5" w14:textId="77777777" w:rsidR="00160DAA" w:rsidRPr="00372AA3" w:rsidRDefault="00160DAA" w:rsidP="00160DAA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0072C7" w:themeFill="accent2"/>
          </w:tcPr>
          <w:p w14:paraId="4AD99739" w14:textId="77777777" w:rsidR="00160DAA" w:rsidRPr="00D05149" w:rsidRDefault="00160DAA" w:rsidP="00160DAA">
            <w:pPr>
              <w:pStyle w:val="ColumnHeading"/>
            </w:pPr>
          </w:p>
        </w:tc>
        <w:tc>
          <w:tcPr>
            <w:tcW w:w="1911" w:type="dxa"/>
            <w:shd w:val="clear" w:color="auto" w:fill="0072C7" w:themeFill="accent2"/>
          </w:tcPr>
          <w:p w14:paraId="188B495D" w14:textId="77777777" w:rsidR="00160DAA" w:rsidRPr="00D05149" w:rsidRDefault="00160DAA" w:rsidP="00160DAA">
            <w:pPr>
              <w:pStyle w:val="ColumnHeading"/>
            </w:pPr>
          </w:p>
        </w:tc>
      </w:tr>
      <w:tr w:rsidR="00160DAA" w:rsidRPr="00372AA3" w14:paraId="745024C2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7C8FFD78" w14:textId="77777777" w:rsidR="00160DAA" w:rsidRPr="00D05149" w:rsidRDefault="00160DAA" w:rsidP="00160DAA">
            <w:pPr>
              <w:pStyle w:val="Time"/>
            </w:pPr>
            <w:r>
              <w:t>CITY:</w:t>
            </w:r>
          </w:p>
        </w:tc>
        <w:tc>
          <w:tcPr>
            <w:tcW w:w="2141" w:type="dxa"/>
          </w:tcPr>
          <w:p w14:paraId="3AFBE3E6" w14:textId="77777777" w:rsidR="00160DAA" w:rsidRPr="00D05149" w:rsidRDefault="00160DAA" w:rsidP="00160DAA">
            <w:pPr>
              <w:pStyle w:val="NameNumber"/>
            </w:pPr>
            <w:r>
              <w:t>Chatsworth</w:t>
            </w:r>
          </w:p>
        </w:tc>
        <w:tc>
          <w:tcPr>
            <w:tcW w:w="1910" w:type="dxa"/>
          </w:tcPr>
          <w:p w14:paraId="6C62B968" w14:textId="77777777" w:rsidR="00160DAA" w:rsidRPr="00D05149" w:rsidRDefault="00160DAA" w:rsidP="00160DAA">
            <w:pPr>
              <w:pStyle w:val="NameNumber"/>
            </w:pPr>
          </w:p>
        </w:tc>
        <w:tc>
          <w:tcPr>
            <w:tcW w:w="1709" w:type="dxa"/>
          </w:tcPr>
          <w:p w14:paraId="226FB63B" w14:textId="77777777" w:rsidR="00160DAA" w:rsidRPr="00D05149" w:rsidRDefault="00160DAA" w:rsidP="00160DAA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2"/>
          </w:tcPr>
          <w:p w14:paraId="32AEBB31" w14:textId="77777777" w:rsidR="00160DAA" w:rsidRPr="00D05149" w:rsidRDefault="00160DAA" w:rsidP="00160DAA">
            <w:pPr>
              <w:pStyle w:val="NameNumber"/>
            </w:pPr>
            <w:r>
              <w:t>Chatsworth &amp; Newbury Park</w:t>
            </w:r>
          </w:p>
        </w:tc>
      </w:tr>
      <w:tr w:rsidR="00160DAA" w:rsidRPr="00372AA3" w14:paraId="3F75AF34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419F1E23" w14:textId="77777777" w:rsidR="00160DAA" w:rsidRPr="00D05149" w:rsidRDefault="00160DAA" w:rsidP="00160DAA">
            <w:pPr>
              <w:pStyle w:val="Time"/>
            </w:pPr>
            <w:r>
              <w:t>CONTACT:</w:t>
            </w:r>
          </w:p>
        </w:tc>
        <w:tc>
          <w:tcPr>
            <w:tcW w:w="2141" w:type="dxa"/>
            <w:shd w:val="clear" w:color="auto" w:fill="F2F2F2" w:themeFill="background1" w:themeFillShade="F2"/>
          </w:tcPr>
          <w:p w14:paraId="105401B4" w14:textId="77777777" w:rsidR="00160DAA" w:rsidRPr="00D05149" w:rsidRDefault="00160DAA" w:rsidP="00160DAA">
            <w:pPr>
              <w:pStyle w:val="NameNumber"/>
            </w:pPr>
            <w:r>
              <w:t>Apply Online</w:t>
            </w:r>
          </w:p>
        </w:tc>
        <w:tc>
          <w:tcPr>
            <w:tcW w:w="1910" w:type="dxa"/>
            <w:shd w:val="clear" w:color="auto" w:fill="F2F2F2" w:themeFill="background1" w:themeFillShade="F2"/>
          </w:tcPr>
          <w:p w14:paraId="01D219D5" w14:textId="77777777" w:rsidR="00160DAA" w:rsidRPr="00D05149" w:rsidRDefault="00160DAA" w:rsidP="00160DAA">
            <w:pPr>
              <w:pStyle w:val="NameNumber"/>
            </w:pPr>
          </w:p>
        </w:tc>
        <w:tc>
          <w:tcPr>
            <w:tcW w:w="1709" w:type="dxa"/>
          </w:tcPr>
          <w:p w14:paraId="74359FC5" w14:textId="77777777" w:rsidR="00160DAA" w:rsidRPr="00D05149" w:rsidRDefault="00160DAA" w:rsidP="00160DAA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2"/>
            <w:shd w:val="clear" w:color="auto" w:fill="F2F2F2" w:themeFill="background1" w:themeFillShade="F2"/>
          </w:tcPr>
          <w:p w14:paraId="483F4CE4" w14:textId="77777777" w:rsidR="00160DAA" w:rsidRPr="00D05149" w:rsidRDefault="00000000" w:rsidP="00160DAA">
            <w:pPr>
              <w:pStyle w:val="NameNumber"/>
            </w:pPr>
            <w:hyperlink r:id="rId15" w:history="1">
              <w:r w:rsidR="00160DAA" w:rsidRPr="00E1789B">
                <w:rPr>
                  <w:rStyle w:val="Hyperlink"/>
                </w:rPr>
                <w:t>Tess@RideOn.org</w:t>
              </w:r>
            </w:hyperlink>
            <w:r w:rsidR="00160DAA">
              <w:t xml:space="preserve"> </w:t>
            </w:r>
          </w:p>
        </w:tc>
      </w:tr>
      <w:tr w:rsidR="00160DAA" w:rsidRPr="00372AA3" w14:paraId="7BF7FB29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20CF38B5" w14:textId="77777777" w:rsidR="00160DAA" w:rsidRPr="00D05149" w:rsidRDefault="00160DAA" w:rsidP="00160DAA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2"/>
            <w:vMerge w:val="restart"/>
          </w:tcPr>
          <w:p w14:paraId="48BF30ED" w14:textId="77777777" w:rsidR="00160DAA" w:rsidRPr="00D05149" w:rsidRDefault="00160DAA" w:rsidP="00160DAA">
            <w:pPr>
              <w:pStyle w:val="NameNumber"/>
            </w:pPr>
            <w:r>
              <w:t>12-15 (with adult sponsor) / 16-17 (with guardian permission)</w:t>
            </w:r>
          </w:p>
        </w:tc>
        <w:tc>
          <w:tcPr>
            <w:tcW w:w="1709" w:type="dxa"/>
          </w:tcPr>
          <w:p w14:paraId="69C4BE46" w14:textId="77777777" w:rsidR="00160DAA" w:rsidRPr="00D05149" w:rsidRDefault="00160DAA" w:rsidP="00160DAA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2"/>
            <w:vMerge w:val="restart"/>
          </w:tcPr>
          <w:p w14:paraId="3BC47CE4" w14:textId="77777777" w:rsidR="00160DAA" w:rsidRPr="00D05149" w:rsidRDefault="00160DAA" w:rsidP="00160DAA">
            <w:pPr>
              <w:pStyle w:val="NameNumber"/>
            </w:pPr>
            <w:r>
              <w:t>Arena w/ rider minimum 14 / 12-14 can volunteer in the barn.</w:t>
            </w:r>
          </w:p>
        </w:tc>
      </w:tr>
      <w:tr w:rsidR="00160DAA" w:rsidRPr="00372AA3" w14:paraId="546B8F21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736B46E8" w14:textId="77777777" w:rsidR="00160DAA" w:rsidRDefault="00160DAA" w:rsidP="00160DAA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F2F2F2" w:themeFill="background1" w:themeFillShade="F2"/>
          </w:tcPr>
          <w:p w14:paraId="758C2B96" w14:textId="77777777" w:rsidR="00160DAA" w:rsidRPr="00D05149" w:rsidRDefault="00160DAA" w:rsidP="00160DAA">
            <w:pPr>
              <w:pStyle w:val="NameNumber"/>
            </w:pPr>
          </w:p>
        </w:tc>
        <w:tc>
          <w:tcPr>
            <w:tcW w:w="1709" w:type="dxa"/>
          </w:tcPr>
          <w:p w14:paraId="1D711CB2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0" w:type="dxa"/>
            <w:gridSpan w:val="2"/>
            <w:vMerge/>
            <w:shd w:val="clear" w:color="auto" w:fill="F2F2F2" w:themeFill="background1" w:themeFillShade="F2"/>
          </w:tcPr>
          <w:p w14:paraId="17668E3E" w14:textId="77777777" w:rsidR="00160DAA" w:rsidRPr="00D05149" w:rsidRDefault="00160DAA" w:rsidP="00160DAA">
            <w:pPr>
              <w:pStyle w:val="NameNumber"/>
            </w:pPr>
          </w:p>
        </w:tc>
      </w:tr>
      <w:tr w:rsidR="00160DAA" w:rsidRPr="00372AA3" w14:paraId="3BAFDBF5" w14:textId="77777777" w:rsidTr="003D2E1F">
        <w:trPr>
          <w:trHeight w:hRule="exact" w:val="303"/>
        </w:trPr>
        <w:tc>
          <w:tcPr>
            <w:tcW w:w="1710" w:type="dxa"/>
            <w:gridSpan w:val="2"/>
          </w:tcPr>
          <w:p w14:paraId="3D5EBE14" w14:textId="77777777" w:rsidR="00160DAA" w:rsidRPr="00D05149" w:rsidRDefault="00160DAA" w:rsidP="00160DAA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76AEDDFA" w14:textId="77777777" w:rsidR="00160DAA" w:rsidRPr="00D05149" w:rsidRDefault="00000000" w:rsidP="00160DAA">
            <w:pPr>
              <w:pStyle w:val="NameNumber"/>
            </w:pPr>
            <w:hyperlink r:id="rId16" w:history="1">
              <w:r w:rsidR="00160DAA" w:rsidRPr="00E1789B">
                <w:rPr>
                  <w:rStyle w:val="Hyperlink"/>
                </w:rPr>
                <w:t>www.Laanimalservices.com/volunteer</w:t>
              </w:r>
            </w:hyperlink>
            <w:r w:rsidR="00160DAA">
              <w:t xml:space="preserve">   </w:t>
            </w:r>
          </w:p>
        </w:tc>
        <w:tc>
          <w:tcPr>
            <w:tcW w:w="1709" w:type="dxa"/>
          </w:tcPr>
          <w:p w14:paraId="2D86C26C" w14:textId="77777777" w:rsidR="00160DAA" w:rsidRPr="00D05149" w:rsidRDefault="00160DAA" w:rsidP="00160DAA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2"/>
            <w:shd w:val="clear" w:color="auto" w:fill="F2F2F2" w:themeFill="background1" w:themeFillShade="F2"/>
          </w:tcPr>
          <w:p w14:paraId="25DD73CA" w14:textId="77777777" w:rsidR="00160DAA" w:rsidRPr="00D05149" w:rsidRDefault="00000000" w:rsidP="00160DAA">
            <w:pPr>
              <w:pStyle w:val="NameNumber"/>
            </w:pPr>
            <w:hyperlink r:id="rId17" w:history="1">
              <w:r w:rsidR="00160DAA" w:rsidRPr="00E1789B">
                <w:rPr>
                  <w:rStyle w:val="Hyperlink"/>
                </w:rPr>
                <w:t>http://rideon.org/volunteer.php</w:t>
              </w:r>
            </w:hyperlink>
            <w:r w:rsidR="00160DAA">
              <w:t xml:space="preserve"> </w:t>
            </w:r>
          </w:p>
        </w:tc>
      </w:tr>
      <w:tr w:rsidR="00160DAA" w:rsidRPr="00372AA3" w14:paraId="014D0577" w14:textId="77777777" w:rsidTr="003D2E1F">
        <w:trPr>
          <w:trHeight w:hRule="exact" w:val="303"/>
        </w:trPr>
        <w:tc>
          <w:tcPr>
            <w:tcW w:w="1710" w:type="dxa"/>
            <w:gridSpan w:val="2"/>
          </w:tcPr>
          <w:p w14:paraId="64961C18" w14:textId="77777777" w:rsidR="00160DAA" w:rsidRPr="00D05149" w:rsidRDefault="00160DAA" w:rsidP="00160DAA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2"/>
            <w:vMerge w:val="restart"/>
            <w:shd w:val="clear" w:color="auto" w:fill="auto"/>
          </w:tcPr>
          <w:p w14:paraId="6DC0B99B" w14:textId="77777777" w:rsidR="00160DAA" w:rsidRPr="00D05149" w:rsidRDefault="00160DAA" w:rsidP="00160DAA">
            <w:pPr>
              <w:pStyle w:val="NameNumber"/>
            </w:pPr>
            <w:r>
              <w:t>Mandatory orientation &amp; tour. Minimum of 6hrs per 6months. 2hrs a day, one day a week.</w:t>
            </w:r>
          </w:p>
        </w:tc>
        <w:tc>
          <w:tcPr>
            <w:tcW w:w="1709" w:type="dxa"/>
          </w:tcPr>
          <w:p w14:paraId="159D56F0" w14:textId="77777777" w:rsidR="00160DAA" w:rsidRPr="00D05149" w:rsidRDefault="00160DAA" w:rsidP="00160DAA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2"/>
            <w:vMerge w:val="restart"/>
            <w:shd w:val="clear" w:color="auto" w:fill="auto"/>
          </w:tcPr>
          <w:p w14:paraId="501CF0C1" w14:textId="77777777" w:rsidR="00160DAA" w:rsidRPr="00D05149" w:rsidRDefault="00160DAA" w:rsidP="00160DAA">
            <w:pPr>
              <w:pStyle w:val="NameNumber"/>
            </w:pPr>
            <w:r>
              <w:t xml:space="preserve">1-2hrs a week. Opportunities include groom/tack horses, walk beside riders, etc.   Must be fully COVID vaccinated </w:t>
            </w:r>
          </w:p>
        </w:tc>
      </w:tr>
      <w:tr w:rsidR="00160DAA" w:rsidRPr="00372AA3" w14:paraId="5C88F77C" w14:textId="77777777" w:rsidTr="003D2E1F">
        <w:trPr>
          <w:trHeight w:hRule="exact" w:val="303"/>
        </w:trPr>
        <w:tc>
          <w:tcPr>
            <w:tcW w:w="1710" w:type="dxa"/>
            <w:gridSpan w:val="2"/>
          </w:tcPr>
          <w:p w14:paraId="02D7688C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1CD26CD3" w14:textId="77777777" w:rsidR="00160DAA" w:rsidRPr="00D05149" w:rsidRDefault="00160DAA" w:rsidP="00160DAA">
            <w:pPr>
              <w:pStyle w:val="NameNumber"/>
            </w:pPr>
          </w:p>
        </w:tc>
        <w:tc>
          <w:tcPr>
            <w:tcW w:w="1709" w:type="dxa"/>
          </w:tcPr>
          <w:p w14:paraId="4FA58ED6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0" w:type="dxa"/>
            <w:gridSpan w:val="2"/>
            <w:vMerge/>
            <w:shd w:val="clear" w:color="auto" w:fill="auto"/>
          </w:tcPr>
          <w:p w14:paraId="1D65916E" w14:textId="77777777" w:rsidR="00160DAA" w:rsidRPr="00D05149" w:rsidRDefault="00160DAA" w:rsidP="00160DAA">
            <w:pPr>
              <w:pStyle w:val="NameNumber"/>
            </w:pPr>
          </w:p>
        </w:tc>
      </w:tr>
      <w:tr w:rsidR="00160DAA" w:rsidRPr="00372AA3" w14:paraId="6646A1EA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0D8B37AD" w14:textId="77777777" w:rsidR="00160DAA" w:rsidRPr="00D05149" w:rsidRDefault="00160DAA" w:rsidP="00160DAA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30E3A358" w14:textId="77777777" w:rsidR="00160DAA" w:rsidRPr="00987BFB" w:rsidRDefault="00160DAA" w:rsidP="00160DAA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</w:tcPr>
          <w:p w14:paraId="27FE22FD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0" w:type="dxa"/>
            <w:gridSpan w:val="2"/>
            <w:vMerge/>
            <w:shd w:val="clear" w:color="auto" w:fill="auto"/>
          </w:tcPr>
          <w:p w14:paraId="5B910A57" w14:textId="77777777" w:rsidR="00160DAA" w:rsidRPr="00D05149" w:rsidRDefault="00160DAA" w:rsidP="00160DAA">
            <w:pPr>
              <w:pStyle w:val="NameNumber"/>
            </w:pPr>
          </w:p>
        </w:tc>
      </w:tr>
      <w:tr w:rsidR="00160DAA" w:rsidRPr="00372AA3" w14:paraId="73EC87FD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3EBE86F1" w14:textId="77777777" w:rsidR="00160DAA" w:rsidRDefault="00160DAA" w:rsidP="00160DAA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2"/>
          </w:tcPr>
          <w:p w14:paraId="2E4BABD6" w14:textId="77777777" w:rsidR="00160DAA" w:rsidRPr="00D05149" w:rsidRDefault="00160DAA" w:rsidP="00160DAA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280BF3E1" w14:textId="77777777" w:rsidR="00160DAA" w:rsidRPr="00D05149" w:rsidRDefault="00160DAA" w:rsidP="00160DAA">
            <w:pPr>
              <w:pStyle w:val="Time"/>
            </w:pPr>
            <w:r>
              <w:t>DEADLINE:</w:t>
            </w:r>
          </w:p>
        </w:tc>
        <w:tc>
          <w:tcPr>
            <w:tcW w:w="4050" w:type="dxa"/>
            <w:gridSpan w:val="2"/>
            <w:shd w:val="clear" w:color="auto" w:fill="F2F2F2" w:themeFill="background1" w:themeFillShade="F2"/>
          </w:tcPr>
          <w:p w14:paraId="6D97CEFC" w14:textId="77777777" w:rsidR="00160DAA" w:rsidRPr="00987BFB" w:rsidRDefault="00160DAA" w:rsidP="00160DAA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</w:tr>
      <w:tr w:rsidR="00160DAA" w:rsidRPr="00372AA3" w14:paraId="3AB159F2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5429EB39" w14:textId="77777777" w:rsidR="00160DAA" w:rsidRDefault="00160DAA" w:rsidP="00160DAA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6731BC5A" w14:textId="77777777" w:rsidR="00160DAA" w:rsidRPr="00D05149" w:rsidRDefault="00160DAA" w:rsidP="00160DAA">
            <w:pPr>
              <w:pStyle w:val="NameNumber"/>
            </w:pPr>
          </w:p>
        </w:tc>
        <w:tc>
          <w:tcPr>
            <w:tcW w:w="1709" w:type="dxa"/>
          </w:tcPr>
          <w:p w14:paraId="7A13AFF1" w14:textId="77777777" w:rsidR="00160DAA" w:rsidRPr="00D05149" w:rsidRDefault="00160DAA" w:rsidP="00160DAA">
            <w:pPr>
              <w:pStyle w:val="Time"/>
            </w:pPr>
            <w:r>
              <w:t>LAST UPDATED:</w:t>
            </w:r>
          </w:p>
        </w:tc>
        <w:tc>
          <w:tcPr>
            <w:tcW w:w="4050" w:type="dxa"/>
            <w:gridSpan w:val="2"/>
            <w:shd w:val="clear" w:color="auto" w:fill="auto"/>
          </w:tcPr>
          <w:p w14:paraId="6051BC4A" w14:textId="77777777" w:rsidR="00160DAA" w:rsidRPr="00D05149" w:rsidRDefault="00160DAA" w:rsidP="00160DAA">
            <w:pPr>
              <w:pStyle w:val="NameNumber"/>
            </w:pPr>
            <w:r>
              <w:t>10/10/23</w:t>
            </w:r>
          </w:p>
        </w:tc>
      </w:tr>
      <w:tr w:rsidR="00160DAA" w:rsidRPr="00372AA3" w14:paraId="6690F5C9" w14:textId="77777777" w:rsidTr="002439CD">
        <w:trPr>
          <w:trHeight w:hRule="exact" w:val="572"/>
        </w:trPr>
        <w:tc>
          <w:tcPr>
            <w:tcW w:w="1710" w:type="dxa"/>
            <w:gridSpan w:val="2"/>
          </w:tcPr>
          <w:p w14:paraId="40D46471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1" w:type="dxa"/>
            <w:gridSpan w:val="2"/>
            <w:vAlign w:val="bottom"/>
          </w:tcPr>
          <w:p w14:paraId="2F1E207D" w14:textId="77777777" w:rsidR="00160DAA" w:rsidRPr="00D05149" w:rsidRDefault="00160DAA" w:rsidP="00160DAA">
            <w:pPr>
              <w:pStyle w:val="DayoftheWeek"/>
            </w:pPr>
            <w:r>
              <w:t>Pet Orphans</w:t>
            </w:r>
          </w:p>
        </w:tc>
        <w:tc>
          <w:tcPr>
            <w:tcW w:w="1709" w:type="dxa"/>
            <w:vAlign w:val="bottom"/>
          </w:tcPr>
          <w:p w14:paraId="31D1224B" w14:textId="77777777" w:rsidR="00160DAA" w:rsidRPr="00372AA3" w:rsidRDefault="00160DAA" w:rsidP="00160DAA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2"/>
            <w:vAlign w:val="bottom"/>
          </w:tcPr>
          <w:p w14:paraId="3F1D6AA4" w14:textId="77777777" w:rsidR="00160DAA" w:rsidRPr="00D05149" w:rsidRDefault="00160DAA" w:rsidP="00160DAA">
            <w:pPr>
              <w:pStyle w:val="DayoftheWeek"/>
            </w:pPr>
            <w:r>
              <w:t>Ahead With Horses</w:t>
            </w:r>
          </w:p>
        </w:tc>
      </w:tr>
      <w:tr w:rsidR="00160DAA" w:rsidRPr="00372AA3" w14:paraId="426A40A6" w14:textId="77777777" w:rsidTr="002439CD">
        <w:trPr>
          <w:trHeight w:hRule="exact" w:val="303"/>
        </w:trPr>
        <w:tc>
          <w:tcPr>
            <w:tcW w:w="1710" w:type="dxa"/>
            <w:gridSpan w:val="2"/>
          </w:tcPr>
          <w:p w14:paraId="6232028C" w14:textId="77777777" w:rsidR="00160DAA" w:rsidRPr="00372AA3" w:rsidRDefault="00160DAA" w:rsidP="00160DAA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D1D51" w:themeFill="accent3"/>
          </w:tcPr>
          <w:p w14:paraId="3398AF98" w14:textId="77777777" w:rsidR="00160DAA" w:rsidRPr="00D05149" w:rsidRDefault="00160DAA" w:rsidP="00160DAA">
            <w:pPr>
              <w:pStyle w:val="ColumnHeading"/>
            </w:pPr>
          </w:p>
        </w:tc>
        <w:tc>
          <w:tcPr>
            <w:tcW w:w="1910" w:type="dxa"/>
            <w:shd w:val="clear" w:color="auto" w:fill="0D1D51" w:themeFill="accent3"/>
          </w:tcPr>
          <w:p w14:paraId="039521EE" w14:textId="77777777" w:rsidR="00160DAA" w:rsidRPr="00D05149" w:rsidRDefault="00160DAA" w:rsidP="00160DAA">
            <w:pPr>
              <w:pStyle w:val="ColumnHeading"/>
            </w:pPr>
          </w:p>
        </w:tc>
        <w:tc>
          <w:tcPr>
            <w:tcW w:w="1709" w:type="dxa"/>
          </w:tcPr>
          <w:p w14:paraId="0B43546C" w14:textId="77777777" w:rsidR="00160DAA" w:rsidRPr="00372AA3" w:rsidRDefault="00160DAA" w:rsidP="00160DAA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0D1D51" w:themeFill="accent3"/>
          </w:tcPr>
          <w:p w14:paraId="310A661D" w14:textId="77777777" w:rsidR="00160DAA" w:rsidRPr="00D05149" w:rsidRDefault="00160DAA" w:rsidP="00160DAA">
            <w:pPr>
              <w:pStyle w:val="ColumnHeading"/>
            </w:pPr>
          </w:p>
        </w:tc>
        <w:tc>
          <w:tcPr>
            <w:tcW w:w="1911" w:type="dxa"/>
            <w:shd w:val="clear" w:color="auto" w:fill="0D1D51" w:themeFill="accent3"/>
          </w:tcPr>
          <w:p w14:paraId="76FC26D2" w14:textId="77777777" w:rsidR="00160DAA" w:rsidRPr="00D05149" w:rsidRDefault="00160DAA" w:rsidP="00160DAA">
            <w:pPr>
              <w:pStyle w:val="ColumnHeading"/>
            </w:pPr>
          </w:p>
        </w:tc>
      </w:tr>
      <w:tr w:rsidR="00160DAA" w:rsidRPr="00372AA3" w14:paraId="46580088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013EEB9D" w14:textId="77777777" w:rsidR="00160DAA" w:rsidRPr="00D05149" w:rsidRDefault="00160DAA" w:rsidP="00160DAA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2"/>
          </w:tcPr>
          <w:p w14:paraId="65E18833" w14:textId="77777777" w:rsidR="00160DAA" w:rsidRPr="00D05149" w:rsidRDefault="00160DAA" w:rsidP="00160DAA">
            <w:pPr>
              <w:pStyle w:val="NameNumber"/>
            </w:pPr>
            <w:r>
              <w:t>Van Nuys</w:t>
            </w:r>
          </w:p>
        </w:tc>
        <w:tc>
          <w:tcPr>
            <w:tcW w:w="1709" w:type="dxa"/>
          </w:tcPr>
          <w:p w14:paraId="18330624" w14:textId="77777777" w:rsidR="00160DAA" w:rsidRPr="00D05149" w:rsidRDefault="00160DAA" w:rsidP="00160DAA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2"/>
          </w:tcPr>
          <w:p w14:paraId="787F4A72" w14:textId="77777777" w:rsidR="00160DAA" w:rsidRPr="00D05149" w:rsidRDefault="00160DAA" w:rsidP="00160DAA">
            <w:pPr>
              <w:pStyle w:val="NameNumber"/>
            </w:pPr>
            <w:r>
              <w:t>Shadow Hills</w:t>
            </w:r>
          </w:p>
        </w:tc>
      </w:tr>
      <w:tr w:rsidR="00160DAA" w:rsidRPr="00372AA3" w14:paraId="36D302E2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39194AD5" w14:textId="77777777" w:rsidR="00160DAA" w:rsidRPr="00D05149" w:rsidRDefault="00160DAA" w:rsidP="00160DAA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1A5896A9" w14:textId="77777777" w:rsidR="00160DAA" w:rsidRPr="00D05149" w:rsidRDefault="00000000" w:rsidP="00160DAA">
            <w:pPr>
              <w:pStyle w:val="NameNumber"/>
            </w:pPr>
            <w:hyperlink r:id="rId18" w:history="1">
              <w:r w:rsidR="00160DAA" w:rsidRPr="00E1789B">
                <w:rPr>
                  <w:rStyle w:val="Hyperlink"/>
                </w:rPr>
                <w:t>www.volunteer@petorphans.org</w:t>
              </w:r>
            </w:hyperlink>
            <w:r w:rsidR="00160DAA">
              <w:t xml:space="preserve"> </w:t>
            </w:r>
          </w:p>
        </w:tc>
        <w:tc>
          <w:tcPr>
            <w:tcW w:w="1709" w:type="dxa"/>
          </w:tcPr>
          <w:p w14:paraId="53989D99" w14:textId="77777777" w:rsidR="00160DAA" w:rsidRPr="00D05149" w:rsidRDefault="00160DAA" w:rsidP="00160DAA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2"/>
            <w:shd w:val="clear" w:color="auto" w:fill="F2F2F2" w:themeFill="background1" w:themeFillShade="F2"/>
          </w:tcPr>
          <w:p w14:paraId="20E2C602" w14:textId="77777777" w:rsidR="00160DAA" w:rsidRPr="00D05149" w:rsidRDefault="00160DAA" w:rsidP="00160DAA">
            <w:pPr>
              <w:pStyle w:val="NameNumber"/>
            </w:pPr>
            <w:r>
              <w:t>Michelle Newman / (818)767-6373</w:t>
            </w:r>
          </w:p>
        </w:tc>
      </w:tr>
      <w:tr w:rsidR="00160DAA" w:rsidRPr="00372AA3" w14:paraId="2F28CD53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58226EDE" w14:textId="77777777" w:rsidR="00160DAA" w:rsidRPr="00D05149" w:rsidRDefault="00160DAA" w:rsidP="00160DAA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2"/>
            <w:vMerge w:val="restart"/>
          </w:tcPr>
          <w:p w14:paraId="3C042187" w14:textId="77777777" w:rsidR="00160DAA" w:rsidRPr="00D05149" w:rsidRDefault="00160DAA" w:rsidP="00160DAA">
            <w:pPr>
              <w:pStyle w:val="NameNumber"/>
            </w:pPr>
            <w:r>
              <w:t>14-15 (w/ guardian / they must fill out an application &amp; attend orientation) / 16-17 (w/ guardian permission)</w:t>
            </w:r>
          </w:p>
        </w:tc>
        <w:tc>
          <w:tcPr>
            <w:tcW w:w="1709" w:type="dxa"/>
          </w:tcPr>
          <w:p w14:paraId="0586FA95" w14:textId="77777777" w:rsidR="00160DAA" w:rsidRPr="00D05149" w:rsidRDefault="00160DAA" w:rsidP="00160DAA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2"/>
          </w:tcPr>
          <w:p w14:paraId="2647E4FF" w14:textId="77777777" w:rsidR="00160DAA" w:rsidRPr="00D05149" w:rsidRDefault="00160DAA" w:rsidP="00160DAA">
            <w:pPr>
              <w:pStyle w:val="NameNumber"/>
            </w:pPr>
            <w:r>
              <w:t>12+</w:t>
            </w:r>
          </w:p>
        </w:tc>
      </w:tr>
      <w:tr w:rsidR="00160DAA" w:rsidRPr="00372AA3" w14:paraId="6F7E4FDB" w14:textId="77777777" w:rsidTr="00B6301E">
        <w:trPr>
          <w:trHeight w:hRule="exact" w:val="303"/>
        </w:trPr>
        <w:tc>
          <w:tcPr>
            <w:tcW w:w="1710" w:type="dxa"/>
            <w:gridSpan w:val="2"/>
          </w:tcPr>
          <w:p w14:paraId="4B59B5F4" w14:textId="77777777" w:rsidR="00160DAA" w:rsidRDefault="00160DAA" w:rsidP="00160DAA">
            <w:pPr>
              <w:pStyle w:val="Time"/>
            </w:pPr>
          </w:p>
        </w:tc>
        <w:tc>
          <w:tcPr>
            <w:tcW w:w="4051" w:type="dxa"/>
            <w:gridSpan w:val="2"/>
            <w:vMerge/>
          </w:tcPr>
          <w:p w14:paraId="4BA63273" w14:textId="77777777" w:rsidR="00160DAA" w:rsidRDefault="00160DAA" w:rsidP="00160DAA">
            <w:pPr>
              <w:pStyle w:val="NameNumber"/>
            </w:pPr>
          </w:p>
        </w:tc>
        <w:tc>
          <w:tcPr>
            <w:tcW w:w="1709" w:type="dxa"/>
          </w:tcPr>
          <w:p w14:paraId="41EA3354" w14:textId="77777777" w:rsidR="00160DAA" w:rsidRPr="00D05149" w:rsidRDefault="00160DAA" w:rsidP="00160DAA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2"/>
            <w:vMerge w:val="restart"/>
            <w:shd w:val="clear" w:color="auto" w:fill="F2F2F2" w:themeFill="background1" w:themeFillShade="F2"/>
          </w:tcPr>
          <w:p w14:paraId="50BFF747" w14:textId="77777777" w:rsidR="00160DAA" w:rsidRPr="00D05149" w:rsidRDefault="00000000" w:rsidP="00160DAA">
            <w:pPr>
              <w:pStyle w:val="NameNumber"/>
            </w:pPr>
            <w:hyperlink r:id="rId19" w:history="1">
              <w:r w:rsidR="00160DAA" w:rsidRPr="00E1789B">
                <w:rPr>
                  <w:rStyle w:val="Hyperlink"/>
                </w:rPr>
                <w:t>http://aheadwithhorsesla.org/support-us/volunteer/</w:t>
              </w:r>
            </w:hyperlink>
            <w:r w:rsidR="00160DAA">
              <w:t xml:space="preserve"> </w:t>
            </w:r>
          </w:p>
        </w:tc>
      </w:tr>
      <w:tr w:rsidR="00160DAA" w:rsidRPr="00372AA3" w14:paraId="12BE5FFB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5BCA886E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F2F2F2" w:themeFill="background1" w:themeFillShade="F2"/>
          </w:tcPr>
          <w:p w14:paraId="03E0D82E" w14:textId="77777777" w:rsidR="00160DAA" w:rsidRPr="00D05149" w:rsidRDefault="00160DAA" w:rsidP="00160DAA">
            <w:pPr>
              <w:pStyle w:val="NameNumber"/>
            </w:pPr>
          </w:p>
        </w:tc>
        <w:tc>
          <w:tcPr>
            <w:tcW w:w="1709" w:type="dxa"/>
          </w:tcPr>
          <w:p w14:paraId="63D2059F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0" w:type="dxa"/>
            <w:gridSpan w:val="2"/>
            <w:vMerge/>
            <w:shd w:val="clear" w:color="auto" w:fill="F2F2F2" w:themeFill="background1" w:themeFillShade="F2"/>
          </w:tcPr>
          <w:p w14:paraId="0B2E8559" w14:textId="77777777" w:rsidR="00160DAA" w:rsidRPr="00D05149" w:rsidRDefault="00160DAA" w:rsidP="00160DAA">
            <w:pPr>
              <w:pStyle w:val="NameNumber"/>
            </w:pPr>
          </w:p>
        </w:tc>
      </w:tr>
      <w:tr w:rsidR="00160DAA" w:rsidRPr="00372AA3" w14:paraId="4D88132F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2C74DFF3" w14:textId="77777777" w:rsidR="00160DAA" w:rsidRPr="00D05149" w:rsidRDefault="00160DAA" w:rsidP="00160DAA">
            <w:pPr>
              <w:pStyle w:val="Time"/>
            </w:pPr>
            <w:r>
              <w:t>APPICATION:</w:t>
            </w:r>
          </w:p>
        </w:tc>
        <w:tc>
          <w:tcPr>
            <w:tcW w:w="4051" w:type="dxa"/>
            <w:gridSpan w:val="2"/>
            <w:vMerge w:val="restart"/>
            <w:shd w:val="clear" w:color="auto" w:fill="F2F2F2" w:themeFill="background1" w:themeFillShade="F2"/>
          </w:tcPr>
          <w:p w14:paraId="1AC036DC" w14:textId="77777777" w:rsidR="00160DAA" w:rsidRPr="00D05149" w:rsidRDefault="00000000" w:rsidP="00160DAA">
            <w:pPr>
              <w:pStyle w:val="NameNumber"/>
            </w:pPr>
            <w:hyperlink r:id="rId20" w:history="1">
              <w:r w:rsidR="00160DAA" w:rsidRPr="00E1789B">
                <w:rPr>
                  <w:rStyle w:val="Hyperlink"/>
                </w:rPr>
                <w:t>http://petorphans.org/get-involved/volunteer/</w:t>
              </w:r>
            </w:hyperlink>
            <w:r w:rsidR="00160DAA">
              <w:t xml:space="preserve"> </w:t>
            </w:r>
          </w:p>
        </w:tc>
        <w:tc>
          <w:tcPr>
            <w:tcW w:w="1709" w:type="dxa"/>
          </w:tcPr>
          <w:p w14:paraId="5B0557A2" w14:textId="77777777" w:rsidR="00160DAA" w:rsidRPr="00D05149" w:rsidRDefault="00160DAA" w:rsidP="00160DAA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2"/>
            <w:vMerge w:val="restart"/>
          </w:tcPr>
          <w:p w14:paraId="76FFC727" w14:textId="77777777" w:rsidR="00160DAA" w:rsidRPr="00D05149" w:rsidRDefault="00160DAA" w:rsidP="00160DAA">
            <w:pPr>
              <w:pStyle w:val="NameNumber"/>
            </w:pPr>
            <w:r>
              <w:t xml:space="preserve">Assist instructors w/ children &amp; horses at Shadow Hills (Hours are T-F 2-5pm). At Lake View Terrace (Hours are Thurs 1-4pm) – landscaping, planting, weed clearance, etc.    Sign up by 4pm the day prior. </w:t>
            </w:r>
          </w:p>
        </w:tc>
      </w:tr>
      <w:tr w:rsidR="00160DAA" w:rsidRPr="00372AA3" w14:paraId="14D88F43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7854E131" w14:textId="77777777" w:rsidR="00160DAA" w:rsidRDefault="00160DAA" w:rsidP="00160DAA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F2F2F2" w:themeFill="background1" w:themeFillShade="F2"/>
          </w:tcPr>
          <w:p w14:paraId="6B4FFCF3" w14:textId="77777777" w:rsidR="00160DAA" w:rsidRDefault="00160DAA" w:rsidP="00160DAA">
            <w:pPr>
              <w:pStyle w:val="NameNumber"/>
            </w:pPr>
          </w:p>
        </w:tc>
        <w:tc>
          <w:tcPr>
            <w:tcW w:w="1709" w:type="dxa"/>
          </w:tcPr>
          <w:p w14:paraId="76A7E2B2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0" w:type="dxa"/>
            <w:gridSpan w:val="2"/>
            <w:vMerge/>
          </w:tcPr>
          <w:p w14:paraId="21B0C093" w14:textId="77777777" w:rsidR="00160DAA" w:rsidRPr="00D05149" w:rsidRDefault="00160DAA" w:rsidP="00160DAA">
            <w:pPr>
              <w:pStyle w:val="NameNumber"/>
            </w:pPr>
          </w:p>
        </w:tc>
      </w:tr>
      <w:tr w:rsidR="00160DAA" w:rsidRPr="00372AA3" w14:paraId="369809DC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52FCB83C" w14:textId="77777777" w:rsidR="00160DAA" w:rsidRPr="00D05149" w:rsidRDefault="00160DAA" w:rsidP="00160DAA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4434A6CB" w14:textId="77777777" w:rsidR="00160DAA" w:rsidRPr="00D05149" w:rsidRDefault="00160DAA" w:rsidP="00160DAA">
            <w:pPr>
              <w:pStyle w:val="NameNumber"/>
            </w:pPr>
            <w:r>
              <w:t>Minimum of 12hrs a month</w:t>
            </w:r>
          </w:p>
        </w:tc>
        <w:tc>
          <w:tcPr>
            <w:tcW w:w="1709" w:type="dxa"/>
          </w:tcPr>
          <w:p w14:paraId="32EFA126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0" w:type="dxa"/>
            <w:gridSpan w:val="2"/>
            <w:vMerge/>
            <w:shd w:val="clear" w:color="auto" w:fill="F2F2F2" w:themeFill="background1" w:themeFillShade="F2"/>
          </w:tcPr>
          <w:p w14:paraId="2E05FBC2" w14:textId="77777777" w:rsidR="00160DAA" w:rsidRPr="00D05149" w:rsidRDefault="00160DAA" w:rsidP="00160DAA">
            <w:pPr>
              <w:pStyle w:val="NameNumber"/>
            </w:pPr>
          </w:p>
        </w:tc>
      </w:tr>
      <w:tr w:rsidR="00160DAA" w:rsidRPr="00372AA3" w14:paraId="5CAA4E16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01BF023C" w14:textId="77777777" w:rsidR="00160DAA" w:rsidRPr="00D05149" w:rsidRDefault="00160DAA" w:rsidP="00160DAA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17C56BF3" w14:textId="77777777" w:rsidR="00160DAA" w:rsidRPr="00987BFB" w:rsidRDefault="00160DAA" w:rsidP="00160DAA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</w:tcPr>
          <w:p w14:paraId="0BCB0CF2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0" w:type="dxa"/>
            <w:gridSpan w:val="2"/>
            <w:vMerge/>
          </w:tcPr>
          <w:p w14:paraId="07BC44DC" w14:textId="77777777" w:rsidR="00160DAA" w:rsidRPr="00D05149" w:rsidRDefault="00160DAA" w:rsidP="00160DAA">
            <w:pPr>
              <w:pStyle w:val="NameNumber"/>
            </w:pPr>
          </w:p>
        </w:tc>
      </w:tr>
      <w:tr w:rsidR="00160DAA" w:rsidRPr="00372AA3" w14:paraId="6E3DD586" w14:textId="77777777" w:rsidTr="002439CD">
        <w:trPr>
          <w:trHeight w:hRule="exact" w:val="303"/>
        </w:trPr>
        <w:tc>
          <w:tcPr>
            <w:tcW w:w="1710" w:type="dxa"/>
            <w:gridSpan w:val="2"/>
          </w:tcPr>
          <w:p w14:paraId="0C829B9B" w14:textId="77777777" w:rsidR="00160DAA" w:rsidRDefault="00160DAA" w:rsidP="00160DAA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09983538" w14:textId="77777777" w:rsidR="00160DAA" w:rsidRPr="00D05149" w:rsidRDefault="00160DAA" w:rsidP="00160DAA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2F3E69C1" w14:textId="77777777" w:rsidR="00160DAA" w:rsidRPr="00D05149" w:rsidRDefault="00160DAA" w:rsidP="00160DAA">
            <w:pPr>
              <w:pStyle w:val="Time"/>
            </w:pPr>
            <w:r>
              <w:t>DEADLINE:</w:t>
            </w:r>
          </w:p>
        </w:tc>
        <w:tc>
          <w:tcPr>
            <w:tcW w:w="2139" w:type="dxa"/>
            <w:shd w:val="clear" w:color="auto" w:fill="F2F2F2" w:themeFill="background1" w:themeFillShade="F2"/>
          </w:tcPr>
          <w:p w14:paraId="086BE4BD" w14:textId="77777777" w:rsidR="00160DAA" w:rsidRPr="00987BFB" w:rsidRDefault="00160DAA" w:rsidP="00160DAA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911" w:type="dxa"/>
            <w:shd w:val="clear" w:color="auto" w:fill="F2F2F2" w:themeFill="background1" w:themeFillShade="F2"/>
          </w:tcPr>
          <w:p w14:paraId="2E32CF0C" w14:textId="77777777" w:rsidR="00160DAA" w:rsidRPr="00D05149" w:rsidRDefault="00160DAA" w:rsidP="00160DAA">
            <w:pPr>
              <w:pStyle w:val="NameNumber"/>
            </w:pPr>
          </w:p>
        </w:tc>
      </w:tr>
      <w:tr w:rsidR="00160DAA" w:rsidRPr="00372AA3" w14:paraId="1382FF02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55357189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7E517859" w14:textId="77777777" w:rsidR="00160DAA" w:rsidRPr="00D05149" w:rsidRDefault="00160DAA" w:rsidP="00160DAA">
            <w:pPr>
              <w:pStyle w:val="NameNumber"/>
            </w:pPr>
          </w:p>
        </w:tc>
        <w:tc>
          <w:tcPr>
            <w:tcW w:w="1709" w:type="dxa"/>
          </w:tcPr>
          <w:p w14:paraId="1682D789" w14:textId="77777777" w:rsidR="00160DAA" w:rsidRPr="00D05149" w:rsidRDefault="00160DAA" w:rsidP="00160DAA">
            <w:pPr>
              <w:pStyle w:val="Time"/>
            </w:pPr>
            <w:r>
              <w:t>LAST UPDATED:</w:t>
            </w:r>
          </w:p>
        </w:tc>
        <w:tc>
          <w:tcPr>
            <w:tcW w:w="4050" w:type="dxa"/>
            <w:gridSpan w:val="2"/>
          </w:tcPr>
          <w:p w14:paraId="34935725" w14:textId="77777777" w:rsidR="00160DAA" w:rsidRPr="00D05149" w:rsidRDefault="00160DAA" w:rsidP="00160DAA">
            <w:pPr>
              <w:pStyle w:val="NameNumber"/>
            </w:pPr>
            <w:r>
              <w:t>10/10/23</w:t>
            </w:r>
          </w:p>
        </w:tc>
      </w:tr>
      <w:tr w:rsidR="00160DAA" w:rsidRPr="00372AA3" w14:paraId="4BFDA667" w14:textId="77777777" w:rsidTr="00B6301E">
        <w:trPr>
          <w:trHeight w:hRule="exact" w:val="303"/>
        </w:trPr>
        <w:tc>
          <w:tcPr>
            <w:tcW w:w="1710" w:type="dxa"/>
            <w:gridSpan w:val="2"/>
          </w:tcPr>
          <w:p w14:paraId="237DBE07" w14:textId="77777777" w:rsidR="00160DAA" w:rsidRDefault="00160DAA" w:rsidP="00160DAA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29EFE544" w14:textId="77777777" w:rsidR="00160DAA" w:rsidRPr="00D05149" w:rsidRDefault="00160DAA" w:rsidP="00160DAA">
            <w:pPr>
              <w:pStyle w:val="NameNumber"/>
            </w:pPr>
          </w:p>
        </w:tc>
        <w:tc>
          <w:tcPr>
            <w:tcW w:w="1709" w:type="dxa"/>
          </w:tcPr>
          <w:p w14:paraId="733B298E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0" w:type="dxa"/>
            <w:gridSpan w:val="2"/>
            <w:shd w:val="clear" w:color="auto" w:fill="auto"/>
          </w:tcPr>
          <w:p w14:paraId="3FB63435" w14:textId="77777777" w:rsidR="00160DAA" w:rsidRPr="00D05149" w:rsidRDefault="00160DAA" w:rsidP="00160DAA">
            <w:pPr>
              <w:pStyle w:val="NameNumber"/>
            </w:pPr>
          </w:p>
        </w:tc>
      </w:tr>
    </w:tbl>
    <w:p w14:paraId="5CE58C64" w14:textId="77777777" w:rsidR="00187055" w:rsidRDefault="00187055" w:rsidP="004E0B74">
      <w:pPr>
        <w:tabs>
          <w:tab w:val="left" w:pos="8205"/>
        </w:tabs>
        <w:rPr>
          <w:rFonts w:ascii="Calibri" w:hAnsi="Calibri" w:cs="Calibri"/>
        </w:rPr>
      </w:pPr>
    </w:p>
    <w:p w14:paraId="6D47C366" w14:textId="77777777" w:rsidR="00187055" w:rsidRDefault="00187055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tbl>
      <w:tblPr>
        <w:tblW w:w="5000" w:type="pct"/>
        <w:tblLayout w:type="fixed"/>
        <w:tblLook w:val="0600" w:firstRow="0" w:lastRow="0" w:firstColumn="0" w:lastColumn="0" w:noHBand="1" w:noVBand="1"/>
      </w:tblPr>
      <w:tblGrid>
        <w:gridCol w:w="668"/>
        <w:gridCol w:w="1042"/>
        <w:gridCol w:w="2141"/>
        <w:gridCol w:w="1910"/>
        <w:gridCol w:w="1709"/>
        <w:gridCol w:w="2139"/>
        <w:gridCol w:w="1911"/>
      </w:tblGrid>
      <w:tr w:rsidR="00187055" w14:paraId="4FC65D27" w14:textId="77777777" w:rsidTr="00160DAA">
        <w:trPr>
          <w:trHeight w:hRule="exact" w:val="1363"/>
        </w:trPr>
        <w:tc>
          <w:tcPr>
            <w:tcW w:w="668" w:type="dxa"/>
          </w:tcPr>
          <w:p w14:paraId="75200F8C" w14:textId="77777777" w:rsidR="00187055" w:rsidRPr="00920E9F" w:rsidRDefault="00187055" w:rsidP="00160DAA">
            <w:pPr>
              <w:pStyle w:val="ScheduleTitle"/>
              <w:rPr>
                <w:color w:val="44546A" w:themeColor="text2"/>
              </w:rPr>
            </w:pPr>
          </w:p>
        </w:tc>
        <w:tc>
          <w:tcPr>
            <w:tcW w:w="10852" w:type="dxa"/>
            <w:gridSpan w:val="6"/>
          </w:tcPr>
          <w:p w14:paraId="6A01527C" w14:textId="77777777" w:rsidR="00187055" w:rsidRPr="00520064" w:rsidRDefault="00187055" w:rsidP="00160DAA">
            <w:pPr>
              <w:pStyle w:val="ScheduleTitle"/>
              <w:rPr>
                <w:b/>
              </w:rPr>
            </w:pPr>
            <w:r w:rsidRPr="00372AA3">
              <w:br/>
            </w:r>
            <w:r w:rsidRPr="00520064">
              <w:rPr>
                <w:b/>
              </w:rPr>
              <w:t>aGRICULTURE &amp; NATURAL RESOURCES</w:t>
            </w:r>
          </w:p>
        </w:tc>
      </w:tr>
      <w:tr w:rsidR="00187055" w:rsidRPr="00372AA3" w14:paraId="2991512C" w14:textId="77777777" w:rsidTr="00160DAA">
        <w:trPr>
          <w:trHeight w:hRule="exact" w:val="698"/>
        </w:trPr>
        <w:tc>
          <w:tcPr>
            <w:tcW w:w="1710" w:type="dxa"/>
            <w:gridSpan w:val="2"/>
          </w:tcPr>
          <w:p w14:paraId="07F06F8C" w14:textId="77777777" w:rsidR="00187055" w:rsidRPr="00372AA3" w:rsidRDefault="00187055" w:rsidP="00160DAA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</w:p>
          <w:p w14:paraId="2DF40130" w14:textId="77777777" w:rsidR="00187055" w:rsidRPr="00372AA3" w:rsidRDefault="00187055" w:rsidP="00160DAA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2"/>
            <w:vAlign w:val="bottom"/>
          </w:tcPr>
          <w:p w14:paraId="04DE522D" w14:textId="77777777" w:rsidR="00187055" w:rsidRPr="00372AA3" w:rsidRDefault="00CF1D2D" w:rsidP="00160DAA">
            <w:pPr>
              <w:pStyle w:val="DayoftheWeek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Los Angeles Zoo</w:t>
            </w:r>
          </w:p>
        </w:tc>
        <w:tc>
          <w:tcPr>
            <w:tcW w:w="1709" w:type="dxa"/>
            <w:vAlign w:val="bottom"/>
          </w:tcPr>
          <w:p w14:paraId="6003439D" w14:textId="77777777" w:rsidR="00187055" w:rsidRPr="00372AA3" w:rsidRDefault="00187055" w:rsidP="00160DAA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2"/>
            <w:vAlign w:val="bottom"/>
          </w:tcPr>
          <w:p w14:paraId="7845D1DF" w14:textId="77777777" w:rsidR="00187055" w:rsidRPr="00D05149" w:rsidRDefault="00B572F6" w:rsidP="00160DAA">
            <w:pPr>
              <w:pStyle w:val="DayoftheWeek"/>
            </w:pPr>
            <w:r>
              <w:t>Los Angeles Zoo</w:t>
            </w:r>
          </w:p>
        </w:tc>
      </w:tr>
      <w:tr w:rsidR="00187055" w:rsidRPr="00372AA3" w14:paraId="72E8A44C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46E3D3E2" w14:textId="77777777" w:rsidR="00187055" w:rsidRPr="00372AA3" w:rsidRDefault="00187055" w:rsidP="00160DAA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2C567A" w:themeFill="accent1"/>
          </w:tcPr>
          <w:p w14:paraId="2D446935" w14:textId="77777777" w:rsidR="00187055" w:rsidRPr="00D05149" w:rsidRDefault="00187055" w:rsidP="00160DAA">
            <w:pPr>
              <w:pStyle w:val="ColumnHeading"/>
            </w:pPr>
          </w:p>
        </w:tc>
        <w:tc>
          <w:tcPr>
            <w:tcW w:w="1910" w:type="dxa"/>
            <w:shd w:val="clear" w:color="auto" w:fill="2C567A" w:themeFill="accent1"/>
          </w:tcPr>
          <w:p w14:paraId="3484E382" w14:textId="77777777" w:rsidR="00187055" w:rsidRPr="00D05149" w:rsidRDefault="00187055" w:rsidP="00160DAA">
            <w:pPr>
              <w:pStyle w:val="ColumnHeading"/>
            </w:pPr>
          </w:p>
        </w:tc>
        <w:tc>
          <w:tcPr>
            <w:tcW w:w="1709" w:type="dxa"/>
          </w:tcPr>
          <w:p w14:paraId="6918B01D" w14:textId="77777777" w:rsidR="00187055" w:rsidRPr="00372AA3" w:rsidRDefault="00187055" w:rsidP="00160DAA">
            <w:pPr>
              <w:pStyle w:val="Time"/>
              <w:rPr>
                <w:rFonts w:ascii="Calibri" w:hAnsi="Calibri" w:cs="Calibri"/>
                <w:color w:val="FFFFFF" w:themeColor="background1"/>
              </w:rPr>
            </w:pPr>
          </w:p>
        </w:tc>
        <w:tc>
          <w:tcPr>
            <w:tcW w:w="2139" w:type="dxa"/>
            <w:shd w:val="clear" w:color="auto" w:fill="2C567A" w:themeFill="accent1"/>
          </w:tcPr>
          <w:p w14:paraId="73294A15" w14:textId="77777777" w:rsidR="00187055" w:rsidRPr="00D05149" w:rsidRDefault="00187055" w:rsidP="00160DAA">
            <w:pPr>
              <w:pStyle w:val="ColumnHeading"/>
            </w:pPr>
          </w:p>
        </w:tc>
        <w:tc>
          <w:tcPr>
            <w:tcW w:w="1911" w:type="dxa"/>
            <w:shd w:val="clear" w:color="auto" w:fill="2C567A" w:themeFill="accent1"/>
          </w:tcPr>
          <w:p w14:paraId="120C0A02" w14:textId="77777777" w:rsidR="00187055" w:rsidRPr="00D05149" w:rsidRDefault="00187055" w:rsidP="00160DAA">
            <w:pPr>
              <w:pStyle w:val="ColumnHeading"/>
            </w:pPr>
          </w:p>
        </w:tc>
      </w:tr>
      <w:tr w:rsidR="00187055" w:rsidRPr="00372AA3" w14:paraId="7AF840EE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61F3F2F1" w14:textId="77777777" w:rsidR="00187055" w:rsidRPr="00D05149" w:rsidRDefault="00187055" w:rsidP="00160DAA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2"/>
          </w:tcPr>
          <w:p w14:paraId="66BBE0CA" w14:textId="77777777" w:rsidR="00187055" w:rsidRPr="00D05149" w:rsidRDefault="00CF1D2D" w:rsidP="00160DAA">
            <w:pPr>
              <w:pStyle w:val="NameNumber"/>
            </w:pPr>
            <w:r>
              <w:t>Los Angeles</w:t>
            </w:r>
          </w:p>
        </w:tc>
        <w:tc>
          <w:tcPr>
            <w:tcW w:w="1709" w:type="dxa"/>
          </w:tcPr>
          <w:p w14:paraId="50AB8C09" w14:textId="77777777" w:rsidR="00187055" w:rsidRPr="00D05149" w:rsidRDefault="00187055" w:rsidP="00160DAA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2"/>
          </w:tcPr>
          <w:p w14:paraId="60280943" w14:textId="77777777" w:rsidR="00187055" w:rsidRPr="00D05149" w:rsidRDefault="00B572F6" w:rsidP="00160DAA">
            <w:pPr>
              <w:pStyle w:val="NameNumber"/>
            </w:pPr>
            <w:r>
              <w:t>Los Angeles</w:t>
            </w:r>
          </w:p>
        </w:tc>
      </w:tr>
      <w:tr w:rsidR="00187055" w:rsidRPr="00372AA3" w14:paraId="48890623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20DFD264" w14:textId="77777777" w:rsidR="00187055" w:rsidRPr="00D05149" w:rsidRDefault="00187055" w:rsidP="00160DAA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4596F768" w14:textId="77777777" w:rsidR="00187055" w:rsidRPr="00D05149" w:rsidRDefault="00000000" w:rsidP="00160DAA">
            <w:pPr>
              <w:pStyle w:val="NameNumber"/>
            </w:pPr>
            <w:hyperlink r:id="rId21" w:history="1">
              <w:r w:rsidR="00CF1D2D" w:rsidRPr="00E1789B">
                <w:rPr>
                  <w:rStyle w:val="Hyperlink"/>
                </w:rPr>
                <w:t>volunteers@lazoo.org</w:t>
              </w:r>
            </w:hyperlink>
            <w:r w:rsidR="00CF1D2D">
              <w:t xml:space="preserve"> / (323) 522-9355</w:t>
            </w:r>
          </w:p>
        </w:tc>
        <w:tc>
          <w:tcPr>
            <w:tcW w:w="1709" w:type="dxa"/>
          </w:tcPr>
          <w:p w14:paraId="4B9E29A5" w14:textId="77777777" w:rsidR="00187055" w:rsidRPr="00D05149" w:rsidRDefault="00187055" w:rsidP="00160DAA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2"/>
            <w:shd w:val="clear" w:color="auto" w:fill="F2F2F2" w:themeFill="background1" w:themeFillShade="F2"/>
          </w:tcPr>
          <w:p w14:paraId="0DB0891E" w14:textId="77777777" w:rsidR="00187055" w:rsidRPr="00D05149" w:rsidRDefault="00000000" w:rsidP="00160DAA">
            <w:pPr>
              <w:pStyle w:val="NameNumber"/>
            </w:pPr>
            <w:hyperlink r:id="rId22" w:history="1">
              <w:r w:rsidR="00B572F6" w:rsidRPr="00E1789B">
                <w:rPr>
                  <w:rStyle w:val="Hyperlink"/>
                </w:rPr>
                <w:t>volunteers@lazoo.org</w:t>
              </w:r>
            </w:hyperlink>
            <w:r w:rsidR="00B572F6">
              <w:t xml:space="preserve"> / (323) 522-9355</w:t>
            </w:r>
          </w:p>
        </w:tc>
      </w:tr>
      <w:tr w:rsidR="00B572F6" w:rsidRPr="00372AA3" w14:paraId="53C4F573" w14:textId="77777777" w:rsidTr="00B572F6">
        <w:trPr>
          <w:trHeight w:hRule="exact" w:val="303"/>
        </w:trPr>
        <w:tc>
          <w:tcPr>
            <w:tcW w:w="1710" w:type="dxa"/>
            <w:gridSpan w:val="2"/>
          </w:tcPr>
          <w:p w14:paraId="4BBD3612" w14:textId="77777777" w:rsidR="00B572F6" w:rsidRPr="00D05149" w:rsidRDefault="00B572F6" w:rsidP="00B572F6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2"/>
          </w:tcPr>
          <w:p w14:paraId="34D023B6" w14:textId="77777777" w:rsidR="00B572F6" w:rsidRPr="00D05149" w:rsidRDefault="00B572F6" w:rsidP="00B572F6">
            <w:pPr>
              <w:pStyle w:val="NameNumber"/>
            </w:pPr>
            <w:r>
              <w:t>15+</w:t>
            </w:r>
          </w:p>
        </w:tc>
        <w:tc>
          <w:tcPr>
            <w:tcW w:w="1709" w:type="dxa"/>
          </w:tcPr>
          <w:p w14:paraId="2FF6C86C" w14:textId="77777777" w:rsidR="00B572F6" w:rsidRPr="00D05149" w:rsidRDefault="00B572F6" w:rsidP="00B572F6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2"/>
            <w:shd w:val="clear" w:color="auto" w:fill="F2F2F2" w:themeFill="background1" w:themeFillShade="F2"/>
          </w:tcPr>
          <w:p w14:paraId="29739FC4" w14:textId="77777777" w:rsidR="00B572F6" w:rsidRPr="00D05149" w:rsidRDefault="00B572F6" w:rsidP="00B572F6">
            <w:pPr>
              <w:pStyle w:val="NameNumber"/>
            </w:pPr>
            <w:r>
              <w:t>16+</w:t>
            </w:r>
          </w:p>
        </w:tc>
      </w:tr>
      <w:tr w:rsidR="00B572F6" w:rsidRPr="00372AA3" w14:paraId="6C4337F7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46090F0C" w14:textId="77777777" w:rsidR="00B572F6" w:rsidRDefault="00B572F6" w:rsidP="00B572F6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2"/>
            <w:vMerge w:val="restart"/>
            <w:shd w:val="clear" w:color="auto" w:fill="F2F2F2" w:themeFill="background1" w:themeFillShade="F2"/>
          </w:tcPr>
          <w:p w14:paraId="64932A21" w14:textId="77777777" w:rsidR="00B572F6" w:rsidRDefault="00000000" w:rsidP="00B572F6">
            <w:pPr>
              <w:pStyle w:val="NameNumber"/>
            </w:pPr>
            <w:hyperlink r:id="rId23" w:history="1">
              <w:r w:rsidR="00B572F6" w:rsidRPr="00E1789B">
                <w:rPr>
                  <w:rStyle w:val="Hyperlink"/>
                </w:rPr>
                <w:t>www.lazoo.org/join-our-community/volunteers/</w:t>
              </w:r>
            </w:hyperlink>
            <w:r w:rsidR="00B572F6">
              <w:t xml:space="preserve"> </w:t>
            </w:r>
          </w:p>
          <w:p w14:paraId="7CC42DF8" w14:textId="77777777" w:rsidR="00B572F6" w:rsidRDefault="00000000" w:rsidP="00B572F6">
            <w:pPr>
              <w:pStyle w:val="NameNumber"/>
            </w:pPr>
            <w:hyperlink r:id="rId24" w:history="1"/>
            <w:r w:rsidR="00B572F6">
              <w:t xml:space="preserve"> </w:t>
            </w:r>
          </w:p>
        </w:tc>
        <w:tc>
          <w:tcPr>
            <w:tcW w:w="1709" w:type="dxa"/>
          </w:tcPr>
          <w:p w14:paraId="0D247836" w14:textId="77777777" w:rsidR="00B572F6" w:rsidRPr="00D05149" w:rsidRDefault="00B572F6" w:rsidP="00B572F6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2"/>
            <w:vMerge w:val="restart"/>
          </w:tcPr>
          <w:p w14:paraId="4B245F7F" w14:textId="77777777" w:rsidR="00B572F6" w:rsidRDefault="00000000" w:rsidP="00B572F6">
            <w:pPr>
              <w:pStyle w:val="NameNumber"/>
            </w:pPr>
            <w:hyperlink r:id="rId25" w:history="1">
              <w:r w:rsidR="00B572F6" w:rsidRPr="00E1789B">
                <w:rPr>
                  <w:rStyle w:val="Hyperlink"/>
                </w:rPr>
                <w:t>www.lazoo.org/join-our-community/volunteers/</w:t>
              </w:r>
            </w:hyperlink>
            <w:r w:rsidR="00B572F6">
              <w:t xml:space="preserve"> </w:t>
            </w:r>
          </w:p>
          <w:p w14:paraId="4D706799" w14:textId="77777777" w:rsidR="00B572F6" w:rsidRPr="00D05149" w:rsidRDefault="00B572F6" w:rsidP="00B572F6">
            <w:pPr>
              <w:pStyle w:val="NameNumber"/>
            </w:pPr>
          </w:p>
        </w:tc>
      </w:tr>
      <w:tr w:rsidR="00B572F6" w:rsidRPr="00372AA3" w14:paraId="0F904A12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69C6E155" w14:textId="77777777" w:rsidR="00B572F6" w:rsidRPr="00D05149" w:rsidRDefault="00B572F6" w:rsidP="00B572F6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F2F2F2" w:themeFill="background1" w:themeFillShade="F2"/>
          </w:tcPr>
          <w:p w14:paraId="0DBF7B95" w14:textId="77777777" w:rsidR="00B572F6" w:rsidRPr="00D05149" w:rsidRDefault="00B572F6" w:rsidP="00B572F6">
            <w:pPr>
              <w:pStyle w:val="NameNumber"/>
            </w:pPr>
          </w:p>
        </w:tc>
        <w:tc>
          <w:tcPr>
            <w:tcW w:w="1709" w:type="dxa"/>
          </w:tcPr>
          <w:p w14:paraId="05F4C6B8" w14:textId="77777777" w:rsidR="00B572F6" w:rsidRPr="00D05149" w:rsidRDefault="00B572F6" w:rsidP="00B572F6">
            <w:pPr>
              <w:pStyle w:val="Time"/>
            </w:pPr>
          </w:p>
        </w:tc>
        <w:tc>
          <w:tcPr>
            <w:tcW w:w="4050" w:type="dxa"/>
            <w:gridSpan w:val="2"/>
            <w:vMerge/>
            <w:shd w:val="clear" w:color="auto" w:fill="F2F2F2" w:themeFill="background1" w:themeFillShade="F2"/>
          </w:tcPr>
          <w:p w14:paraId="1A782E2E" w14:textId="77777777" w:rsidR="00B572F6" w:rsidRPr="00D05149" w:rsidRDefault="00B572F6" w:rsidP="00B572F6">
            <w:pPr>
              <w:pStyle w:val="NameNumber"/>
            </w:pPr>
          </w:p>
        </w:tc>
      </w:tr>
      <w:tr w:rsidR="00B572F6" w:rsidRPr="00372AA3" w14:paraId="06073797" w14:textId="77777777" w:rsidTr="00F8195A">
        <w:trPr>
          <w:trHeight w:hRule="exact" w:val="303"/>
        </w:trPr>
        <w:tc>
          <w:tcPr>
            <w:tcW w:w="1710" w:type="dxa"/>
            <w:gridSpan w:val="2"/>
          </w:tcPr>
          <w:p w14:paraId="2D764039" w14:textId="77777777" w:rsidR="00B572F6" w:rsidRPr="00D05149" w:rsidRDefault="00B572F6" w:rsidP="00B572F6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2"/>
            <w:vMerge w:val="restart"/>
          </w:tcPr>
          <w:p w14:paraId="2C8AA094" w14:textId="77777777" w:rsidR="00B572F6" w:rsidRPr="00D05149" w:rsidRDefault="00B572F6" w:rsidP="00B572F6">
            <w:pPr>
              <w:pStyle w:val="NameNumber"/>
            </w:pPr>
            <w:r>
              <w:t>Docent Specialist (animal ambassadors, teachers &amp; zoo guides) – Must maintain fam/individual membership, minimum 60hrs a year</w:t>
            </w:r>
          </w:p>
        </w:tc>
        <w:tc>
          <w:tcPr>
            <w:tcW w:w="1709" w:type="dxa"/>
          </w:tcPr>
          <w:p w14:paraId="5D3F0762" w14:textId="77777777" w:rsidR="00B572F6" w:rsidRPr="00D05149" w:rsidRDefault="00B572F6" w:rsidP="00B572F6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2"/>
            <w:vMerge w:val="restart"/>
            <w:shd w:val="clear" w:color="auto" w:fill="F2F2F2" w:themeFill="background1" w:themeFillShade="F2"/>
          </w:tcPr>
          <w:p w14:paraId="560B2E97" w14:textId="77777777" w:rsidR="00B572F6" w:rsidRPr="00D05149" w:rsidRDefault="00F8195A" w:rsidP="00B572F6">
            <w:pPr>
              <w:pStyle w:val="NameNumber"/>
            </w:pPr>
            <w:r>
              <w:t>Research Volunteer – Must conduct observations on grounds, complete UCLA extension course</w:t>
            </w:r>
          </w:p>
        </w:tc>
      </w:tr>
      <w:tr w:rsidR="00B572F6" w:rsidRPr="00372AA3" w14:paraId="0982CD31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5DEC6270" w14:textId="77777777" w:rsidR="00B572F6" w:rsidRPr="00D05149" w:rsidRDefault="00B572F6" w:rsidP="00B572F6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F2F2F2" w:themeFill="background1" w:themeFillShade="F2"/>
          </w:tcPr>
          <w:p w14:paraId="50894092" w14:textId="77777777" w:rsidR="00B572F6" w:rsidRPr="00D05149" w:rsidRDefault="00B572F6" w:rsidP="00B572F6">
            <w:pPr>
              <w:pStyle w:val="NameNumber"/>
            </w:pPr>
          </w:p>
        </w:tc>
        <w:tc>
          <w:tcPr>
            <w:tcW w:w="1709" w:type="dxa"/>
          </w:tcPr>
          <w:p w14:paraId="3C7F11BB" w14:textId="77777777" w:rsidR="00B572F6" w:rsidRPr="00D05149" w:rsidRDefault="00B572F6" w:rsidP="00B572F6">
            <w:pPr>
              <w:pStyle w:val="Time"/>
            </w:pPr>
          </w:p>
        </w:tc>
        <w:tc>
          <w:tcPr>
            <w:tcW w:w="4050" w:type="dxa"/>
            <w:gridSpan w:val="2"/>
            <w:vMerge/>
            <w:shd w:val="clear" w:color="auto" w:fill="F2F2F2" w:themeFill="background1" w:themeFillShade="F2"/>
          </w:tcPr>
          <w:p w14:paraId="71D813F7" w14:textId="77777777" w:rsidR="00B572F6" w:rsidRPr="00D05149" w:rsidRDefault="00B572F6" w:rsidP="00B572F6">
            <w:pPr>
              <w:pStyle w:val="NameNumber"/>
            </w:pPr>
          </w:p>
        </w:tc>
      </w:tr>
      <w:tr w:rsidR="00B572F6" w:rsidRPr="00372AA3" w14:paraId="50C1B8EE" w14:textId="77777777" w:rsidTr="00F8195A">
        <w:trPr>
          <w:trHeight w:hRule="exact" w:val="303"/>
        </w:trPr>
        <w:tc>
          <w:tcPr>
            <w:tcW w:w="1710" w:type="dxa"/>
            <w:gridSpan w:val="2"/>
          </w:tcPr>
          <w:p w14:paraId="7A0677FC" w14:textId="77777777" w:rsidR="00B572F6" w:rsidRPr="00D05149" w:rsidRDefault="00B572F6" w:rsidP="00B572F6">
            <w:pPr>
              <w:pStyle w:val="Time"/>
            </w:pPr>
          </w:p>
        </w:tc>
        <w:tc>
          <w:tcPr>
            <w:tcW w:w="4051" w:type="dxa"/>
            <w:gridSpan w:val="2"/>
            <w:vMerge/>
          </w:tcPr>
          <w:p w14:paraId="6535FEAC" w14:textId="77777777" w:rsidR="00B572F6" w:rsidRPr="00D05149" w:rsidRDefault="00B572F6" w:rsidP="00B572F6">
            <w:pPr>
              <w:pStyle w:val="NameNumber"/>
            </w:pPr>
          </w:p>
        </w:tc>
        <w:tc>
          <w:tcPr>
            <w:tcW w:w="1709" w:type="dxa"/>
          </w:tcPr>
          <w:p w14:paraId="6377FDB3" w14:textId="77777777" w:rsidR="00B572F6" w:rsidRPr="00D05149" w:rsidRDefault="00B572F6" w:rsidP="00B572F6">
            <w:pPr>
              <w:pStyle w:val="Time"/>
            </w:pPr>
          </w:p>
        </w:tc>
        <w:tc>
          <w:tcPr>
            <w:tcW w:w="4050" w:type="dxa"/>
            <w:gridSpan w:val="2"/>
            <w:vMerge/>
            <w:shd w:val="clear" w:color="auto" w:fill="F2F2F2" w:themeFill="background1" w:themeFillShade="F2"/>
          </w:tcPr>
          <w:p w14:paraId="0D4CA77A" w14:textId="77777777" w:rsidR="00B572F6" w:rsidRPr="00D05149" w:rsidRDefault="00B572F6" w:rsidP="00B572F6">
            <w:pPr>
              <w:pStyle w:val="NameNumber"/>
            </w:pPr>
          </w:p>
        </w:tc>
      </w:tr>
      <w:tr w:rsidR="00B572F6" w:rsidRPr="00372AA3" w14:paraId="72746F38" w14:textId="77777777" w:rsidTr="00F8195A">
        <w:trPr>
          <w:trHeight w:hRule="exact" w:val="303"/>
        </w:trPr>
        <w:tc>
          <w:tcPr>
            <w:tcW w:w="1710" w:type="dxa"/>
            <w:gridSpan w:val="2"/>
          </w:tcPr>
          <w:p w14:paraId="32E0527C" w14:textId="77777777" w:rsidR="00B572F6" w:rsidRPr="00D05149" w:rsidRDefault="00B572F6" w:rsidP="00B572F6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F2F2F2" w:themeFill="background1" w:themeFillShade="F2"/>
          </w:tcPr>
          <w:p w14:paraId="62C93896" w14:textId="77777777" w:rsidR="00B572F6" w:rsidRPr="00D05149" w:rsidRDefault="00B572F6" w:rsidP="00B572F6">
            <w:pPr>
              <w:pStyle w:val="NameNumber"/>
            </w:pPr>
          </w:p>
        </w:tc>
        <w:tc>
          <w:tcPr>
            <w:tcW w:w="1709" w:type="dxa"/>
          </w:tcPr>
          <w:p w14:paraId="5C8CAEA7" w14:textId="77777777" w:rsidR="00B572F6" w:rsidRPr="00D05149" w:rsidRDefault="00B572F6" w:rsidP="00B572F6">
            <w:pPr>
              <w:pStyle w:val="Time"/>
            </w:pPr>
            <w:r>
              <w:t>DEADLINE:</w:t>
            </w:r>
          </w:p>
        </w:tc>
        <w:tc>
          <w:tcPr>
            <w:tcW w:w="4050" w:type="dxa"/>
            <w:gridSpan w:val="2"/>
            <w:shd w:val="clear" w:color="auto" w:fill="auto"/>
          </w:tcPr>
          <w:p w14:paraId="1C15268B" w14:textId="77777777" w:rsidR="00B572F6" w:rsidRPr="00987BFB" w:rsidRDefault="00B572F6" w:rsidP="00B572F6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</w:tr>
      <w:tr w:rsidR="00B572F6" w:rsidRPr="00372AA3" w14:paraId="2AA13617" w14:textId="77777777" w:rsidTr="00F8195A">
        <w:trPr>
          <w:trHeight w:hRule="exact" w:val="303"/>
        </w:trPr>
        <w:tc>
          <w:tcPr>
            <w:tcW w:w="1710" w:type="dxa"/>
            <w:gridSpan w:val="2"/>
          </w:tcPr>
          <w:p w14:paraId="77DBB78B" w14:textId="77777777" w:rsidR="00B572F6" w:rsidRPr="00D05149" w:rsidRDefault="00B572F6" w:rsidP="00B572F6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431D479B" w14:textId="77777777" w:rsidR="00B572F6" w:rsidRPr="00987BFB" w:rsidRDefault="00B572F6" w:rsidP="00B572F6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</w:tcPr>
          <w:p w14:paraId="5550E5BE" w14:textId="77777777" w:rsidR="00B572F6" w:rsidRPr="00D05149" w:rsidRDefault="00B572F6" w:rsidP="00B572F6">
            <w:pPr>
              <w:pStyle w:val="Time"/>
            </w:pPr>
            <w:r>
              <w:t>LAST UPDATED:</w:t>
            </w:r>
          </w:p>
        </w:tc>
        <w:tc>
          <w:tcPr>
            <w:tcW w:w="4050" w:type="dxa"/>
            <w:gridSpan w:val="2"/>
            <w:shd w:val="clear" w:color="auto" w:fill="F2F2F2" w:themeFill="background1" w:themeFillShade="F2"/>
          </w:tcPr>
          <w:p w14:paraId="1B8A7B19" w14:textId="77777777" w:rsidR="00B572F6" w:rsidRPr="00D05149" w:rsidRDefault="00B572F6" w:rsidP="00B572F6">
            <w:pPr>
              <w:pStyle w:val="NameNumber"/>
            </w:pPr>
            <w:r>
              <w:t>10/10/23</w:t>
            </w:r>
          </w:p>
        </w:tc>
      </w:tr>
      <w:tr w:rsidR="00B572F6" w:rsidRPr="00372AA3" w14:paraId="44D2A6D5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05A4D931" w14:textId="77777777" w:rsidR="00B572F6" w:rsidRPr="00D05149" w:rsidRDefault="00B572F6" w:rsidP="00B572F6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202CCF32" w14:textId="77777777" w:rsidR="00B572F6" w:rsidRPr="00D05149" w:rsidRDefault="00B572F6" w:rsidP="00B572F6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721572F3" w14:textId="77777777" w:rsidR="00B572F6" w:rsidRPr="00D05149" w:rsidRDefault="00B572F6" w:rsidP="00B572F6">
            <w:pPr>
              <w:pStyle w:val="Time"/>
            </w:pPr>
          </w:p>
        </w:tc>
        <w:tc>
          <w:tcPr>
            <w:tcW w:w="4050" w:type="dxa"/>
            <w:gridSpan w:val="2"/>
            <w:shd w:val="clear" w:color="auto" w:fill="auto"/>
          </w:tcPr>
          <w:p w14:paraId="3BE7C08D" w14:textId="77777777" w:rsidR="00B572F6" w:rsidRPr="00D05149" w:rsidRDefault="00B572F6" w:rsidP="00B572F6">
            <w:pPr>
              <w:pStyle w:val="NameNumber"/>
            </w:pPr>
          </w:p>
        </w:tc>
      </w:tr>
      <w:tr w:rsidR="00B572F6" w:rsidRPr="00372AA3" w14:paraId="2ED85214" w14:textId="77777777" w:rsidTr="00160DAA">
        <w:trPr>
          <w:trHeight w:hRule="exact" w:val="524"/>
        </w:trPr>
        <w:tc>
          <w:tcPr>
            <w:tcW w:w="1710" w:type="dxa"/>
            <w:gridSpan w:val="2"/>
          </w:tcPr>
          <w:p w14:paraId="60570967" w14:textId="77777777" w:rsidR="00B572F6" w:rsidRPr="00372AA3" w:rsidRDefault="00B572F6" w:rsidP="00B572F6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2"/>
            <w:vAlign w:val="bottom"/>
          </w:tcPr>
          <w:p w14:paraId="06108DF6" w14:textId="77777777" w:rsidR="00B572F6" w:rsidRPr="00D05149" w:rsidRDefault="00B572F6" w:rsidP="00B572F6">
            <w:pPr>
              <w:pStyle w:val="DayoftheWeek"/>
            </w:pPr>
            <w:r>
              <w:t>Los Angeles Zoo</w:t>
            </w:r>
          </w:p>
        </w:tc>
        <w:tc>
          <w:tcPr>
            <w:tcW w:w="1709" w:type="dxa"/>
            <w:vAlign w:val="bottom"/>
          </w:tcPr>
          <w:p w14:paraId="4422CC2A" w14:textId="77777777" w:rsidR="00B572F6" w:rsidRPr="00372AA3" w:rsidRDefault="00B572F6" w:rsidP="00B572F6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2"/>
            <w:vAlign w:val="bottom"/>
          </w:tcPr>
          <w:p w14:paraId="05FF5123" w14:textId="77777777" w:rsidR="00B572F6" w:rsidRPr="00E73A5C" w:rsidRDefault="00F8195A" w:rsidP="00B572F6">
            <w:pPr>
              <w:pStyle w:val="DayoftheWeek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 County Parks &amp; Recreation</w:t>
            </w:r>
          </w:p>
        </w:tc>
      </w:tr>
      <w:tr w:rsidR="00B572F6" w:rsidRPr="00372AA3" w14:paraId="1C253616" w14:textId="77777777" w:rsidTr="00160DAA">
        <w:trPr>
          <w:trHeight w:hRule="exact" w:val="288"/>
        </w:trPr>
        <w:tc>
          <w:tcPr>
            <w:tcW w:w="1710" w:type="dxa"/>
            <w:gridSpan w:val="2"/>
          </w:tcPr>
          <w:p w14:paraId="3BD1A31B" w14:textId="77777777" w:rsidR="00B572F6" w:rsidRPr="00372AA3" w:rsidRDefault="00B572F6" w:rsidP="00B572F6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072C7" w:themeFill="accent2"/>
          </w:tcPr>
          <w:p w14:paraId="746B147A" w14:textId="77777777" w:rsidR="00B572F6" w:rsidRPr="00D05149" w:rsidRDefault="00B572F6" w:rsidP="00B572F6">
            <w:pPr>
              <w:pStyle w:val="ColumnHeading"/>
            </w:pPr>
          </w:p>
        </w:tc>
        <w:tc>
          <w:tcPr>
            <w:tcW w:w="1910" w:type="dxa"/>
            <w:shd w:val="clear" w:color="auto" w:fill="0072C7" w:themeFill="accent2"/>
          </w:tcPr>
          <w:p w14:paraId="4AFD8C13" w14:textId="77777777" w:rsidR="00B572F6" w:rsidRPr="00D05149" w:rsidRDefault="00B572F6" w:rsidP="00B572F6">
            <w:pPr>
              <w:pStyle w:val="ColumnHeading"/>
            </w:pPr>
          </w:p>
        </w:tc>
        <w:tc>
          <w:tcPr>
            <w:tcW w:w="1709" w:type="dxa"/>
          </w:tcPr>
          <w:p w14:paraId="7BF38333" w14:textId="77777777" w:rsidR="00B572F6" w:rsidRPr="00372AA3" w:rsidRDefault="00B572F6" w:rsidP="00B572F6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0072C7" w:themeFill="accent2"/>
          </w:tcPr>
          <w:p w14:paraId="47FD349C" w14:textId="77777777" w:rsidR="00B572F6" w:rsidRPr="00D05149" w:rsidRDefault="00B572F6" w:rsidP="00B572F6">
            <w:pPr>
              <w:pStyle w:val="ColumnHeading"/>
            </w:pPr>
          </w:p>
        </w:tc>
        <w:tc>
          <w:tcPr>
            <w:tcW w:w="1911" w:type="dxa"/>
            <w:shd w:val="clear" w:color="auto" w:fill="0072C7" w:themeFill="accent2"/>
          </w:tcPr>
          <w:p w14:paraId="57D832E4" w14:textId="77777777" w:rsidR="00B572F6" w:rsidRPr="00D05149" w:rsidRDefault="00B572F6" w:rsidP="00B572F6">
            <w:pPr>
              <w:pStyle w:val="ColumnHeading"/>
            </w:pPr>
          </w:p>
        </w:tc>
      </w:tr>
      <w:tr w:rsidR="00B572F6" w:rsidRPr="00372AA3" w14:paraId="3D3CD63D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5A98BAFD" w14:textId="77777777" w:rsidR="00B572F6" w:rsidRPr="00D05149" w:rsidRDefault="00B572F6" w:rsidP="00B572F6">
            <w:pPr>
              <w:pStyle w:val="Time"/>
            </w:pPr>
            <w:r>
              <w:t>CITY:</w:t>
            </w:r>
          </w:p>
        </w:tc>
        <w:tc>
          <w:tcPr>
            <w:tcW w:w="2141" w:type="dxa"/>
          </w:tcPr>
          <w:p w14:paraId="304A6350" w14:textId="77777777" w:rsidR="00B572F6" w:rsidRPr="00D05149" w:rsidRDefault="00B572F6" w:rsidP="00B572F6">
            <w:pPr>
              <w:pStyle w:val="NameNumber"/>
            </w:pPr>
            <w:r>
              <w:t>Los Angeles</w:t>
            </w:r>
          </w:p>
        </w:tc>
        <w:tc>
          <w:tcPr>
            <w:tcW w:w="1910" w:type="dxa"/>
          </w:tcPr>
          <w:p w14:paraId="30D0C104" w14:textId="77777777" w:rsidR="00B572F6" w:rsidRPr="00D05149" w:rsidRDefault="00B572F6" w:rsidP="00B572F6">
            <w:pPr>
              <w:pStyle w:val="NameNumber"/>
            </w:pPr>
          </w:p>
        </w:tc>
        <w:tc>
          <w:tcPr>
            <w:tcW w:w="1709" w:type="dxa"/>
          </w:tcPr>
          <w:p w14:paraId="53897ED5" w14:textId="77777777" w:rsidR="00B572F6" w:rsidRPr="00D05149" w:rsidRDefault="00B572F6" w:rsidP="00B572F6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2"/>
          </w:tcPr>
          <w:p w14:paraId="5CD39D0D" w14:textId="77777777" w:rsidR="00B572F6" w:rsidRPr="00D05149" w:rsidRDefault="00F8195A" w:rsidP="00B572F6">
            <w:pPr>
              <w:pStyle w:val="NameNumber"/>
            </w:pPr>
            <w:r>
              <w:t>Multiple Locations</w:t>
            </w:r>
          </w:p>
        </w:tc>
      </w:tr>
      <w:tr w:rsidR="00F8195A" w:rsidRPr="00372AA3" w14:paraId="7EFBC579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61F3A5D2" w14:textId="77777777" w:rsidR="00F8195A" w:rsidRPr="00D05149" w:rsidRDefault="00F8195A" w:rsidP="00B572F6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5B2D43F3" w14:textId="77777777" w:rsidR="00F8195A" w:rsidRPr="00D05149" w:rsidRDefault="00000000" w:rsidP="00B572F6">
            <w:pPr>
              <w:pStyle w:val="NameNumber"/>
            </w:pPr>
            <w:hyperlink r:id="rId26" w:history="1">
              <w:r w:rsidR="00F8195A" w:rsidRPr="00E1789B">
                <w:rPr>
                  <w:rStyle w:val="Hyperlink"/>
                </w:rPr>
                <w:t>volunteers@lazoo.org</w:t>
              </w:r>
            </w:hyperlink>
            <w:r w:rsidR="00F8195A">
              <w:t xml:space="preserve"> / (323) 522-9355</w:t>
            </w:r>
          </w:p>
        </w:tc>
        <w:tc>
          <w:tcPr>
            <w:tcW w:w="1709" w:type="dxa"/>
          </w:tcPr>
          <w:p w14:paraId="7294B93C" w14:textId="77777777" w:rsidR="00F8195A" w:rsidRPr="00D05149" w:rsidRDefault="00F8195A" w:rsidP="00B572F6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2"/>
            <w:vMerge w:val="restart"/>
            <w:shd w:val="clear" w:color="auto" w:fill="F2F2F2" w:themeFill="background1" w:themeFillShade="F2"/>
          </w:tcPr>
          <w:p w14:paraId="4E932B95" w14:textId="77777777" w:rsidR="00F8195A" w:rsidRPr="00D05149" w:rsidRDefault="00F8195A" w:rsidP="00B572F6">
            <w:pPr>
              <w:pStyle w:val="NameNumber"/>
            </w:pPr>
            <w:r>
              <w:t xml:space="preserve">Brian Mejia (626) 588-5125 / </w:t>
            </w:r>
            <w:hyperlink r:id="rId27" w:history="1">
              <w:r w:rsidRPr="00E1789B">
                <w:rPr>
                  <w:rStyle w:val="Hyperlink"/>
                </w:rPr>
                <w:t>volunteers@parks.lacounty.gov</w:t>
              </w:r>
            </w:hyperlink>
            <w:r>
              <w:t xml:space="preserve"> / (213) 351-8986</w:t>
            </w:r>
          </w:p>
        </w:tc>
      </w:tr>
      <w:tr w:rsidR="00F8195A" w:rsidRPr="00372AA3" w14:paraId="3EF22BC2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1BD3A4B3" w14:textId="77777777" w:rsidR="00F8195A" w:rsidRPr="00D05149" w:rsidRDefault="00F8195A" w:rsidP="00B572F6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2"/>
          </w:tcPr>
          <w:p w14:paraId="216236AE" w14:textId="77777777" w:rsidR="00F8195A" w:rsidRPr="00D05149" w:rsidRDefault="00F8195A" w:rsidP="00B572F6">
            <w:pPr>
              <w:pStyle w:val="NameNumber"/>
            </w:pPr>
            <w:r>
              <w:t>15+</w:t>
            </w:r>
          </w:p>
          <w:p w14:paraId="4FD867E8" w14:textId="77777777" w:rsidR="00F8195A" w:rsidRPr="00D05149" w:rsidRDefault="00000000" w:rsidP="00B572F6">
            <w:pPr>
              <w:pStyle w:val="NameNumber"/>
            </w:pPr>
            <w:hyperlink r:id="rId28" w:history="1"/>
            <w:r w:rsidR="00F8195A">
              <w:t xml:space="preserve"> </w:t>
            </w:r>
          </w:p>
        </w:tc>
        <w:tc>
          <w:tcPr>
            <w:tcW w:w="1709" w:type="dxa"/>
          </w:tcPr>
          <w:p w14:paraId="3C17200D" w14:textId="77777777" w:rsidR="00F8195A" w:rsidRPr="00D05149" w:rsidRDefault="00F8195A" w:rsidP="00B572F6">
            <w:pPr>
              <w:pStyle w:val="Time"/>
            </w:pPr>
          </w:p>
        </w:tc>
        <w:tc>
          <w:tcPr>
            <w:tcW w:w="4050" w:type="dxa"/>
            <w:gridSpan w:val="2"/>
            <w:vMerge/>
          </w:tcPr>
          <w:p w14:paraId="5E35545C" w14:textId="77777777" w:rsidR="00F8195A" w:rsidRPr="00D05149" w:rsidRDefault="00F8195A" w:rsidP="00B572F6">
            <w:pPr>
              <w:pStyle w:val="NameNumber"/>
            </w:pPr>
          </w:p>
        </w:tc>
      </w:tr>
      <w:tr w:rsidR="00F8195A" w:rsidRPr="00372AA3" w14:paraId="259E1127" w14:textId="77777777" w:rsidTr="00F8195A">
        <w:trPr>
          <w:trHeight w:hRule="exact" w:val="303"/>
        </w:trPr>
        <w:tc>
          <w:tcPr>
            <w:tcW w:w="1710" w:type="dxa"/>
            <w:gridSpan w:val="2"/>
          </w:tcPr>
          <w:p w14:paraId="6B857F40" w14:textId="77777777" w:rsidR="00F8195A" w:rsidRDefault="00F8195A" w:rsidP="00B572F6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2"/>
            <w:vMerge w:val="restart"/>
            <w:shd w:val="clear" w:color="auto" w:fill="F2F2F2" w:themeFill="background1" w:themeFillShade="F2"/>
          </w:tcPr>
          <w:p w14:paraId="7B6FA8EA" w14:textId="77777777" w:rsidR="00F8195A" w:rsidRDefault="00000000" w:rsidP="00B572F6">
            <w:pPr>
              <w:pStyle w:val="NameNumber"/>
            </w:pPr>
            <w:hyperlink r:id="rId29" w:history="1">
              <w:r w:rsidR="00F8195A" w:rsidRPr="00E1789B">
                <w:rPr>
                  <w:rStyle w:val="Hyperlink"/>
                </w:rPr>
                <w:t>www.lazoo.org/join-our-community/volunteers/</w:t>
              </w:r>
            </w:hyperlink>
            <w:r w:rsidR="00F8195A">
              <w:t xml:space="preserve"> </w:t>
            </w:r>
          </w:p>
          <w:p w14:paraId="05B02427" w14:textId="77777777" w:rsidR="00F8195A" w:rsidRPr="00D05149" w:rsidRDefault="00F8195A" w:rsidP="00B572F6">
            <w:pPr>
              <w:pStyle w:val="NameNumber"/>
            </w:pPr>
          </w:p>
        </w:tc>
        <w:tc>
          <w:tcPr>
            <w:tcW w:w="1709" w:type="dxa"/>
          </w:tcPr>
          <w:p w14:paraId="5167AB7B" w14:textId="77777777" w:rsidR="00F8195A" w:rsidRPr="00D05149" w:rsidRDefault="00F8195A" w:rsidP="00B572F6">
            <w:pPr>
              <w:pStyle w:val="Time"/>
            </w:pPr>
          </w:p>
        </w:tc>
        <w:tc>
          <w:tcPr>
            <w:tcW w:w="4050" w:type="dxa"/>
            <w:gridSpan w:val="2"/>
            <w:vMerge/>
          </w:tcPr>
          <w:p w14:paraId="112A7A2F" w14:textId="77777777" w:rsidR="00F8195A" w:rsidRPr="00D05149" w:rsidRDefault="00F8195A" w:rsidP="00B572F6">
            <w:pPr>
              <w:pStyle w:val="NameNumber"/>
            </w:pPr>
          </w:p>
        </w:tc>
      </w:tr>
      <w:tr w:rsidR="00B572F6" w:rsidRPr="00372AA3" w14:paraId="14E0EACB" w14:textId="77777777" w:rsidTr="00F8195A">
        <w:trPr>
          <w:trHeight w:hRule="exact" w:val="303"/>
        </w:trPr>
        <w:tc>
          <w:tcPr>
            <w:tcW w:w="1710" w:type="dxa"/>
            <w:gridSpan w:val="2"/>
          </w:tcPr>
          <w:p w14:paraId="3C04C1DC" w14:textId="77777777" w:rsidR="00B572F6" w:rsidRPr="00D05149" w:rsidRDefault="00B572F6" w:rsidP="00B572F6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F2F2F2" w:themeFill="background1" w:themeFillShade="F2"/>
          </w:tcPr>
          <w:p w14:paraId="1D8DF3B5" w14:textId="77777777" w:rsidR="00B572F6" w:rsidRPr="00D05149" w:rsidRDefault="00B572F6" w:rsidP="00B572F6">
            <w:pPr>
              <w:pStyle w:val="NameNumber"/>
            </w:pPr>
          </w:p>
        </w:tc>
        <w:tc>
          <w:tcPr>
            <w:tcW w:w="1709" w:type="dxa"/>
          </w:tcPr>
          <w:p w14:paraId="69CB37F9" w14:textId="77777777" w:rsidR="00B572F6" w:rsidRPr="00D05149" w:rsidRDefault="00F8195A" w:rsidP="00B572F6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2"/>
            <w:shd w:val="clear" w:color="auto" w:fill="auto"/>
          </w:tcPr>
          <w:p w14:paraId="342F47C4" w14:textId="77777777" w:rsidR="00B572F6" w:rsidRPr="00D05149" w:rsidRDefault="009A6E44" w:rsidP="00F8195A">
            <w:pPr>
              <w:pStyle w:val="NameNumber"/>
            </w:pPr>
            <w:r>
              <w:t>14</w:t>
            </w:r>
            <w:r w:rsidR="00F8195A">
              <w:t>+</w:t>
            </w:r>
          </w:p>
        </w:tc>
      </w:tr>
      <w:tr w:rsidR="00160DAA" w:rsidRPr="00372AA3" w14:paraId="2C839397" w14:textId="77777777" w:rsidTr="00F8195A">
        <w:trPr>
          <w:trHeight w:hRule="exact" w:val="303"/>
        </w:trPr>
        <w:tc>
          <w:tcPr>
            <w:tcW w:w="1710" w:type="dxa"/>
            <w:gridSpan w:val="2"/>
          </w:tcPr>
          <w:p w14:paraId="139C3741" w14:textId="77777777" w:rsidR="00160DAA" w:rsidRPr="00D05149" w:rsidRDefault="00160DAA" w:rsidP="00B572F6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2"/>
            <w:vMerge w:val="restart"/>
            <w:shd w:val="clear" w:color="auto" w:fill="auto"/>
          </w:tcPr>
          <w:p w14:paraId="6B00735B" w14:textId="77777777" w:rsidR="00160DAA" w:rsidRPr="00D05149" w:rsidRDefault="00160DAA" w:rsidP="00B572F6">
            <w:pPr>
              <w:pStyle w:val="NameNumber"/>
            </w:pPr>
            <w:r>
              <w:t>Docent Volunteer (animal ambassadors &amp; zoo guides) – Minimum of 60hrs a year</w:t>
            </w:r>
          </w:p>
        </w:tc>
        <w:tc>
          <w:tcPr>
            <w:tcW w:w="1709" w:type="dxa"/>
          </w:tcPr>
          <w:p w14:paraId="0B56537C" w14:textId="77777777" w:rsidR="00160DAA" w:rsidRPr="00D05149" w:rsidRDefault="00160DAA" w:rsidP="00B572F6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2"/>
            <w:shd w:val="clear" w:color="auto" w:fill="F2F2F2" w:themeFill="background1" w:themeFillShade="F2"/>
          </w:tcPr>
          <w:p w14:paraId="09CD8568" w14:textId="77777777" w:rsidR="00160DAA" w:rsidRPr="00D05149" w:rsidRDefault="00000000" w:rsidP="009A6E44">
            <w:pPr>
              <w:pStyle w:val="NameNumber"/>
            </w:pPr>
            <w:hyperlink r:id="rId30" w:history="1">
              <w:r w:rsidR="00160DAA" w:rsidRPr="00E1789B">
                <w:rPr>
                  <w:rStyle w:val="Hyperlink"/>
                </w:rPr>
                <w:t>http://parks.lacounty.gov/volunteers/</w:t>
              </w:r>
            </w:hyperlink>
            <w:r w:rsidR="00160DAA">
              <w:t xml:space="preserve"> </w:t>
            </w:r>
          </w:p>
        </w:tc>
      </w:tr>
      <w:tr w:rsidR="00160DAA" w:rsidRPr="00372AA3" w14:paraId="27CBD94E" w14:textId="77777777" w:rsidTr="00F8195A">
        <w:trPr>
          <w:trHeight w:hRule="exact" w:val="303"/>
        </w:trPr>
        <w:tc>
          <w:tcPr>
            <w:tcW w:w="1710" w:type="dxa"/>
            <w:gridSpan w:val="2"/>
          </w:tcPr>
          <w:p w14:paraId="4EC1D328" w14:textId="77777777" w:rsidR="00160DAA" w:rsidRPr="00D05149" w:rsidRDefault="00160DAA" w:rsidP="00B572F6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7CCE946C" w14:textId="77777777" w:rsidR="00160DAA" w:rsidRPr="00D05149" w:rsidRDefault="00160DAA" w:rsidP="00B572F6">
            <w:pPr>
              <w:pStyle w:val="NameNumber"/>
            </w:pPr>
          </w:p>
        </w:tc>
        <w:tc>
          <w:tcPr>
            <w:tcW w:w="1709" w:type="dxa"/>
          </w:tcPr>
          <w:p w14:paraId="1C20ECD8" w14:textId="77777777" w:rsidR="00160DAA" w:rsidRPr="00D05149" w:rsidRDefault="00160DAA" w:rsidP="00B572F6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2"/>
            <w:vMerge w:val="restart"/>
            <w:shd w:val="clear" w:color="auto" w:fill="F2F2F2" w:themeFill="background1" w:themeFillShade="F2"/>
          </w:tcPr>
          <w:p w14:paraId="362AECD1" w14:textId="77777777" w:rsidR="00160DAA" w:rsidRPr="00D05149" w:rsidRDefault="00160DAA" w:rsidP="00B572F6">
            <w:pPr>
              <w:pStyle w:val="NameNumber"/>
            </w:pPr>
            <w:r>
              <w:t>Assist in different programs:  athletics, after school programs &amp; general park operations. Mandatory orientation</w:t>
            </w:r>
          </w:p>
        </w:tc>
      </w:tr>
      <w:tr w:rsidR="00160DAA" w:rsidRPr="00372AA3" w14:paraId="29750484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525C54D6" w14:textId="77777777" w:rsidR="00160DAA" w:rsidRPr="00D05149" w:rsidRDefault="00160DAA" w:rsidP="00160DAA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3B2F64DE" w14:textId="77777777" w:rsidR="00160DAA" w:rsidRPr="00987BFB" w:rsidRDefault="00160DAA" w:rsidP="00160DAA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</w:tcPr>
          <w:p w14:paraId="243D6B4C" w14:textId="77777777" w:rsidR="00160DAA" w:rsidRPr="00D05149" w:rsidRDefault="00160DAA" w:rsidP="00160DAA">
            <w:pPr>
              <w:pStyle w:val="NameNumber"/>
            </w:pPr>
          </w:p>
        </w:tc>
        <w:tc>
          <w:tcPr>
            <w:tcW w:w="4050" w:type="dxa"/>
            <w:gridSpan w:val="2"/>
            <w:vMerge/>
            <w:shd w:val="clear" w:color="auto" w:fill="F2F2F2" w:themeFill="background1" w:themeFillShade="F2"/>
          </w:tcPr>
          <w:p w14:paraId="634A037F" w14:textId="77777777" w:rsidR="00160DAA" w:rsidRPr="00D05149" w:rsidRDefault="00160DAA" w:rsidP="00160DAA">
            <w:pPr>
              <w:pStyle w:val="NameNumber"/>
            </w:pPr>
          </w:p>
        </w:tc>
      </w:tr>
      <w:tr w:rsidR="00160DAA" w:rsidRPr="00372AA3" w14:paraId="66EE4C1D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093B0C94" w14:textId="77777777" w:rsidR="00160DAA" w:rsidRDefault="00160DAA" w:rsidP="00160DAA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395E4E53" w14:textId="77777777" w:rsidR="00160DAA" w:rsidRPr="00D05149" w:rsidRDefault="00160DAA" w:rsidP="00160DAA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71EFA7B5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0" w:type="dxa"/>
            <w:gridSpan w:val="2"/>
            <w:vMerge/>
            <w:shd w:val="clear" w:color="auto" w:fill="auto"/>
          </w:tcPr>
          <w:p w14:paraId="1201B7A1" w14:textId="77777777" w:rsidR="00160DAA" w:rsidRPr="00D05149" w:rsidRDefault="00160DAA" w:rsidP="00160DAA">
            <w:pPr>
              <w:pStyle w:val="NameNumber"/>
            </w:pPr>
          </w:p>
        </w:tc>
      </w:tr>
      <w:tr w:rsidR="00160DAA" w:rsidRPr="00372AA3" w14:paraId="4DB244F8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5EEAF051" w14:textId="77777777" w:rsidR="00160DAA" w:rsidRDefault="00160DAA" w:rsidP="00160DAA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76122FF6" w14:textId="77777777" w:rsidR="00160DAA" w:rsidRPr="00D05149" w:rsidRDefault="00160DAA" w:rsidP="00160DAA">
            <w:pPr>
              <w:pStyle w:val="NameNumber"/>
            </w:pPr>
          </w:p>
        </w:tc>
        <w:tc>
          <w:tcPr>
            <w:tcW w:w="1709" w:type="dxa"/>
          </w:tcPr>
          <w:p w14:paraId="32C6D6B8" w14:textId="77777777" w:rsidR="00160DAA" w:rsidRPr="00D05149" w:rsidRDefault="00160DAA" w:rsidP="00160DAA">
            <w:pPr>
              <w:pStyle w:val="Time"/>
            </w:pPr>
            <w:r>
              <w:t>DEADLINE:</w:t>
            </w:r>
          </w:p>
        </w:tc>
        <w:tc>
          <w:tcPr>
            <w:tcW w:w="4050" w:type="dxa"/>
            <w:gridSpan w:val="2"/>
            <w:shd w:val="clear" w:color="auto" w:fill="auto"/>
          </w:tcPr>
          <w:p w14:paraId="11282F7B" w14:textId="77777777" w:rsidR="00160DAA" w:rsidRPr="00987BFB" w:rsidRDefault="00160DAA" w:rsidP="00160DAA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</w:tr>
      <w:tr w:rsidR="00160DAA" w:rsidRPr="00372AA3" w14:paraId="61886D38" w14:textId="77777777" w:rsidTr="009A6E44">
        <w:trPr>
          <w:trHeight w:hRule="exact" w:val="303"/>
        </w:trPr>
        <w:tc>
          <w:tcPr>
            <w:tcW w:w="1710" w:type="dxa"/>
            <w:gridSpan w:val="2"/>
          </w:tcPr>
          <w:p w14:paraId="4B0CBC47" w14:textId="77777777" w:rsidR="00160DAA" w:rsidRDefault="00160DAA" w:rsidP="00160DAA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429FD5FF" w14:textId="77777777" w:rsidR="00160DAA" w:rsidRDefault="00160DAA" w:rsidP="00160DAA">
            <w:pPr>
              <w:pStyle w:val="NameNumber"/>
            </w:pPr>
          </w:p>
        </w:tc>
        <w:tc>
          <w:tcPr>
            <w:tcW w:w="1709" w:type="dxa"/>
          </w:tcPr>
          <w:p w14:paraId="08E16830" w14:textId="77777777" w:rsidR="00160DAA" w:rsidRDefault="00160DAA" w:rsidP="00160DAA">
            <w:pPr>
              <w:pStyle w:val="Time"/>
            </w:pPr>
            <w:r>
              <w:t>LAST UPDATED:</w:t>
            </w:r>
          </w:p>
        </w:tc>
        <w:tc>
          <w:tcPr>
            <w:tcW w:w="4050" w:type="dxa"/>
            <w:gridSpan w:val="2"/>
            <w:shd w:val="clear" w:color="auto" w:fill="F2F2F2" w:themeFill="background1" w:themeFillShade="F2"/>
          </w:tcPr>
          <w:p w14:paraId="4A66B707" w14:textId="77777777" w:rsidR="00160DAA" w:rsidRDefault="00160DAA" w:rsidP="00160DAA">
            <w:pPr>
              <w:pStyle w:val="NameNumber"/>
            </w:pPr>
            <w:r>
              <w:t>10/10/23</w:t>
            </w:r>
          </w:p>
        </w:tc>
      </w:tr>
      <w:tr w:rsidR="00160DAA" w:rsidRPr="00372AA3" w14:paraId="11DB5FF4" w14:textId="77777777" w:rsidTr="00160DAA">
        <w:trPr>
          <w:trHeight w:hRule="exact" w:val="572"/>
        </w:trPr>
        <w:tc>
          <w:tcPr>
            <w:tcW w:w="1710" w:type="dxa"/>
            <w:gridSpan w:val="2"/>
          </w:tcPr>
          <w:p w14:paraId="49D2E9D7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1" w:type="dxa"/>
            <w:gridSpan w:val="2"/>
            <w:vAlign w:val="bottom"/>
          </w:tcPr>
          <w:p w14:paraId="3B61B78B" w14:textId="77777777" w:rsidR="00160DAA" w:rsidRPr="00D05149" w:rsidRDefault="00160DAA" w:rsidP="00160DAA">
            <w:pPr>
              <w:pStyle w:val="DayoftheWeek"/>
            </w:pPr>
            <w:r>
              <w:t>Los Angeles Zoo</w:t>
            </w:r>
          </w:p>
        </w:tc>
        <w:tc>
          <w:tcPr>
            <w:tcW w:w="1709" w:type="dxa"/>
            <w:vAlign w:val="bottom"/>
          </w:tcPr>
          <w:p w14:paraId="2ECB328D" w14:textId="77777777" w:rsidR="00160DAA" w:rsidRPr="00372AA3" w:rsidRDefault="00160DAA" w:rsidP="00160DAA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2"/>
            <w:vAlign w:val="bottom"/>
          </w:tcPr>
          <w:p w14:paraId="445F2A02" w14:textId="77777777" w:rsidR="00160DAA" w:rsidRPr="00D05149" w:rsidRDefault="00160DAA" w:rsidP="00160DAA">
            <w:pPr>
              <w:pStyle w:val="DayoftheWeek"/>
            </w:pPr>
            <w:r>
              <w:t>Tree People</w:t>
            </w:r>
          </w:p>
        </w:tc>
      </w:tr>
      <w:tr w:rsidR="00160DAA" w:rsidRPr="00372AA3" w14:paraId="4FACB203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27FCC339" w14:textId="77777777" w:rsidR="00160DAA" w:rsidRPr="00372AA3" w:rsidRDefault="00160DAA" w:rsidP="00160DAA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D1D51" w:themeFill="accent3"/>
          </w:tcPr>
          <w:p w14:paraId="26DA224C" w14:textId="77777777" w:rsidR="00160DAA" w:rsidRPr="00D05149" w:rsidRDefault="00160DAA" w:rsidP="00160DAA">
            <w:pPr>
              <w:pStyle w:val="ColumnHeading"/>
            </w:pPr>
          </w:p>
        </w:tc>
        <w:tc>
          <w:tcPr>
            <w:tcW w:w="1910" w:type="dxa"/>
            <w:shd w:val="clear" w:color="auto" w:fill="0D1D51" w:themeFill="accent3"/>
          </w:tcPr>
          <w:p w14:paraId="1962871E" w14:textId="77777777" w:rsidR="00160DAA" w:rsidRPr="00D05149" w:rsidRDefault="00160DAA" w:rsidP="00160DAA">
            <w:pPr>
              <w:pStyle w:val="ColumnHeading"/>
            </w:pPr>
          </w:p>
        </w:tc>
        <w:tc>
          <w:tcPr>
            <w:tcW w:w="1709" w:type="dxa"/>
          </w:tcPr>
          <w:p w14:paraId="73E644A4" w14:textId="77777777" w:rsidR="00160DAA" w:rsidRPr="00372AA3" w:rsidRDefault="00160DAA" w:rsidP="00160DAA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0D1D51" w:themeFill="accent3"/>
          </w:tcPr>
          <w:p w14:paraId="63E43100" w14:textId="77777777" w:rsidR="00160DAA" w:rsidRPr="00D05149" w:rsidRDefault="00160DAA" w:rsidP="00160DAA">
            <w:pPr>
              <w:pStyle w:val="ColumnHeading"/>
            </w:pPr>
          </w:p>
        </w:tc>
        <w:tc>
          <w:tcPr>
            <w:tcW w:w="1911" w:type="dxa"/>
            <w:shd w:val="clear" w:color="auto" w:fill="0D1D51" w:themeFill="accent3"/>
          </w:tcPr>
          <w:p w14:paraId="4438BCB8" w14:textId="77777777" w:rsidR="00160DAA" w:rsidRPr="00D05149" w:rsidRDefault="00160DAA" w:rsidP="00160DAA">
            <w:pPr>
              <w:pStyle w:val="ColumnHeading"/>
            </w:pPr>
          </w:p>
        </w:tc>
      </w:tr>
      <w:tr w:rsidR="00160DAA" w:rsidRPr="00372AA3" w14:paraId="42483058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2F360EC2" w14:textId="77777777" w:rsidR="00160DAA" w:rsidRPr="00D05149" w:rsidRDefault="00160DAA" w:rsidP="00160DAA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2"/>
          </w:tcPr>
          <w:p w14:paraId="47E0F102" w14:textId="77777777" w:rsidR="00160DAA" w:rsidRPr="00D05149" w:rsidRDefault="00160DAA" w:rsidP="00160DAA">
            <w:pPr>
              <w:pStyle w:val="NameNumber"/>
            </w:pPr>
            <w:r>
              <w:t>Los Angeles</w:t>
            </w:r>
          </w:p>
        </w:tc>
        <w:tc>
          <w:tcPr>
            <w:tcW w:w="1709" w:type="dxa"/>
          </w:tcPr>
          <w:p w14:paraId="1B8AACF9" w14:textId="77777777" w:rsidR="00160DAA" w:rsidRPr="00D05149" w:rsidRDefault="00160DAA" w:rsidP="00160DAA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2"/>
          </w:tcPr>
          <w:p w14:paraId="321A9EBB" w14:textId="77777777" w:rsidR="00160DAA" w:rsidRPr="00D05149" w:rsidRDefault="00160DAA" w:rsidP="00160DAA">
            <w:pPr>
              <w:pStyle w:val="NameNumber"/>
            </w:pPr>
            <w:r>
              <w:t>Multiple Locations</w:t>
            </w:r>
          </w:p>
        </w:tc>
      </w:tr>
      <w:tr w:rsidR="00160DAA" w:rsidRPr="00372AA3" w14:paraId="1DDCF5D0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66737396" w14:textId="77777777" w:rsidR="00160DAA" w:rsidRPr="00D05149" w:rsidRDefault="00160DAA" w:rsidP="00160DAA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7626369A" w14:textId="77777777" w:rsidR="00160DAA" w:rsidRPr="00D05149" w:rsidRDefault="00000000" w:rsidP="00160DAA">
            <w:pPr>
              <w:pStyle w:val="NameNumber"/>
            </w:pPr>
            <w:hyperlink r:id="rId31" w:history="1">
              <w:r w:rsidR="00160DAA" w:rsidRPr="00E1789B">
                <w:rPr>
                  <w:rStyle w:val="Hyperlink"/>
                </w:rPr>
                <w:t>volunteers@lazoo.org</w:t>
              </w:r>
            </w:hyperlink>
            <w:r w:rsidR="00160DAA">
              <w:t xml:space="preserve"> / (323) 522-9355</w:t>
            </w:r>
          </w:p>
        </w:tc>
        <w:tc>
          <w:tcPr>
            <w:tcW w:w="1709" w:type="dxa"/>
          </w:tcPr>
          <w:p w14:paraId="3309AE7A" w14:textId="77777777" w:rsidR="00160DAA" w:rsidRPr="00D05149" w:rsidRDefault="00160DAA" w:rsidP="00160DAA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2"/>
            <w:shd w:val="clear" w:color="auto" w:fill="F2F2F2" w:themeFill="background1" w:themeFillShade="F2"/>
          </w:tcPr>
          <w:p w14:paraId="157753F7" w14:textId="77777777" w:rsidR="00160DAA" w:rsidRPr="00D05149" w:rsidRDefault="00160DAA" w:rsidP="00160DAA">
            <w:pPr>
              <w:pStyle w:val="NameNumber"/>
            </w:pPr>
            <w:r>
              <w:t xml:space="preserve">Apply Online / </w:t>
            </w:r>
            <w:hyperlink r:id="rId32" w:history="1">
              <w:r w:rsidRPr="00E1789B">
                <w:rPr>
                  <w:rStyle w:val="Hyperlink"/>
                </w:rPr>
                <w:t>volunteer@treepeople.org</w:t>
              </w:r>
            </w:hyperlink>
            <w:r>
              <w:t xml:space="preserve"> </w:t>
            </w:r>
          </w:p>
        </w:tc>
      </w:tr>
      <w:tr w:rsidR="00160DAA" w:rsidRPr="00372AA3" w14:paraId="48DEEB9A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40CEE030" w14:textId="77777777" w:rsidR="00160DAA" w:rsidRPr="00D05149" w:rsidRDefault="00160DAA" w:rsidP="00160DAA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2"/>
          </w:tcPr>
          <w:p w14:paraId="5B7B710B" w14:textId="77777777" w:rsidR="00160DAA" w:rsidRPr="00D05149" w:rsidRDefault="00160DAA" w:rsidP="00160DAA">
            <w:pPr>
              <w:pStyle w:val="NameNumber"/>
            </w:pPr>
            <w:r>
              <w:t>16+</w:t>
            </w:r>
          </w:p>
        </w:tc>
        <w:tc>
          <w:tcPr>
            <w:tcW w:w="1709" w:type="dxa"/>
          </w:tcPr>
          <w:p w14:paraId="29ACAA82" w14:textId="77777777" w:rsidR="00160DAA" w:rsidRPr="00D05149" w:rsidRDefault="00160DAA" w:rsidP="00160DAA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2"/>
          </w:tcPr>
          <w:p w14:paraId="60160C33" w14:textId="77777777" w:rsidR="00160DAA" w:rsidRPr="00D05149" w:rsidRDefault="00160DAA" w:rsidP="00160DAA">
            <w:pPr>
              <w:pStyle w:val="NameNumber"/>
            </w:pPr>
            <w:r>
              <w:t>16+</w:t>
            </w:r>
          </w:p>
        </w:tc>
      </w:tr>
      <w:tr w:rsidR="00160DAA" w:rsidRPr="00372AA3" w14:paraId="4A7D5EF3" w14:textId="77777777" w:rsidTr="000D7BA2">
        <w:trPr>
          <w:trHeight w:hRule="exact" w:val="303"/>
        </w:trPr>
        <w:tc>
          <w:tcPr>
            <w:tcW w:w="1710" w:type="dxa"/>
            <w:gridSpan w:val="2"/>
          </w:tcPr>
          <w:p w14:paraId="2B013C14" w14:textId="77777777" w:rsidR="00160DAA" w:rsidRDefault="00160DAA" w:rsidP="00160DAA">
            <w:pPr>
              <w:pStyle w:val="Time"/>
            </w:pPr>
            <w:r>
              <w:t>APPICATION:</w:t>
            </w:r>
          </w:p>
        </w:tc>
        <w:tc>
          <w:tcPr>
            <w:tcW w:w="4051" w:type="dxa"/>
            <w:gridSpan w:val="2"/>
            <w:vMerge w:val="restart"/>
            <w:shd w:val="clear" w:color="auto" w:fill="F2F2F2" w:themeFill="background1" w:themeFillShade="F2"/>
          </w:tcPr>
          <w:p w14:paraId="696A8987" w14:textId="77777777" w:rsidR="00160DAA" w:rsidRDefault="00000000" w:rsidP="00160DAA">
            <w:pPr>
              <w:pStyle w:val="NameNumber"/>
            </w:pPr>
            <w:hyperlink r:id="rId33" w:history="1">
              <w:r w:rsidR="00160DAA" w:rsidRPr="00E1789B">
                <w:rPr>
                  <w:rStyle w:val="Hyperlink"/>
                </w:rPr>
                <w:t>www.lazoo.org/join-our-community/volunteers/</w:t>
              </w:r>
            </w:hyperlink>
            <w:r w:rsidR="00160DAA">
              <w:t xml:space="preserve"> </w:t>
            </w:r>
          </w:p>
          <w:p w14:paraId="372AFE13" w14:textId="77777777" w:rsidR="00160DAA" w:rsidRDefault="00160DAA" w:rsidP="00160DAA">
            <w:pPr>
              <w:pStyle w:val="NameNumber"/>
            </w:pPr>
          </w:p>
        </w:tc>
        <w:tc>
          <w:tcPr>
            <w:tcW w:w="1709" w:type="dxa"/>
          </w:tcPr>
          <w:p w14:paraId="0761E650" w14:textId="77777777" w:rsidR="00160DAA" w:rsidRPr="00D05149" w:rsidRDefault="00160DAA" w:rsidP="00160DAA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2"/>
            <w:shd w:val="clear" w:color="auto" w:fill="F2F2F2" w:themeFill="background1" w:themeFillShade="F2"/>
          </w:tcPr>
          <w:p w14:paraId="51CD4282" w14:textId="77777777" w:rsidR="00160DAA" w:rsidRPr="00D05149" w:rsidRDefault="00000000" w:rsidP="00160DAA">
            <w:pPr>
              <w:pStyle w:val="NameNumber"/>
            </w:pPr>
            <w:hyperlink r:id="rId34" w:history="1">
              <w:r w:rsidR="00160DAA" w:rsidRPr="00E1789B">
                <w:rPr>
                  <w:rStyle w:val="Hyperlink"/>
                </w:rPr>
                <w:t>https://www.treepeople.org/volunteer</w:t>
              </w:r>
            </w:hyperlink>
            <w:r w:rsidR="00160DAA">
              <w:t xml:space="preserve">  </w:t>
            </w:r>
          </w:p>
        </w:tc>
      </w:tr>
      <w:tr w:rsidR="00160DAA" w:rsidRPr="00372AA3" w14:paraId="5CAC0BE8" w14:textId="77777777" w:rsidTr="000D7BA2">
        <w:trPr>
          <w:trHeight w:hRule="exact" w:val="303"/>
        </w:trPr>
        <w:tc>
          <w:tcPr>
            <w:tcW w:w="1710" w:type="dxa"/>
            <w:gridSpan w:val="2"/>
          </w:tcPr>
          <w:p w14:paraId="46B0756E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F2F2F2" w:themeFill="background1" w:themeFillShade="F2"/>
          </w:tcPr>
          <w:p w14:paraId="7A95DF0A" w14:textId="77777777" w:rsidR="00160DAA" w:rsidRPr="00D05149" w:rsidRDefault="00160DAA" w:rsidP="00160DAA">
            <w:pPr>
              <w:pStyle w:val="NameNumber"/>
            </w:pPr>
          </w:p>
        </w:tc>
        <w:tc>
          <w:tcPr>
            <w:tcW w:w="1709" w:type="dxa"/>
          </w:tcPr>
          <w:p w14:paraId="629A79EB" w14:textId="77777777" w:rsidR="00160DAA" w:rsidRPr="00D05149" w:rsidRDefault="00160DAA" w:rsidP="00160DAA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2"/>
            <w:vMerge w:val="restart"/>
            <w:shd w:val="clear" w:color="auto" w:fill="F2F2F2" w:themeFill="background1" w:themeFillShade="F2"/>
          </w:tcPr>
          <w:p w14:paraId="5B440CCD" w14:textId="77777777" w:rsidR="00160DAA" w:rsidRPr="00D05149" w:rsidRDefault="00160DAA" w:rsidP="00160DAA">
            <w:pPr>
              <w:pStyle w:val="NameNumber"/>
            </w:pPr>
            <w:r>
              <w:t>Register for events on website. Opportunities include tree planting, mountain restoration, park maintenance, etc.</w:t>
            </w:r>
          </w:p>
        </w:tc>
      </w:tr>
      <w:tr w:rsidR="00160DAA" w:rsidRPr="00372AA3" w14:paraId="6BB3911C" w14:textId="77777777" w:rsidTr="000D7BA2">
        <w:trPr>
          <w:trHeight w:hRule="exact" w:val="303"/>
        </w:trPr>
        <w:tc>
          <w:tcPr>
            <w:tcW w:w="1710" w:type="dxa"/>
            <w:gridSpan w:val="2"/>
          </w:tcPr>
          <w:p w14:paraId="4F51B1A6" w14:textId="77777777" w:rsidR="00160DAA" w:rsidRPr="00D05149" w:rsidRDefault="00160DAA" w:rsidP="00160DAA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2"/>
            <w:vMerge w:val="restart"/>
            <w:shd w:val="clear" w:color="auto" w:fill="auto"/>
          </w:tcPr>
          <w:p w14:paraId="0C191C80" w14:textId="77777777" w:rsidR="00160DAA" w:rsidRPr="00D05149" w:rsidRDefault="00160DAA" w:rsidP="00160DAA">
            <w:pPr>
              <w:pStyle w:val="NameNumber"/>
            </w:pPr>
            <w:r>
              <w:t>General Volunteer (help engage visitors &amp; participate in activities) – Must maintain a Glaza membership, minimum 96hrs a year</w:t>
            </w:r>
          </w:p>
        </w:tc>
        <w:tc>
          <w:tcPr>
            <w:tcW w:w="1709" w:type="dxa"/>
          </w:tcPr>
          <w:p w14:paraId="3A672342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0" w:type="dxa"/>
            <w:gridSpan w:val="2"/>
            <w:vMerge/>
          </w:tcPr>
          <w:p w14:paraId="21C05CC4" w14:textId="77777777" w:rsidR="00160DAA" w:rsidRPr="00D05149" w:rsidRDefault="00160DAA" w:rsidP="00160DAA">
            <w:pPr>
              <w:pStyle w:val="NameNumber"/>
            </w:pPr>
          </w:p>
        </w:tc>
      </w:tr>
      <w:tr w:rsidR="00160DAA" w:rsidRPr="00372AA3" w14:paraId="3E184F13" w14:textId="77777777" w:rsidTr="000D7BA2">
        <w:trPr>
          <w:trHeight w:hRule="exact" w:val="303"/>
        </w:trPr>
        <w:tc>
          <w:tcPr>
            <w:tcW w:w="1710" w:type="dxa"/>
            <w:gridSpan w:val="2"/>
          </w:tcPr>
          <w:p w14:paraId="62D2CB11" w14:textId="77777777" w:rsidR="00160DAA" w:rsidRDefault="00160DAA" w:rsidP="00160DAA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4BC53A98" w14:textId="77777777" w:rsidR="00160DAA" w:rsidRDefault="00160DAA" w:rsidP="00160DAA">
            <w:pPr>
              <w:pStyle w:val="NameNumber"/>
            </w:pPr>
          </w:p>
        </w:tc>
        <w:tc>
          <w:tcPr>
            <w:tcW w:w="1709" w:type="dxa"/>
          </w:tcPr>
          <w:p w14:paraId="6865B6E1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0" w:type="dxa"/>
            <w:gridSpan w:val="2"/>
            <w:vMerge/>
          </w:tcPr>
          <w:p w14:paraId="2125B187" w14:textId="77777777" w:rsidR="00160DAA" w:rsidRPr="00D05149" w:rsidRDefault="00160DAA" w:rsidP="00160DAA">
            <w:pPr>
              <w:pStyle w:val="NameNumber"/>
            </w:pPr>
          </w:p>
        </w:tc>
      </w:tr>
      <w:tr w:rsidR="00160DAA" w:rsidRPr="00372AA3" w14:paraId="2F28F1B7" w14:textId="77777777" w:rsidTr="009A6E44">
        <w:trPr>
          <w:trHeight w:hRule="exact" w:val="303"/>
        </w:trPr>
        <w:tc>
          <w:tcPr>
            <w:tcW w:w="1710" w:type="dxa"/>
            <w:gridSpan w:val="2"/>
          </w:tcPr>
          <w:p w14:paraId="459E6D3C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69D16EC3" w14:textId="77777777" w:rsidR="00160DAA" w:rsidRDefault="00160DAA" w:rsidP="00160DAA">
            <w:pPr>
              <w:pStyle w:val="NameNumber"/>
            </w:pPr>
          </w:p>
        </w:tc>
        <w:tc>
          <w:tcPr>
            <w:tcW w:w="1709" w:type="dxa"/>
          </w:tcPr>
          <w:p w14:paraId="2293121F" w14:textId="77777777" w:rsidR="00160DAA" w:rsidRPr="00D05149" w:rsidRDefault="00160DAA" w:rsidP="00160DAA">
            <w:pPr>
              <w:pStyle w:val="Time"/>
            </w:pPr>
            <w:r>
              <w:t>DEADLINE:</w:t>
            </w:r>
          </w:p>
        </w:tc>
        <w:tc>
          <w:tcPr>
            <w:tcW w:w="4050" w:type="dxa"/>
            <w:gridSpan w:val="2"/>
          </w:tcPr>
          <w:p w14:paraId="7F2AFC96" w14:textId="77777777" w:rsidR="00160DAA" w:rsidRPr="00987BFB" w:rsidRDefault="00160DAA" w:rsidP="00160DAA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Varies depending on event / check website</w:t>
            </w:r>
          </w:p>
        </w:tc>
      </w:tr>
      <w:tr w:rsidR="00160DAA" w:rsidRPr="00372AA3" w14:paraId="3D05A070" w14:textId="77777777" w:rsidTr="00B47629">
        <w:trPr>
          <w:trHeight w:hRule="exact" w:val="303"/>
        </w:trPr>
        <w:tc>
          <w:tcPr>
            <w:tcW w:w="1710" w:type="dxa"/>
            <w:gridSpan w:val="2"/>
          </w:tcPr>
          <w:p w14:paraId="50CDD09F" w14:textId="77777777" w:rsidR="00160DAA" w:rsidRPr="00D05149" w:rsidRDefault="00160DAA" w:rsidP="00160DAA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02C9471F" w14:textId="77777777" w:rsidR="00160DAA" w:rsidRPr="00987BFB" w:rsidRDefault="00160DAA" w:rsidP="00160DAA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</w:tcPr>
          <w:p w14:paraId="7EBA1E30" w14:textId="77777777" w:rsidR="00160DAA" w:rsidRPr="00D05149" w:rsidRDefault="00160DAA" w:rsidP="00160DAA">
            <w:pPr>
              <w:pStyle w:val="Time"/>
            </w:pPr>
            <w:r>
              <w:t>LAST UPDATED:</w:t>
            </w:r>
          </w:p>
        </w:tc>
        <w:tc>
          <w:tcPr>
            <w:tcW w:w="4050" w:type="dxa"/>
            <w:gridSpan w:val="2"/>
            <w:shd w:val="clear" w:color="auto" w:fill="F2F2F2" w:themeFill="background1" w:themeFillShade="F2"/>
          </w:tcPr>
          <w:p w14:paraId="452524E8" w14:textId="77777777" w:rsidR="00160DAA" w:rsidRPr="00D05149" w:rsidRDefault="00160DAA" w:rsidP="00160DAA">
            <w:pPr>
              <w:pStyle w:val="NameNumber"/>
            </w:pPr>
            <w:r>
              <w:t>10/10/23</w:t>
            </w:r>
          </w:p>
        </w:tc>
      </w:tr>
      <w:tr w:rsidR="00160DAA" w:rsidRPr="00372AA3" w14:paraId="3C3CF1C9" w14:textId="77777777" w:rsidTr="00B47629">
        <w:trPr>
          <w:trHeight w:hRule="exact" w:val="303"/>
        </w:trPr>
        <w:tc>
          <w:tcPr>
            <w:tcW w:w="1710" w:type="dxa"/>
            <w:gridSpan w:val="2"/>
          </w:tcPr>
          <w:p w14:paraId="1BE8BF75" w14:textId="77777777" w:rsidR="00160DAA" w:rsidRDefault="00160DAA" w:rsidP="00160DAA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4B05AC04" w14:textId="77777777" w:rsidR="00160DAA" w:rsidRPr="00D05149" w:rsidRDefault="00160DAA" w:rsidP="00160DAA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33A4FE5B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0" w:type="dxa"/>
            <w:gridSpan w:val="2"/>
            <w:shd w:val="clear" w:color="auto" w:fill="auto"/>
          </w:tcPr>
          <w:p w14:paraId="5BBEA7EC" w14:textId="77777777" w:rsidR="00160DAA" w:rsidRPr="00D05149" w:rsidRDefault="00160DAA" w:rsidP="00160DAA">
            <w:pPr>
              <w:pStyle w:val="NameNumber"/>
            </w:pPr>
          </w:p>
        </w:tc>
      </w:tr>
      <w:tr w:rsidR="00160DAA" w:rsidRPr="00372AA3" w14:paraId="142198FA" w14:textId="77777777" w:rsidTr="000D7BA2">
        <w:trPr>
          <w:trHeight w:hRule="exact" w:val="303"/>
        </w:trPr>
        <w:tc>
          <w:tcPr>
            <w:tcW w:w="1710" w:type="dxa"/>
            <w:gridSpan w:val="2"/>
          </w:tcPr>
          <w:p w14:paraId="091478D3" w14:textId="77777777" w:rsidR="00160DAA" w:rsidRDefault="00160DAA" w:rsidP="00160DAA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716BF118" w14:textId="77777777" w:rsidR="00160DAA" w:rsidRPr="00D05149" w:rsidRDefault="00160DAA" w:rsidP="00160DAA">
            <w:pPr>
              <w:pStyle w:val="NameNumber"/>
            </w:pPr>
          </w:p>
        </w:tc>
        <w:tc>
          <w:tcPr>
            <w:tcW w:w="1709" w:type="dxa"/>
          </w:tcPr>
          <w:p w14:paraId="550D19A2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0" w:type="dxa"/>
            <w:gridSpan w:val="2"/>
          </w:tcPr>
          <w:p w14:paraId="729D35B0" w14:textId="77777777" w:rsidR="00160DAA" w:rsidRPr="00D05149" w:rsidRDefault="00160DAA" w:rsidP="00160DAA">
            <w:pPr>
              <w:pStyle w:val="NameNumber"/>
            </w:pPr>
          </w:p>
        </w:tc>
      </w:tr>
      <w:tr w:rsidR="00160DAA" w:rsidRPr="00372AA3" w14:paraId="1706A538" w14:textId="77777777" w:rsidTr="00160DAA">
        <w:trPr>
          <w:trHeight w:hRule="exact" w:val="303"/>
        </w:trPr>
        <w:tc>
          <w:tcPr>
            <w:tcW w:w="1710" w:type="dxa"/>
            <w:gridSpan w:val="2"/>
          </w:tcPr>
          <w:p w14:paraId="67F661FF" w14:textId="77777777" w:rsidR="00160DAA" w:rsidRDefault="00160DAA" w:rsidP="00160DAA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721A4FCC" w14:textId="77777777" w:rsidR="00160DAA" w:rsidRPr="00D05149" w:rsidRDefault="00160DAA" w:rsidP="00160DAA">
            <w:pPr>
              <w:pStyle w:val="NameNumber"/>
            </w:pPr>
          </w:p>
        </w:tc>
        <w:tc>
          <w:tcPr>
            <w:tcW w:w="1709" w:type="dxa"/>
          </w:tcPr>
          <w:p w14:paraId="76742EFB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0" w:type="dxa"/>
            <w:gridSpan w:val="2"/>
            <w:shd w:val="clear" w:color="auto" w:fill="auto"/>
          </w:tcPr>
          <w:p w14:paraId="623B4659" w14:textId="77777777" w:rsidR="00160DAA" w:rsidRPr="00D05149" w:rsidRDefault="00160DAA" w:rsidP="00160DAA">
            <w:pPr>
              <w:pStyle w:val="NameNumber"/>
            </w:pPr>
          </w:p>
        </w:tc>
      </w:tr>
    </w:tbl>
    <w:p w14:paraId="74FD037F" w14:textId="77777777" w:rsidR="00187055" w:rsidRPr="00372AA3" w:rsidRDefault="00187055" w:rsidP="00187055">
      <w:pPr>
        <w:tabs>
          <w:tab w:val="left" w:pos="8205"/>
        </w:tabs>
        <w:rPr>
          <w:rFonts w:ascii="Calibri" w:hAnsi="Calibri" w:cs="Calibri"/>
        </w:rPr>
      </w:pPr>
    </w:p>
    <w:tbl>
      <w:tblPr>
        <w:tblW w:w="5000" w:type="pct"/>
        <w:tblLayout w:type="fixed"/>
        <w:tblLook w:val="0600" w:firstRow="0" w:lastRow="0" w:firstColumn="0" w:lastColumn="0" w:noHBand="1" w:noVBand="1"/>
      </w:tblPr>
      <w:tblGrid>
        <w:gridCol w:w="1710"/>
        <w:gridCol w:w="2141"/>
        <w:gridCol w:w="1910"/>
        <w:gridCol w:w="1709"/>
        <w:gridCol w:w="2139"/>
        <w:gridCol w:w="1243"/>
        <w:gridCol w:w="668"/>
      </w:tblGrid>
      <w:tr w:rsidR="00160DAA" w:rsidRPr="00520064" w14:paraId="192A2599" w14:textId="77777777" w:rsidTr="00160DAA">
        <w:trPr>
          <w:gridAfter w:val="1"/>
          <w:wAfter w:w="668" w:type="dxa"/>
          <w:trHeight w:hRule="exact" w:val="1363"/>
        </w:trPr>
        <w:tc>
          <w:tcPr>
            <w:tcW w:w="10852" w:type="dxa"/>
            <w:gridSpan w:val="6"/>
          </w:tcPr>
          <w:p w14:paraId="297C1B25" w14:textId="77777777" w:rsidR="00160DAA" w:rsidRPr="00520064" w:rsidRDefault="00160DAA" w:rsidP="00160DAA">
            <w:pPr>
              <w:pStyle w:val="ScheduleTitle"/>
              <w:rPr>
                <w:b/>
              </w:rPr>
            </w:pPr>
            <w:r w:rsidRPr="00372AA3">
              <w:lastRenderedPageBreak/>
              <w:br/>
            </w:r>
            <w:r w:rsidRPr="00520064">
              <w:rPr>
                <w:b/>
              </w:rPr>
              <w:t>aGRICULTURE &amp; NATURAL RESOURCES</w:t>
            </w:r>
          </w:p>
        </w:tc>
      </w:tr>
      <w:tr w:rsidR="00160DAA" w:rsidRPr="00D05149" w14:paraId="2106CE47" w14:textId="77777777" w:rsidTr="00160DAA">
        <w:trPr>
          <w:trHeight w:hRule="exact" w:val="698"/>
        </w:trPr>
        <w:tc>
          <w:tcPr>
            <w:tcW w:w="1710" w:type="dxa"/>
          </w:tcPr>
          <w:p w14:paraId="00F1192E" w14:textId="77777777" w:rsidR="00160DAA" w:rsidRPr="00372AA3" w:rsidRDefault="00160DAA" w:rsidP="00160DAA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</w:p>
          <w:p w14:paraId="3C5FAED6" w14:textId="77777777" w:rsidR="00160DAA" w:rsidRPr="00372AA3" w:rsidRDefault="00160DAA" w:rsidP="00160DAA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2"/>
            <w:vAlign w:val="bottom"/>
          </w:tcPr>
          <w:p w14:paraId="3DC31944" w14:textId="77777777" w:rsidR="00160DAA" w:rsidRPr="00372AA3" w:rsidRDefault="00160DAA" w:rsidP="00160DAA">
            <w:pPr>
              <w:pStyle w:val="DayoftheWeek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Heal The Bay</w:t>
            </w:r>
          </w:p>
        </w:tc>
        <w:tc>
          <w:tcPr>
            <w:tcW w:w="1709" w:type="dxa"/>
            <w:vAlign w:val="bottom"/>
          </w:tcPr>
          <w:p w14:paraId="00AD1CA0" w14:textId="77777777" w:rsidR="00160DAA" w:rsidRPr="00372AA3" w:rsidRDefault="00160DAA" w:rsidP="00160DAA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0C2FCE37" w14:textId="77777777" w:rsidR="00160DAA" w:rsidRPr="00D05149" w:rsidRDefault="00160DAA" w:rsidP="00160DAA">
            <w:pPr>
              <w:pStyle w:val="DayoftheWeek"/>
            </w:pPr>
          </w:p>
        </w:tc>
      </w:tr>
      <w:tr w:rsidR="00160DAA" w:rsidRPr="00D05149" w14:paraId="513289A9" w14:textId="77777777" w:rsidTr="0069410A">
        <w:trPr>
          <w:trHeight w:hRule="exact" w:val="303"/>
        </w:trPr>
        <w:tc>
          <w:tcPr>
            <w:tcW w:w="1710" w:type="dxa"/>
          </w:tcPr>
          <w:p w14:paraId="1D2444E9" w14:textId="77777777" w:rsidR="00160DAA" w:rsidRPr="00372AA3" w:rsidRDefault="00160DAA" w:rsidP="00160DAA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2C567A" w:themeFill="accent1"/>
          </w:tcPr>
          <w:p w14:paraId="137468F0" w14:textId="77777777" w:rsidR="00160DAA" w:rsidRPr="00D05149" w:rsidRDefault="00160DAA" w:rsidP="00160DAA">
            <w:pPr>
              <w:pStyle w:val="ColumnHeading"/>
            </w:pPr>
          </w:p>
        </w:tc>
        <w:tc>
          <w:tcPr>
            <w:tcW w:w="1910" w:type="dxa"/>
            <w:shd w:val="clear" w:color="auto" w:fill="2C567A" w:themeFill="accent1"/>
          </w:tcPr>
          <w:p w14:paraId="73EA898D" w14:textId="77777777" w:rsidR="00160DAA" w:rsidRPr="00D05149" w:rsidRDefault="00160DAA" w:rsidP="00160DAA">
            <w:pPr>
              <w:pStyle w:val="ColumnHeading"/>
            </w:pPr>
          </w:p>
        </w:tc>
        <w:tc>
          <w:tcPr>
            <w:tcW w:w="1709" w:type="dxa"/>
          </w:tcPr>
          <w:p w14:paraId="07ABDDED" w14:textId="77777777" w:rsidR="00160DAA" w:rsidRPr="00372AA3" w:rsidRDefault="00160DAA" w:rsidP="00160DAA">
            <w:pPr>
              <w:pStyle w:val="Time"/>
              <w:rPr>
                <w:rFonts w:ascii="Calibri" w:hAnsi="Calibri" w:cs="Calibri"/>
                <w:color w:val="FFFFFF" w:themeColor="background1"/>
              </w:rPr>
            </w:pPr>
          </w:p>
        </w:tc>
        <w:tc>
          <w:tcPr>
            <w:tcW w:w="2139" w:type="dxa"/>
            <w:shd w:val="clear" w:color="auto" w:fill="auto"/>
          </w:tcPr>
          <w:p w14:paraId="676D73FC" w14:textId="77777777" w:rsidR="00160DAA" w:rsidRPr="00D05149" w:rsidRDefault="00160DAA" w:rsidP="00160DAA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auto"/>
          </w:tcPr>
          <w:p w14:paraId="6D076ECC" w14:textId="77777777" w:rsidR="00160DAA" w:rsidRPr="00D05149" w:rsidRDefault="00160DAA" w:rsidP="00160DAA">
            <w:pPr>
              <w:pStyle w:val="ColumnHeading"/>
            </w:pPr>
          </w:p>
        </w:tc>
      </w:tr>
      <w:tr w:rsidR="00160DAA" w:rsidRPr="00D05149" w14:paraId="397072C1" w14:textId="77777777" w:rsidTr="00160DAA">
        <w:trPr>
          <w:trHeight w:hRule="exact" w:val="303"/>
        </w:trPr>
        <w:tc>
          <w:tcPr>
            <w:tcW w:w="1710" w:type="dxa"/>
          </w:tcPr>
          <w:p w14:paraId="1AD7F47C" w14:textId="77777777" w:rsidR="00160DAA" w:rsidRPr="00D05149" w:rsidRDefault="00160DAA" w:rsidP="00160DAA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2"/>
          </w:tcPr>
          <w:p w14:paraId="69CAF596" w14:textId="77777777" w:rsidR="00160DAA" w:rsidRPr="00D05149" w:rsidRDefault="00160DAA" w:rsidP="00160DAA">
            <w:pPr>
              <w:pStyle w:val="NameNumber"/>
            </w:pPr>
            <w:r>
              <w:t>Los Angeles</w:t>
            </w:r>
          </w:p>
        </w:tc>
        <w:tc>
          <w:tcPr>
            <w:tcW w:w="1709" w:type="dxa"/>
          </w:tcPr>
          <w:p w14:paraId="2A3C72B4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0" w:type="dxa"/>
            <w:gridSpan w:val="3"/>
          </w:tcPr>
          <w:p w14:paraId="6C093CDA" w14:textId="77777777" w:rsidR="00160DAA" w:rsidRPr="00D05149" w:rsidRDefault="00160DAA" w:rsidP="00160DAA">
            <w:pPr>
              <w:pStyle w:val="NameNumber"/>
            </w:pPr>
          </w:p>
        </w:tc>
      </w:tr>
      <w:tr w:rsidR="00160DAA" w:rsidRPr="00D05149" w14:paraId="2D5A099B" w14:textId="77777777" w:rsidTr="0069410A">
        <w:trPr>
          <w:trHeight w:hRule="exact" w:val="303"/>
        </w:trPr>
        <w:tc>
          <w:tcPr>
            <w:tcW w:w="1710" w:type="dxa"/>
          </w:tcPr>
          <w:p w14:paraId="29EF1DD2" w14:textId="77777777" w:rsidR="00160DAA" w:rsidRPr="00D05149" w:rsidRDefault="00160DAA" w:rsidP="00160DAA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5557D49C" w14:textId="77777777" w:rsidR="00160DAA" w:rsidRPr="00D05149" w:rsidRDefault="00160DAA" w:rsidP="00160DAA">
            <w:pPr>
              <w:pStyle w:val="NameNumber"/>
            </w:pPr>
            <w:r>
              <w:t>Apply Online</w:t>
            </w:r>
          </w:p>
        </w:tc>
        <w:tc>
          <w:tcPr>
            <w:tcW w:w="1709" w:type="dxa"/>
          </w:tcPr>
          <w:p w14:paraId="25843DEA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5D47FA4B" w14:textId="77777777" w:rsidR="00160DAA" w:rsidRPr="00D05149" w:rsidRDefault="00160DAA" w:rsidP="00160DAA">
            <w:pPr>
              <w:pStyle w:val="NameNumber"/>
            </w:pPr>
          </w:p>
        </w:tc>
      </w:tr>
      <w:tr w:rsidR="00160DAA" w:rsidRPr="00D05149" w14:paraId="0F5CBDA9" w14:textId="77777777" w:rsidTr="0069410A">
        <w:trPr>
          <w:trHeight w:hRule="exact" w:val="303"/>
        </w:trPr>
        <w:tc>
          <w:tcPr>
            <w:tcW w:w="1710" w:type="dxa"/>
          </w:tcPr>
          <w:p w14:paraId="722F4A89" w14:textId="77777777" w:rsidR="00160DAA" w:rsidRPr="00D05149" w:rsidRDefault="00160DAA" w:rsidP="00160DAA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2"/>
          </w:tcPr>
          <w:p w14:paraId="1B4B51B3" w14:textId="77777777" w:rsidR="00160DAA" w:rsidRPr="00D05149" w:rsidRDefault="00160DAA" w:rsidP="00160DAA">
            <w:pPr>
              <w:pStyle w:val="NameNumber"/>
            </w:pPr>
            <w:r>
              <w:t>Varies depending on the event</w:t>
            </w:r>
          </w:p>
        </w:tc>
        <w:tc>
          <w:tcPr>
            <w:tcW w:w="1709" w:type="dxa"/>
          </w:tcPr>
          <w:p w14:paraId="3389F11B" w14:textId="77777777" w:rsidR="00160DAA" w:rsidRPr="00D05149" w:rsidRDefault="00160DAA" w:rsidP="00160DAA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DF371AC" w14:textId="77777777" w:rsidR="00160DAA" w:rsidRPr="00D05149" w:rsidRDefault="00160DAA" w:rsidP="00160DAA">
            <w:pPr>
              <w:pStyle w:val="NameNumber"/>
            </w:pPr>
          </w:p>
        </w:tc>
      </w:tr>
      <w:tr w:rsidR="00F04B03" w:rsidRPr="00D05149" w14:paraId="1C36C257" w14:textId="77777777" w:rsidTr="0069410A">
        <w:trPr>
          <w:trHeight w:hRule="exact" w:val="303"/>
        </w:trPr>
        <w:tc>
          <w:tcPr>
            <w:tcW w:w="1710" w:type="dxa"/>
          </w:tcPr>
          <w:p w14:paraId="73E4BEA1" w14:textId="77777777" w:rsidR="00F04B03" w:rsidRDefault="00F04B03" w:rsidP="00160DAA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29721635" w14:textId="77777777" w:rsidR="00F04B03" w:rsidRDefault="00000000" w:rsidP="00160DAA">
            <w:pPr>
              <w:pStyle w:val="NameNumber"/>
            </w:pPr>
            <w:hyperlink r:id="rId35" w:history="1">
              <w:r w:rsidR="00F04B03" w:rsidRPr="00E1789B">
                <w:rPr>
                  <w:rStyle w:val="Hyperlink"/>
                </w:rPr>
                <w:t>https://healthebay.org/take-part/</w:t>
              </w:r>
            </w:hyperlink>
            <w:r w:rsidR="00F04B03">
              <w:t xml:space="preserve"> </w:t>
            </w:r>
          </w:p>
        </w:tc>
        <w:tc>
          <w:tcPr>
            <w:tcW w:w="1709" w:type="dxa"/>
          </w:tcPr>
          <w:p w14:paraId="18CAC281" w14:textId="77777777" w:rsidR="00F04B03" w:rsidRPr="00D05149" w:rsidRDefault="00F04B03" w:rsidP="00160DAA">
            <w:pPr>
              <w:pStyle w:val="Time"/>
            </w:pP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35947AC6" w14:textId="77777777" w:rsidR="00F04B03" w:rsidRPr="00D05149" w:rsidRDefault="00F04B03" w:rsidP="00160DAA">
            <w:pPr>
              <w:pStyle w:val="NameNumber"/>
            </w:pPr>
          </w:p>
        </w:tc>
      </w:tr>
      <w:tr w:rsidR="0087227B" w:rsidRPr="00D05149" w14:paraId="7B840D07" w14:textId="77777777" w:rsidTr="00BC0714">
        <w:trPr>
          <w:trHeight w:val="300"/>
        </w:trPr>
        <w:tc>
          <w:tcPr>
            <w:tcW w:w="1710" w:type="dxa"/>
            <w:tcBorders>
              <w:bottom w:val="nil"/>
            </w:tcBorders>
          </w:tcPr>
          <w:p w14:paraId="7BCA5739" w14:textId="77777777" w:rsidR="0087227B" w:rsidRPr="00D05149" w:rsidRDefault="0087227B" w:rsidP="00160DAA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2"/>
            <w:vMerge w:val="restart"/>
            <w:shd w:val="clear" w:color="auto" w:fill="F2F2F2" w:themeFill="background1" w:themeFillShade="F2"/>
          </w:tcPr>
          <w:p w14:paraId="1C811AD3" w14:textId="77777777" w:rsidR="0087227B" w:rsidRPr="00D05149" w:rsidRDefault="0087227B" w:rsidP="00160DAA">
            <w:pPr>
              <w:pStyle w:val="NameNumber"/>
            </w:pPr>
            <w:r>
              <w:t>Check website for volunteer events &amp; orientation dates. Opportunities include aquarium &amp; beach volunteers.</w:t>
            </w:r>
          </w:p>
        </w:tc>
        <w:tc>
          <w:tcPr>
            <w:tcW w:w="1709" w:type="dxa"/>
            <w:tcBorders>
              <w:bottom w:val="nil"/>
            </w:tcBorders>
          </w:tcPr>
          <w:p w14:paraId="1FEEC089" w14:textId="77777777" w:rsidR="0087227B" w:rsidRPr="00D05149" w:rsidRDefault="0087227B" w:rsidP="00160DAA">
            <w:pPr>
              <w:pStyle w:val="Time"/>
            </w:pPr>
          </w:p>
        </w:tc>
        <w:tc>
          <w:tcPr>
            <w:tcW w:w="4050" w:type="dxa"/>
            <w:gridSpan w:val="3"/>
            <w:vMerge/>
            <w:tcBorders>
              <w:bottom w:val="nil"/>
            </w:tcBorders>
            <w:shd w:val="clear" w:color="auto" w:fill="auto"/>
          </w:tcPr>
          <w:p w14:paraId="255CFDDF" w14:textId="77777777" w:rsidR="0087227B" w:rsidRPr="00D05149" w:rsidRDefault="0087227B" w:rsidP="00160DAA">
            <w:pPr>
              <w:pStyle w:val="NameNumber"/>
            </w:pPr>
          </w:p>
        </w:tc>
      </w:tr>
      <w:tr w:rsidR="0087227B" w:rsidRPr="00D05149" w14:paraId="6D9C06CD" w14:textId="77777777" w:rsidTr="0069410A">
        <w:trPr>
          <w:trHeight w:hRule="exact" w:val="303"/>
        </w:trPr>
        <w:tc>
          <w:tcPr>
            <w:tcW w:w="1710" w:type="dxa"/>
          </w:tcPr>
          <w:p w14:paraId="13F4CE84" w14:textId="77777777" w:rsidR="0087227B" w:rsidRPr="00D05149" w:rsidRDefault="0087227B" w:rsidP="00160DAA">
            <w:pPr>
              <w:pStyle w:val="Time"/>
            </w:pPr>
          </w:p>
        </w:tc>
        <w:tc>
          <w:tcPr>
            <w:tcW w:w="4051" w:type="dxa"/>
            <w:gridSpan w:val="2"/>
            <w:vMerge/>
          </w:tcPr>
          <w:p w14:paraId="31A352EE" w14:textId="77777777" w:rsidR="0087227B" w:rsidRPr="00D05149" w:rsidRDefault="0087227B" w:rsidP="00160DAA">
            <w:pPr>
              <w:pStyle w:val="NameNumber"/>
            </w:pPr>
          </w:p>
        </w:tc>
        <w:tc>
          <w:tcPr>
            <w:tcW w:w="1709" w:type="dxa"/>
          </w:tcPr>
          <w:p w14:paraId="61B1380B" w14:textId="77777777" w:rsidR="0087227B" w:rsidRPr="00D05149" w:rsidRDefault="0087227B" w:rsidP="00160DAA">
            <w:pPr>
              <w:pStyle w:val="Time"/>
            </w:pP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66BFF80D" w14:textId="77777777" w:rsidR="0087227B" w:rsidRPr="00D05149" w:rsidRDefault="0087227B" w:rsidP="00160DAA">
            <w:pPr>
              <w:pStyle w:val="NameNumber"/>
            </w:pPr>
          </w:p>
        </w:tc>
      </w:tr>
      <w:tr w:rsidR="0087227B" w:rsidRPr="00D05149" w14:paraId="7E420EC3" w14:textId="77777777" w:rsidTr="0069410A">
        <w:trPr>
          <w:trHeight w:hRule="exact" w:val="303"/>
        </w:trPr>
        <w:tc>
          <w:tcPr>
            <w:tcW w:w="1710" w:type="dxa"/>
          </w:tcPr>
          <w:p w14:paraId="15BDDEE3" w14:textId="77777777" w:rsidR="0087227B" w:rsidRPr="00D05149" w:rsidRDefault="0087227B" w:rsidP="00F04B03">
            <w:pPr>
              <w:pStyle w:val="Time"/>
            </w:pPr>
          </w:p>
        </w:tc>
        <w:tc>
          <w:tcPr>
            <w:tcW w:w="4051" w:type="dxa"/>
            <w:gridSpan w:val="2"/>
            <w:vMerge/>
          </w:tcPr>
          <w:p w14:paraId="301C5A0C" w14:textId="77777777" w:rsidR="0087227B" w:rsidRPr="00D05149" w:rsidRDefault="0087227B" w:rsidP="00F04B03">
            <w:pPr>
              <w:pStyle w:val="NameNumber"/>
            </w:pPr>
          </w:p>
        </w:tc>
        <w:tc>
          <w:tcPr>
            <w:tcW w:w="1709" w:type="dxa"/>
          </w:tcPr>
          <w:p w14:paraId="4AB73EF2" w14:textId="77777777" w:rsidR="0087227B" w:rsidRPr="00D05149" w:rsidRDefault="0087227B" w:rsidP="00F04B03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72F6B9C7" w14:textId="77777777" w:rsidR="0087227B" w:rsidRPr="00D05149" w:rsidRDefault="0087227B" w:rsidP="00F04B03">
            <w:pPr>
              <w:pStyle w:val="NameNumber"/>
            </w:pPr>
          </w:p>
        </w:tc>
      </w:tr>
      <w:tr w:rsidR="00F04B03" w:rsidRPr="00D05149" w14:paraId="075BD3B6" w14:textId="77777777" w:rsidTr="0087227B">
        <w:trPr>
          <w:trHeight w:hRule="exact" w:val="303"/>
        </w:trPr>
        <w:tc>
          <w:tcPr>
            <w:tcW w:w="1710" w:type="dxa"/>
          </w:tcPr>
          <w:p w14:paraId="473D3844" w14:textId="77777777" w:rsidR="00F04B03" w:rsidRPr="00D05149" w:rsidRDefault="00987BFB" w:rsidP="00F04B03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12A45210" w14:textId="77777777" w:rsidR="00F04B03" w:rsidRPr="00987BFB" w:rsidRDefault="00987BFB" w:rsidP="00F04B03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</w:tcPr>
          <w:p w14:paraId="44ECDC9F" w14:textId="77777777" w:rsidR="00F04B03" w:rsidRPr="00D05149" w:rsidRDefault="00F04B03" w:rsidP="00F04B03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4DD88B10" w14:textId="77777777" w:rsidR="00F04B03" w:rsidRPr="00D05149" w:rsidRDefault="00F04B03" w:rsidP="00F04B03">
            <w:pPr>
              <w:pStyle w:val="NameNumber"/>
            </w:pPr>
          </w:p>
        </w:tc>
      </w:tr>
      <w:tr w:rsidR="0087227B" w:rsidRPr="00D05149" w14:paraId="020F8A53" w14:textId="77777777" w:rsidTr="0087227B">
        <w:trPr>
          <w:trHeight w:hRule="exact" w:val="303"/>
        </w:trPr>
        <w:tc>
          <w:tcPr>
            <w:tcW w:w="1710" w:type="dxa"/>
          </w:tcPr>
          <w:p w14:paraId="68D599FF" w14:textId="77777777" w:rsidR="0087227B" w:rsidRPr="00D05149" w:rsidRDefault="00987BFB" w:rsidP="0087227B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6581C445" w14:textId="77777777" w:rsidR="0087227B" w:rsidRPr="00D05149" w:rsidRDefault="00987BFB" w:rsidP="0087227B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3E5375D7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22DC8CBA" w14:textId="77777777" w:rsidR="0087227B" w:rsidRPr="00D05149" w:rsidRDefault="0087227B" w:rsidP="0087227B">
            <w:pPr>
              <w:pStyle w:val="NameNumber"/>
            </w:pPr>
          </w:p>
        </w:tc>
      </w:tr>
      <w:tr w:rsidR="0087227B" w:rsidRPr="00D05149" w14:paraId="5132B17E" w14:textId="77777777" w:rsidTr="0069410A">
        <w:trPr>
          <w:trHeight w:hRule="exact" w:val="303"/>
        </w:trPr>
        <w:tc>
          <w:tcPr>
            <w:tcW w:w="1710" w:type="dxa"/>
          </w:tcPr>
          <w:p w14:paraId="293A41F5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3B012980" w14:textId="77777777" w:rsidR="0087227B" w:rsidRPr="00D05149" w:rsidRDefault="0087227B" w:rsidP="0087227B">
            <w:pPr>
              <w:pStyle w:val="NameNumber"/>
            </w:pPr>
          </w:p>
        </w:tc>
        <w:tc>
          <w:tcPr>
            <w:tcW w:w="1709" w:type="dxa"/>
          </w:tcPr>
          <w:p w14:paraId="36A1E7A5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7C407E1A" w14:textId="77777777" w:rsidR="0087227B" w:rsidRPr="00D05149" w:rsidRDefault="0087227B" w:rsidP="0087227B">
            <w:pPr>
              <w:pStyle w:val="NameNumber"/>
            </w:pPr>
          </w:p>
        </w:tc>
      </w:tr>
      <w:tr w:rsidR="0087227B" w:rsidRPr="00D05149" w14:paraId="25EFFFC2" w14:textId="77777777" w:rsidTr="00160DAA">
        <w:trPr>
          <w:trHeight w:hRule="exact" w:val="303"/>
        </w:trPr>
        <w:tc>
          <w:tcPr>
            <w:tcW w:w="1710" w:type="dxa"/>
          </w:tcPr>
          <w:p w14:paraId="20D006F7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67A8038D" w14:textId="77777777" w:rsidR="0087227B" w:rsidRPr="00D05149" w:rsidRDefault="0087227B" w:rsidP="0087227B">
            <w:pPr>
              <w:pStyle w:val="NameNumber"/>
            </w:pPr>
          </w:p>
        </w:tc>
        <w:tc>
          <w:tcPr>
            <w:tcW w:w="1709" w:type="dxa"/>
          </w:tcPr>
          <w:p w14:paraId="339D1F8D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2DD02A35" w14:textId="77777777" w:rsidR="0087227B" w:rsidRPr="00D05149" w:rsidRDefault="0087227B" w:rsidP="0087227B">
            <w:pPr>
              <w:pStyle w:val="NameNumber"/>
            </w:pPr>
          </w:p>
        </w:tc>
      </w:tr>
      <w:tr w:rsidR="0087227B" w:rsidRPr="00E73A5C" w14:paraId="70DDA72C" w14:textId="77777777" w:rsidTr="0069410A">
        <w:trPr>
          <w:trHeight w:hRule="exact" w:val="524"/>
        </w:trPr>
        <w:tc>
          <w:tcPr>
            <w:tcW w:w="1710" w:type="dxa"/>
          </w:tcPr>
          <w:p w14:paraId="03337A6A" w14:textId="77777777" w:rsidR="0087227B" w:rsidRPr="00372AA3" w:rsidRDefault="0087227B" w:rsidP="0087227B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2"/>
            <w:vAlign w:val="bottom"/>
          </w:tcPr>
          <w:p w14:paraId="68EBEC2D" w14:textId="77777777" w:rsidR="0087227B" w:rsidRPr="00D05149" w:rsidRDefault="0087227B" w:rsidP="0087227B">
            <w:pPr>
              <w:pStyle w:val="DayoftheWeek"/>
            </w:pPr>
            <w:r>
              <w:t>California Conservation Corps</w:t>
            </w:r>
          </w:p>
        </w:tc>
        <w:tc>
          <w:tcPr>
            <w:tcW w:w="1709" w:type="dxa"/>
            <w:shd w:val="clear" w:color="auto" w:fill="auto"/>
            <w:vAlign w:val="bottom"/>
          </w:tcPr>
          <w:p w14:paraId="3DD078FB" w14:textId="77777777" w:rsidR="0087227B" w:rsidRPr="00372AA3" w:rsidRDefault="0087227B" w:rsidP="0087227B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shd w:val="clear" w:color="auto" w:fill="auto"/>
            <w:vAlign w:val="bottom"/>
          </w:tcPr>
          <w:p w14:paraId="01BDFE9E" w14:textId="77777777" w:rsidR="0087227B" w:rsidRPr="00E73A5C" w:rsidRDefault="0087227B" w:rsidP="0087227B">
            <w:pPr>
              <w:pStyle w:val="DayoftheWeek"/>
              <w:rPr>
                <w:sz w:val="24"/>
                <w:szCs w:val="24"/>
              </w:rPr>
            </w:pPr>
          </w:p>
        </w:tc>
      </w:tr>
      <w:tr w:rsidR="0087227B" w:rsidRPr="00D05149" w14:paraId="0E695EE9" w14:textId="77777777" w:rsidTr="0069410A">
        <w:trPr>
          <w:trHeight w:hRule="exact" w:val="288"/>
        </w:trPr>
        <w:tc>
          <w:tcPr>
            <w:tcW w:w="1710" w:type="dxa"/>
          </w:tcPr>
          <w:p w14:paraId="02633089" w14:textId="77777777" w:rsidR="0087227B" w:rsidRPr="00372AA3" w:rsidRDefault="0087227B" w:rsidP="0087227B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072C7" w:themeFill="accent2"/>
          </w:tcPr>
          <w:p w14:paraId="3249B164" w14:textId="77777777" w:rsidR="0087227B" w:rsidRPr="00D05149" w:rsidRDefault="0087227B" w:rsidP="0087227B">
            <w:pPr>
              <w:pStyle w:val="ColumnHeading"/>
            </w:pPr>
          </w:p>
        </w:tc>
        <w:tc>
          <w:tcPr>
            <w:tcW w:w="1910" w:type="dxa"/>
            <w:shd w:val="clear" w:color="auto" w:fill="0072C7" w:themeFill="accent2"/>
          </w:tcPr>
          <w:p w14:paraId="502716F5" w14:textId="77777777" w:rsidR="0087227B" w:rsidRPr="00D05149" w:rsidRDefault="0087227B" w:rsidP="0087227B">
            <w:pPr>
              <w:pStyle w:val="ColumnHeading"/>
            </w:pPr>
          </w:p>
        </w:tc>
        <w:tc>
          <w:tcPr>
            <w:tcW w:w="1709" w:type="dxa"/>
            <w:shd w:val="clear" w:color="auto" w:fill="auto"/>
          </w:tcPr>
          <w:p w14:paraId="06A88661" w14:textId="77777777" w:rsidR="0087227B" w:rsidRPr="00372AA3" w:rsidRDefault="0087227B" w:rsidP="0087227B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auto"/>
          </w:tcPr>
          <w:p w14:paraId="0A37F4C2" w14:textId="77777777" w:rsidR="0087227B" w:rsidRPr="00D05149" w:rsidRDefault="0087227B" w:rsidP="0087227B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auto"/>
          </w:tcPr>
          <w:p w14:paraId="1FB56ED3" w14:textId="77777777" w:rsidR="0087227B" w:rsidRPr="00D05149" w:rsidRDefault="0087227B" w:rsidP="0087227B">
            <w:pPr>
              <w:pStyle w:val="ColumnHeading"/>
            </w:pPr>
          </w:p>
        </w:tc>
      </w:tr>
      <w:tr w:rsidR="0087227B" w:rsidRPr="00D05149" w14:paraId="0FCB62A1" w14:textId="77777777" w:rsidTr="0069410A">
        <w:trPr>
          <w:trHeight w:hRule="exact" w:val="303"/>
        </w:trPr>
        <w:tc>
          <w:tcPr>
            <w:tcW w:w="1710" w:type="dxa"/>
          </w:tcPr>
          <w:p w14:paraId="7B6AC457" w14:textId="77777777" w:rsidR="0087227B" w:rsidRPr="00D05149" w:rsidRDefault="0087227B" w:rsidP="0087227B">
            <w:pPr>
              <w:pStyle w:val="Time"/>
            </w:pPr>
            <w:r>
              <w:t>CITY:</w:t>
            </w:r>
          </w:p>
        </w:tc>
        <w:tc>
          <w:tcPr>
            <w:tcW w:w="2141" w:type="dxa"/>
          </w:tcPr>
          <w:p w14:paraId="49FB4A8C" w14:textId="77777777" w:rsidR="0087227B" w:rsidRPr="00D05149" w:rsidRDefault="0087227B" w:rsidP="0087227B">
            <w:pPr>
              <w:pStyle w:val="NameNumber"/>
            </w:pPr>
            <w:r>
              <w:t>Multiple Locations</w:t>
            </w:r>
          </w:p>
        </w:tc>
        <w:tc>
          <w:tcPr>
            <w:tcW w:w="1910" w:type="dxa"/>
          </w:tcPr>
          <w:p w14:paraId="4867A9F6" w14:textId="77777777" w:rsidR="0087227B" w:rsidRPr="00D05149" w:rsidRDefault="0087227B" w:rsidP="0087227B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4BF018AF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54EFD501" w14:textId="77777777" w:rsidR="0087227B" w:rsidRPr="00D05149" w:rsidRDefault="0087227B" w:rsidP="0087227B">
            <w:pPr>
              <w:pStyle w:val="NameNumber"/>
            </w:pPr>
          </w:p>
        </w:tc>
      </w:tr>
      <w:tr w:rsidR="0087227B" w:rsidRPr="00D05149" w14:paraId="7CF6195D" w14:textId="77777777" w:rsidTr="0069410A">
        <w:trPr>
          <w:trHeight w:hRule="exact" w:val="303"/>
        </w:trPr>
        <w:tc>
          <w:tcPr>
            <w:tcW w:w="1710" w:type="dxa"/>
          </w:tcPr>
          <w:p w14:paraId="0893771C" w14:textId="77777777" w:rsidR="0087227B" w:rsidRPr="00D05149" w:rsidRDefault="0087227B" w:rsidP="0087227B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1C4D1EA1" w14:textId="77777777" w:rsidR="0087227B" w:rsidRPr="00D05149" w:rsidRDefault="00000000" w:rsidP="0087227B">
            <w:pPr>
              <w:pStyle w:val="NameNumber"/>
            </w:pPr>
            <w:hyperlink r:id="rId36" w:history="1">
              <w:r w:rsidR="0087227B" w:rsidRPr="00E1789B">
                <w:rPr>
                  <w:rStyle w:val="Hyperlink"/>
                </w:rPr>
                <w:t>siredwarddaniels@ccc.ca.gov</w:t>
              </w:r>
            </w:hyperlink>
            <w:r w:rsidR="0087227B">
              <w:t xml:space="preserve"> </w:t>
            </w:r>
          </w:p>
        </w:tc>
        <w:tc>
          <w:tcPr>
            <w:tcW w:w="1709" w:type="dxa"/>
            <w:shd w:val="clear" w:color="auto" w:fill="auto"/>
          </w:tcPr>
          <w:p w14:paraId="559CB578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77EA9229" w14:textId="77777777" w:rsidR="0087227B" w:rsidRPr="00D05149" w:rsidRDefault="0087227B" w:rsidP="0087227B">
            <w:pPr>
              <w:pStyle w:val="NameNumber"/>
            </w:pPr>
          </w:p>
        </w:tc>
      </w:tr>
      <w:tr w:rsidR="0087227B" w:rsidRPr="00D05149" w14:paraId="2BA45F2C" w14:textId="77777777" w:rsidTr="0069410A">
        <w:trPr>
          <w:trHeight w:hRule="exact" w:val="303"/>
        </w:trPr>
        <w:tc>
          <w:tcPr>
            <w:tcW w:w="1710" w:type="dxa"/>
          </w:tcPr>
          <w:p w14:paraId="08380956" w14:textId="77777777" w:rsidR="0087227B" w:rsidRPr="00D05149" w:rsidRDefault="0087227B" w:rsidP="0087227B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2"/>
          </w:tcPr>
          <w:p w14:paraId="68CAE827" w14:textId="77777777" w:rsidR="0087227B" w:rsidRPr="00D05149" w:rsidRDefault="0087227B" w:rsidP="0087227B">
            <w:pPr>
              <w:pStyle w:val="NameNumber"/>
            </w:pPr>
            <w:r>
              <w:t>18+</w:t>
            </w:r>
          </w:p>
          <w:p w14:paraId="4B391E0C" w14:textId="77777777" w:rsidR="0087227B" w:rsidRPr="00D05149" w:rsidRDefault="00000000" w:rsidP="0087227B">
            <w:pPr>
              <w:pStyle w:val="NameNumber"/>
            </w:pPr>
            <w:hyperlink r:id="rId37" w:history="1"/>
            <w:r w:rsidR="0087227B">
              <w:t xml:space="preserve"> </w:t>
            </w:r>
          </w:p>
        </w:tc>
        <w:tc>
          <w:tcPr>
            <w:tcW w:w="1709" w:type="dxa"/>
            <w:shd w:val="clear" w:color="auto" w:fill="auto"/>
          </w:tcPr>
          <w:p w14:paraId="69429231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39EF47DB" w14:textId="77777777" w:rsidR="0087227B" w:rsidRPr="00D05149" w:rsidRDefault="0087227B" w:rsidP="0087227B">
            <w:pPr>
              <w:pStyle w:val="NameNumber"/>
            </w:pPr>
          </w:p>
        </w:tc>
      </w:tr>
      <w:tr w:rsidR="0087227B" w:rsidRPr="00D05149" w14:paraId="4EF2C853" w14:textId="77777777" w:rsidTr="0069410A">
        <w:trPr>
          <w:trHeight w:hRule="exact" w:val="303"/>
        </w:trPr>
        <w:tc>
          <w:tcPr>
            <w:tcW w:w="1710" w:type="dxa"/>
          </w:tcPr>
          <w:p w14:paraId="5BE3E0D1" w14:textId="77777777" w:rsidR="0087227B" w:rsidRDefault="0087227B" w:rsidP="0087227B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503496DB" w14:textId="77777777" w:rsidR="0087227B" w:rsidRDefault="00000000" w:rsidP="0087227B">
            <w:pPr>
              <w:pStyle w:val="NameNumber"/>
            </w:pPr>
            <w:hyperlink r:id="rId38" w:history="1">
              <w:r w:rsidR="0087227B" w:rsidRPr="00E1789B">
                <w:rPr>
                  <w:rStyle w:val="Hyperlink"/>
                </w:rPr>
                <w:t>https://ccc.ca.gov/how-to-join/steps-to-join/</w:t>
              </w:r>
            </w:hyperlink>
            <w:r w:rsidR="0087227B">
              <w:t xml:space="preserve"> </w:t>
            </w:r>
          </w:p>
          <w:p w14:paraId="0C8C1CBD" w14:textId="77777777" w:rsidR="0087227B" w:rsidRPr="00D05149" w:rsidRDefault="0087227B" w:rsidP="0087227B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76373594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3F0F7470" w14:textId="77777777" w:rsidR="0087227B" w:rsidRPr="00D05149" w:rsidRDefault="0087227B" w:rsidP="0087227B">
            <w:pPr>
              <w:pStyle w:val="NameNumber"/>
            </w:pPr>
          </w:p>
        </w:tc>
      </w:tr>
      <w:tr w:rsidR="0087227B" w:rsidRPr="00D05149" w14:paraId="3E4129BD" w14:textId="77777777" w:rsidTr="0069410A">
        <w:trPr>
          <w:trHeight w:hRule="exact" w:val="303"/>
        </w:trPr>
        <w:tc>
          <w:tcPr>
            <w:tcW w:w="1710" w:type="dxa"/>
          </w:tcPr>
          <w:p w14:paraId="52FBF79C" w14:textId="77777777" w:rsidR="0087227B" w:rsidRPr="00D05149" w:rsidRDefault="0087227B" w:rsidP="0087227B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2"/>
            <w:vMerge w:val="restart"/>
            <w:shd w:val="clear" w:color="auto" w:fill="F2F2F2" w:themeFill="background1" w:themeFillShade="F2"/>
          </w:tcPr>
          <w:p w14:paraId="2757053F" w14:textId="77777777" w:rsidR="0087227B" w:rsidRPr="00D05149" w:rsidRDefault="0087227B" w:rsidP="0087227B">
            <w:pPr>
              <w:pStyle w:val="NameNumber"/>
            </w:pPr>
            <w:r>
              <w:t>1yr program, paid plus health benefits &amp; scholarship opportunities / Build trails, fight fires, respond to disasters, restore habitat, etc.</w:t>
            </w:r>
          </w:p>
        </w:tc>
        <w:tc>
          <w:tcPr>
            <w:tcW w:w="1709" w:type="dxa"/>
            <w:shd w:val="clear" w:color="auto" w:fill="auto"/>
          </w:tcPr>
          <w:p w14:paraId="5071191A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DDCE4C5" w14:textId="77777777" w:rsidR="0087227B" w:rsidRPr="00D05149" w:rsidRDefault="0087227B" w:rsidP="0087227B">
            <w:pPr>
              <w:pStyle w:val="NameNumber"/>
            </w:pPr>
          </w:p>
        </w:tc>
      </w:tr>
      <w:tr w:rsidR="0087227B" w:rsidRPr="00D05149" w14:paraId="3EA1355B" w14:textId="77777777" w:rsidTr="0069410A">
        <w:trPr>
          <w:trHeight w:hRule="exact" w:val="303"/>
        </w:trPr>
        <w:tc>
          <w:tcPr>
            <w:tcW w:w="1710" w:type="dxa"/>
          </w:tcPr>
          <w:p w14:paraId="64EB1F22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2B1655A3" w14:textId="77777777" w:rsidR="0087227B" w:rsidRPr="00D05149" w:rsidRDefault="0087227B" w:rsidP="0087227B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12E0127A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39319801" w14:textId="77777777" w:rsidR="0087227B" w:rsidRPr="00D05149" w:rsidRDefault="0087227B" w:rsidP="0087227B">
            <w:pPr>
              <w:pStyle w:val="NameNumber"/>
            </w:pPr>
          </w:p>
        </w:tc>
      </w:tr>
      <w:tr w:rsidR="0087227B" w:rsidRPr="00D05149" w14:paraId="660D3EB3" w14:textId="77777777" w:rsidTr="0069410A">
        <w:trPr>
          <w:trHeight w:hRule="exact" w:val="303"/>
        </w:trPr>
        <w:tc>
          <w:tcPr>
            <w:tcW w:w="1710" w:type="dxa"/>
          </w:tcPr>
          <w:p w14:paraId="4988B97A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1D4059DC" w14:textId="77777777" w:rsidR="0087227B" w:rsidRPr="00D05149" w:rsidRDefault="0087227B" w:rsidP="0087227B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48C40CE9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24302522" w14:textId="77777777" w:rsidR="0087227B" w:rsidRPr="00D05149" w:rsidRDefault="0087227B" w:rsidP="0087227B">
            <w:pPr>
              <w:pStyle w:val="NameNumber"/>
            </w:pPr>
          </w:p>
        </w:tc>
      </w:tr>
      <w:tr w:rsidR="0087227B" w:rsidRPr="00D05149" w14:paraId="4E5D7DEE" w14:textId="77777777" w:rsidTr="0069410A">
        <w:trPr>
          <w:trHeight w:hRule="exact" w:val="303"/>
        </w:trPr>
        <w:tc>
          <w:tcPr>
            <w:tcW w:w="1710" w:type="dxa"/>
          </w:tcPr>
          <w:p w14:paraId="252B3F75" w14:textId="77777777" w:rsidR="0087227B" w:rsidRPr="00D05149" w:rsidRDefault="0087227B" w:rsidP="0087227B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072E2A99" w14:textId="77777777" w:rsidR="0087227B" w:rsidRPr="00987BFB" w:rsidRDefault="0087227B" w:rsidP="0087227B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  <w:shd w:val="clear" w:color="auto" w:fill="auto"/>
          </w:tcPr>
          <w:p w14:paraId="1124E0D0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4ED14C00" w14:textId="77777777" w:rsidR="0087227B" w:rsidRPr="00D05149" w:rsidRDefault="0087227B" w:rsidP="0087227B">
            <w:pPr>
              <w:pStyle w:val="NameNumber"/>
            </w:pPr>
          </w:p>
        </w:tc>
      </w:tr>
      <w:tr w:rsidR="0087227B" w:rsidRPr="00D05149" w14:paraId="34F8A060" w14:textId="77777777" w:rsidTr="0069410A">
        <w:trPr>
          <w:trHeight w:hRule="exact" w:val="303"/>
        </w:trPr>
        <w:tc>
          <w:tcPr>
            <w:tcW w:w="1710" w:type="dxa"/>
          </w:tcPr>
          <w:p w14:paraId="73B4FCCF" w14:textId="77777777" w:rsidR="0087227B" w:rsidRDefault="0087227B" w:rsidP="0087227B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015379E1" w14:textId="77777777" w:rsidR="0087227B" w:rsidRPr="00D05149" w:rsidRDefault="0087227B" w:rsidP="0087227B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  <w:shd w:val="clear" w:color="auto" w:fill="auto"/>
          </w:tcPr>
          <w:p w14:paraId="7A7756C5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4F48BFF3" w14:textId="77777777" w:rsidR="0087227B" w:rsidRPr="00D05149" w:rsidRDefault="0087227B" w:rsidP="0087227B">
            <w:pPr>
              <w:pStyle w:val="NameNumber"/>
            </w:pPr>
          </w:p>
        </w:tc>
      </w:tr>
      <w:tr w:rsidR="0087227B" w:rsidRPr="00D05149" w14:paraId="42B939B3" w14:textId="77777777" w:rsidTr="0069410A">
        <w:trPr>
          <w:trHeight w:hRule="exact" w:val="303"/>
        </w:trPr>
        <w:tc>
          <w:tcPr>
            <w:tcW w:w="1710" w:type="dxa"/>
          </w:tcPr>
          <w:p w14:paraId="412D4736" w14:textId="77777777" w:rsidR="0087227B" w:rsidRDefault="0087227B" w:rsidP="0087227B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0111AF46" w14:textId="77777777" w:rsidR="0087227B" w:rsidRPr="00D05149" w:rsidRDefault="0087227B" w:rsidP="0087227B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1E7DBCF1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58C618FB" w14:textId="77777777" w:rsidR="0087227B" w:rsidRPr="00D05149" w:rsidRDefault="0087227B" w:rsidP="0087227B">
            <w:pPr>
              <w:pStyle w:val="NameNumber"/>
            </w:pPr>
          </w:p>
        </w:tc>
      </w:tr>
      <w:tr w:rsidR="0087227B" w14:paraId="6704B80A" w14:textId="77777777" w:rsidTr="00786199">
        <w:trPr>
          <w:trHeight w:hRule="exact" w:val="80"/>
        </w:trPr>
        <w:tc>
          <w:tcPr>
            <w:tcW w:w="1710" w:type="dxa"/>
          </w:tcPr>
          <w:p w14:paraId="56E76862" w14:textId="77777777" w:rsidR="0087227B" w:rsidRDefault="0087227B" w:rsidP="0087227B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069C6813" w14:textId="77777777" w:rsidR="0087227B" w:rsidRDefault="0087227B" w:rsidP="0087227B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395146AB" w14:textId="77777777" w:rsidR="0087227B" w:rsidRDefault="0087227B" w:rsidP="0087227B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7E10D693" w14:textId="77777777" w:rsidR="0087227B" w:rsidRDefault="0087227B" w:rsidP="0087227B">
            <w:pPr>
              <w:pStyle w:val="NameNumber"/>
            </w:pPr>
          </w:p>
        </w:tc>
      </w:tr>
      <w:tr w:rsidR="0087227B" w:rsidRPr="00D05149" w14:paraId="45331A2C" w14:textId="77777777" w:rsidTr="0069410A">
        <w:trPr>
          <w:trHeight w:hRule="exact" w:val="572"/>
        </w:trPr>
        <w:tc>
          <w:tcPr>
            <w:tcW w:w="1710" w:type="dxa"/>
          </w:tcPr>
          <w:p w14:paraId="3B15548A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1" w:type="dxa"/>
            <w:gridSpan w:val="2"/>
            <w:vAlign w:val="bottom"/>
          </w:tcPr>
          <w:p w14:paraId="3C59041B" w14:textId="77777777" w:rsidR="0087227B" w:rsidRPr="00D05149" w:rsidRDefault="0087227B" w:rsidP="0087227B">
            <w:pPr>
              <w:pStyle w:val="DayoftheWeek"/>
            </w:pPr>
            <w:r>
              <w:t>US Forest Service</w:t>
            </w:r>
          </w:p>
        </w:tc>
        <w:tc>
          <w:tcPr>
            <w:tcW w:w="1709" w:type="dxa"/>
            <w:shd w:val="clear" w:color="auto" w:fill="auto"/>
            <w:vAlign w:val="bottom"/>
          </w:tcPr>
          <w:p w14:paraId="3DFF4EB5" w14:textId="77777777" w:rsidR="0087227B" w:rsidRPr="00372AA3" w:rsidRDefault="0087227B" w:rsidP="0087227B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shd w:val="clear" w:color="auto" w:fill="auto"/>
            <w:vAlign w:val="bottom"/>
          </w:tcPr>
          <w:p w14:paraId="067B59DD" w14:textId="77777777" w:rsidR="0087227B" w:rsidRPr="00D05149" w:rsidRDefault="0087227B" w:rsidP="0087227B">
            <w:pPr>
              <w:pStyle w:val="DayoftheWeek"/>
            </w:pPr>
          </w:p>
        </w:tc>
      </w:tr>
      <w:tr w:rsidR="0087227B" w:rsidRPr="00D05149" w14:paraId="2A4F0D52" w14:textId="77777777" w:rsidTr="0069410A">
        <w:trPr>
          <w:trHeight w:hRule="exact" w:val="303"/>
        </w:trPr>
        <w:tc>
          <w:tcPr>
            <w:tcW w:w="1710" w:type="dxa"/>
          </w:tcPr>
          <w:p w14:paraId="547FEE3D" w14:textId="77777777" w:rsidR="0087227B" w:rsidRPr="00372AA3" w:rsidRDefault="0087227B" w:rsidP="0087227B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D1D51" w:themeFill="accent3"/>
          </w:tcPr>
          <w:p w14:paraId="4AE37559" w14:textId="77777777" w:rsidR="0087227B" w:rsidRPr="00D05149" w:rsidRDefault="0087227B" w:rsidP="0087227B">
            <w:pPr>
              <w:pStyle w:val="ColumnHeading"/>
            </w:pPr>
          </w:p>
        </w:tc>
        <w:tc>
          <w:tcPr>
            <w:tcW w:w="1910" w:type="dxa"/>
            <w:shd w:val="clear" w:color="auto" w:fill="0D1D51" w:themeFill="accent3"/>
          </w:tcPr>
          <w:p w14:paraId="1319B359" w14:textId="77777777" w:rsidR="0087227B" w:rsidRPr="00D05149" w:rsidRDefault="0087227B" w:rsidP="0087227B">
            <w:pPr>
              <w:pStyle w:val="ColumnHeading"/>
            </w:pPr>
          </w:p>
        </w:tc>
        <w:tc>
          <w:tcPr>
            <w:tcW w:w="1709" w:type="dxa"/>
            <w:shd w:val="clear" w:color="auto" w:fill="auto"/>
          </w:tcPr>
          <w:p w14:paraId="5C0212E8" w14:textId="77777777" w:rsidR="0087227B" w:rsidRPr="00372AA3" w:rsidRDefault="0087227B" w:rsidP="0087227B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auto"/>
          </w:tcPr>
          <w:p w14:paraId="569C2340" w14:textId="77777777" w:rsidR="0087227B" w:rsidRPr="00D05149" w:rsidRDefault="0087227B" w:rsidP="0087227B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auto"/>
          </w:tcPr>
          <w:p w14:paraId="3F012757" w14:textId="77777777" w:rsidR="0087227B" w:rsidRPr="00D05149" w:rsidRDefault="0087227B" w:rsidP="0087227B">
            <w:pPr>
              <w:pStyle w:val="ColumnHeading"/>
            </w:pPr>
          </w:p>
        </w:tc>
      </w:tr>
      <w:tr w:rsidR="0087227B" w:rsidRPr="00D05149" w14:paraId="1CA900E5" w14:textId="77777777" w:rsidTr="0069410A">
        <w:trPr>
          <w:trHeight w:hRule="exact" w:val="303"/>
        </w:trPr>
        <w:tc>
          <w:tcPr>
            <w:tcW w:w="1710" w:type="dxa"/>
          </w:tcPr>
          <w:p w14:paraId="35BEDF07" w14:textId="77777777" w:rsidR="0087227B" w:rsidRPr="00D05149" w:rsidRDefault="0087227B" w:rsidP="0087227B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2"/>
          </w:tcPr>
          <w:p w14:paraId="767EDA05" w14:textId="77777777" w:rsidR="0087227B" w:rsidRPr="00D05149" w:rsidRDefault="0087227B" w:rsidP="0087227B">
            <w:pPr>
              <w:pStyle w:val="NameNumber"/>
            </w:pPr>
            <w:r>
              <w:t>Multiple Locations</w:t>
            </w:r>
          </w:p>
        </w:tc>
        <w:tc>
          <w:tcPr>
            <w:tcW w:w="1709" w:type="dxa"/>
            <w:shd w:val="clear" w:color="auto" w:fill="auto"/>
          </w:tcPr>
          <w:p w14:paraId="7B7EE0C8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D82594F" w14:textId="77777777" w:rsidR="0087227B" w:rsidRPr="00D05149" w:rsidRDefault="0087227B" w:rsidP="0087227B">
            <w:pPr>
              <w:pStyle w:val="NameNumber"/>
            </w:pPr>
          </w:p>
        </w:tc>
      </w:tr>
      <w:tr w:rsidR="0087227B" w:rsidRPr="00D05149" w14:paraId="4AEF3990" w14:textId="77777777" w:rsidTr="0069410A">
        <w:trPr>
          <w:trHeight w:hRule="exact" w:val="303"/>
        </w:trPr>
        <w:tc>
          <w:tcPr>
            <w:tcW w:w="1710" w:type="dxa"/>
          </w:tcPr>
          <w:p w14:paraId="1A9418D3" w14:textId="77777777" w:rsidR="0087227B" w:rsidRPr="00D05149" w:rsidRDefault="0087227B" w:rsidP="0087227B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3E892301" w14:textId="77777777" w:rsidR="0087227B" w:rsidRPr="00D05149" w:rsidRDefault="0087227B" w:rsidP="0087227B">
            <w:pPr>
              <w:pStyle w:val="NameNumber"/>
            </w:pPr>
            <w:r>
              <w:t>Apply Online</w:t>
            </w:r>
          </w:p>
        </w:tc>
        <w:tc>
          <w:tcPr>
            <w:tcW w:w="1709" w:type="dxa"/>
            <w:shd w:val="clear" w:color="auto" w:fill="auto"/>
          </w:tcPr>
          <w:p w14:paraId="2E10BABA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52D8317C" w14:textId="77777777" w:rsidR="0087227B" w:rsidRPr="00D05149" w:rsidRDefault="0087227B" w:rsidP="0087227B">
            <w:pPr>
              <w:pStyle w:val="NameNumber"/>
            </w:pPr>
          </w:p>
        </w:tc>
      </w:tr>
      <w:tr w:rsidR="0087227B" w:rsidRPr="00D05149" w14:paraId="7FB9000E" w14:textId="77777777" w:rsidTr="0069410A">
        <w:trPr>
          <w:trHeight w:hRule="exact" w:val="303"/>
        </w:trPr>
        <w:tc>
          <w:tcPr>
            <w:tcW w:w="1710" w:type="dxa"/>
          </w:tcPr>
          <w:p w14:paraId="56802925" w14:textId="77777777" w:rsidR="0087227B" w:rsidRPr="00D05149" w:rsidRDefault="0087227B" w:rsidP="0087227B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2"/>
          </w:tcPr>
          <w:p w14:paraId="0DB7567F" w14:textId="77777777" w:rsidR="0087227B" w:rsidRPr="00D05149" w:rsidRDefault="0087227B" w:rsidP="0087227B">
            <w:pPr>
              <w:pStyle w:val="NameNumber"/>
            </w:pPr>
            <w:r>
              <w:t>Not Listed</w:t>
            </w:r>
          </w:p>
        </w:tc>
        <w:tc>
          <w:tcPr>
            <w:tcW w:w="1709" w:type="dxa"/>
            <w:shd w:val="clear" w:color="auto" w:fill="auto"/>
          </w:tcPr>
          <w:p w14:paraId="4D7E08BF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77227395" w14:textId="77777777" w:rsidR="0087227B" w:rsidRPr="00D05149" w:rsidRDefault="0087227B" w:rsidP="0087227B">
            <w:pPr>
              <w:pStyle w:val="NameNumber"/>
            </w:pPr>
          </w:p>
        </w:tc>
      </w:tr>
      <w:tr w:rsidR="0087227B" w:rsidRPr="00D05149" w14:paraId="4B16F5E0" w14:textId="77777777" w:rsidTr="0069410A">
        <w:trPr>
          <w:trHeight w:hRule="exact" w:val="303"/>
        </w:trPr>
        <w:tc>
          <w:tcPr>
            <w:tcW w:w="1710" w:type="dxa"/>
          </w:tcPr>
          <w:p w14:paraId="77440CB2" w14:textId="77777777" w:rsidR="0087227B" w:rsidRDefault="0087227B" w:rsidP="0087227B">
            <w:pPr>
              <w:pStyle w:val="Time"/>
            </w:pPr>
            <w:r>
              <w:t>APPICATION:</w:t>
            </w:r>
          </w:p>
        </w:tc>
        <w:tc>
          <w:tcPr>
            <w:tcW w:w="4051" w:type="dxa"/>
            <w:gridSpan w:val="2"/>
            <w:vMerge w:val="restart"/>
            <w:shd w:val="clear" w:color="auto" w:fill="F2F2F2" w:themeFill="background1" w:themeFillShade="F2"/>
          </w:tcPr>
          <w:p w14:paraId="08A8135C" w14:textId="77777777" w:rsidR="0087227B" w:rsidRDefault="00000000" w:rsidP="0087227B">
            <w:pPr>
              <w:pStyle w:val="NameNumber"/>
            </w:pPr>
            <w:hyperlink r:id="rId39" w:history="1">
              <w:r w:rsidR="0087227B" w:rsidRPr="00E1789B">
                <w:rPr>
                  <w:rStyle w:val="Hyperlink"/>
                </w:rPr>
                <w:t>https://Fs.usda.gov/working-with-us/volunteers</w:t>
              </w:r>
            </w:hyperlink>
            <w:r w:rsidR="0087227B">
              <w:t xml:space="preserve"> </w:t>
            </w:r>
          </w:p>
          <w:p w14:paraId="32FB6C4A" w14:textId="77777777" w:rsidR="0087227B" w:rsidRDefault="0087227B" w:rsidP="0087227B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727631BD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3B5F1E37" w14:textId="77777777" w:rsidR="0087227B" w:rsidRPr="00D05149" w:rsidRDefault="0087227B" w:rsidP="0087227B">
            <w:pPr>
              <w:pStyle w:val="NameNumber"/>
            </w:pPr>
          </w:p>
        </w:tc>
      </w:tr>
      <w:tr w:rsidR="0087227B" w:rsidRPr="00D05149" w14:paraId="206F746A" w14:textId="77777777" w:rsidTr="0069410A">
        <w:trPr>
          <w:trHeight w:hRule="exact" w:val="303"/>
        </w:trPr>
        <w:tc>
          <w:tcPr>
            <w:tcW w:w="1710" w:type="dxa"/>
          </w:tcPr>
          <w:p w14:paraId="4AE380AB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F2F2F2" w:themeFill="background1" w:themeFillShade="F2"/>
          </w:tcPr>
          <w:p w14:paraId="14CC0859" w14:textId="77777777" w:rsidR="0087227B" w:rsidRPr="00D05149" w:rsidRDefault="0087227B" w:rsidP="0087227B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72690B35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42DFD808" w14:textId="77777777" w:rsidR="0087227B" w:rsidRPr="00D05149" w:rsidRDefault="0087227B" w:rsidP="0087227B">
            <w:pPr>
              <w:pStyle w:val="NameNumber"/>
            </w:pPr>
          </w:p>
        </w:tc>
      </w:tr>
      <w:tr w:rsidR="0087227B" w:rsidRPr="00D05149" w14:paraId="4A1C6DFC" w14:textId="77777777" w:rsidTr="0069410A">
        <w:trPr>
          <w:trHeight w:hRule="exact" w:val="303"/>
        </w:trPr>
        <w:tc>
          <w:tcPr>
            <w:tcW w:w="1710" w:type="dxa"/>
          </w:tcPr>
          <w:p w14:paraId="6ED1C140" w14:textId="77777777" w:rsidR="0087227B" w:rsidRPr="00D05149" w:rsidRDefault="0087227B" w:rsidP="0087227B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2"/>
            <w:vMerge w:val="restart"/>
            <w:shd w:val="clear" w:color="auto" w:fill="auto"/>
          </w:tcPr>
          <w:p w14:paraId="7FEF9DAC" w14:textId="77777777" w:rsidR="0087227B" w:rsidRPr="00D05149" w:rsidRDefault="0087227B" w:rsidP="0087227B">
            <w:pPr>
              <w:pStyle w:val="NameNumber"/>
            </w:pPr>
            <w:r>
              <w:t xml:space="preserve">Manage campgrounds, run events, build trials, inventory wildfires, visitor center, etc. </w:t>
            </w:r>
          </w:p>
        </w:tc>
        <w:tc>
          <w:tcPr>
            <w:tcW w:w="1709" w:type="dxa"/>
            <w:shd w:val="clear" w:color="auto" w:fill="auto"/>
          </w:tcPr>
          <w:p w14:paraId="2680BF34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34340123" w14:textId="77777777" w:rsidR="0087227B" w:rsidRPr="00D05149" w:rsidRDefault="0087227B" w:rsidP="0087227B">
            <w:pPr>
              <w:pStyle w:val="NameNumber"/>
            </w:pPr>
          </w:p>
        </w:tc>
      </w:tr>
      <w:tr w:rsidR="0087227B" w:rsidRPr="00D05149" w14:paraId="4434C2EB" w14:textId="77777777" w:rsidTr="0069410A">
        <w:trPr>
          <w:trHeight w:hRule="exact" w:val="303"/>
        </w:trPr>
        <w:tc>
          <w:tcPr>
            <w:tcW w:w="1710" w:type="dxa"/>
          </w:tcPr>
          <w:p w14:paraId="3FB44752" w14:textId="77777777" w:rsidR="0087227B" w:rsidRDefault="0087227B" w:rsidP="0087227B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0220E86A" w14:textId="77777777" w:rsidR="0087227B" w:rsidRDefault="0087227B" w:rsidP="0087227B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4380D2E5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4027715D" w14:textId="77777777" w:rsidR="0087227B" w:rsidRPr="00D05149" w:rsidRDefault="0087227B" w:rsidP="0087227B">
            <w:pPr>
              <w:pStyle w:val="NameNumber"/>
            </w:pPr>
          </w:p>
        </w:tc>
      </w:tr>
      <w:tr w:rsidR="0087227B" w:rsidRPr="00D05149" w14:paraId="6F956ABC" w14:textId="77777777" w:rsidTr="0069410A">
        <w:trPr>
          <w:trHeight w:hRule="exact" w:val="303"/>
        </w:trPr>
        <w:tc>
          <w:tcPr>
            <w:tcW w:w="1710" w:type="dxa"/>
          </w:tcPr>
          <w:p w14:paraId="37268BCF" w14:textId="77777777" w:rsidR="0087227B" w:rsidRPr="00D05149" w:rsidRDefault="0087227B" w:rsidP="0087227B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5CCE6741" w14:textId="77777777" w:rsidR="0087227B" w:rsidRPr="00987BFB" w:rsidRDefault="0087227B" w:rsidP="0087227B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  <w:shd w:val="clear" w:color="auto" w:fill="auto"/>
          </w:tcPr>
          <w:p w14:paraId="755C0765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6694A546" w14:textId="77777777" w:rsidR="0087227B" w:rsidRPr="00D05149" w:rsidRDefault="0087227B" w:rsidP="0087227B">
            <w:pPr>
              <w:pStyle w:val="NameNumber"/>
            </w:pPr>
          </w:p>
        </w:tc>
      </w:tr>
      <w:tr w:rsidR="0087227B" w:rsidRPr="00D05149" w14:paraId="0DE16241" w14:textId="77777777" w:rsidTr="0069410A">
        <w:trPr>
          <w:trHeight w:hRule="exact" w:val="303"/>
        </w:trPr>
        <w:tc>
          <w:tcPr>
            <w:tcW w:w="1710" w:type="dxa"/>
          </w:tcPr>
          <w:p w14:paraId="522C953F" w14:textId="77777777" w:rsidR="0087227B" w:rsidRDefault="0087227B" w:rsidP="0087227B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136681E8" w14:textId="77777777" w:rsidR="0087227B" w:rsidRPr="00D05149" w:rsidRDefault="0087227B" w:rsidP="0087227B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  <w:shd w:val="clear" w:color="auto" w:fill="auto"/>
          </w:tcPr>
          <w:p w14:paraId="5E9269F6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31F7E38D" w14:textId="77777777" w:rsidR="0087227B" w:rsidRPr="00D05149" w:rsidRDefault="0087227B" w:rsidP="0087227B">
            <w:pPr>
              <w:pStyle w:val="NameNumber"/>
            </w:pPr>
          </w:p>
        </w:tc>
      </w:tr>
      <w:tr w:rsidR="0087227B" w:rsidRPr="00D05149" w14:paraId="316D288F" w14:textId="77777777" w:rsidTr="0069410A">
        <w:trPr>
          <w:trHeight w:hRule="exact" w:val="303"/>
        </w:trPr>
        <w:tc>
          <w:tcPr>
            <w:tcW w:w="1710" w:type="dxa"/>
          </w:tcPr>
          <w:p w14:paraId="1A831CC6" w14:textId="77777777" w:rsidR="0087227B" w:rsidRDefault="0087227B" w:rsidP="0087227B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32F3A482" w14:textId="77777777" w:rsidR="0087227B" w:rsidRPr="00D05149" w:rsidRDefault="0087227B" w:rsidP="0087227B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47FADB21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7DB55AE6" w14:textId="77777777" w:rsidR="0087227B" w:rsidRPr="00D05149" w:rsidRDefault="0087227B" w:rsidP="0087227B">
            <w:pPr>
              <w:pStyle w:val="NameNumber"/>
            </w:pPr>
          </w:p>
        </w:tc>
      </w:tr>
      <w:tr w:rsidR="0087227B" w:rsidRPr="00D05149" w14:paraId="6E2EBE78" w14:textId="77777777" w:rsidTr="00160DAA">
        <w:trPr>
          <w:trHeight w:hRule="exact" w:val="303"/>
        </w:trPr>
        <w:tc>
          <w:tcPr>
            <w:tcW w:w="1710" w:type="dxa"/>
          </w:tcPr>
          <w:p w14:paraId="43B9CB4B" w14:textId="77777777" w:rsidR="0087227B" w:rsidRDefault="0087227B" w:rsidP="0087227B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49B8D1D0" w14:textId="77777777" w:rsidR="0087227B" w:rsidRPr="00D05149" w:rsidRDefault="0087227B" w:rsidP="0087227B">
            <w:pPr>
              <w:pStyle w:val="NameNumber"/>
            </w:pPr>
          </w:p>
        </w:tc>
        <w:tc>
          <w:tcPr>
            <w:tcW w:w="1709" w:type="dxa"/>
          </w:tcPr>
          <w:p w14:paraId="52560309" w14:textId="77777777" w:rsidR="0087227B" w:rsidRPr="00D05149" w:rsidRDefault="0087227B" w:rsidP="0087227B">
            <w:pPr>
              <w:pStyle w:val="Time"/>
            </w:pPr>
          </w:p>
        </w:tc>
        <w:tc>
          <w:tcPr>
            <w:tcW w:w="4050" w:type="dxa"/>
            <w:gridSpan w:val="3"/>
          </w:tcPr>
          <w:p w14:paraId="48BF4E61" w14:textId="77777777" w:rsidR="0087227B" w:rsidRPr="00D05149" w:rsidRDefault="0087227B" w:rsidP="0087227B">
            <w:pPr>
              <w:pStyle w:val="NameNumber"/>
            </w:pPr>
          </w:p>
        </w:tc>
      </w:tr>
    </w:tbl>
    <w:p w14:paraId="124DFCA1" w14:textId="77777777" w:rsidR="00F04B03" w:rsidRDefault="00F04B03" w:rsidP="004E0B74">
      <w:pPr>
        <w:tabs>
          <w:tab w:val="left" w:pos="8205"/>
        </w:tabs>
        <w:rPr>
          <w:rFonts w:ascii="Calibri" w:hAnsi="Calibri" w:cs="Calibri"/>
        </w:rPr>
      </w:pPr>
    </w:p>
    <w:p w14:paraId="54E169DB" w14:textId="77777777" w:rsidR="00F04B03" w:rsidRDefault="00F04B03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tbl>
      <w:tblPr>
        <w:tblW w:w="5000" w:type="pct"/>
        <w:tblLayout w:type="fixed"/>
        <w:tblLook w:val="0600" w:firstRow="0" w:lastRow="0" w:firstColumn="0" w:lastColumn="0" w:noHBand="1" w:noVBand="1"/>
      </w:tblPr>
      <w:tblGrid>
        <w:gridCol w:w="1710"/>
        <w:gridCol w:w="2141"/>
        <w:gridCol w:w="1910"/>
        <w:gridCol w:w="1709"/>
        <w:gridCol w:w="2139"/>
        <w:gridCol w:w="1243"/>
        <w:gridCol w:w="668"/>
      </w:tblGrid>
      <w:tr w:rsidR="006F6701" w:rsidRPr="00520064" w14:paraId="2739DA60" w14:textId="77777777" w:rsidTr="00BC0714">
        <w:trPr>
          <w:gridAfter w:val="1"/>
          <w:wAfter w:w="668" w:type="dxa"/>
          <w:trHeight w:hRule="exact" w:val="1363"/>
        </w:trPr>
        <w:tc>
          <w:tcPr>
            <w:tcW w:w="10852" w:type="dxa"/>
            <w:gridSpan w:val="6"/>
          </w:tcPr>
          <w:p w14:paraId="66A6C754" w14:textId="77777777" w:rsidR="006F6701" w:rsidRPr="00520064" w:rsidRDefault="006F6701" w:rsidP="00BC0714">
            <w:pPr>
              <w:pStyle w:val="ScheduleTitle"/>
              <w:rPr>
                <w:b/>
              </w:rPr>
            </w:pPr>
            <w:r w:rsidRPr="00372AA3">
              <w:lastRenderedPageBreak/>
              <w:br/>
            </w:r>
            <w:r>
              <w:rPr>
                <w:b/>
              </w:rPr>
              <w:t>arts, media &amp; entertainment</w:t>
            </w:r>
          </w:p>
        </w:tc>
      </w:tr>
      <w:tr w:rsidR="006F6701" w:rsidRPr="00D05149" w14:paraId="51D25448" w14:textId="77777777" w:rsidTr="00BC0714">
        <w:trPr>
          <w:trHeight w:hRule="exact" w:val="698"/>
        </w:trPr>
        <w:tc>
          <w:tcPr>
            <w:tcW w:w="1710" w:type="dxa"/>
          </w:tcPr>
          <w:p w14:paraId="717B6E30" w14:textId="77777777" w:rsidR="006F6701" w:rsidRPr="00372AA3" w:rsidRDefault="006F6701" w:rsidP="00BC0714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</w:p>
          <w:p w14:paraId="273F150F" w14:textId="77777777" w:rsidR="006F6701" w:rsidRPr="00372AA3" w:rsidRDefault="006F6701" w:rsidP="00BC0714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2"/>
            <w:vAlign w:val="bottom"/>
          </w:tcPr>
          <w:p w14:paraId="3A17B066" w14:textId="77777777" w:rsidR="006F6701" w:rsidRPr="0087227B" w:rsidRDefault="006F6701" w:rsidP="00BC0714">
            <w:pPr>
              <w:pStyle w:val="DayoftheWeek"/>
              <w:rPr>
                <w:rFonts w:ascii="Calibri" w:hAnsi="Calibri" w:cs="Calibri"/>
                <w:sz w:val="26"/>
                <w:szCs w:val="26"/>
              </w:rPr>
            </w:pPr>
            <w:r w:rsidRPr="0087227B">
              <w:rPr>
                <w:rFonts w:ascii="Calibri" w:hAnsi="Calibri" w:cs="Calibri"/>
                <w:sz w:val="26"/>
                <w:szCs w:val="26"/>
              </w:rPr>
              <w:t>Venice Media Arts Summer Camp</w:t>
            </w:r>
          </w:p>
        </w:tc>
        <w:tc>
          <w:tcPr>
            <w:tcW w:w="1709" w:type="dxa"/>
            <w:vAlign w:val="bottom"/>
          </w:tcPr>
          <w:p w14:paraId="39D70BA0" w14:textId="77777777" w:rsidR="006F6701" w:rsidRPr="00372AA3" w:rsidRDefault="006F6701" w:rsidP="00BC0714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09E5D969" w14:textId="77777777" w:rsidR="006F6701" w:rsidRPr="00D05149" w:rsidRDefault="006F6701" w:rsidP="00BC0714">
            <w:pPr>
              <w:pStyle w:val="DayoftheWeek"/>
            </w:pPr>
            <w:r>
              <w:t>LA Public Library</w:t>
            </w:r>
          </w:p>
        </w:tc>
      </w:tr>
      <w:tr w:rsidR="006F6701" w:rsidRPr="00D05149" w14:paraId="01A90C62" w14:textId="77777777" w:rsidTr="00BC0714">
        <w:trPr>
          <w:trHeight w:hRule="exact" w:val="303"/>
        </w:trPr>
        <w:tc>
          <w:tcPr>
            <w:tcW w:w="1710" w:type="dxa"/>
          </w:tcPr>
          <w:p w14:paraId="0CF81E68" w14:textId="77777777" w:rsidR="006F6701" w:rsidRPr="00372AA3" w:rsidRDefault="006F6701" w:rsidP="00BC0714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2C567A" w:themeFill="accent1"/>
          </w:tcPr>
          <w:p w14:paraId="25B343DD" w14:textId="77777777" w:rsidR="006F6701" w:rsidRPr="00D05149" w:rsidRDefault="006F6701" w:rsidP="00BC0714">
            <w:pPr>
              <w:pStyle w:val="ColumnHeading"/>
            </w:pPr>
          </w:p>
        </w:tc>
        <w:tc>
          <w:tcPr>
            <w:tcW w:w="1910" w:type="dxa"/>
            <w:shd w:val="clear" w:color="auto" w:fill="2C567A" w:themeFill="accent1"/>
          </w:tcPr>
          <w:p w14:paraId="693F4515" w14:textId="77777777" w:rsidR="006F6701" w:rsidRPr="00D05149" w:rsidRDefault="006F6701" w:rsidP="00BC0714">
            <w:pPr>
              <w:pStyle w:val="ColumnHeading"/>
            </w:pPr>
          </w:p>
        </w:tc>
        <w:tc>
          <w:tcPr>
            <w:tcW w:w="1709" w:type="dxa"/>
          </w:tcPr>
          <w:p w14:paraId="3B4A21A1" w14:textId="77777777" w:rsidR="006F6701" w:rsidRPr="00372AA3" w:rsidRDefault="006F6701" w:rsidP="00BC0714">
            <w:pPr>
              <w:pStyle w:val="Time"/>
              <w:rPr>
                <w:rFonts w:ascii="Calibri" w:hAnsi="Calibri" w:cs="Calibri"/>
                <w:color w:val="FFFFFF" w:themeColor="background1"/>
              </w:rPr>
            </w:pPr>
          </w:p>
        </w:tc>
        <w:tc>
          <w:tcPr>
            <w:tcW w:w="2139" w:type="dxa"/>
            <w:shd w:val="clear" w:color="auto" w:fill="2C567A" w:themeFill="accent1"/>
          </w:tcPr>
          <w:p w14:paraId="25F8DFA7" w14:textId="77777777" w:rsidR="006F6701" w:rsidRPr="00D05149" w:rsidRDefault="006F6701" w:rsidP="00BC0714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2C567A" w:themeFill="accent1"/>
          </w:tcPr>
          <w:p w14:paraId="57A8CC0E" w14:textId="77777777" w:rsidR="006F6701" w:rsidRPr="00D05149" w:rsidRDefault="006F6701" w:rsidP="00BC0714">
            <w:pPr>
              <w:pStyle w:val="ColumnHeading"/>
            </w:pPr>
          </w:p>
        </w:tc>
      </w:tr>
      <w:tr w:rsidR="006F6701" w:rsidRPr="00D05149" w14:paraId="2A6B3905" w14:textId="77777777" w:rsidTr="00BC0714">
        <w:trPr>
          <w:trHeight w:hRule="exact" w:val="303"/>
        </w:trPr>
        <w:tc>
          <w:tcPr>
            <w:tcW w:w="1710" w:type="dxa"/>
          </w:tcPr>
          <w:p w14:paraId="4D4CB02B" w14:textId="77777777" w:rsidR="006F6701" w:rsidRPr="00D05149" w:rsidRDefault="006F6701" w:rsidP="00BC0714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2"/>
          </w:tcPr>
          <w:p w14:paraId="120F2DAD" w14:textId="77777777" w:rsidR="006F6701" w:rsidRPr="00D05149" w:rsidRDefault="006F6701" w:rsidP="00BC0714">
            <w:pPr>
              <w:pStyle w:val="NameNumber"/>
            </w:pPr>
            <w:r>
              <w:t>Venice</w:t>
            </w:r>
          </w:p>
        </w:tc>
        <w:tc>
          <w:tcPr>
            <w:tcW w:w="1709" w:type="dxa"/>
          </w:tcPr>
          <w:p w14:paraId="6B5812CC" w14:textId="77777777" w:rsidR="006F6701" w:rsidRPr="00D05149" w:rsidRDefault="006F6701" w:rsidP="00BC0714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3"/>
          </w:tcPr>
          <w:p w14:paraId="2CD60ADB" w14:textId="77777777" w:rsidR="006F6701" w:rsidRPr="00D05149" w:rsidRDefault="006F6701" w:rsidP="00BC0714">
            <w:pPr>
              <w:pStyle w:val="NameNumber"/>
            </w:pPr>
            <w:r>
              <w:t>Multiple Locations</w:t>
            </w:r>
          </w:p>
        </w:tc>
      </w:tr>
      <w:tr w:rsidR="006F6701" w:rsidRPr="00D05149" w14:paraId="727FB7A4" w14:textId="77777777" w:rsidTr="00BC0714">
        <w:trPr>
          <w:trHeight w:hRule="exact" w:val="303"/>
        </w:trPr>
        <w:tc>
          <w:tcPr>
            <w:tcW w:w="1710" w:type="dxa"/>
          </w:tcPr>
          <w:p w14:paraId="6E7736E7" w14:textId="77777777" w:rsidR="006F6701" w:rsidRPr="00D05149" w:rsidRDefault="006F6701" w:rsidP="00BC0714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6E821DB2" w14:textId="77777777" w:rsidR="006F6701" w:rsidRPr="00D05149" w:rsidRDefault="00000000" w:rsidP="00BC0714">
            <w:pPr>
              <w:pStyle w:val="NameNumber"/>
            </w:pPr>
            <w:hyperlink r:id="rId40" w:history="1">
              <w:r w:rsidR="006F6701" w:rsidRPr="00E1789B">
                <w:rPr>
                  <w:rStyle w:val="Hyperlink"/>
                </w:rPr>
                <w:t>Info@venicearts.org</w:t>
              </w:r>
            </w:hyperlink>
            <w:r w:rsidR="006F6701">
              <w:t xml:space="preserve"> / (310) 392-0846</w:t>
            </w:r>
          </w:p>
        </w:tc>
        <w:tc>
          <w:tcPr>
            <w:tcW w:w="1709" w:type="dxa"/>
          </w:tcPr>
          <w:p w14:paraId="10BA3785" w14:textId="77777777" w:rsidR="006F6701" w:rsidRPr="00D05149" w:rsidRDefault="006F6701" w:rsidP="00BC0714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52F0948D" w14:textId="77777777" w:rsidR="006F6701" w:rsidRPr="00D05149" w:rsidRDefault="006F6701" w:rsidP="00BC0714">
            <w:pPr>
              <w:pStyle w:val="NameNumber"/>
            </w:pPr>
            <w:r>
              <w:t>Apply Online</w:t>
            </w:r>
          </w:p>
        </w:tc>
      </w:tr>
      <w:tr w:rsidR="006F6701" w:rsidRPr="00D05149" w14:paraId="1E900749" w14:textId="77777777" w:rsidTr="00BC0714">
        <w:trPr>
          <w:trHeight w:hRule="exact" w:val="303"/>
        </w:trPr>
        <w:tc>
          <w:tcPr>
            <w:tcW w:w="1710" w:type="dxa"/>
          </w:tcPr>
          <w:p w14:paraId="28B5074A" w14:textId="77777777" w:rsidR="006F6701" w:rsidRPr="00D05149" w:rsidRDefault="006F6701" w:rsidP="00BC0714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2"/>
          </w:tcPr>
          <w:p w14:paraId="43E56D56" w14:textId="77777777" w:rsidR="006F6701" w:rsidRPr="00D05149" w:rsidRDefault="006F6701" w:rsidP="00BC0714">
            <w:pPr>
              <w:pStyle w:val="NameNumber"/>
            </w:pPr>
            <w:r>
              <w:t>10-18</w:t>
            </w:r>
          </w:p>
        </w:tc>
        <w:tc>
          <w:tcPr>
            <w:tcW w:w="1709" w:type="dxa"/>
          </w:tcPr>
          <w:p w14:paraId="53A052B5" w14:textId="77777777" w:rsidR="006F6701" w:rsidRPr="00D05149" w:rsidRDefault="006F6701" w:rsidP="00BC0714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4891DB1F" w14:textId="77777777" w:rsidR="006F6701" w:rsidRPr="00D05149" w:rsidRDefault="006F6701" w:rsidP="00BC0714">
            <w:pPr>
              <w:pStyle w:val="NameNumber"/>
            </w:pPr>
            <w:r>
              <w:t>14-19</w:t>
            </w:r>
          </w:p>
        </w:tc>
      </w:tr>
      <w:tr w:rsidR="006F6701" w:rsidRPr="00D05149" w14:paraId="7E7B3ACD" w14:textId="77777777" w:rsidTr="00BC0714">
        <w:trPr>
          <w:trHeight w:hRule="exact" w:val="303"/>
        </w:trPr>
        <w:tc>
          <w:tcPr>
            <w:tcW w:w="1710" w:type="dxa"/>
          </w:tcPr>
          <w:p w14:paraId="167438E3" w14:textId="77777777" w:rsidR="006F6701" w:rsidRDefault="006F6701" w:rsidP="00BC0714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03B72D3E" w14:textId="77777777" w:rsidR="006F6701" w:rsidRDefault="00000000" w:rsidP="00BC0714">
            <w:pPr>
              <w:pStyle w:val="NameNumber"/>
            </w:pPr>
            <w:hyperlink r:id="rId41" w:history="1">
              <w:r w:rsidR="006F6701" w:rsidRPr="00E1789B">
                <w:rPr>
                  <w:rStyle w:val="Hyperlink"/>
                </w:rPr>
                <w:t>https://enicearts.org/youth-programs</w:t>
              </w:r>
            </w:hyperlink>
            <w:r w:rsidR="006F6701">
              <w:t xml:space="preserve">  </w:t>
            </w:r>
          </w:p>
          <w:p w14:paraId="254F4FA8" w14:textId="77777777" w:rsidR="006F6701" w:rsidRDefault="00000000" w:rsidP="00BC0714">
            <w:pPr>
              <w:pStyle w:val="NameNumber"/>
            </w:pPr>
            <w:hyperlink r:id="rId42" w:history="1"/>
            <w:r w:rsidR="006F6701">
              <w:t xml:space="preserve"> </w:t>
            </w:r>
          </w:p>
        </w:tc>
        <w:tc>
          <w:tcPr>
            <w:tcW w:w="1709" w:type="dxa"/>
          </w:tcPr>
          <w:p w14:paraId="6EAFB958" w14:textId="77777777" w:rsidR="006F6701" w:rsidRPr="00D05149" w:rsidRDefault="006F6701" w:rsidP="00BC0714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66665296" w14:textId="77777777" w:rsidR="006F6701" w:rsidRPr="00D05149" w:rsidRDefault="00000000" w:rsidP="00BC0714">
            <w:pPr>
              <w:pStyle w:val="NameNumber"/>
            </w:pPr>
            <w:hyperlink r:id="rId43" w:history="1">
              <w:r w:rsidR="006F6701" w:rsidRPr="00E1789B">
                <w:rPr>
                  <w:rStyle w:val="Hyperlink"/>
                </w:rPr>
                <w:t>https://www.lapl.org/teens/volunteer</w:t>
              </w:r>
            </w:hyperlink>
          </w:p>
        </w:tc>
      </w:tr>
      <w:tr w:rsidR="006F6701" w:rsidRPr="00D05149" w14:paraId="10C7668D" w14:textId="77777777" w:rsidTr="00BC0714">
        <w:trPr>
          <w:trHeight w:hRule="exact" w:val="303"/>
        </w:trPr>
        <w:tc>
          <w:tcPr>
            <w:tcW w:w="1710" w:type="dxa"/>
          </w:tcPr>
          <w:p w14:paraId="588BC368" w14:textId="77777777" w:rsidR="006F6701" w:rsidRPr="00D05149" w:rsidRDefault="006F6701" w:rsidP="00BC0714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2"/>
            <w:vMerge w:val="restart"/>
            <w:shd w:val="clear" w:color="auto" w:fill="auto"/>
          </w:tcPr>
          <w:p w14:paraId="04D44D38" w14:textId="77777777" w:rsidR="006F6701" w:rsidRPr="00D05149" w:rsidRDefault="006F6701" w:rsidP="00BC0714">
            <w:pPr>
              <w:pStyle w:val="NameNumber"/>
            </w:pPr>
            <w:r>
              <w:t>Programs in filmmaking, photography, animation, sequential arts, comics &amp; multi- media offered after school &amp; weekends. Summer media arts camp during summer. “Bridge” program offered for 18-22 year olds.</w:t>
            </w:r>
          </w:p>
        </w:tc>
        <w:tc>
          <w:tcPr>
            <w:tcW w:w="1709" w:type="dxa"/>
          </w:tcPr>
          <w:p w14:paraId="5FA3080D" w14:textId="77777777" w:rsidR="006F6701" w:rsidRPr="00D05149" w:rsidRDefault="006F6701" w:rsidP="00BC0714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3"/>
            <w:vMerge w:val="restart"/>
          </w:tcPr>
          <w:p w14:paraId="0C78C918" w14:textId="77777777" w:rsidR="006F6701" w:rsidRPr="00D05149" w:rsidRDefault="006F6701" w:rsidP="00BC0714">
            <w:pPr>
              <w:pStyle w:val="NameNumber"/>
            </w:pPr>
            <w:r>
              <w:t>Teens Leading Change TLC – Gain knowledge at library, learn leadership skills, etc.</w:t>
            </w:r>
          </w:p>
        </w:tc>
      </w:tr>
      <w:tr w:rsidR="006F6701" w:rsidRPr="00D05149" w14:paraId="415A3480" w14:textId="77777777" w:rsidTr="00BC0714">
        <w:trPr>
          <w:trHeight w:hRule="exact" w:val="303"/>
        </w:trPr>
        <w:tc>
          <w:tcPr>
            <w:tcW w:w="1710" w:type="dxa"/>
          </w:tcPr>
          <w:p w14:paraId="4CB5F7FA" w14:textId="77777777" w:rsidR="006F6701" w:rsidRPr="00D05149" w:rsidRDefault="006F6701" w:rsidP="00BC0714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7BF719F8" w14:textId="77777777" w:rsidR="006F6701" w:rsidRPr="00D05149" w:rsidRDefault="006F6701" w:rsidP="00BC0714">
            <w:pPr>
              <w:pStyle w:val="NameNumber"/>
            </w:pPr>
          </w:p>
        </w:tc>
        <w:tc>
          <w:tcPr>
            <w:tcW w:w="1709" w:type="dxa"/>
          </w:tcPr>
          <w:p w14:paraId="51AC2B5D" w14:textId="77777777" w:rsidR="006F6701" w:rsidRPr="00D05149" w:rsidRDefault="006F6701" w:rsidP="00BC0714">
            <w:pPr>
              <w:pStyle w:val="Time"/>
            </w:pPr>
          </w:p>
        </w:tc>
        <w:tc>
          <w:tcPr>
            <w:tcW w:w="4050" w:type="dxa"/>
            <w:gridSpan w:val="3"/>
            <w:vMerge/>
          </w:tcPr>
          <w:p w14:paraId="55087AC2" w14:textId="77777777" w:rsidR="006F6701" w:rsidRPr="00D05149" w:rsidRDefault="006F6701" w:rsidP="00BC0714">
            <w:pPr>
              <w:pStyle w:val="NameNumber"/>
            </w:pPr>
          </w:p>
        </w:tc>
      </w:tr>
      <w:tr w:rsidR="006F6701" w:rsidRPr="00D05149" w14:paraId="0367C520" w14:textId="77777777" w:rsidTr="00BC0714">
        <w:trPr>
          <w:trHeight w:hRule="exact" w:val="303"/>
        </w:trPr>
        <w:tc>
          <w:tcPr>
            <w:tcW w:w="1710" w:type="dxa"/>
          </w:tcPr>
          <w:p w14:paraId="3C9CEC0A" w14:textId="77777777" w:rsidR="006F6701" w:rsidRPr="00D05149" w:rsidRDefault="006F6701" w:rsidP="00BC0714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6B1817CB" w14:textId="77777777" w:rsidR="006F6701" w:rsidRPr="00D05149" w:rsidRDefault="006F6701" w:rsidP="00BC0714">
            <w:pPr>
              <w:pStyle w:val="NameNumber"/>
            </w:pPr>
          </w:p>
        </w:tc>
        <w:tc>
          <w:tcPr>
            <w:tcW w:w="1709" w:type="dxa"/>
          </w:tcPr>
          <w:p w14:paraId="1655B09F" w14:textId="77777777" w:rsidR="006F6701" w:rsidRPr="00D05149" w:rsidRDefault="006F6701" w:rsidP="00BC0714">
            <w:pPr>
              <w:pStyle w:val="Time"/>
            </w:pPr>
            <w:r>
              <w:t>DEADLINE: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70659090" w14:textId="77777777" w:rsidR="006F6701" w:rsidRPr="00987BFB" w:rsidRDefault="006F6701" w:rsidP="00BC0714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</w:tr>
      <w:tr w:rsidR="006F6701" w:rsidRPr="00D05149" w14:paraId="26B3F169" w14:textId="77777777" w:rsidTr="00BC0714">
        <w:trPr>
          <w:trHeight w:hRule="exact" w:val="303"/>
        </w:trPr>
        <w:tc>
          <w:tcPr>
            <w:tcW w:w="1710" w:type="dxa"/>
          </w:tcPr>
          <w:p w14:paraId="3F0203D0" w14:textId="77777777" w:rsidR="006F6701" w:rsidRPr="00D05149" w:rsidRDefault="006F6701" w:rsidP="00BC0714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4B591C54" w14:textId="77777777" w:rsidR="006F6701" w:rsidRPr="00D05149" w:rsidRDefault="006F6701" w:rsidP="00BC0714">
            <w:pPr>
              <w:pStyle w:val="NameNumber"/>
            </w:pPr>
          </w:p>
        </w:tc>
        <w:tc>
          <w:tcPr>
            <w:tcW w:w="1709" w:type="dxa"/>
          </w:tcPr>
          <w:p w14:paraId="34A08D38" w14:textId="77777777" w:rsidR="006F6701" w:rsidRPr="00D05149" w:rsidRDefault="006F6701" w:rsidP="00BC0714">
            <w:pPr>
              <w:pStyle w:val="Time"/>
            </w:pPr>
            <w:r>
              <w:t>LAST UPDATED: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0E567ADC" w14:textId="77777777" w:rsidR="006F6701" w:rsidRPr="00D05149" w:rsidRDefault="006F6701" w:rsidP="00BC0714">
            <w:pPr>
              <w:pStyle w:val="NameNumber"/>
            </w:pPr>
            <w:r>
              <w:t>10/10/23</w:t>
            </w:r>
          </w:p>
        </w:tc>
      </w:tr>
      <w:tr w:rsidR="006F6701" w:rsidRPr="00D05149" w14:paraId="417EA367" w14:textId="77777777" w:rsidTr="00BC0714">
        <w:trPr>
          <w:trHeight w:hRule="exact" w:val="303"/>
        </w:trPr>
        <w:tc>
          <w:tcPr>
            <w:tcW w:w="1710" w:type="dxa"/>
          </w:tcPr>
          <w:p w14:paraId="6041186B" w14:textId="77777777" w:rsidR="006F6701" w:rsidRPr="00D05149" w:rsidRDefault="006F6701" w:rsidP="00BC0714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3C52A174" w14:textId="77777777" w:rsidR="006F6701" w:rsidRPr="00D05149" w:rsidRDefault="006F6701" w:rsidP="00BC0714">
            <w:pPr>
              <w:pStyle w:val="NameNumber"/>
            </w:pPr>
          </w:p>
        </w:tc>
        <w:tc>
          <w:tcPr>
            <w:tcW w:w="1709" w:type="dxa"/>
          </w:tcPr>
          <w:p w14:paraId="4908BE26" w14:textId="77777777" w:rsidR="006F6701" w:rsidRPr="00D05149" w:rsidRDefault="006F6701" w:rsidP="00BC0714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6F739DEE" w14:textId="77777777" w:rsidR="006F6701" w:rsidRPr="00D05149" w:rsidRDefault="006F6701" w:rsidP="00BC0714">
            <w:pPr>
              <w:pStyle w:val="NameNumber"/>
            </w:pPr>
          </w:p>
        </w:tc>
      </w:tr>
      <w:tr w:rsidR="006F6701" w:rsidRPr="00D05149" w14:paraId="01B8196F" w14:textId="77777777" w:rsidTr="00BC0714">
        <w:trPr>
          <w:trHeight w:hRule="exact" w:val="303"/>
        </w:trPr>
        <w:tc>
          <w:tcPr>
            <w:tcW w:w="1710" w:type="dxa"/>
          </w:tcPr>
          <w:p w14:paraId="324F8EA5" w14:textId="77777777" w:rsidR="006F6701" w:rsidRPr="00D05149" w:rsidRDefault="006F6701" w:rsidP="00BC0714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31201CD2" w14:textId="77777777" w:rsidR="006F6701" w:rsidRPr="00987BFB" w:rsidRDefault="006F6701" w:rsidP="00BC0714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Spring registration Feb 6 – May 7, 2024</w:t>
            </w:r>
          </w:p>
        </w:tc>
        <w:tc>
          <w:tcPr>
            <w:tcW w:w="1709" w:type="dxa"/>
          </w:tcPr>
          <w:p w14:paraId="37FE65B4" w14:textId="77777777" w:rsidR="006F6701" w:rsidRPr="00D05149" w:rsidRDefault="006F6701" w:rsidP="00BC0714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359073D2" w14:textId="77777777" w:rsidR="006F6701" w:rsidRPr="00D05149" w:rsidRDefault="006F6701" w:rsidP="00BC0714">
            <w:pPr>
              <w:pStyle w:val="NameNumber"/>
            </w:pPr>
          </w:p>
        </w:tc>
      </w:tr>
      <w:tr w:rsidR="006F6701" w:rsidRPr="00D05149" w14:paraId="7CB77C9D" w14:textId="77777777" w:rsidTr="00BC0714">
        <w:trPr>
          <w:trHeight w:hRule="exact" w:val="303"/>
        </w:trPr>
        <w:tc>
          <w:tcPr>
            <w:tcW w:w="1710" w:type="dxa"/>
          </w:tcPr>
          <w:p w14:paraId="0EB45825" w14:textId="77777777" w:rsidR="006F6701" w:rsidRPr="00D05149" w:rsidRDefault="006F6701" w:rsidP="00BC0714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37A64C5A" w14:textId="77777777" w:rsidR="006F6701" w:rsidRPr="00D05149" w:rsidRDefault="006F6701" w:rsidP="00BC0714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01CBD910" w14:textId="77777777" w:rsidR="006F6701" w:rsidRPr="00D05149" w:rsidRDefault="006F6701" w:rsidP="00BC0714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0452EF6B" w14:textId="77777777" w:rsidR="006F6701" w:rsidRPr="00D05149" w:rsidRDefault="006F6701" w:rsidP="00BC0714">
            <w:pPr>
              <w:pStyle w:val="NameNumber"/>
            </w:pPr>
          </w:p>
        </w:tc>
      </w:tr>
      <w:tr w:rsidR="006F6701" w:rsidRPr="00E73A5C" w14:paraId="184F8D5B" w14:textId="77777777" w:rsidTr="00BC0714">
        <w:trPr>
          <w:trHeight w:hRule="exact" w:val="524"/>
        </w:trPr>
        <w:tc>
          <w:tcPr>
            <w:tcW w:w="1710" w:type="dxa"/>
          </w:tcPr>
          <w:p w14:paraId="26349255" w14:textId="77777777" w:rsidR="006F6701" w:rsidRPr="00372AA3" w:rsidRDefault="006F6701" w:rsidP="00BC0714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2"/>
            <w:vAlign w:val="bottom"/>
          </w:tcPr>
          <w:p w14:paraId="49DE8272" w14:textId="77777777" w:rsidR="006F6701" w:rsidRPr="00D05149" w:rsidRDefault="006F6701" w:rsidP="00BC0714">
            <w:pPr>
              <w:pStyle w:val="DayoftheWeek"/>
            </w:pPr>
            <w:r>
              <w:t>LA Public Library</w:t>
            </w:r>
          </w:p>
        </w:tc>
        <w:tc>
          <w:tcPr>
            <w:tcW w:w="1709" w:type="dxa"/>
            <w:vAlign w:val="bottom"/>
          </w:tcPr>
          <w:p w14:paraId="783F38C3" w14:textId="77777777" w:rsidR="006F6701" w:rsidRPr="00372AA3" w:rsidRDefault="006F6701" w:rsidP="00BC0714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2C717984" w14:textId="77777777" w:rsidR="006F6701" w:rsidRPr="006F6701" w:rsidRDefault="006F6701" w:rsidP="00BC0714">
            <w:pPr>
              <w:pStyle w:val="DayoftheWeek"/>
              <w:rPr>
                <w:sz w:val="24"/>
                <w:szCs w:val="24"/>
              </w:rPr>
            </w:pPr>
            <w:r w:rsidRPr="006F6701">
              <w:rPr>
                <w:sz w:val="24"/>
                <w:szCs w:val="24"/>
              </w:rPr>
              <w:t>Beverly’s House &amp; Full Circle Living</w:t>
            </w:r>
          </w:p>
        </w:tc>
      </w:tr>
      <w:tr w:rsidR="006F6701" w:rsidRPr="00D05149" w14:paraId="5EC92BC0" w14:textId="77777777" w:rsidTr="00BC0714">
        <w:trPr>
          <w:trHeight w:hRule="exact" w:val="288"/>
        </w:trPr>
        <w:tc>
          <w:tcPr>
            <w:tcW w:w="1710" w:type="dxa"/>
          </w:tcPr>
          <w:p w14:paraId="3EEE8BB7" w14:textId="77777777" w:rsidR="006F6701" w:rsidRPr="00372AA3" w:rsidRDefault="006F6701" w:rsidP="00BC0714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072C7" w:themeFill="accent2"/>
          </w:tcPr>
          <w:p w14:paraId="6072B309" w14:textId="77777777" w:rsidR="006F6701" w:rsidRPr="00D05149" w:rsidRDefault="006F6701" w:rsidP="00BC0714">
            <w:pPr>
              <w:pStyle w:val="ColumnHeading"/>
            </w:pPr>
          </w:p>
        </w:tc>
        <w:tc>
          <w:tcPr>
            <w:tcW w:w="1910" w:type="dxa"/>
            <w:shd w:val="clear" w:color="auto" w:fill="0072C7" w:themeFill="accent2"/>
          </w:tcPr>
          <w:p w14:paraId="2B4B4C05" w14:textId="77777777" w:rsidR="006F6701" w:rsidRPr="00D05149" w:rsidRDefault="006F6701" w:rsidP="00BC0714">
            <w:pPr>
              <w:pStyle w:val="ColumnHeading"/>
            </w:pPr>
          </w:p>
        </w:tc>
        <w:tc>
          <w:tcPr>
            <w:tcW w:w="1709" w:type="dxa"/>
          </w:tcPr>
          <w:p w14:paraId="02B016F0" w14:textId="77777777" w:rsidR="006F6701" w:rsidRPr="00372AA3" w:rsidRDefault="006F6701" w:rsidP="00BC0714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0072C7" w:themeFill="accent2"/>
          </w:tcPr>
          <w:p w14:paraId="386CB4BA" w14:textId="77777777" w:rsidR="006F6701" w:rsidRPr="00D05149" w:rsidRDefault="006F6701" w:rsidP="00BC0714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0072C7" w:themeFill="accent2"/>
          </w:tcPr>
          <w:p w14:paraId="3D5E1E9C" w14:textId="77777777" w:rsidR="006F6701" w:rsidRPr="00D05149" w:rsidRDefault="006F6701" w:rsidP="00BC0714">
            <w:pPr>
              <w:pStyle w:val="ColumnHeading"/>
            </w:pPr>
          </w:p>
        </w:tc>
      </w:tr>
      <w:tr w:rsidR="006F6701" w:rsidRPr="00D05149" w14:paraId="3E193C35" w14:textId="77777777" w:rsidTr="00BC0714">
        <w:trPr>
          <w:trHeight w:hRule="exact" w:val="303"/>
        </w:trPr>
        <w:tc>
          <w:tcPr>
            <w:tcW w:w="1710" w:type="dxa"/>
          </w:tcPr>
          <w:p w14:paraId="66A03FDC" w14:textId="77777777" w:rsidR="006F6701" w:rsidRPr="00D05149" w:rsidRDefault="006F6701" w:rsidP="00BC0714">
            <w:pPr>
              <w:pStyle w:val="Time"/>
            </w:pPr>
            <w:r>
              <w:t>CITY:</w:t>
            </w:r>
          </w:p>
        </w:tc>
        <w:tc>
          <w:tcPr>
            <w:tcW w:w="2141" w:type="dxa"/>
          </w:tcPr>
          <w:p w14:paraId="2CBED655" w14:textId="77777777" w:rsidR="006F6701" w:rsidRPr="00D05149" w:rsidRDefault="006F6701" w:rsidP="00BC0714">
            <w:pPr>
              <w:pStyle w:val="NameNumber"/>
            </w:pPr>
            <w:r>
              <w:t>Multiple Locations</w:t>
            </w:r>
          </w:p>
        </w:tc>
        <w:tc>
          <w:tcPr>
            <w:tcW w:w="1910" w:type="dxa"/>
          </w:tcPr>
          <w:p w14:paraId="30313493" w14:textId="77777777" w:rsidR="006F6701" w:rsidRPr="00D05149" w:rsidRDefault="006F6701" w:rsidP="00BC0714">
            <w:pPr>
              <w:pStyle w:val="NameNumber"/>
            </w:pPr>
          </w:p>
        </w:tc>
        <w:tc>
          <w:tcPr>
            <w:tcW w:w="1709" w:type="dxa"/>
          </w:tcPr>
          <w:p w14:paraId="6ABABFFE" w14:textId="77777777" w:rsidR="006F6701" w:rsidRPr="00D05149" w:rsidRDefault="006F6701" w:rsidP="00BC0714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3"/>
          </w:tcPr>
          <w:p w14:paraId="19647640" w14:textId="77777777" w:rsidR="006F6701" w:rsidRPr="00D05149" w:rsidRDefault="006F6701" w:rsidP="00BC0714">
            <w:pPr>
              <w:pStyle w:val="NameNumber"/>
            </w:pPr>
            <w:r>
              <w:t>Sherman Oaks</w:t>
            </w:r>
          </w:p>
        </w:tc>
      </w:tr>
      <w:tr w:rsidR="006F6701" w:rsidRPr="00D05149" w14:paraId="44D734E0" w14:textId="77777777" w:rsidTr="00BC0714">
        <w:trPr>
          <w:trHeight w:hRule="exact" w:val="303"/>
        </w:trPr>
        <w:tc>
          <w:tcPr>
            <w:tcW w:w="1710" w:type="dxa"/>
          </w:tcPr>
          <w:p w14:paraId="6927979E" w14:textId="77777777" w:rsidR="006F6701" w:rsidRPr="00D05149" w:rsidRDefault="006F6701" w:rsidP="00BC0714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2EF0647D" w14:textId="77777777" w:rsidR="006F6701" w:rsidRPr="00D05149" w:rsidRDefault="006F6701" w:rsidP="00BC0714">
            <w:pPr>
              <w:pStyle w:val="NameNumber"/>
            </w:pPr>
            <w:r>
              <w:t>Apply Online</w:t>
            </w:r>
          </w:p>
        </w:tc>
        <w:tc>
          <w:tcPr>
            <w:tcW w:w="1709" w:type="dxa"/>
          </w:tcPr>
          <w:p w14:paraId="574BCBF3" w14:textId="77777777" w:rsidR="006F6701" w:rsidRPr="00D05149" w:rsidRDefault="006F6701" w:rsidP="00BC0714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3"/>
            <w:vMerge w:val="restart"/>
            <w:shd w:val="clear" w:color="auto" w:fill="F2F2F2" w:themeFill="background1" w:themeFillShade="F2"/>
          </w:tcPr>
          <w:p w14:paraId="11DC207E" w14:textId="77777777" w:rsidR="006F6701" w:rsidRPr="00D05149" w:rsidRDefault="00000000" w:rsidP="00BC0714">
            <w:pPr>
              <w:pStyle w:val="NameNumber"/>
            </w:pPr>
            <w:hyperlink r:id="rId44" w:history="1">
              <w:r w:rsidR="006F6701" w:rsidRPr="00E1789B">
                <w:rPr>
                  <w:rStyle w:val="Hyperlink"/>
                </w:rPr>
                <w:t>Beverlyshouse@beverlyshouses.Onmicrosoft.com</w:t>
              </w:r>
            </w:hyperlink>
            <w:r w:rsidR="006F6701">
              <w:t xml:space="preserve"> </w:t>
            </w:r>
          </w:p>
        </w:tc>
      </w:tr>
      <w:tr w:rsidR="006F6701" w:rsidRPr="00D05149" w14:paraId="02F37ABA" w14:textId="77777777" w:rsidTr="006F6701">
        <w:trPr>
          <w:trHeight w:hRule="exact" w:val="303"/>
        </w:trPr>
        <w:tc>
          <w:tcPr>
            <w:tcW w:w="1710" w:type="dxa"/>
          </w:tcPr>
          <w:p w14:paraId="0F144A92" w14:textId="77777777" w:rsidR="006F6701" w:rsidRPr="00D05149" w:rsidRDefault="006F6701" w:rsidP="00BC0714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2"/>
          </w:tcPr>
          <w:p w14:paraId="187D8AAC" w14:textId="77777777" w:rsidR="006F6701" w:rsidRPr="00D05149" w:rsidRDefault="006F6701" w:rsidP="00BC0714">
            <w:pPr>
              <w:pStyle w:val="NameNumber"/>
            </w:pPr>
            <w:r>
              <w:t>11-19</w:t>
            </w:r>
          </w:p>
          <w:p w14:paraId="233DB4D7" w14:textId="77777777" w:rsidR="006F6701" w:rsidRPr="00D05149" w:rsidRDefault="00000000" w:rsidP="00BC0714">
            <w:pPr>
              <w:pStyle w:val="NameNumber"/>
            </w:pPr>
            <w:hyperlink r:id="rId45" w:history="1"/>
            <w:r w:rsidR="006F6701">
              <w:t xml:space="preserve"> </w:t>
            </w:r>
          </w:p>
        </w:tc>
        <w:tc>
          <w:tcPr>
            <w:tcW w:w="1709" w:type="dxa"/>
          </w:tcPr>
          <w:p w14:paraId="114F531B" w14:textId="77777777" w:rsidR="006F6701" w:rsidRPr="00D05149" w:rsidRDefault="006F6701" w:rsidP="00BC0714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F2F2F2" w:themeFill="background1" w:themeFillShade="F2"/>
          </w:tcPr>
          <w:p w14:paraId="2B33F2B9" w14:textId="77777777" w:rsidR="006F6701" w:rsidRPr="00D05149" w:rsidRDefault="006F6701" w:rsidP="00BC0714">
            <w:pPr>
              <w:pStyle w:val="NameNumber"/>
            </w:pPr>
          </w:p>
        </w:tc>
      </w:tr>
      <w:tr w:rsidR="006F6701" w:rsidRPr="00D05149" w14:paraId="5F70E807" w14:textId="77777777" w:rsidTr="00995B51">
        <w:trPr>
          <w:trHeight w:hRule="exact" w:val="303"/>
        </w:trPr>
        <w:tc>
          <w:tcPr>
            <w:tcW w:w="1710" w:type="dxa"/>
          </w:tcPr>
          <w:p w14:paraId="51B7EB0A" w14:textId="77777777" w:rsidR="006F6701" w:rsidRDefault="006F6701" w:rsidP="00BC0714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17C0C4B1" w14:textId="77777777" w:rsidR="006F6701" w:rsidRDefault="00000000" w:rsidP="00BC0714">
            <w:pPr>
              <w:pStyle w:val="NameNumber"/>
            </w:pPr>
            <w:hyperlink r:id="rId46" w:history="1">
              <w:r w:rsidR="006F6701" w:rsidRPr="00E1789B">
                <w:rPr>
                  <w:rStyle w:val="Hyperlink"/>
                </w:rPr>
                <w:t>https://www.lapl.org/teens/volunteer</w:t>
              </w:r>
            </w:hyperlink>
            <w:r w:rsidR="006F6701">
              <w:t xml:space="preserve"> </w:t>
            </w:r>
          </w:p>
          <w:p w14:paraId="59466D8D" w14:textId="77777777" w:rsidR="006F6701" w:rsidRPr="00D05149" w:rsidRDefault="006F6701" w:rsidP="00BC0714">
            <w:pPr>
              <w:pStyle w:val="NameNumber"/>
            </w:pPr>
          </w:p>
        </w:tc>
        <w:tc>
          <w:tcPr>
            <w:tcW w:w="1709" w:type="dxa"/>
          </w:tcPr>
          <w:p w14:paraId="7DE59D59" w14:textId="77777777" w:rsidR="006F6701" w:rsidRPr="00D05149" w:rsidRDefault="006F6701" w:rsidP="00BC0714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6CD26B72" w14:textId="77777777" w:rsidR="006F6701" w:rsidRPr="00D05149" w:rsidRDefault="006F6701" w:rsidP="00BC0714">
            <w:pPr>
              <w:pStyle w:val="NameNumber"/>
            </w:pPr>
            <w:r>
              <w:t>Not Listed</w:t>
            </w:r>
          </w:p>
        </w:tc>
      </w:tr>
      <w:tr w:rsidR="006F6701" w:rsidRPr="00D05149" w14:paraId="117B625E" w14:textId="77777777" w:rsidTr="00995B51">
        <w:trPr>
          <w:trHeight w:hRule="exact" w:val="303"/>
        </w:trPr>
        <w:tc>
          <w:tcPr>
            <w:tcW w:w="1710" w:type="dxa"/>
          </w:tcPr>
          <w:p w14:paraId="098238E0" w14:textId="77777777" w:rsidR="006F6701" w:rsidRPr="00D05149" w:rsidRDefault="006F6701" w:rsidP="00BC0714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2"/>
            <w:vMerge w:val="restart"/>
            <w:shd w:val="clear" w:color="auto" w:fill="auto"/>
          </w:tcPr>
          <w:p w14:paraId="63CCA52A" w14:textId="77777777" w:rsidR="006F6701" w:rsidRPr="00D05149" w:rsidRDefault="006F6701" w:rsidP="00BC0714">
            <w:pPr>
              <w:pStyle w:val="NameNumber"/>
            </w:pPr>
            <w:r>
              <w:t>Teen Council – Plan programs, write on blog, suggest library purchases</w:t>
            </w:r>
          </w:p>
        </w:tc>
        <w:tc>
          <w:tcPr>
            <w:tcW w:w="1709" w:type="dxa"/>
          </w:tcPr>
          <w:p w14:paraId="3CE93A83" w14:textId="77777777" w:rsidR="006F6701" w:rsidRPr="00D05149" w:rsidRDefault="006F6701" w:rsidP="00BC0714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3"/>
            <w:vMerge w:val="restart"/>
            <w:shd w:val="clear" w:color="auto" w:fill="F2F2F2" w:themeFill="background1" w:themeFillShade="F2"/>
          </w:tcPr>
          <w:p w14:paraId="5A768FE6" w14:textId="77777777" w:rsidR="006F6701" w:rsidRPr="00D05149" w:rsidRDefault="00000000" w:rsidP="00BC0714">
            <w:pPr>
              <w:pStyle w:val="NameNumber"/>
            </w:pPr>
            <w:hyperlink r:id="rId47" w:history="1">
              <w:r w:rsidR="00995B51" w:rsidRPr="00E1789B">
                <w:rPr>
                  <w:rStyle w:val="Hyperlink"/>
                </w:rPr>
                <w:t>https://fullcirclelivingandbeverlyshouse.org/wed-love-to-have-you-as-a-volunteer/</w:t>
              </w:r>
            </w:hyperlink>
            <w:r w:rsidR="00995B51">
              <w:t xml:space="preserve"> </w:t>
            </w:r>
          </w:p>
        </w:tc>
      </w:tr>
      <w:tr w:rsidR="006F6701" w:rsidRPr="00D05149" w14:paraId="5422FD15" w14:textId="77777777" w:rsidTr="00BC0714">
        <w:trPr>
          <w:trHeight w:hRule="exact" w:val="303"/>
        </w:trPr>
        <w:tc>
          <w:tcPr>
            <w:tcW w:w="1710" w:type="dxa"/>
          </w:tcPr>
          <w:p w14:paraId="457974A2" w14:textId="77777777" w:rsidR="006F6701" w:rsidRPr="00D05149" w:rsidRDefault="006F6701" w:rsidP="00BC0714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5F7C4570" w14:textId="77777777" w:rsidR="006F6701" w:rsidRPr="00D05149" w:rsidRDefault="006F6701" w:rsidP="00BC0714">
            <w:pPr>
              <w:pStyle w:val="NameNumber"/>
            </w:pPr>
          </w:p>
        </w:tc>
        <w:tc>
          <w:tcPr>
            <w:tcW w:w="1709" w:type="dxa"/>
          </w:tcPr>
          <w:p w14:paraId="3D80CAAE" w14:textId="77777777" w:rsidR="006F6701" w:rsidRPr="00D05149" w:rsidRDefault="006F6701" w:rsidP="00BC0714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F2F2F2" w:themeFill="background1" w:themeFillShade="F2"/>
          </w:tcPr>
          <w:p w14:paraId="10EC4BC2" w14:textId="77777777" w:rsidR="006F6701" w:rsidRPr="00D05149" w:rsidRDefault="006F6701" w:rsidP="00BC0714">
            <w:pPr>
              <w:pStyle w:val="NameNumber"/>
            </w:pPr>
          </w:p>
        </w:tc>
      </w:tr>
      <w:tr w:rsidR="00995B51" w:rsidRPr="00D05149" w14:paraId="19542998" w14:textId="77777777" w:rsidTr="00995B51">
        <w:trPr>
          <w:trHeight w:hRule="exact" w:val="303"/>
        </w:trPr>
        <w:tc>
          <w:tcPr>
            <w:tcW w:w="1710" w:type="dxa"/>
          </w:tcPr>
          <w:p w14:paraId="5D5403E4" w14:textId="77777777" w:rsidR="00995B51" w:rsidRPr="00D05149" w:rsidRDefault="00995B51" w:rsidP="00BC0714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7B2625EE" w14:textId="77777777" w:rsidR="00995B51" w:rsidRPr="00987BFB" w:rsidRDefault="00995B51" w:rsidP="00BC0714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</w:tcPr>
          <w:p w14:paraId="018A0F14" w14:textId="77777777" w:rsidR="00995B51" w:rsidRPr="00D05149" w:rsidRDefault="00995B51" w:rsidP="00BC0714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2871303C" w14:textId="77777777" w:rsidR="00995B51" w:rsidRPr="00D05149" w:rsidRDefault="00995B51" w:rsidP="00BC0714">
            <w:pPr>
              <w:pStyle w:val="NameNumber"/>
            </w:pPr>
            <w:r>
              <w:t>Opportunities included fundraising, crafting, gardening, retail, etc.</w:t>
            </w:r>
          </w:p>
        </w:tc>
      </w:tr>
      <w:tr w:rsidR="00995B51" w:rsidRPr="00D05149" w14:paraId="22E71B9F" w14:textId="77777777" w:rsidTr="00995B51">
        <w:trPr>
          <w:trHeight w:hRule="exact" w:val="303"/>
        </w:trPr>
        <w:tc>
          <w:tcPr>
            <w:tcW w:w="1710" w:type="dxa"/>
          </w:tcPr>
          <w:p w14:paraId="4CCC693F" w14:textId="77777777" w:rsidR="00995B51" w:rsidRDefault="00995B51" w:rsidP="00BC0714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58EE80D8" w14:textId="77777777" w:rsidR="00995B51" w:rsidRPr="00D05149" w:rsidRDefault="00995B51" w:rsidP="00BC0714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50D1D6A7" w14:textId="77777777" w:rsidR="00995B51" w:rsidRPr="00D05149" w:rsidRDefault="00995B51" w:rsidP="00BC0714">
            <w:pPr>
              <w:pStyle w:val="NameNumber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1D24ABFF" w14:textId="77777777" w:rsidR="00995B51" w:rsidRPr="00D05149" w:rsidRDefault="00995B51" w:rsidP="00BC0714">
            <w:pPr>
              <w:pStyle w:val="NameNumber"/>
            </w:pPr>
          </w:p>
        </w:tc>
      </w:tr>
      <w:tr w:rsidR="00995B51" w:rsidRPr="00D05149" w14:paraId="41513EBE" w14:textId="77777777" w:rsidTr="006F6701">
        <w:trPr>
          <w:trHeight w:hRule="exact" w:val="303"/>
        </w:trPr>
        <w:tc>
          <w:tcPr>
            <w:tcW w:w="1710" w:type="dxa"/>
          </w:tcPr>
          <w:p w14:paraId="171B6F44" w14:textId="77777777" w:rsidR="00995B51" w:rsidRDefault="00995B51" w:rsidP="00995B51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128848A4" w14:textId="77777777" w:rsidR="00995B51" w:rsidRPr="00D05149" w:rsidRDefault="00995B51" w:rsidP="00995B51">
            <w:pPr>
              <w:pStyle w:val="NameNumber"/>
            </w:pPr>
          </w:p>
        </w:tc>
        <w:tc>
          <w:tcPr>
            <w:tcW w:w="1709" w:type="dxa"/>
          </w:tcPr>
          <w:p w14:paraId="11577341" w14:textId="77777777" w:rsidR="00995B51" w:rsidRPr="00D05149" w:rsidRDefault="00995B51" w:rsidP="00995B51">
            <w:pPr>
              <w:pStyle w:val="Time"/>
            </w:pPr>
            <w:r>
              <w:t>DEADLINE: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62ED3684" w14:textId="77777777" w:rsidR="00995B51" w:rsidRPr="00987BFB" w:rsidRDefault="00995B51" w:rsidP="00995B51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</w:tr>
      <w:tr w:rsidR="00995B51" w:rsidRPr="00D05149" w14:paraId="71CF6F3F" w14:textId="77777777" w:rsidTr="00BC0714">
        <w:trPr>
          <w:trHeight w:hRule="exact" w:val="303"/>
        </w:trPr>
        <w:tc>
          <w:tcPr>
            <w:tcW w:w="1710" w:type="dxa"/>
          </w:tcPr>
          <w:p w14:paraId="64E0E23A" w14:textId="77777777" w:rsidR="00995B51" w:rsidRDefault="00995B51" w:rsidP="00995B51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2253B7CB" w14:textId="77777777" w:rsidR="00995B51" w:rsidRPr="00D05149" w:rsidRDefault="00995B51" w:rsidP="00995B51">
            <w:pPr>
              <w:pStyle w:val="NameNumber"/>
            </w:pPr>
          </w:p>
        </w:tc>
        <w:tc>
          <w:tcPr>
            <w:tcW w:w="1709" w:type="dxa"/>
          </w:tcPr>
          <w:p w14:paraId="00BEAFBB" w14:textId="77777777" w:rsidR="00995B51" w:rsidRDefault="00995B51" w:rsidP="00995B51">
            <w:pPr>
              <w:pStyle w:val="Time"/>
            </w:pPr>
            <w:r>
              <w:t>LAST UPDATED: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2E684944" w14:textId="77777777" w:rsidR="00995B51" w:rsidRDefault="00995B51" w:rsidP="00995B51">
            <w:pPr>
              <w:pStyle w:val="NameNumber"/>
            </w:pPr>
            <w:r>
              <w:t>10/10/23</w:t>
            </w:r>
          </w:p>
        </w:tc>
      </w:tr>
      <w:tr w:rsidR="00995B51" w14:paraId="5DA0E375" w14:textId="77777777" w:rsidTr="00995B51">
        <w:trPr>
          <w:trHeight w:hRule="exact" w:val="303"/>
        </w:trPr>
        <w:tc>
          <w:tcPr>
            <w:tcW w:w="1710" w:type="dxa"/>
          </w:tcPr>
          <w:p w14:paraId="3DEBBC69" w14:textId="77777777" w:rsidR="00995B51" w:rsidRDefault="00995B51" w:rsidP="00995B51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17A7D566" w14:textId="77777777" w:rsidR="00995B51" w:rsidRDefault="00995B51" w:rsidP="00995B51">
            <w:pPr>
              <w:pStyle w:val="NameNumber"/>
            </w:pPr>
          </w:p>
        </w:tc>
        <w:tc>
          <w:tcPr>
            <w:tcW w:w="1709" w:type="dxa"/>
          </w:tcPr>
          <w:p w14:paraId="1CB267F3" w14:textId="77777777" w:rsidR="00995B51" w:rsidRDefault="00995B51" w:rsidP="00995B51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034A8A1B" w14:textId="77777777" w:rsidR="00995B51" w:rsidRDefault="00995B51" w:rsidP="00995B51">
            <w:pPr>
              <w:pStyle w:val="NameNumber"/>
            </w:pPr>
          </w:p>
        </w:tc>
      </w:tr>
      <w:tr w:rsidR="00995B51" w:rsidRPr="00D05149" w14:paraId="039DCB4C" w14:textId="77777777" w:rsidTr="00BC0714">
        <w:trPr>
          <w:trHeight w:hRule="exact" w:val="572"/>
        </w:trPr>
        <w:tc>
          <w:tcPr>
            <w:tcW w:w="1710" w:type="dxa"/>
          </w:tcPr>
          <w:p w14:paraId="0042DB73" w14:textId="77777777" w:rsidR="00995B51" w:rsidRPr="00D05149" w:rsidRDefault="00995B51" w:rsidP="00995B51">
            <w:pPr>
              <w:pStyle w:val="Time"/>
            </w:pPr>
          </w:p>
        </w:tc>
        <w:tc>
          <w:tcPr>
            <w:tcW w:w="4051" w:type="dxa"/>
            <w:gridSpan w:val="2"/>
            <w:vAlign w:val="bottom"/>
          </w:tcPr>
          <w:p w14:paraId="1FE96A06" w14:textId="77777777" w:rsidR="00995B51" w:rsidRPr="00D05149" w:rsidRDefault="00995B51" w:rsidP="00995B51">
            <w:pPr>
              <w:pStyle w:val="DayoftheWeek"/>
            </w:pPr>
            <w:r>
              <w:t>LA Public Library</w:t>
            </w:r>
          </w:p>
        </w:tc>
        <w:tc>
          <w:tcPr>
            <w:tcW w:w="1709" w:type="dxa"/>
            <w:vAlign w:val="bottom"/>
          </w:tcPr>
          <w:p w14:paraId="58953834" w14:textId="77777777" w:rsidR="00995B51" w:rsidRPr="00372AA3" w:rsidRDefault="00995B51" w:rsidP="00995B51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6F9A0AD0" w14:textId="77777777" w:rsidR="00995B51" w:rsidRPr="00D05149" w:rsidRDefault="00995B51" w:rsidP="00995B51">
            <w:pPr>
              <w:pStyle w:val="DayoftheWeek"/>
            </w:pPr>
            <w:r>
              <w:t>LA Radio Reading Service</w:t>
            </w:r>
          </w:p>
        </w:tc>
      </w:tr>
      <w:tr w:rsidR="00995B51" w:rsidRPr="00D05149" w14:paraId="6785C07A" w14:textId="77777777" w:rsidTr="00BC0714">
        <w:trPr>
          <w:trHeight w:hRule="exact" w:val="303"/>
        </w:trPr>
        <w:tc>
          <w:tcPr>
            <w:tcW w:w="1710" w:type="dxa"/>
          </w:tcPr>
          <w:p w14:paraId="578CCE4B" w14:textId="77777777" w:rsidR="00995B51" w:rsidRPr="00372AA3" w:rsidRDefault="00995B51" w:rsidP="00995B51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D1D51" w:themeFill="accent3"/>
          </w:tcPr>
          <w:p w14:paraId="4FD2E91D" w14:textId="77777777" w:rsidR="00995B51" w:rsidRPr="00D05149" w:rsidRDefault="00995B51" w:rsidP="00995B51">
            <w:pPr>
              <w:pStyle w:val="ColumnHeading"/>
            </w:pPr>
          </w:p>
        </w:tc>
        <w:tc>
          <w:tcPr>
            <w:tcW w:w="1910" w:type="dxa"/>
            <w:shd w:val="clear" w:color="auto" w:fill="0D1D51" w:themeFill="accent3"/>
          </w:tcPr>
          <w:p w14:paraId="6945DD84" w14:textId="77777777" w:rsidR="00995B51" w:rsidRPr="00D05149" w:rsidRDefault="00995B51" w:rsidP="00995B51">
            <w:pPr>
              <w:pStyle w:val="ColumnHeading"/>
            </w:pPr>
          </w:p>
        </w:tc>
        <w:tc>
          <w:tcPr>
            <w:tcW w:w="1709" w:type="dxa"/>
          </w:tcPr>
          <w:p w14:paraId="385004F1" w14:textId="77777777" w:rsidR="00995B51" w:rsidRPr="00372AA3" w:rsidRDefault="00995B51" w:rsidP="00995B51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0D1D51" w:themeFill="accent3"/>
          </w:tcPr>
          <w:p w14:paraId="70DA7248" w14:textId="77777777" w:rsidR="00995B51" w:rsidRPr="00D05149" w:rsidRDefault="00995B51" w:rsidP="00995B51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0D1D51" w:themeFill="accent3"/>
          </w:tcPr>
          <w:p w14:paraId="075F211B" w14:textId="77777777" w:rsidR="00995B51" w:rsidRPr="00D05149" w:rsidRDefault="00995B51" w:rsidP="00995B51">
            <w:pPr>
              <w:pStyle w:val="ColumnHeading"/>
            </w:pPr>
          </w:p>
        </w:tc>
      </w:tr>
      <w:tr w:rsidR="00995B51" w:rsidRPr="00D05149" w14:paraId="436D8359" w14:textId="77777777" w:rsidTr="00BC0714">
        <w:trPr>
          <w:trHeight w:hRule="exact" w:val="303"/>
        </w:trPr>
        <w:tc>
          <w:tcPr>
            <w:tcW w:w="1710" w:type="dxa"/>
          </w:tcPr>
          <w:p w14:paraId="113606F4" w14:textId="77777777" w:rsidR="00995B51" w:rsidRPr="00D05149" w:rsidRDefault="00995B51" w:rsidP="00995B51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2"/>
          </w:tcPr>
          <w:p w14:paraId="60B57111" w14:textId="77777777" w:rsidR="00995B51" w:rsidRPr="00D05149" w:rsidRDefault="00995B51" w:rsidP="00995B51">
            <w:pPr>
              <w:pStyle w:val="NameNumber"/>
            </w:pPr>
            <w:r>
              <w:t>Multiple Locations</w:t>
            </w:r>
          </w:p>
        </w:tc>
        <w:tc>
          <w:tcPr>
            <w:tcW w:w="1709" w:type="dxa"/>
          </w:tcPr>
          <w:p w14:paraId="2BBF7C62" w14:textId="77777777" w:rsidR="00995B51" w:rsidRPr="00D05149" w:rsidRDefault="00995B51" w:rsidP="00995B51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3"/>
          </w:tcPr>
          <w:p w14:paraId="6C1381F5" w14:textId="77777777" w:rsidR="00995B51" w:rsidRPr="00D05149" w:rsidRDefault="00995B51" w:rsidP="00995B51">
            <w:pPr>
              <w:pStyle w:val="NameNumber"/>
            </w:pPr>
            <w:r>
              <w:t>Northridge</w:t>
            </w:r>
          </w:p>
        </w:tc>
      </w:tr>
      <w:tr w:rsidR="00995B51" w:rsidRPr="00D05149" w14:paraId="5F0BF6DC" w14:textId="77777777" w:rsidTr="00BC0714">
        <w:trPr>
          <w:trHeight w:hRule="exact" w:val="303"/>
        </w:trPr>
        <w:tc>
          <w:tcPr>
            <w:tcW w:w="1710" w:type="dxa"/>
          </w:tcPr>
          <w:p w14:paraId="5B54C42C" w14:textId="77777777" w:rsidR="00995B51" w:rsidRPr="00D05149" w:rsidRDefault="00995B51" w:rsidP="00995B51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5DF6B9D4" w14:textId="77777777" w:rsidR="00995B51" w:rsidRPr="00D05149" w:rsidRDefault="00995B51" w:rsidP="00995B51">
            <w:pPr>
              <w:pStyle w:val="NameNumber"/>
            </w:pPr>
            <w:r>
              <w:t>Apply Online</w:t>
            </w:r>
          </w:p>
        </w:tc>
        <w:tc>
          <w:tcPr>
            <w:tcW w:w="1709" w:type="dxa"/>
          </w:tcPr>
          <w:p w14:paraId="5D43DECB" w14:textId="77777777" w:rsidR="00995B51" w:rsidRPr="00D05149" w:rsidRDefault="00995B51" w:rsidP="00995B51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0FC6F75A" w14:textId="77777777" w:rsidR="00995B51" w:rsidRPr="00D05149" w:rsidRDefault="00995B51" w:rsidP="00995B51">
            <w:pPr>
              <w:pStyle w:val="NameNumber"/>
            </w:pPr>
            <w:r>
              <w:t xml:space="preserve">Jolie Mason (818)345-2874 </w:t>
            </w:r>
          </w:p>
        </w:tc>
      </w:tr>
      <w:tr w:rsidR="00995B51" w:rsidRPr="00D05149" w14:paraId="3E51C225" w14:textId="77777777" w:rsidTr="00BC0714">
        <w:trPr>
          <w:trHeight w:hRule="exact" w:val="303"/>
        </w:trPr>
        <w:tc>
          <w:tcPr>
            <w:tcW w:w="1710" w:type="dxa"/>
          </w:tcPr>
          <w:p w14:paraId="690A347B" w14:textId="77777777" w:rsidR="00995B51" w:rsidRPr="00D05149" w:rsidRDefault="00995B51" w:rsidP="00995B51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2"/>
          </w:tcPr>
          <w:p w14:paraId="478C355D" w14:textId="77777777" w:rsidR="00995B51" w:rsidRPr="00D05149" w:rsidRDefault="00995B51" w:rsidP="00995B51">
            <w:pPr>
              <w:pStyle w:val="NameNumber"/>
            </w:pPr>
            <w:r>
              <w:t>14-19</w:t>
            </w:r>
          </w:p>
        </w:tc>
        <w:tc>
          <w:tcPr>
            <w:tcW w:w="1709" w:type="dxa"/>
          </w:tcPr>
          <w:p w14:paraId="68E81317" w14:textId="77777777" w:rsidR="00995B51" w:rsidRPr="00D05149" w:rsidRDefault="00995B51" w:rsidP="00995B51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3"/>
          </w:tcPr>
          <w:p w14:paraId="2A313F2F" w14:textId="77777777" w:rsidR="00995B51" w:rsidRPr="00D05149" w:rsidRDefault="00995B51" w:rsidP="00995B51">
            <w:pPr>
              <w:pStyle w:val="NameNumber"/>
            </w:pPr>
            <w:r>
              <w:t>Not Listed</w:t>
            </w:r>
          </w:p>
        </w:tc>
      </w:tr>
      <w:tr w:rsidR="00995B51" w:rsidRPr="00D05149" w14:paraId="0391E235" w14:textId="77777777" w:rsidTr="00BC0714">
        <w:trPr>
          <w:trHeight w:hRule="exact" w:val="303"/>
        </w:trPr>
        <w:tc>
          <w:tcPr>
            <w:tcW w:w="1710" w:type="dxa"/>
          </w:tcPr>
          <w:p w14:paraId="6191D7A3" w14:textId="77777777" w:rsidR="00995B51" w:rsidRDefault="00995B51" w:rsidP="00995B51">
            <w:pPr>
              <w:pStyle w:val="Time"/>
            </w:pPr>
            <w:r>
              <w:t>APPICATION: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330A6C05" w14:textId="77777777" w:rsidR="00995B51" w:rsidRDefault="00000000" w:rsidP="00995B51">
            <w:pPr>
              <w:pStyle w:val="NameNumber"/>
            </w:pPr>
            <w:hyperlink r:id="rId48" w:history="1">
              <w:r w:rsidR="00995B51" w:rsidRPr="00E1789B">
                <w:rPr>
                  <w:rStyle w:val="Hyperlink"/>
                </w:rPr>
                <w:t>https://www.lapl.org/teens/volunteer</w:t>
              </w:r>
            </w:hyperlink>
            <w:r w:rsidR="00995B51">
              <w:t xml:space="preserve"> </w:t>
            </w:r>
          </w:p>
          <w:p w14:paraId="31DED38F" w14:textId="77777777" w:rsidR="00995B51" w:rsidRDefault="00995B51" w:rsidP="00995B51">
            <w:pPr>
              <w:pStyle w:val="NameNumber"/>
            </w:pPr>
          </w:p>
        </w:tc>
        <w:tc>
          <w:tcPr>
            <w:tcW w:w="1709" w:type="dxa"/>
          </w:tcPr>
          <w:p w14:paraId="4C66E353" w14:textId="77777777" w:rsidR="00995B51" w:rsidRPr="00D05149" w:rsidRDefault="00995B51" w:rsidP="00995B51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3"/>
            <w:vMerge w:val="restart"/>
            <w:shd w:val="clear" w:color="auto" w:fill="F2F2F2" w:themeFill="background1" w:themeFillShade="F2"/>
          </w:tcPr>
          <w:p w14:paraId="222BC0D8" w14:textId="77777777" w:rsidR="00995B51" w:rsidRPr="00D05149" w:rsidRDefault="00000000" w:rsidP="00995B51">
            <w:pPr>
              <w:pStyle w:val="NameNumber"/>
            </w:pPr>
            <w:hyperlink r:id="rId49" w:history="1">
              <w:r w:rsidR="00995B51" w:rsidRPr="00E1789B">
                <w:rPr>
                  <w:rStyle w:val="Hyperlink"/>
                </w:rPr>
                <w:t>laradioreading@gmail.com</w:t>
              </w:r>
            </w:hyperlink>
            <w:r w:rsidR="00995B51">
              <w:t xml:space="preserve"> / </w:t>
            </w:r>
            <w:hyperlink r:id="rId50" w:history="1">
              <w:r w:rsidR="00995B51" w:rsidRPr="00E1789B">
                <w:rPr>
                  <w:rStyle w:val="Hyperlink"/>
                </w:rPr>
                <w:t>https://larrs.org/volunteer.html</w:t>
              </w:r>
            </w:hyperlink>
            <w:r w:rsidR="00995B51">
              <w:t xml:space="preserve">  </w:t>
            </w:r>
          </w:p>
        </w:tc>
      </w:tr>
      <w:tr w:rsidR="00995B51" w:rsidRPr="00D05149" w14:paraId="44B3C0BE" w14:textId="77777777" w:rsidTr="00BC0714">
        <w:trPr>
          <w:trHeight w:hRule="exact" w:val="303"/>
        </w:trPr>
        <w:tc>
          <w:tcPr>
            <w:tcW w:w="1710" w:type="dxa"/>
          </w:tcPr>
          <w:p w14:paraId="0E9FC687" w14:textId="77777777" w:rsidR="00995B51" w:rsidRPr="00D05149" w:rsidRDefault="00995B51" w:rsidP="00995B51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2"/>
            <w:vMerge w:val="restart"/>
            <w:shd w:val="clear" w:color="auto" w:fill="auto"/>
          </w:tcPr>
          <w:p w14:paraId="228FD028" w14:textId="77777777" w:rsidR="00995B51" w:rsidRPr="00D05149" w:rsidRDefault="00995B51" w:rsidP="00995B51">
            <w:pPr>
              <w:pStyle w:val="NameNumber"/>
            </w:pPr>
            <w:r>
              <w:t>Teen Volunteer – Organize, create displays, homework helper, work on special projects, etc.</w:t>
            </w:r>
          </w:p>
        </w:tc>
        <w:tc>
          <w:tcPr>
            <w:tcW w:w="1709" w:type="dxa"/>
          </w:tcPr>
          <w:p w14:paraId="02316155" w14:textId="77777777" w:rsidR="00995B51" w:rsidRPr="00D05149" w:rsidRDefault="00995B51" w:rsidP="00995B51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F2F2F2" w:themeFill="background1" w:themeFillShade="F2"/>
          </w:tcPr>
          <w:p w14:paraId="3B6FA257" w14:textId="77777777" w:rsidR="00995B51" w:rsidRPr="00D05149" w:rsidRDefault="00995B51" w:rsidP="00995B51">
            <w:pPr>
              <w:pStyle w:val="NameNumber"/>
            </w:pPr>
          </w:p>
        </w:tc>
      </w:tr>
      <w:tr w:rsidR="00995B51" w:rsidRPr="00D05149" w14:paraId="10D3D5B6" w14:textId="77777777" w:rsidTr="00995B51">
        <w:trPr>
          <w:trHeight w:hRule="exact" w:val="303"/>
        </w:trPr>
        <w:tc>
          <w:tcPr>
            <w:tcW w:w="1710" w:type="dxa"/>
          </w:tcPr>
          <w:p w14:paraId="3EF62166" w14:textId="77777777" w:rsidR="00995B51" w:rsidRPr="00D05149" w:rsidRDefault="00995B51" w:rsidP="00995B51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036C20DF" w14:textId="77777777" w:rsidR="00995B51" w:rsidRPr="00D05149" w:rsidRDefault="00995B51" w:rsidP="00995B51">
            <w:pPr>
              <w:pStyle w:val="NameNumber"/>
            </w:pPr>
          </w:p>
        </w:tc>
        <w:tc>
          <w:tcPr>
            <w:tcW w:w="1709" w:type="dxa"/>
          </w:tcPr>
          <w:p w14:paraId="6635C42E" w14:textId="77777777" w:rsidR="00995B51" w:rsidRPr="00D05149" w:rsidRDefault="00995B51" w:rsidP="00995B51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37B40941" w14:textId="77777777" w:rsidR="00995B51" w:rsidRPr="00D05149" w:rsidRDefault="00995B51" w:rsidP="00995B51">
            <w:pPr>
              <w:pStyle w:val="NameNumber"/>
            </w:pPr>
            <w:r>
              <w:t>Read &amp; produce weekday live broadcasts to the blind.</w:t>
            </w:r>
          </w:p>
        </w:tc>
      </w:tr>
      <w:tr w:rsidR="00995B51" w:rsidRPr="00D05149" w14:paraId="5E4E768E" w14:textId="77777777" w:rsidTr="00995B51">
        <w:trPr>
          <w:trHeight w:hRule="exact" w:val="303"/>
        </w:trPr>
        <w:tc>
          <w:tcPr>
            <w:tcW w:w="1710" w:type="dxa"/>
          </w:tcPr>
          <w:p w14:paraId="29BA6B74" w14:textId="77777777" w:rsidR="00995B51" w:rsidRDefault="00995B51" w:rsidP="00995B51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6FB90DCA" w14:textId="77777777" w:rsidR="00995B51" w:rsidRDefault="00995B51" w:rsidP="00995B51">
            <w:pPr>
              <w:pStyle w:val="NameNumber"/>
            </w:pPr>
          </w:p>
        </w:tc>
        <w:tc>
          <w:tcPr>
            <w:tcW w:w="1709" w:type="dxa"/>
          </w:tcPr>
          <w:p w14:paraId="2952F79E" w14:textId="77777777" w:rsidR="00995B51" w:rsidRPr="00D05149" w:rsidRDefault="00995B51" w:rsidP="00995B51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6EF23E57" w14:textId="77777777" w:rsidR="00995B51" w:rsidRPr="00D05149" w:rsidRDefault="00995B51" w:rsidP="00995B51">
            <w:pPr>
              <w:pStyle w:val="NameNumber"/>
            </w:pPr>
          </w:p>
        </w:tc>
      </w:tr>
      <w:tr w:rsidR="00995B51" w:rsidRPr="00D05149" w14:paraId="6D7B2F34" w14:textId="77777777" w:rsidTr="00995B51">
        <w:trPr>
          <w:trHeight w:hRule="exact" w:val="303"/>
        </w:trPr>
        <w:tc>
          <w:tcPr>
            <w:tcW w:w="1710" w:type="dxa"/>
          </w:tcPr>
          <w:p w14:paraId="0327159C" w14:textId="77777777" w:rsidR="00995B51" w:rsidRPr="00D05149" w:rsidRDefault="00995B51" w:rsidP="00995B51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0D74A3FE" w14:textId="77777777" w:rsidR="00995B51" w:rsidRPr="00987BFB" w:rsidRDefault="00995B51" w:rsidP="00995B51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</w:tcPr>
          <w:p w14:paraId="4EC40218" w14:textId="77777777" w:rsidR="00995B51" w:rsidRPr="00D05149" w:rsidRDefault="00995B51" w:rsidP="00995B51">
            <w:pPr>
              <w:pStyle w:val="Time"/>
            </w:pPr>
            <w:r>
              <w:t>DEADLINE: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509133C0" w14:textId="77777777" w:rsidR="00995B51" w:rsidRPr="00987BFB" w:rsidRDefault="00995B51" w:rsidP="00995B51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Varies depending on event / check website</w:t>
            </w:r>
          </w:p>
        </w:tc>
      </w:tr>
      <w:tr w:rsidR="00995B51" w:rsidRPr="00D05149" w14:paraId="4393F13E" w14:textId="77777777" w:rsidTr="00995B51">
        <w:trPr>
          <w:trHeight w:hRule="exact" w:val="303"/>
        </w:trPr>
        <w:tc>
          <w:tcPr>
            <w:tcW w:w="1710" w:type="dxa"/>
          </w:tcPr>
          <w:p w14:paraId="29CED1A8" w14:textId="77777777" w:rsidR="00995B51" w:rsidRDefault="00995B51" w:rsidP="00995B51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7E4DE5EE" w14:textId="77777777" w:rsidR="00995B51" w:rsidRPr="00D05149" w:rsidRDefault="00995B51" w:rsidP="00995B51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0D7ADBBE" w14:textId="77777777" w:rsidR="00995B51" w:rsidRPr="00D05149" w:rsidRDefault="00995B51" w:rsidP="00995B51">
            <w:pPr>
              <w:pStyle w:val="Time"/>
            </w:pPr>
            <w:r>
              <w:t>LAST UPDATED: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3D4CBA4D" w14:textId="77777777" w:rsidR="00995B51" w:rsidRPr="00D05149" w:rsidRDefault="00995B51" w:rsidP="00995B51">
            <w:pPr>
              <w:pStyle w:val="NameNumber"/>
            </w:pPr>
            <w:r>
              <w:t>10/10/23</w:t>
            </w:r>
          </w:p>
        </w:tc>
      </w:tr>
      <w:tr w:rsidR="00995B51" w:rsidRPr="00D05149" w14:paraId="38DD5546" w14:textId="77777777" w:rsidTr="00BC0714">
        <w:trPr>
          <w:trHeight w:hRule="exact" w:val="303"/>
        </w:trPr>
        <w:tc>
          <w:tcPr>
            <w:tcW w:w="1710" w:type="dxa"/>
          </w:tcPr>
          <w:p w14:paraId="1D9AA620" w14:textId="77777777" w:rsidR="00995B51" w:rsidRDefault="00995B51" w:rsidP="00995B51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50E3E1DB" w14:textId="77777777" w:rsidR="00995B51" w:rsidRPr="00D05149" w:rsidRDefault="00995B51" w:rsidP="00995B51">
            <w:pPr>
              <w:pStyle w:val="NameNumber"/>
            </w:pPr>
          </w:p>
        </w:tc>
        <w:tc>
          <w:tcPr>
            <w:tcW w:w="1709" w:type="dxa"/>
          </w:tcPr>
          <w:p w14:paraId="515C6C4B" w14:textId="77777777" w:rsidR="00995B51" w:rsidRPr="00D05149" w:rsidRDefault="00995B51" w:rsidP="00995B51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61B35C00" w14:textId="77777777" w:rsidR="00995B51" w:rsidRPr="00D05149" w:rsidRDefault="00995B51" w:rsidP="00995B51">
            <w:pPr>
              <w:pStyle w:val="NameNumber"/>
            </w:pPr>
          </w:p>
        </w:tc>
      </w:tr>
    </w:tbl>
    <w:p w14:paraId="1E1D4023" w14:textId="77777777" w:rsidR="00F04B03" w:rsidRDefault="00F04B03" w:rsidP="004E0B74">
      <w:pPr>
        <w:tabs>
          <w:tab w:val="left" w:pos="8205"/>
        </w:tabs>
        <w:rPr>
          <w:rFonts w:ascii="Calibri" w:hAnsi="Calibri" w:cs="Calibri"/>
        </w:rPr>
      </w:pPr>
    </w:p>
    <w:p w14:paraId="63325328" w14:textId="77777777" w:rsidR="0087227B" w:rsidRDefault="00F04B03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tbl>
      <w:tblPr>
        <w:tblW w:w="5000" w:type="pct"/>
        <w:tblLayout w:type="fixed"/>
        <w:tblLook w:val="0600" w:firstRow="0" w:lastRow="0" w:firstColumn="0" w:lastColumn="0" w:noHBand="1" w:noVBand="1"/>
      </w:tblPr>
      <w:tblGrid>
        <w:gridCol w:w="1710"/>
        <w:gridCol w:w="2141"/>
        <w:gridCol w:w="1910"/>
        <w:gridCol w:w="1709"/>
        <w:gridCol w:w="2139"/>
        <w:gridCol w:w="1243"/>
        <w:gridCol w:w="668"/>
      </w:tblGrid>
      <w:tr w:rsidR="0087227B" w:rsidRPr="00520064" w14:paraId="37E1223D" w14:textId="77777777" w:rsidTr="00BC0714">
        <w:trPr>
          <w:gridAfter w:val="1"/>
          <w:wAfter w:w="668" w:type="dxa"/>
          <w:trHeight w:hRule="exact" w:val="1363"/>
        </w:trPr>
        <w:tc>
          <w:tcPr>
            <w:tcW w:w="10852" w:type="dxa"/>
            <w:gridSpan w:val="6"/>
          </w:tcPr>
          <w:p w14:paraId="1CAD1A92" w14:textId="77777777" w:rsidR="0087227B" w:rsidRPr="00520064" w:rsidRDefault="0087227B" w:rsidP="00BC0714">
            <w:pPr>
              <w:pStyle w:val="ScheduleTitle"/>
              <w:rPr>
                <w:b/>
              </w:rPr>
            </w:pPr>
            <w:r w:rsidRPr="00372AA3">
              <w:lastRenderedPageBreak/>
              <w:br/>
            </w:r>
            <w:r>
              <w:rPr>
                <w:b/>
              </w:rPr>
              <w:t>arts, media &amp; entertainment</w:t>
            </w:r>
          </w:p>
        </w:tc>
      </w:tr>
      <w:tr w:rsidR="0087227B" w:rsidRPr="00D05149" w14:paraId="6CA9A448" w14:textId="77777777" w:rsidTr="000E3D98">
        <w:trPr>
          <w:trHeight w:hRule="exact" w:val="698"/>
        </w:trPr>
        <w:tc>
          <w:tcPr>
            <w:tcW w:w="1710" w:type="dxa"/>
          </w:tcPr>
          <w:p w14:paraId="52EB57C6" w14:textId="77777777" w:rsidR="0087227B" w:rsidRPr="00372AA3" w:rsidRDefault="0087227B" w:rsidP="00BC0714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</w:p>
          <w:p w14:paraId="29932A10" w14:textId="77777777" w:rsidR="0087227B" w:rsidRPr="00372AA3" w:rsidRDefault="0087227B" w:rsidP="00BC0714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2"/>
            <w:vAlign w:val="bottom"/>
          </w:tcPr>
          <w:p w14:paraId="0DC16735" w14:textId="77777777" w:rsidR="0087227B" w:rsidRPr="002B4CEF" w:rsidRDefault="0056378A" w:rsidP="00BC0714">
            <w:pPr>
              <w:pStyle w:val="DayoftheWeek"/>
              <w:rPr>
                <w:rFonts w:ascii="Calibri" w:hAnsi="Calibri" w:cs="Calibri"/>
                <w:szCs w:val="28"/>
              </w:rPr>
            </w:pPr>
            <w:r w:rsidRPr="002B4CEF">
              <w:rPr>
                <w:rFonts w:ascii="Calibri" w:hAnsi="Calibri" w:cs="Calibri"/>
                <w:szCs w:val="28"/>
              </w:rPr>
              <w:t>LA Philharmonic Association</w:t>
            </w:r>
          </w:p>
        </w:tc>
        <w:tc>
          <w:tcPr>
            <w:tcW w:w="1709" w:type="dxa"/>
            <w:shd w:val="clear" w:color="auto" w:fill="auto"/>
            <w:vAlign w:val="bottom"/>
          </w:tcPr>
          <w:p w14:paraId="4FA102FE" w14:textId="77777777" w:rsidR="0087227B" w:rsidRPr="00372AA3" w:rsidRDefault="0087227B" w:rsidP="00BC0714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shd w:val="clear" w:color="auto" w:fill="auto"/>
            <w:vAlign w:val="bottom"/>
          </w:tcPr>
          <w:p w14:paraId="6EFCA097" w14:textId="77777777" w:rsidR="0087227B" w:rsidRPr="002B4CEF" w:rsidRDefault="004566D7" w:rsidP="00BC0714">
            <w:pPr>
              <w:pStyle w:val="DayoftheWeek"/>
              <w:rPr>
                <w:szCs w:val="28"/>
              </w:rPr>
            </w:pPr>
            <w:r w:rsidRPr="002B4CEF">
              <w:rPr>
                <w:rFonts w:ascii="Calibri" w:hAnsi="Calibri" w:cs="Calibri"/>
                <w:szCs w:val="28"/>
              </w:rPr>
              <w:t>Wiser Readers To Leaders</w:t>
            </w:r>
          </w:p>
        </w:tc>
      </w:tr>
      <w:tr w:rsidR="0087227B" w:rsidRPr="00D05149" w14:paraId="40E8453A" w14:textId="77777777" w:rsidTr="004566D7">
        <w:trPr>
          <w:trHeight w:hRule="exact" w:val="303"/>
        </w:trPr>
        <w:tc>
          <w:tcPr>
            <w:tcW w:w="1710" w:type="dxa"/>
          </w:tcPr>
          <w:p w14:paraId="43105FDB" w14:textId="77777777" w:rsidR="0087227B" w:rsidRPr="00372AA3" w:rsidRDefault="0087227B" w:rsidP="00BC0714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2C567A" w:themeFill="accent1"/>
          </w:tcPr>
          <w:p w14:paraId="663A3E95" w14:textId="77777777" w:rsidR="0087227B" w:rsidRPr="00D05149" w:rsidRDefault="0087227B" w:rsidP="00BC0714">
            <w:pPr>
              <w:pStyle w:val="ColumnHeading"/>
            </w:pPr>
          </w:p>
        </w:tc>
        <w:tc>
          <w:tcPr>
            <w:tcW w:w="1910" w:type="dxa"/>
            <w:shd w:val="clear" w:color="auto" w:fill="2C567A" w:themeFill="accent1"/>
          </w:tcPr>
          <w:p w14:paraId="637FB4CA" w14:textId="77777777" w:rsidR="0087227B" w:rsidRPr="00D05149" w:rsidRDefault="0087227B" w:rsidP="00BC0714">
            <w:pPr>
              <w:pStyle w:val="ColumnHeading"/>
            </w:pPr>
          </w:p>
        </w:tc>
        <w:tc>
          <w:tcPr>
            <w:tcW w:w="1709" w:type="dxa"/>
            <w:shd w:val="clear" w:color="auto" w:fill="auto"/>
          </w:tcPr>
          <w:p w14:paraId="3547A158" w14:textId="77777777" w:rsidR="0087227B" w:rsidRPr="00372AA3" w:rsidRDefault="0087227B" w:rsidP="00BC0714">
            <w:pPr>
              <w:pStyle w:val="Time"/>
              <w:rPr>
                <w:rFonts w:ascii="Calibri" w:hAnsi="Calibri" w:cs="Calibri"/>
                <w:color w:val="FFFFFF" w:themeColor="background1"/>
              </w:rPr>
            </w:pPr>
          </w:p>
        </w:tc>
        <w:tc>
          <w:tcPr>
            <w:tcW w:w="2139" w:type="dxa"/>
            <w:shd w:val="clear" w:color="auto" w:fill="2C567A" w:themeFill="accent1"/>
          </w:tcPr>
          <w:p w14:paraId="18057F65" w14:textId="77777777" w:rsidR="0087227B" w:rsidRPr="00D05149" w:rsidRDefault="0087227B" w:rsidP="00BC0714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2C567A" w:themeFill="accent1"/>
          </w:tcPr>
          <w:p w14:paraId="25F4F1AD" w14:textId="77777777" w:rsidR="0087227B" w:rsidRPr="00D05149" w:rsidRDefault="0087227B" w:rsidP="00BC0714">
            <w:pPr>
              <w:pStyle w:val="ColumnHeading"/>
            </w:pPr>
          </w:p>
        </w:tc>
      </w:tr>
      <w:tr w:rsidR="0087227B" w:rsidRPr="00D05149" w14:paraId="0E6E3E01" w14:textId="77777777" w:rsidTr="002B4CEF">
        <w:trPr>
          <w:trHeight w:hRule="exact" w:val="303"/>
        </w:trPr>
        <w:tc>
          <w:tcPr>
            <w:tcW w:w="1710" w:type="dxa"/>
          </w:tcPr>
          <w:p w14:paraId="29B49192" w14:textId="77777777" w:rsidR="0087227B" w:rsidRPr="00D05149" w:rsidRDefault="0087227B" w:rsidP="00BC0714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2"/>
          </w:tcPr>
          <w:p w14:paraId="0F415D2B" w14:textId="77777777" w:rsidR="0087227B" w:rsidRPr="00D05149" w:rsidRDefault="0056378A" w:rsidP="00BC0714">
            <w:pPr>
              <w:pStyle w:val="NameNumber"/>
            </w:pPr>
            <w:r>
              <w:t>Los Angeles</w:t>
            </w:r>
          </w:p>
        </w:tc>
        <w:tc>
          <w:tcPr>
            <w:tcW w:w="1709" w:type="dxa"/>
            <w:shd w:val="clear" w:color="auto" w:fill="auto"/>
          </w:tcPr>
          <w:p w14:paraId="599FE6E7" w14:textId="77777777" w:rsidR="0087227B" w:rsidRPr="00D05149" w:rsidRDefault="004566D7" w:rsidP="00BC0714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666A132B" w14:textId="77777777" w:rsidR="0087227B" w:rsidRPr="00D05149" w:rsidRDefault="004566D7" w:rsidP="00BC0714">
            <w:pPr>
              <w:pStyle w:val="NameNumber"/>
            </w:pPr>
            <w:r>
              <w:t>Los Angeles</w:t>
            </w:r>
          </w:p>
        </w:tc>
      </w:tr>
      <w:tr w:rsidR="0087227B" w:rsidRPr="00D05149" w14:paraId="762793D6" w14:textId="77777777" w:rsidTr="004566D7">
        <w:trPr>
          <w:trHeight w:hRule="exact" w:val="303"/>
        </w:trPr>
        <w:tc>
          <w:tcPr>
            <w:tcW w:w="1710" w:type="dxa"/>
          </w:tcPr>
          <w:p w14:paraId="364D56A0" w14:textId="77777777" w:rsidR="0087227B" w:rsidRPr="00D05149" w:rsidRDefault="0087227B" w:rsidP="00BC0714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5000FCAF" w14:textId="77777777" w:rsidR="0087227B" w:rsidRPr="00D05149" w:rsidRDefault="00000000" w:rsidP="00BC0714">
            <w:pPr>
              <w:pStyle w:val="NameNumber"/>
            </w:pPr>
            <w:hyperlink r:id="rId51" w:history="1">
              <w:r w:rsidR="0056378A" w:rsidRPr="00E1789B">
                <w:rPr>
                  <w:rStyle w:val="Hyperlink"/>
                </w:rPr>
                <w:t>volunteer@laphil.org</w:t>
              </w:r>
            </w:hyperlink>
            <w:r w:rsidR="0056378A">
              <w:t xml:space="preserve"> </w:t>
            </w:r>
          </w:p>
        </w:tc>
        <w:tc>
          <w:tcPr>
            <w:tcW w:w="1709" w:type="dxa"/>
            <w:shd w:val="clear" w:color="auto" w:fill="auto"/>
          </w:tcPr>
          <w:p w14:paraId="50EAA721" w14:textId="77777777" w:rsidR="0087227B" w:rsidRPr="00D05149" w:rsidRDefault="004566D7" w:rsidP="00BC0714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551A89DC" w14:textId="77777777" w:rsidR="0087227B" w:rsidRPr="00D05149" w:rsidRDefault="00000000" w:rsidP="00BC0714">
            <w:pPr>
              <w:pStyle w:val="NameNumber"/>
            </w:pPr>
            <w:hyperlink r:id="rId52" w:history="1">
              <w:r w:rsidR="004566D7" w:rsidRPr="00B3769F">
                <w:rPr>
                  <w:rStyle w:val="Hyperlink"/>
                </w:rPr>
                <w:t>wrtl@wisela.org</w:t>
              </w:r>
            </w:hyperlink>
            <w:r w:rsidR="004566D7">
              <w:t xml:space="preserve"> </w:t>
            </w:r>
          </w:p>
        </w:tc>
      </w:tr>
      <w:tr w:rsidR="0087227B" w:rsidRPr="00D05149" w14:paraId="49FBDA75" w14:textId="77777777" w:rsidTr="002B4CEF">
        <w:trPr>
          <w:trHeight w:hRule="exact" w:val="303"/>
        </w:trPr>
        <w:tc>
          <w:tcPr>
            <w:tcW w:w="1710" w:type="dxa"/>
          </w:tcPr>
          <w:p w14:paraId="675F6D8E" w14:textId="77777777" w:rsidR="0087227B" w:rsidRPr="00D05149" w:rsidRDefault="0087227B" w:rsidP="00BC0714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2"/>
          </w:tcPr>
          <w:p w14:paraId="52FAC151" w14:textId="77777777" w:rsidR="0087227B" w:rsidRPr="00D05149" w:rsidRDefault="0056378A" w:rsidP="00BC0714">
            <w:pPr>
              <w:pStyle w:val="NameNumber"/>
            </w:pPr>
            <w:r>
              <w:t>18+</w:t>
            </w:r>
          </w:p>
        </w:tc>
        <w:tc>
          <w:tcPr>
            <w:tcW w:w="1709" w:type="dxa"/>
            <w:shd w:val="clear" w:color="auto" w:fill="auto"/>
          </w:tcPr>
          <w:p w14:paraId="78D72D5E" w14:textId="77777777" w:rsidR="0087227B" w:rsidRPr="00D05149" w:rsidRDefault="004566D7" w:rsidP="00BC0714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71F47365" w14:textId="77777777" w:rsidR="0087227B" w:rsidRPr="00D05149" w:rsidRDefault="004566D7" w:rsidP="00BC0714">
            <w:pPr>
              <w:pStyle w:val="NameNumber"/>
            </w:pPr>
            <w:r>
              <w:t>9</w:t>
            </w:r>
            <w:r w:rsidRPr="004566D7">
              <w:rPr>
                <w:vertAlign w:val="superscript"/>
              </w:rPr>
              <w:t>th</w:t>
            </w:r>
            <w:r>
              <w:t xml:space="preserve"> – 12</w:t>
            </w:r>
            <w:r w:rsidRPr="004566D7">
              <w:rPr>
                <w:vertAlign w:val="superscript"/>
              </w:rPr>
              <w:t>th</w:t>
            </w:r>
            <w:r>
              <w:t xml:space="preserve"> </w:t>
            </w:r>
          </w:p>
        </w:tc>
      </w:tr>
      <w:tr w:rsidR="002B4CEF" w:rsidRPr="00D05149" w14:paraId="3E54AAA7" w14:textId="77777777" w:rsidTr="004566D7">
        <w:trPr>
          <w:trHeight w:hRule="exact" w:val="303"/>
        </w:trPr>
        <w:tc>
          <w:tcPr>
            <w:tcW w:w="1710" w:type="dxa"/>
          </w:tcPr>
          <w:p w14:paraId="5DF8A294" w14:textId="77777777" w:rsidR="002B4CEF" w:rsidRDefault="002B4CEF" w:rsidP="00BC0714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2"/>
            <w:vMerge w:val="restart"/>
            <w:shd w:val="clear" w:color="auto" w:fill="F2F2F2" w:themeFill="background1" w:themeFillShade="F2"/>
          </w:tcPr>
          <w:p w14:paraId="2681ED12" w14:textId="77777777" w:rsidR="002B4CEF" w:rsidRDefault="00000000" w:rsidP="00BC0714">
            <w:pPr>
              <w:pStyle w:val="NameNumber"/>
            </w:pPr>
            <w:hyperlink r:id="rId53" w:history="1"/>
            <w:r w:rsidR="002B4CEF">
              <w:t xml:space="preserve"> </w:t>
            </w:r>
            <w:hyperlink r:id="rId54" w:anchor="volunteer-opportunities" w:history="1">
              <w:r w:rsidR="002B4CEF" w:rsidRPr="00E1789B">
                <w:rPr>
                  <w:rStyle w:val="Hyperlink"/>
                </w:rPr>
                <w:t>https://Laphil.com/support/more-ways-to-support/affiliate-committees#volunteer-opportunities</w:t>
              </w:r>
            </w:hyperlink>
            <w:r w:rsidR="002B4CEF">
              <w:t xml:space="preserve">   </w:t>
            </w:r>
          </w:p>
        </w:tc>
        <w:tc>
          <w:tcPr>
            <w:tcW w:w="1709" w:type="dxa"/>
            <w:shd w:val="clear" w:color="auto" w:fill="auto"/>
          </w:tcPr>
          <w:p w14:paraId="61709531" w14:textId="77777777" w:rsidR="002B4CEF" w:rsidRPr="00D05149" w:rsidRDefault="002B4CEF" w:rsidP="00BC0714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3"/>
            <w:vMerge w:val="restart"/>
            <w:shd w:val="clear" w:color="auto" w:fill="F2F2F2" w:themeFill="background1" w:themeFillShade="F2"/>
          </w:tcPr>
          <w:p w14:paraId="371867D8" w14:textId="77777777" w:rsidR="002B4CEF" w:rsidRPr="00D05149" w:rsidRDefault="00000000" w:rsidP="00FF61FB">
            <w:pPr>
              <w:pStyle w:val="NameNumber"/>
            </w:pPr>
            <w:hyperlink r:id="rId55" w:history="1">
              <w:r w:rsidR="002B4CEF" w:rsidRPr="00B3769F">
                <w:rPr>
                  <w:rStyle w:val="Hyperlink"/>
                </w:rPr>
                <w:t>https://wisereaderstoleaders.org/juniorleaders/</w:t>
              </w:r>
            </w:hyperlink>
            <w:r w:rsidR="002B4CEF">
              <w:t xml:space="preserve"> </w:t>
            </w:r>
          </w:p>
        </w:tc>
      </w:tr>
      <w:tr w:rsidR="002B4CEF" w:rsidRPr="00D05149" w14:paraId="7F7CC5F8" w14:textId="77777777" w:rsidTr="004566D7">
        <w:trPr>
          <w:trHeight w:hRule="exact" w:val="303"/>
        </w:trPr>
        <w:tc>
          <w:tcPr>
            <w:tcW w:w="1710" w:type="dxa"/>
          </w:tcPr>
          <w:p w14:paraId="512392B2" w14:textId="77777777" w:rsidR="002B4CEF" w:rsidRPr="00D05149" w:rsidRDefault="002B4CEF" w:rsidP="00BC0714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5CBFA22F" w14:textId="77777777" w:rsidR="002B4CEF" w:rsidRPr="00D05149" w:rsidRDefault="002B4CEF" w:rsidP="00BC0714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3EBDD804" w14:textId="77777777" w:rsidR="002B4CEF" w:rsidRPr="00D05149" w:rsidRDefault="002B4CEF" w:rsidP="00BC0714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F2F2F2" w:themeFill="background1" w:themeFillShade="F2"/>
          </w:tcPr>
          <w:p w14:paraId="1414DD5C" w14:textId="77777777" w:rsidR="002B4CEF" w:rsidRPr="00D05149" w:rsidRDefault="002B4CEF" w:rsidP="00BC0714">
            <w:pPr>
              <w:pStyle w:val="NameNumber"/>
            </w:pPr>
          </w:p>
        </w:tc>
      </w:tr>
      <w:tr w:rsidR="002B4CEF" w:rsidRPr="00D05149" w14:paraId="27810FF0" w14:textId="77777777" w:rsidTr="002B4CEF">
        <w:trPr>
          <w:trHeight w:hRule="exact" w:val="303"/>
        </w:trPr>
        <w:tc>
          <w:tcPr>
            <w:tcW w:w="1710" w:type="dxa"/>
          </w:tcPr>
          <w:p w14:paraId="70C3BA18" w14:textId="77777777" w:rsidR="002B4CEF" w:rsidRPr="00D05149" w:rsidRDefault="002B4CEF" w:rsidP="00BC0714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1FC7266D" w14:textId="77777777" w:rsidR="002B4CEF" w:rsidRPr="00D05149" w:rsidRDefault="002B4CEF" w:rsidP="00BC0714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3619F93E" w14:textId="77777777" w:rsidR="002B4CEF" w:rsidRPr="00D05149" w:rsidRDefault="002B4CEF" w:rsidP="00BC0714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1D7B8A9B" w14:textId="77777777" w:rsidR="002B4CEF" w:rsidRPr="00D05149" w:rsidRDefault="002B4CEF" w:rsidP="00BC0714">
            <w:pPr>
              <w:pStyle w:val="NameNumber"/>
            </w:pPr>
            <w:r>
              <w:t>Junior Literacy Leaders (JLLs) provide classroom help &amp; lead camp-style activities</w:t>
            </w:r>
          </w:p>
        </w:tc>
      </w:tr>
      <w:tr w:rsidR="002B4CEF" w:rsidRPr="00D05149" w14:paraId="0BD9B3E7" w14:textId="77777777" w:rsidTr="002B4CEF">
        <w:trPr>
          <w:trHeight w:hRule="exact" w:val="303"/>
        </w:trPr>
        <w:tc>
          <w:tcPr>
            <w:tcW w:w="1710" w:type="dxa"/>
          </w:tcPr>
          <w:p w14:paraId="1D4D236F" w14:textId="77777777" w:rsidR="002B4CEF" w:rsidRPr="00D05149" w:rsidRDefault="002B4CEF" w:rsidP="00FF61FB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33552A79" w14:textId="77777777" w:rsidR="002B4CEF" w:rsidRPr="00D05149" w:rsidRDefault="002B4CEF" w:rsidP="00FF61FB">
            <w:pPr>
              <w:pStyle w:val="NameNumber"/>
            </w:pPr>
            <w:r>
              <w:t>Assist w/ office tasks, special events &amp; projects</w:t>
            </w:r>
          </w:p>
        </w:tc>
        <w:tc>
          <w:tcPr>
            <w:tcW w:w="1709" w:type="dxa"/>
            <w:shd w:val="clear" w:color="auto" w:fill="auto"/>
          </w:tcPr>
          <w:p w14:paraId="654B32EE" w14:textId="77777777" w:rsidR="002B4CEF" w:rsidRPr="00D05149" w:rsidRDefault="002B4CEF" w:rsidP="00FF61FB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10EDBF89" w14:textId="77777777" w:rsidR="002B4CEF" w:rsidRPr="00D05149" w:rsidRDefault="002B4CEF" w:rsidP="00FF61FB">
            <w:pPr>
              <w:pStyle w:val="NameNumber"/>
            </w:pPr>
          </w:p>
        </w:tc>
      </w:tr>
      <w:tr w:rsidR="002B4CEF" w:rsidRPr="00D05149" w14:paraId="6F4D414A" w14:textId="77777777" w:rsidTr="004566D7">
        <w:trPr>
          <w:trHeight w:hRule="exact" w:val="303"/>
        </w:trPr>
        <w:tc>
          <w:tcPr>
            <w:tcW w:w="1710" w:type="dxa"/>
          </w:tcPr>
          <w:p w14:paraId="39D7632F" w14:textId="77777777" w:rsidR="002B4CEF" w:rsidRPr="00D05149" w:rsidRDefault="002B4CEF" w:rsidP="0082229A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1704D9BE" w14:textId="77777777" w:rsidR="002B4CEF" w:rsidRPr="00987BFB" w:rsidRDefault="002B4CEF" w:rsidP="0082229A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  <w:shd w:val="clear" w:color="auto" w:fill="auto"/>
          </w:tcPr>
          <w:p w14:paraId="3022156E" w14:textId="77777777" w:rsidR="002B4CEF" w:rsidRPr="00D05149" w:rsidRDefault="002B4CEF" w:rsidP="0082229A">
            <w:pPr>
              <w:pStyle w:val="Time"/>
            </w:pPr>
            <w:r>
              <w:t>DEADLINE: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269CFAC6" w14:textId="77777777" w:rsidR="002B4CEF" w:rsidRPr="00987BFB" w:rsidRDefault="002B4CEF" w:rsidP="0082229A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CLOSED / Check back 2/1/24</w:t>
            </w:r>
          </w:p>
        </w:tc>
      </w:tr>
      <w:tr w:rsidR="0082229A" w:rsidRPr="00D05149" w14:paraId="13887307" w14:textId="77777777" w:rsidTr="002B4CEF">
        <w:trPr>
          <w:trHeight w:hRule="exact" w:val="303"/>
        </w:trPr>
        <w:tc>
          <w:tcPr>
            <w:tcW w:w="1710" w:type="dxa"/>
          </w:tcPr>
          <w:p w14:paraId="01CE990A" w14:textId="77777777" w:rsidR="0082229A" w:rsidRPr="00D05149" w:rsidRDefault="0082229A" w:rsidP="0082229A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6DD1D080" w14:textId="77777777" w:rsidR="0082229A" w:rsidRPr="00D05149" w:rsidRDefault="0082229A" w:rsidP="0082229A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  <w:shd w:val="clear" w:color="auto" w:fill="auto"/>
          </w:tcPr>
          <w:p w14:paraId="25389D5D" w14:textId="77777777" w:rsidR="0082229A" w:rsidRPr="00D05149" w:rsidRDefault="002B4CEF" w:rsidP="0082229A">
            <w:pPr>
              <w:pStyle w:val="Time"/>
            </w:pPr>
            <w:r>
              <w:t>LAST UPDATED: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07F9C1B2" w14:textId="77777777" w:rsidR="0082229A" w:rsidRPr="00D05149" w:rsidRDefault="002B4CEF" w:rsidP="0082229A">
            <w:pPr>
              <w:pStyle w:val="NameNumber"/>
            </w:pPr>
            <w:r>
              <w:t>10/10/23</w:t>
            </w:r>
          </w:p>
        </w:tc>
      </w:tr>
      <w:tr w:rsidR="0082229A" w:rsidRPr="00D05149" w14:paraId="0FB5CAE6" w14:textId="77777777" w:rsidTr="000E3D98">
        <w:trPr>
          <w:trHeight w:hRule="exact" w:val="303"/>
        </w:trPr>
        <w:tc>
          <w:tcPr>
            <w:tcW w:w="1710" w:type="dxa"/>
          </w:tcPr>
          <w:p w14:paraId="74B19135" w14:textId="77777777" w:rsidR="0082229A" w:rsidRPr="00D05149" w:rsidRDefault="0082229A" w:rsidP="0082229A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5B1C8AE6" w14:textId="77777777" w:rsidR="0082229A" w:rsidRPr="00D05149" w:rsidRDefault="0082229A" w:rsidP="0082229A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71098214" w14:textId="77777777" w:rsidR="0082229A" w:rsidRPr="00D05149" w:rsidRDefault="0082229A" w:rsidP="0082229A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4D02205" w14:textId="77777777" w:rsidR="0082229A" w:rsidRPr="00D05149" w:rsidRDefault="0082229A" w:rsidP="0082229A">
            <w:pPr>
              <w:pStyle w:val="NameNumber"/>
            </w:pPr>
          </w:p>
        </w:tc>
      </w:tr>
      <w:tr w:rsidR="0082229A" w:rsidRPr="00D05149" w14:paraId="729FBA81" w14:textId="77777777" w:rsidTr="000E3D98">
        <w:trPr>
          <w:trHeight w:hRule="exact" w:val="303"/>
        </w:trPr>
        <w:tc>
          <w:tcPr>
            <w:tcW w:w="1710" w:type="dxa"/>
          </w:tcPr>
          <w:p w14:paraId="4C358C0E" w14:textId="77777777" w:rsidR="0082229A" w:rsidRPr="00D05149" w:rsidRDefault="0082229A" w:rsidP="0082229A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3D4ADF43" w14:textId="77777777" w:rsidR="0082229A" w:rsidRPr="00D05149" w:rsidRDefault="0082229A" w:rsidP="0082229A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7C63CF93" w14:textId="77777777" w:rsidR="0082229A" w:rsidRPr="00D05149" w:rsidRDefault="0082229A" w:rsidP="0082229A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C1F2A1F" w14:textId="77777777" w:rsidR="0082229A" w:rsidRPr="00D05149" w:rsidRDefault="0082229A" w:rsidP="0082229A">
            <w:pPr>
              <w:pStyle w:val="NameNumber"/>
            </w:pPr>
          </w:p>
        </w:tc>
      </w:tr>
      <w:tr w:rsidR="0082229A" w:rsidRPr="00E73A5C" w14:paraId="3877BC7A" w14:textId="77777777" w:rsidTr="002B4CEF">
        <w:trPr>
          <w:trHeight w:hRule="exact" w:val="524"/>
        </w:trPr>
        <w:tc>
          <w:tcPr>
            <w:tcW w:w="1710" w:type="dxa"/>
          </w:tcPr>
          <w:p w14:paraId="74C2DF7F" w14:textId="77777777" w:rsidR="0082229A" w:rsidRPr="00372AA3" w:rsidRDefault="0082229A" w:rsidP="0082229A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2"/>
            <w:vAlign w:val="bottom"/>
          </w:tcPr>
          <w:p w14:paraId="7304F60E" w14:textId="77777777" w:rsidR="0082229A" w:rsidRPr="00D05149" w:rsidRDefault="0082229A" w:rsidP="0082229A">
            <w:pPr>
              <w:pStyle w:val="DayoftheWeek"/>
            </w:pPr>
            <w:r>
              <w:t xml:space="preserve">WB Reach </w:t>
            </w:r>
            <w:proofErr w:type="spellStart"/>
            <w:r>
              <w:t>Honorship</w:t>
            </w:r>
            <w:proofErr w:type="spellEnd"/>
            <w:r>
              <w:t xml:space="preserve"> Program</w:t>
            </w:r>
          </w:p>
        </w:tc>
        <w:tc>
          <w:tcPr>
            <w:tcW w:w="1709" w:type="dxa"/>
            <w:shd w:val="clear" w:color="auto" w:fill="auto"/>
            <w:vAlign w:val="bottom"/>
          </w:tcPr>
          <w:p w14:paraId="20607F15" w14:textId="77777777" w:rsidR="0082229A" w:rsidRPr="00372AA3" w:rsidRDefault="0082229A" w:rsidP="0082229A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shd w:val="clear" w:color="auto" w:fill="auto"/>
            <w:vAlign w:val="bottom"/>
          </w:tcPr>
          <w:p w14:paraId="30F8162E" w14:textId="77777777" w:rsidR="0082229A" w:rsidRPr="002B4CEF" w:rsidRDefault="002B4CEF" w:rsidP="0082229A">
            <w:pPr>
              <w:pStyle w:val="DayoftheWeek"/>
              <w:rPr>
                <w:szCs w:val="28"/>
              </w:rPr>
            </w:pPr>
            <w:r w:rsidRPr="002B4CEF">
              <w:rPr>
                <w:szCs w:val="28"/>
              </w:rPr>
              <w:t>Wiser Readers To Leaders</w:t>
            </w:r>
          </w:p>
        </w:tc>
      </w:tr>
      <w:tr w:rsidR="0082229A" w:rsidRPr="00D05149" w14:paraId="5BF22EB3" w14:textId="77777777" w:rsidTr="002B4CEF">
        <w:trPr>
          <w:trHeight w:hRule="exact" w:val="288"/>
        </w:trPr>
        <w:tc>
          <w:tcPr>
            <w:tcW w:w="1710" w:type="dxa"/>
          </w:tcPr>
          <w:p w14:paraId="64865F06" w14:textId="77777777" w:rsidR="0082229A" w:rsidRPr="00372AA3" w:rsidRDefault="0082229A" w:rsidP="0082229A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072C7" w:themeFill="accent2"/>
          </w:tcPr>
          <w:p w14:paraId="11F846B1" w14:textId="77777777" w:rsidR="0082229A" w:rsidRPr="00D05149" w:rsidRDefault="0082229A" w:rsidP="0082229A">
            <w:pPr>
              <w:pStyle w:val="ColumnHeading"/>
            </w:pPr>
          </w:p>
        </w:tc>
        <w:tc>
          <w:tcPr>
            <w:tcW w:w="1910" w:type="dxa"/>
            <w:shd w:val="clear" w:color="auto" w:fill="0072C7" w:themeFill="accent2"/>
          </w:tcPr>
          <w:p w14:paraId="7CBCC226" w14:textId="77777777" w:rsidR="0082229A" w:rsidRPr="00D05149" w:rsidRDefault="0082229A" w:rsidP="0082229A">
            <w:pPr>
              <w:pStyle w:val="ColumnHeading"/>
            </w:pPr>
          </w:p>
        </w:tc>
        <w:tc>
          <w:tcPr>
            <w:tcW w:w="1709" w:type="dxa"/>
            <w:shd w:val="clear" w:color="auto" w:fill="auto"/>
          </w:tcPr>
          <w:p w14:paraId="70712171" w14:textId="77777777" w:rsidR="0082229A" w:rsidRPr="00372AA3" w:rsidRDefault="0082229A" w:rsidP="0082229A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0072C7" w:themeFill="accent2"/>
          </w:tcPr>
          <w:p w14:paraId="3F1CCCC9" w14:textId="77777777" w:rsidR="0082229A" w:rsidRPr="00D05149" w:rsidRDefault="0082229A" w:rsidP="0082229A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0072C7" w:themeFill="accent2"/>
          </w:tcPr>
          <w:p w14:paraId="4EE901AD" w14:textId="77777777" w:rsidR="0082229A" w:rsidRPr="00D05149" w:rsidRDefault="0082229A" w:rsidP="0082229A">
            <w:pPr>
              <w:pStyle w:val="ColumnHeading"/>
            </w:pPr>
          </w:p>
        </w:tc>
      </w:tr>
      <w:tr w:rsidR="0082229A" w:rsidRPr="00D05149" w14:paraId="5AD1DB23" w14:textId="77777777" w:rsidTr="00F521F2">
        <w:trPr>
          <w:trHeight w:hRule="exact" w:val="303"/>
        </w:trPr>
        <w:tc>
          <w:tcPr>
            <w:tcW w:w="1710" w:type="dxa"/>
          </w:tcPr>
          <w:p w14:paraId="74F67598" w14:textId="77777777" w:rsidR="0082229A" w:rsidRPr="00D05149" w:rsidRDefault="0082229A" w:rsidP="0082229A">
            <w:pPr>
              <w:pStyle w:val="Time"/>
            </w:pPr>
            <w:r>
              <w:t>CITY:</w:t>
            </w:r>
          </w:p>
        </w:tc>
        <w:tc>
          <w:tcPr>
            <w:tcW w:w="2141" w:type="dxa"/>
          </w:tcPr>
          <w:p w14:paraId="2E0A4FFD" w14:textId="77777777" w:rsidR="0082229A" w:rsidRPr="00D05149" w:rsidRDefault="0082229A" w:rsidP="0082229A">
            <w:pPr>
              <w:pStyle w:val="NameNumber"/>
            </w:pPr>
            <w:r>
              <w:t>Burbank</w:t>
            </w:r>
          </w:p>
        </w:tc>
        <w:tc>
          <w:tcPr>
            <w:tcW w:w="1910" w:type="dxa"/>
          </w:tcPr>
          <w:p w14:paraId="5CAB7BD8" w14:textId="77777777" w:rsidR="0082229A" w:rsidRPr="00D05149" w:rsidRDefault="0082229A" w:rsidP="0082229A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39BAECA1" w14:textId="77777777" w:rsidR="0082229A" w:rsidRPr="00D05149" w:rsidRDefault="002B4CEF" w:rsidP="0082229A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5314AA30" w14:textId="77777777" w:rsidR="0082229A" w:rsidRPr="00D05149" w:rsidRDefault="002B4CEF" w:rsidP="0082229A">
            <w:pPr>
              <w:pStyle w:val="NameNumber"/>
            </w:pPr>
            <w:r>
              <w:t>Los Angeles</w:t>
            </w:r>
          </w:p>
        </w:tc>
      </w:tr>
      <w:tr w:rsidR="0082229A" w:rsidRPr="00D05149" w14:paraId="2CFBA0D5" w14:textId="77777777" w:rsidTr="002B4CEF">
        <w:trPr>
          <w:trHeight w:hRule="exact" w:val="303"/>
        </w:trPr>
        <w:tc>
          <w:tcPr>
            <w:tcW w:w="1710" w:type="dxa"/>
          </w:tcPr>
          <w:p w14:paraId="3FD0B68A" w14:textId="77777777" w:rsidR="0082229A" w:rsidRPr="00D05149" w:rsidRDefault="0082229A" w:rsidP="0082229A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44F7AA65" w14:textId="77777777" w:rsidR="0082229A" w:rsidRDefault="00000000" w:rsidP="0082229A">
            <w:pPr>
              <w:pStyle w:val="NameNumber"/>
            </w:pPr>
            <w:hyperlink r:id="rId56" w:history="1">
              <w:r w:rsidR="0082229A" w:rsidRPr="00E1789B">
                <w:rPr>
                  <w:rStyle w:val="Hyperlink"/>
                </w:rPr>
                <w:t>reach@warnerbros.com</w:t>
              </w:r>
            </w:hyperlink>
          </w:p>
          <w:p w14:paraId="6C50AB7F" w14:textId="77777777" w:rsidR="0082229A" w:rsidRPr="00D05149" w:rsidRDefault="0082229A" w:rsidP="0082229A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6DD019ED" w14:textId="77777777" w:rsidR="0082229A" w:rsidRPr="00D05149" w:rsidRDefault="002B4CEF" w:rsidP="0082229A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637F7D6D" w14:textId="77777777" w:rsidR="0082229A" w:rsidRPr="00D05149" w:rsidRDefault="00000000" w:rsidP="0082229A">
            <w:pPr>
              <w:pStyle w:val="NameNumber"/>
            </w:pPr>
            <w:hyperlink r:id="rId57" w:history="1">
              <w:r w:rsidR="002B4CEF" w:rsidRPr="00B3769F">
                <w:rPr>
                  <w:rStyle w:val="Hyperlink"/>
                </w:rPr>
                <w:t>Ssackler@wisela.org</w:t>
              </w:r>
            </w:hyperlink>
            <w:r w:rsidR="002B4CEF">
              <w:t xml:space="preserve"> </w:t>
            </w:r>
          </w:p>
        </w:tc>
      </w:tr>
      <w:tr w:rsidR="0082229A" w:rsidRPr="00D05149" w14:paraId="4783FC7B" w14:textId="77777777" w:rsidTr="00F521F2">
        <w:trPr>
          <w:trHeight w:hRule="exact" w:val="303"/>
        </w:trPr>
        <w:tc>
          <w:tcPr>
            <w:tcW w:w="1710" w:type="dxa"/>
          </w:tcPr>
          <w:p w14:paraId="4C55C3E0" w14:textId="77777777" w:rsidR="0082229A" w:rsidRPr="00D05149" w:rsidRDefault="0082229A" w:rsidP="0082229A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2"/>
          </w:tcPr>
          <w:p w14:paraId="11484092" w14:textId="77777777" w:rsidR="0082229A" w:rsidRPr="00D05149" w:rsidRDefault="0082229A" w:rsidP="0082229A">
            <w:pPr>
              <w:pStyle w:val="NameNumber"/>
            </w:pPr>
            <w:r>
              <w:t>18+</w:t>
            </w:r>
          </w:p>
          <w:p w14:paraId="1BE1CC80" w14:textId="77777777" w:rsidR="0082229A" w:rsidRPr="00D05149" w:rsidRDefault="00000000" w:rsidP="0082229A">
            <w:pPr>
              <w:pStyle w:val="NameNumber"/>
            </w:pPr>
            <w:hyperlink r:id="rId58" w:history="1"/>
            <w:r w:rsidR="0082229A">
              <w:t xml:space="preserve"> </w:t>
            </w:r>
          </w:p>
        </w:tc>
        <w:tc>
          <w:tcPr>
            <w:tcW w:w="1709" w:type="dxa"/>
            <w:shd w:val="clear" w:color="auto" w:fill="auto"/>
          </w:tcPr>
          <w:p w14:paraId="406F0B77" w14:textId="77777777" w:rsidR="0082229A" w:rsidRPr="00D05149" w:rsidRDefault="002B4CEF" w:rsidP="0082229A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7F179A36" w14:textId="77777777" w:rsidR="0082229A" w:rsidRPr="00D05149" w:rsidRDefault="002B4CEF" w:rsidP="0082229A">
            <w:pPr>
              <w:pStyle w:val="NameNumber"/>
            </w:pPr>
            <w:r>
              <w:t>9</w:t>
            </w:r>
            <w:r w:rsidRPr="002B4CEF">
              <w:rPr>
                <w:vertAlign w:val="superscript"/>
              </w:rPr>
              <w:t>TH</w:t>
            </w:r>
            <w:r>
              <w:t xml:space="preserve"> – 12</w:t>
            </w:r>
            <w:r w:rsidRPr="002B4CEF">
              <w:rPr>
                <w:vertAlign w:val="superscript"/>
              </w:rPr>
              <w:t>TH</w:t>
            </w:r>
            <w:r>
              <w:t xml:space="preserve"> </w:t>
            </w:r>
          </w:p>
        </w:tc>
      </w:tr>
      <w:tr w:rsidR="002B4CEF" w:rsidRPr="00D05149" w14:paraId="38119698" w14:textId="77777777" w:rsidTr="002B4CEF">
        <w:trPr>
          <w:trHeight w:hRule="exact" w:val="303"/>
        </w:trPr>
        <w:tc>
          <w:tcPr>
            <w:tcW w:w="1710" w:type="dxa"/>
          </w:tcPr>
          <w:p w14:paraId="2D79E60F" w14:textId="77777777" w:rsidR="002B4CEF" w:rsidRDefault="002B4CEF" w:rsidP="0082229A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2"/>
            <w:vMerge w:val="restart"/>
            <w:shd w:val="clear" w:color="auto" w:fill="F2F2F2" w:themeFill="background1" w:themeFillShade="F2"/>
          </w:tcPr>
          <w:p w14:paraId="387B8C17" w14:textId="77777777" w:rsidR="002B4CEF" w:rsidRPr="00D05149" w:rsidRDefault="00000000" w:rsidP="0082229A">
            <w:pPr>
              <w:pStyle w:val="NameNumber"/>
            </w:pPr>
            <w:hyperlink r:id="rId59" w:history="1">
              <w:r w:rsidR="002B4CEF" w:rsidRPr="00E1789B">
                <w:rPr>
                  <w:rStyle w:val="Hyperlink"/>
                </w:rPr>
                <w:t>www.warnerbroscareers.com/reach-honorship-program/</w:t>
              </w:r>
            </w:hyperlink>
            <w:r w:rsidR="002B4CEF">
              <w:t xml:space="preserve"> </w:t>
            </w:r>
          </w:p>
        </w:tc>
        <w:tc>
          <w:tcPr>
            <w:tcW w:w="1709" w:type="dxa"/>
            <w:shd w:val="clear" w:color="auto" w:fill="auto"/>
          </w:tcPr>
          <w:p w14:paraId="76BA227F" w14:textId="77777777" w:rsidR="002B4CEF" w:rsidRPr="00D05149" w:rsidRDefault="002B4CEF" w:rsidP="0082229A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3"/>
            <w:vMerge w:val="restart"/>
            <w:shd w:val="clear" w:color="auto" w:fill="F2F2F2" w:themeFill="background1" w:themeFillShade="F2"/>
          </w:tcPr>
          <w:p w14:paraId="5DCA61AA" w14:textId="77777777" w:rsidR="002B4CEF" w:rsidRPr="00D05149" w:rsidRDefault="00000000" w:rsidP="0082229A">
            <w:pPr>
              <w:pStyle w:val="NameNumber"/>
            </w:pPr>
            <w:hyperlink r:id="rId60" w:history="1">
              <w:r w:rsidR="002B4CEF" w:rsidRPr="00B3769F">
                <w:rPr>
                  <w:rStyle w:val="Hyperlink"/>
                </w:rPr>
                <w:t>https://wise.shulcloud.com/form/remote--volunteering-application-2023/241.html</w:t>
              </w:r>
            </w:hyperlink>
            <w:r w:rsidR="002B4CEF">
              <w:t xml:space="preserve"> </w:t>
            </w:r>
          </w:p>
        </w:tc>
      </w:tr>
      <w:tr w:rsidR="002B4CEF" w:rsidRPr="00D05149" w14:paraId="6CC21729" w14:textId="77777777" w:rsidTr="002B4CEF">
        <w:trPr>
          <w:trHeight w:hRule="exact" w:val="303"/>
        </w:trPr>
        <w:tc>
          <w:tcPr>
            <w:tcW w:w="1710" w:type="dxa"/>
          </w:tcPr>
          <w:p w14:paraId="15CB04E9" w14:textId="77777777" w:rsidR="002B4CEF" w:rsidRPr="00D05149" w:rsidRDefault="002B4CEF" w:rsidP="0082229A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28882142" w14:textId="77777777" w:rsidR="002B4CEF" w:rsidRPr="00D05149" w:rsidRDefault="002B4CEF" w:rsidP="0082229A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0970A6D0" w14:textId="77777777" w:rsidR="002B4CEF" w:rsidRPr="00D05149" w:rsidRDefault="002B4CEF" w:rsidP="0082229A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F2F2F2" w:themeFill="background1" w:themeFillShade="F2"/>
          </w:tcPr>
          <w:p w14:paraId="41BC3821" w14:textId="77777777" w:rsidR="002B4CEF" w:rsidRPr="00D05149" w:rsidRDefault="002B4CEF" w:rsidP="0082229A">
            <w:pPr>
              <w:pStyle w:val="NameNumber"/>
            </w:pPr>
          </w:p>
        </w:tc>
      </w:tr>
      <w:tr w:rsidR="00F521F2" w:rsidRPr="00D05149" w14:paraId="738F5F2C" w14:textId="77777777" w:rsidTr="00F521F2">
        <w:trPr>
          <w:trHeight w:hRule="exact" w:val="303"/>
        </w:trPr>
        <w:tc>
          <w:tcPr>
            <w:tcW w:w="1710" w:type="dxa"/>
          </w:tcPr>
          <w:p w14:paraId="6CFF838B" w14:textId="77777777" w:rsidR="00F521F2" w:rsidRPr="00D05149" w:rsidRDefault="00F521F2" w:rsidP="0082229A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2"/>
            <w:vMerge w:val="restart"/>
            <w:shd w:val="clear" w:color="auto" w:fill="auto"/>
          </w:tcPr>
          <w:p w14:paraId="21664AE2" w14:textId="77777777" w:rsidR="00F521F2" w:rsidRPr="00D05149" w:rsidRDefault="00F521F2" w:rsidP="0082229A">
            <w:pPr>
              <w:pStyle w:val="NameNumber"/>
            </w:pPr>
            <w:r>
              <w:t>Seniors applying to 4yr interested in Entertainment:  business, marketing, HR, communications, content development, post-production, sound-editing &amp; games</w:t>
            </w:r>
          </w:p>
        </w:tc>
        <w:tc>
          <w:tcPr>
            <w:tcW w:w="1709" w:type="dxa"/>
            <w:shd w:val="clear" w:color="auto" w:fill="auto"/>
          </w:tcPr>
          <w:p w14:paraId="6C537C6B" w14:textId="77777777" w:rsidR="00F521F2" w:rsidRPr="00D05149" w:rsidRDefault="00F521F2" w:rsidP="0082229A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59D8F72D" w14:textId="77777777" w:rsidR="00F521F2" w:rsidRPr="00D05149" w:rsidRDefault="00F521F2" w:rsidP="0082229A">
            <w:pPr>
              <w:pStyle w:val="NameNumber"/>
            </w:pPr>
            <w:r>
              <w:t>Year-round after-school programs (remote math tutoring &amp; remote reading)</w:t>
            </w:r>
          </w:p>
        </w:tc>
      </w:tr>
      <w:tr w:rsidR="00F521F2" w:rsidRPr="00D05149" w14:paraId="1B45A9F5" w14:textId="77777777" w:rsidTr="00F521F2">
        <w:trPr>
          <w:trHeight w:hRule="exact" w:val="303"/>
        </w:trPr>
        <w:tc>
          <w:tcPr>
            <w:tcW w:w="1710" w:type="dxa"/>
          </w:tcPr>
          <w:p w14:paraId="5E43156A" w14:textId="77777777" w:rsidR="00F521F2" w:rsidRPr="00D05149" w:rsidRDefault="00F521F2" w:rsidP="0082229A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F2F2F2" w:themeFill="background1" w:themeFillShade="F2"/>
          </w:tcPr>
          <w:p w14:paraId="4E997C37" w14:textId="77777777" w:rsidR="00F521F2" w:rsidRPr="00D05149" w:rsidRDefault="00F521F2" w:rsidP="0082229A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713F3BB8" w14:textId="77777777" w:rsidR="00F521F2" w:rsidRPr="00D05149" w:rsidRDefault="00F521F2" w:rsidP="0082229A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21E2F7B5" w14:textId="77777777" w:rsidR="00F521F2" w:rsidRPr="00D05149" w:rsidRDefault="00F521F2" w:rsidP="0082229A">
            <w:pPr>
              <w:pStyle w:val="NameNumber"/>
            </w:pPr>
          </w:p>
        </w:tc>
      </w:tr>
      <w:tr w:rsidR="00F521F2" w:rsidRPr="00D05149" w14:paraId="7C1AA915" w14:textId="77777777" w:rsidTr="00F521F2">
        <w:trPr>
          <w:trHeight w:hRule="exact" w:val="303"/>
        </w:trPr>
        <w:tc>
          <w:tcPr>
            <w:tcW w:w="1710" w:type="dxa"/>
          </w:tcPr>
          <w:p w14:paraId="5A95CF41" w14:textId="77777777" w:rsidR="00F521F2" w:rsidRPr="00D05149" w:rsidRDefault="00F521F2" w:rsidP="0082229A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403CD3BE" w14:textId="77777777" w:rsidR="00F521F2" w:rsidRPr="00D05149" w:rsidRDefault="00F521F2" w:rsidP="0082229A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789405C6" w14:textId="77777777" w:rsidR="00F521F2" w:rsidRPr="00D05149" w:rsidRDefault="00F521F2" w:rsidP="00F521F2">
            <w:pPr>
              <w:pStyle w:val="NameNumber"/>
              <w:jc w:val="right"/>
            </w:pPr>
            <w:r>
              <w:t>DEADLINE: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61AE7064" w14:textId="77777777" w:rsidR="00F521F2" w:rsidRPr="00987BFB" w:rsidRDefault="00F521F2" w:rsidP="0082229A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</w:tr>
      <w:tr w:rsidR="00F521F2" w:rsidRPr="00D05149" w14:paraId="22D18937" w14:textId="77777777" w:rsidTr="00F521F2">
        <w:trPr>
          <w:trHeight w:hRule="exact" w:val="303"/>
        </w:trPr>
        <w:tc>
          <w:tcPr>
            <w:tcW w:w="1710" w:type="dxa"/>
          </w:tcPr>
          <w:p w14:paraId="25D57507" w14:textId="77777777" w:rsidR="00F521F2" w:rsidRDefault="00F521F2" w:rsidP="0082229A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08F764B0" w14:textId="77777777" w:rsidR="00F521F2" w:rsidRPr="00D05149" w:rsidRDefault="00F521F2" w:rsidP="0082229A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15DE70EF" w14:textId="77777777" w:rsidR="00F521F2" w:rsidRPr="00D05149" w:rsidRDefault="00F521F2" w:rsidP="0082229A">
            <w:pPr>
              <w:pStyle w:val="Time"/>
            </w:pPr>
            <w:r>
              <w:t>LAST UPDATED: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119F2EC2" w14:textId="77777777" w:rsidR="00F521F2" w:rsidRPr="00D05149" w:rsidRDefault="00F521F2" w:rsidP="0082229A">
            <w:pPr>
              <w:pStyle w:val="NameNumber"/>
            </w:pPr>
            <w:r>
              <w:t>10/10/23</w:t>
            </w:r>
          </w:p>
        </w:tc>
      </w:tr>
      <w:tr w:rsidR="00463BA8" w:rsidRPr="00D05149" w14:paraId="32DF2856" w14:textId="77777777" w:rsidTr="00F521F2">
        <w:trPr>
          <w:trHeight w:hRule="exact" w:val="303"/>
        </w:trPr>
        <w:tc>
          <w:tcPr>
            <w:tcW w:w="1710" w:type="dxa"/>
          </w:tcPr>
          <w:p w14:paraId="5B89DA6C" w14:textId="77777777" w:rsidR="00463BA8" w:rsidRPr="00D05149" w:rsidRDefault="00463BA8" w:rsidP="00463BA8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528D3A19" w14:textId="77777777" w:rsidR="00463BA8" w:rsidRPr="00987BFB" w:rsidRDefault="00463BA8" w:rsidP="00463BA8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  <w:shd w:val="clear" w:color="auto" w:fill="auto"/>
          </w:tcPr>
          <w:p w14:paraId="0EFABB42" w14:textId="77777777" w:rsidR="00463BA8" w:rsidRPr="00D05149" w:rsidRDefault="00463BA8" w:rsidP="00463BA8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3EE9537" w14:textId="77777777" w:rsidR="00463BA8" w:rsidRPr="00D05149" w:rsidRDefault="00463BA8" w:rsidP="00463BA8">
            <w:pPr>
              <w:pStyle w:val="NameNumber"/>
            </w:pPr>
          </w:p>
        </w:tc>
      </w:tr>
      <w:tr w:rsidR="00463BA8" w14:paraId="1C984801" w14:textId="77777777" w:rsidTr="00F521F2">
        <w:trPr>
          <w:trHeight w:hRule="exact" w:val="303"/>
        </w:trPr>
        <w:tc>
          <w:tcPr>
            <w:tcW w:w="1710" w:type="dxa"/>
          </w:tcPr>
          <w:p w14:paraId="361B3E6A" w14:textId="77777777" w:rsidR="00463BA8" w:rsidRDefault="00463BA8" w:rsidP="00463BA8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4E3633CF" w14:textId="77777777" w:rsidR="00463BA8" w:rsidRPr="00D05149" w:rsidRDefault="00463BA8" w:rsidP="00463BA8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  <w:shd w:val="clear" w:color="auto" w:fill="auto"/>
          </w:tcPr>
          <w:p w14:paraId="106E7B19" w14:textId="77777777" w:rsidR="00463BA8" w:rsidRDefault="00463BA8" w:rsidP="00463BA8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79751AF6" w14:textId="77777777" w:rsidR="00463BA8" w:rsidRDefault="00463BA8" w:rsidP="00463BA8">
            <w:pPr>
              <w:pStyle w:val="NameNumber"/>
            </w:pPr>
          </w:p>
        </w:tc>
      </w:tr>
      <w:tr w:rsidR="00463BA8" w:rsidRPr="00D05149" w14:paraId="54F5003A" w14:textId="77777777" w:rsidTr="000E3D98">
        <w:trPr>
          <w:trHeight w:hRule="exact" w:val="572"/>
        </w:trPr>
        <w:tc>
          <w:tcPr>
            <w:tcW w:w="1710" w:type="dxa"/>
            <w:shd w:val="clear" w:color="auto" w:fill="auto"/>
          </w:tcPr>
          <w:p w14:paraId="190F12ED" w14:textId="77777777" w:rsidR="00463BA8" w:rsidRPr="00D05149" w:rsidRDefault="00463BA8" w:rsidP="00463BA8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  <w:vAlign w:val="bottom"/>
          </w:tcPr>
          <w:p w14:paraId="7255C94A" w14:textId="77777777" w:rsidR="00463BA8" w:rsidRPr="00D05149" w:rsidRDefault="00463BA8" w:rsidP="00463BA8">
            <w:pPr>
              <w:pStyle w:val="DayoftheWeek"/>
            </w:pPr>
          </w:p>
        </w:tc>
        <w:tc>
          <w:tcPr>
            <w:tcW w:w="1709" w:type="dxa"/>
            <w:shd w:val="clear" w:color="auto" w:fill="auto"/>
            <w:vAlign w:val="bottom"/>
          </w:tcPr>
          <w:p w14:paraId="601808C1" w14:textId="77777777" w:rsidR="00463BA8" w:rsidRPr="00372AA3" w:rsidRDefault="00463BA8" w:rsidP="00463BA8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shd w:val="clear" w:color="auto" w:fill="auto"/>
            <w:vAlign w:val="bottom"/>
          </w:tcPr>
          <w:p w14:paraId="1514AB1C" w14:textId="77777777" w:rsidR="00463BA8" w:rsidRPr="00D05149" w:rsidRDefault="00463BA8" w:rsidP="00463BA8">
            <w:pPr>
              <w:pStyle w:val="DayoftheWeek"/>
            </w:pPr>
          </w:p>
        </w:tc>
      </w:tr>
      <w:tr w:rsidR="009C1CA7" w:rsidRPr="00D05149" w14:paraId="5FFD1358" w14:textId="77777777" w:rsidTr="009C1CA7">
        <w:trPr>
          <w:trHeight w:hRule="exact" w:val="303"/>
        </w:trPr>
        <w:tc>
          <w:tcPr>
            <w:tcW w:w="1710" w:type="dxa"/>
            <w:shd w:val="clear" w:color="auto" w:fill="auto"/>
          </w:tcPr>
          <w:p w14:paraId="56168D9B" w14:textId="77777777" w:rsidR="009C1CA7" w:rsidRPr="00372AA3" w:rsidRDefault="009C1CA7" w:rsidP="00463BA8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4051" w:type="dxa"/>
            <w:gridSpan w:val="2"/>
            <w:shd w:val="clear" w:color="auto" w:fill="auto"/>
            <w:vAlign w:val="bottom"/>
          </w:tcPr>
          <w:p w14:paraId="3A4359A9" w14:textId="77777777" w:rsidR="009C1CA7" w:rsidRPr="009C1CA7" w:rsidRDefault="009C1CA7" w:rsidP="009C1CA7">
            <w:pPr>
              <w:pStyle w:val="ColumnHeading"/>
              <w:tabs>
                <w:tab w:val="left" w:pos="1245"/>
              </w:tabs>
              <w:jc w:val="center"/>
              <w:rPr>
                <w:b/>
                <w:sz w:val="28"/>
                <w:szCs w:val="28"/>
              </w:rPr>
            </w:pPr>
            <w:r w:rsidRPr="009C1CA7">
              <w:rPr>
                <w:b/>
                <w:color w:val="2C567A" w:themeColor="accent1"/>
                <w:sz w:val="28"/>
                <w:szCs w:val="28"/>
              </w:rPr>
              <w:t>vEN</w:t>
            </w:r>
            <w:r>
              <w:rPr>
                <w:b/>
                <w:color w:val="2C567A" w:themeColor="accent1"/>
                <w:sz w:val="28"/>
                <w:szCs w:val="28"/>
              </w:rPr>
              <w:t>ICE aRTS</w:t>
            </w:r>
          </w:p>
        </w:tc>
        <w:tc>
          <w:tcPr>
            <w:tcW w:w="1709" w:type="dxa"/>
            <w:shd w:val="clear" w:color="auto" w:fill="auto"/>
          </w:tcPr>
          <w:p w14:paraId="44D386E1" w14:textId="77777777" w:rsidR="009C1CA7" w:rsidRPr="00372AA3" w:rsidRDefault="009C1CA7" w:rsidP="00463BA8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auto"/>
          </w:tcPr>
          <w:p w14:paraId="01EA4174" w14:textId="77777777" w:rsidR="009C1CA7" w:rsidRPr="00D05149" w:rsidRDefault="009C1CA7" w:rsidP="00463BA8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auto"/>
          </w:tcPr>
          <w:p w14:paraId="12DDBF35" w14:textId="77777777" w:rsidR="009C1CA7" w:rsidRPr="00D05149" w:rsidRDefault="009C1CA7" w:rsidP="00463BA8">
            <w:pPr>
              <w:pStyle w:val="ColumnHeading"/>
            </w:pPr>
          </w:p>
        </w:tc>
      </w:tr>
      <w:tr w:rsidR="00463BA8" w:rsidRPr="00D05149" w14:paraId="113039E9" w14:textId="77777777" w:rsidTr="002B4CEF">
        <w:trPr>
          <w:trHeight w:hRule="exact" w:val="303"/>
        </w:trPr>
        <w:tc>
          <w:tcPr>
            <w:tcW w:w="1710" w:type="dxa"/>
            <w:shd w:val="clear" w:color="auto" w:fill="auto"/>
          </w:tcPr>
          <w:p w14:paraId="0ADC0591" w14:textId="77777777" w:rsidR="00463BA8" w:rsidRPr="00D05149" w:rsidRDefault="00463BA8" w:rsidP="00463BA8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0D1D51" w:themeFill="accent3"/>
          </w:tcPr>
          <w:p w14:paraId="35CE430C" w14:textId="77777777" w:rsidR="00463BA8" w:rsidRPr="00D05149" w:rsidRDefault="00463BA8" w:rsidP="00463BA8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44EF061D" w14:textId="77777777" w:rsidR="00463BA8" w:rsidRPr="00D05149" w:rsidRDefault="00463BA8" w:rsidP="00463BA8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20CA6FD0" w14:textId="77777777" w:rsidR="00463BA8" w:rsidRPr="00D05149" w:rsidRDefault="00463BA8" w:rsidP="00463BA8">
            <w:pPr>
              <w:pStyle w:val="NameNumber"/>
            </w:pPr>
          </w:p>
        </w:tc>
      </w:tr>
      <w:tr w:rsidR="00463BA8" w:rsidRPr="00D05149" w14:paraId="6DE989BC" w14:textId="77777777" w:rsidTr="00C85C58">
        <w:trPr>
          <w:trHeight w:hRule="exact" w:val="303"/>
        </w:trPr>
        <w:tc>
          <w:tcPr>
            <w:tcW w:w="1710" w:type="dxa"/>
            <w:shd w:val="clear" w:color="auto" w:fill="auto"/>
          </w:tcPr>
          <w:p w14:paraId="022A4DBB" w14:textId="77777777" w:rsidR="00463BA8" w:rsidRPr="00D05149" w:rsidRDefault="009C1CA7" w:rsidP="00463BA8">
            <w:pPr>
              <w:pStyle w:val="Time"/>
            </w:pPr>
            <w:r>
              <w:t>CTIY: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2BF4A73F" w14:textId="77777777" w:rsidR="00463BA8" w:rsidRPr="00D05149" w:rsidRDefault="009C1CA7" w:rsidP="00463BA8">
            <w:pPr>
              <w:pStyle w:val="NameNumber"/>
            </w:pPr>
            <w:r>
              <w:t>Venice</w:t>
            </w:r>
          </w:p>
        </w:tc>
        <w:tc>
          <w:tcPr>
            <w:tcW w:w="1709" w:type="dxa"/>
            <w:shd w:val="clear" w:color="auto" w:fill="auto"/>
          </w:tcPr>
          <w:p w14:paraId="63C0EB16" w14:textId="77777777" w:rsidR="00463BA8" w:rsidRPr="00D05149" w:rsidRDefault="00463BA8" w:rsidP="00463BA8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7B079B9B" w14:textId="77777777" w:rsidR="00463BA8" w:rsidRPr="00D05149" w:rsidRDefault="00463BA8" w:rsidP="00463BA8">
            <w:pPr>
              <w:pStyle w:val="NameNumber"/>
            </w:pPr>
          </w:p>
        </w:tc>
      </w:tr>
      <w:tr w:rsidR="00463BA8" w:rsidRPr="00D05149" w14:paraId="435CFEAF" w14:textId="77777777" w:rsidTr="009C1CA7">
        <w:trPr>
          <w:trHeight w:hRule="exact" w:val="303"/>
        </w:trPr>
        <w:tc>
          <w:tcPr>
            <w:tcW w:w="1710" w:type="dxa"/>
            <w:shd w:val="clear" w:color="auto" w:fill="auto"/>
          </w:tcPr>
          <w:p w14:paraId="3355D806" w14:textId="77777777" w:rsidR="00463BA8" w:rsidRPr="00D05149" w:rsidRDefault="009C1CA7" w:rsidP="00463BA8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7F4D3937" w14:textId="77777777" w:rsidR="00463BA8" w:rsidRPr="00D05149" w:rsidRDefault="00000000" w:rsidP="00463BA8">
            <w:pPr>
              <w:pStyle w:val="NameNumber"/>
            </w:pPr>
            <w:hyperlink r:id="rId61" w:history="1">
              <w:r w:rsidR="009C1CA7" w:rsidRPr="00B3769F">
                <w:rPr>
                  <w:rStyle w:val="Hyperlink"/>
                </w:rPr>
                <w:t>grayson@venice-art.org</w:t>
              </w:r>
            </w:hyperlink>
            <w:r w:rsidR="009C1CA7">
              <w:t xml:space="preserve"> </w:t>
            </w:r>
          </w:p>
        </w:tc>
        <w:tc>
          <w:tcPr>
            <w:tcW w:w="1709" w:type="dxa"/>
            <w:shd w:val="clear" w:color="auto" w:fill="auto"/>
          </w:tcPr>
          <w:p w14:paraId="5098E76B" w14:textId="77777777" w:rsidR="00463BA8" w:rsidRPr="00D05149" w:rsidRDefault="00463BA8" w:rsidP="00463BA8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4F2D834" w14:textId="77777777" w:rsidR="00463BA8" w:rsidRPr="00D05149" w:rsidRDefault="00463BA8" w:rsidP="00463BA8">
            <w:pPr>
              <w:pStyle w:val="NameNumber"/>
            </w:pPr>
          </w:p>
        </w:tc>
      </w:tr>
      <w:tr w:rsidR="00463BA8" w:rsidRPr="00D05149" w14:paraId="359414A5" w14:textId="77777777" w:rsidTr="00C85C58">
        <w:trPr>
          <w:trHeight w:hRule="exact" w:val="303"/>
        </w:trPr>
        <w:tc>
          <w:tcPr>
            <w:tcW w:w="1710" w:type="dxa"/>
            <w:shd w:val="clear" w:color="auto" w:fill="auto"/>
          </w:tcPr>
          <w:p w14:paraId="61A35777" w14:textId="77777777" w:rsidR="00463BA8" w:rsidRDefault="009C1CA7" w:rsidP="00463BA8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525F4C8B" w14:textId="77777777" w:rsidR="00463BA8" w:rsidRDefault="009C1CA7" w:rsidP="00463BA8">
            <w:pPr>
              <w:pStyle w:val="NameNumber"/>
            </w:pPr>
            <w:r>
              <w:t>16-24</w:t>
            </w:r>
          </w:p>
        </w:tc>
        <w:tc>
          <w:tcPr>
            <w:tcW w:w="1709" w:type="dxa"/>
            <w:shd w:val="clear" w:color="auto" w:fill="auto"/>
          </w:tcPr>
          <w:p w14:paraId="2D0841F2" w14:textId="77777777" w:rsidR="00463BA8" w:rsidRPr="00D05149" w:rsidRDefault="00463BA8" w:rsidP="00463BA8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30D6A566" w14:textId="77777777" w:rsidR="00463BA8" w:rsidRPr="00D05149" w:rsidRDefault="00463BA8" w:rsidP="00463BA8">
            <w:pPr>
              <w:pStyle w:val="NameNumber"/>
            </w:pPr>
          </w:p>
        </w:tc>
      </w:tr>
      <w:tr w:rsidR="00463BA8" w:rsidRPr="00D05149" w14:paraId="34B32913" w14:textId="77777777" w:rsidTr="009C1CA7">
        <w:trPr>
          <w:trHeight w:hRule="exact" w:val="303"/>
        </w:trPr>
        <w:tc>
          <w:tcPr>
            <w:tcW w:w="1710" w:type="dxa"/>
            <w:shd w:val="clear" w:color="auto" w:fill="auto"/>
          </w:tcPr>
          <w:p w14:paraId="0CE8C893" w14:textId="77777777" w:rsidR="00463BA8" w:rsidRPr="00D05149" w:rsidRDefault="009C1CA7" w:rsidP="00463BA8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59635F94" w14:textId="77777777" w:rsidR="00463BA8" w:rsidRPr="00D05149" w:rsidRDefault="009C1CA7" w:rsidP="00463BA8">
            <w:pPr>
              <w:pStyle w:val="NameNumber"/>
            </w:pPr>
            <w:r>
              <w:t>Register online</w:t>
            </w:r>
          </w:p>
        </w:tc>
        <w:tc>
          <w:tcPr>
            <w:tcW w:w="1709" w:type="dxa"/>
            <w:shd w:val="clear" w:color="auto" w:fill="auto"/>
          </w:tcPr>
          <w:p w14:paraId="5456A919" w14:textId="77777777" w:rsidR="00463BA8" w:rsidRPr="00D05149" w:rsidRDefault="00463BA8" w:rsidP="00463BA8">
            <w:pPr>
              <w:pStyle w:val="Time"/>
            </w:pP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1BA21959" w14:textId="77777777" w:rsidR="00463BA8" w:rsidRPr="00D05149" w:rsidRDefault="00463BA8" w:rsidP="00463BA8">
            <w:pPr>
              <w:pStyle w:val="NameNumber"/>
            </w:pPr>
          </w:p>
        </w:tc>
      </w:tr>
      <w:tr w:rsidR="00C85C58" w:rsidRPr="00D05149" w14:paraId="703E2CB1" w14:textId="77777777" w:rsidTr="00C85C58">
        <w:trPr>
          <w:trHeight w:hRule="exact" w:val="303"/>
        </w:trPr>
        <w:tc>
          <w:tcPr>
            <w:tcW w:w="1710" w:type="dxa"/>
            <w:shd w:val="clear" w:color="auto" w:fill="auto"/>
          </w:tcPr>
          <w:p w14:paraId="583B8B27" w14:textId="77777777" w:rsidR="00C85C58" w:rsidRPr="00D05149" w:rsidRDefault="00C85C58" w:rsidP="00463BA8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2"/>
            <w:vMerge w:val="restart"/>
            <w:shd w:val="clear" w:color="auto" w:fill="auto"/>
          </w:tcPr>
          <w:p w14:paraId="7F563B6B" w14:textId="77777777" w:rsidR="00C85C58" w:rsidRPr="00D05149" w:rsidRDefault="00C85C58" w:rsidP="00C85C58">
            <w:pPr>
              <w:pStyle w:val="NameNumber"/>
            </w:pPr>
            <w:r>
              <w:t xml:space="preserve">Creative conversations program:  Meet with directors, editors, cinematographers, animators, talent agents &amp; more / From 10/16/23 – 11/20/23 (M 4-6pm) </w:t>
            </w:r>
          </w:p>
        </w:tc>
        <w:tc>
          <w:tcPr>
            <w:tcW w:w="1709" w:type="dxa"/>
            <w:shd w:val="clear" w:color="auto" w:fill="auto"/>
          </w:tcPr>
          <w:p w14:paraId="2A32796C" w14:textId="77777777" w:rsidR="00C85C58" w:rsidRPr="00D05149" w:rsidRDefault="00C85C58" w:rsidP="00463BA8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6D690052" w14:textId="77777777" w:rsidR="00C85C58" w:rsidRPr="00D05149" w:rsidRDefault="00C85C58" w:rsidP="00463BA8">
            <w:pPr>
              <w:pStyle w:val="NameNumber"/>
            </w:pPr>
          </w:p>
        </w:tc>
      </w:tr>
      <w:tr w:rsidR="00C85C58" w:rsidRPr="00D05149" w14:paraId="3D1D1CF0" w14:textId="77777777" w:rsidTr="00C85C58">
        <w:trPr>
          <w:trHeight w:hRule="exact" w:val="303"/>
        </w:trPr>
        <w:tc>
          <w:tcPr>
            <w:tcW w:w="1710" w:type="dxa"/>
            <w:shd w:val="clear" w:color="auto" w:fill="auto"/>
          </w:tcPr>
          <w:p w14:paraId="1C457984" w14:textId="77777777" w:rsidR="00C85C58" w:rsidRDefault="00C85C58" w:rsidP="00463BA8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30537021" w14:textId="77777777" w:rsidR="00C85C58" w:rsidRDefault="00C85C58" w:rsidP="00463BA8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0C017E27" w14:textId="77777777" w:rsidR="00C85C58" w:rsidRPr="00D05149" w:rsidRDefault="00C85C58" w:rsidP="00463BA8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305161AE" w14:textId="77777777" w:rsidR="00C85C58" w:rsidRPr="00D05149" w:rsidRDefault="00C85C58" w:rsidP="00463BA8">
            <w:pPr>
              <w:pStyle w:val="NameNumber"/>
            </w:pPr>
          </w:p>
        </w:tc>
      </w:tr>
      <w:tr w:rsidR="00C85C58" w:rsidRPr="00D05149" w14:paraId="402BB26A" w14:textId="77777777" w:rsidTr="00C85C58">
        <w:trPr>
          <w:trHeight w:hRule="exact" w:val="468"/>
        </w:trPr>
        <w:tc>
          <w:tcPr>
            <w:tcW w:w="1710" w:type="dxa"/>
            <w:shd w:val="clear" w:color="auto" w:fill="auto"/>
          </w:tcPr>
          <w:p w14:paraId="20EBFD07" w14:textId="77777777" w:rsidR="00C85C58" w:rsidRPr="00D05149" w:rsidRDefault="00C85C58" w:rsidP="00463BA8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1856C738" w14:textId="77777777" w:rsidR="00C85C58" w:rsidRPr="00D05149" w:rsidRDefault="00C85C58" w:rsidP="00463BA8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5425625E" w14:textId="77777777" w:rsidR="00C85C58" w:rsidRPr="00D05149" w:rsidRDefault="00C85C58" w:rsidP="00463BA8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393BA4BD" w14:textId="77777777" w:rsidR="00C85C58" w:rsidRPr="00D05149" w:rsidRDefault="00C85C58" w:rsidP="00463BA8">
            <w:pPr>
              <w:pStyle w:val="NameNumber"/>
            </w:pPr>
          </w:p>
        </w:tc>
      </w:tr>
      <w:tr w:rsidR="00C85C58" w:rsidRPr="00D05149" w14:paraId="13220919" w14:textId="77777777" w:rsidTr="009C1CA7">
        <w:trPr>
          <w:trHeight w:hRule="exact" w:val="303"/>
        </w:trPr>
        <w:tc>
          <w:tcPr>
            <w:tcW w:w="1710" w:type="dxa"/>
          </w:tcPr>
          <w:p w14:paraId="6768587C" w14:textId="77777777" w:rsidR="00C85C58" w:rsidRDefault="00C85C58" w:rsidP="00463BA8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29176DEE" w14:textId="77777777" w:rsidR="00C85C58" w:rsidRPr="00987BFB" w:rsidRDefault="00C85C58" w:rsidP="00463BA8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Apply now</w:t>
            </w:r>
          </w:p>
        </w:tc>
        <w:tc>
          <w:tcPr>
            <w:tcW w:w="1709" w:type="dxa"/>
            <w:shd w:val="clear" w:color="auto" w:fill="auto"/>
          </w:tcPr>
          <w:p w14:paraId="02E117FC" w14:textId="77777777" w:rsidR="00C85C58" w:rsidRPr="00D05149" w:rsidRDefault="00C85C58" w:rsidP="00463BA8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061CDD4" w14:textId="77777777" w:rsidR="00C85C58" w:rsidRPr="00D05149" w:rsidRDefault="00C85C58" w:rsidP="00463BA8">
            <w:pPr>
              <w:pStyle w:val="NameNumber"/>
            </w:pPr>
          </w:p>
        </w:tc>
      </w:tr>
      <w:tr w:rsidR="00463BA8" w:rsidRPr="00D05149" w14:paraId="2B7BA88A" w14:textId="77777777" w:rsidTr="00C85C58">
        <w:trPr>
          <w:trHeight w:hRule="exact" w:val="303"/>
        </w:trPr>
        <w:tc>
          <w:tcPr>
            <w:tcW w:w="1710" w:type="dxa"/>
          </w:tcPr>
          <w:p w14:paraId="1BC3CEB7" w14:textId="77777777" w:rsidR="00463BA8" w:rsidRDefault="00C85C58" w:rsidP="00463BA8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41DDF2A9" w14:textId="77777777" w:rsidR="00463BA8" w:rsidRPr="00D05149" w:rsidRDefault="00C85C58" w:rsidP="00463BA8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  <w:shd w:val="clear" w:color="auto" w:fill="auto"/>
          </w:tcPr>
          <w:p w14:paraId="7AB30F5D" w14:textId="77777777" w:rsidR="00463BA8" w:rsidRPr="00D05149" w:rsidRDefault="00463BA8" w:rsidP="00463BA8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261580C" w14:textId="77777777" w:rsidR="00463BA8" w:rsidRPr="00D05149" w:rsidRDefault="00463BA8" w:rsidP="00463BA8">
            <w:pPr>
              <w:pStyle w:val="NameNumber"/>
            </w:pPr>
          </w:p>
        </w:tc>
      </w:tr>
      <w:tr w:rsidR="00463BA8" w:rsidRPr="00D05149" w14:paraId="67C4EF4E" w14:textId="77777777" w:rsidTr="00C85C58">
        <w:trPr>
          <w:trHeight w:hRule="exact" w:val="303"/>
        </w:trPr>
        <w:tc>
          <w:tcPr>
            <w:tcW w:w="1710" w:type="dxa"/>
          </w:tcPr>
          <w:p w14:paraId="41FD8A5A" w14:textId="77777777" w:rsidR="00463BA8" w:rsidRDefault="00463BA8" w:rsidP="00463BA8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36B17ED4" w14:textId="77777777" w:rsidR="00463BA8" w:rsidRPr="00D05149" w:rsidRDefault="00463BA8" w:rsidP="00463BA8">
            <w:pPr>
              <w:pStyle w:val="NameNumber"/>
            </w:pPr>
          </w:p>
        </w:tc>
        <w:tc>
          <w:tcPr>
            <w:tcW w:w="1709" w:type="dxa"/>
          </w:tcPr>
          <w:p w14:paraId="525B6694" w14:textId="77777777" w:rsidR="00463BA8" w:rsidRPr="00D05149" w:rsidRDefault="00463BA8" w:rsidP="00463BA8">
            <w:pPr>
              <w:pStyle w:val="Time"/>
            </w:pPr>
          </w:p>
        </w:tc>
        <w:tc>
          <w:tcPr>
            <w:tcW w:w="4050" w:type="dxa"/>
            <w:gridSpan w:val="3"/>
          </w:tcPr>
          <w:p w14:paraId="177B1442" w14:textId="77777777" w:rsidR="00463BA8" w:rsidRPr="00D05149" w:rsidRDefault="00463BA8" w:rsidP="00463BA8">
            <w:pPr>
              <w:pStyle w:val="NameNumber"/>
            </w:pPr>
          </w:p>
        </w:tc>
      </w:tr>
      <w:tr w:rsidR="00463BA8" w:rsidRPr="00D05149" w14:paraId="0E77919B" w14:textId="77777777" w:rsidTr="00C85C58">
        <w:trPr>
          <w:trHeight w:hRule="exact" w:val="303"/>
        </w:trPr>
        <w:tc>
          <w:tcPr>
            <w:tcW w:w="1710" w:type="dxa"/>
          </w:tcPr>
          <w:p w14:paraId="091D808B" w14:textId="77777777" w:rsidR="00463BA8" w:rsidRDefault="00463BA8" w:rsidP="00463BA8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4BD91BFA" w14:textId="77777777" w:rsidR="00463BA8" w:rsidRPr="00D05149" w:rsidRDefault="00463BA8" w:rsidP="00463BA8">
            <w:pPr>
              <w:pStyle w:val="NameNumber"/>
            </w:pPr>
          </w:p>
        </w:tc>
        <w:tc>
          <w:tcPr>
            <w:tcW w:w="1709" w:type="dxa"/>
          </w:tcPr>
          <w:p w14:paraId="63132A99" w14:textId="77777777" w:rsidR="00463BA8" w:rsidRPr="00D05149" w:rsidRDefault="00463BA8" w:rsidP="00463BA8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7156152F" w14:textId="77777777" w:rsidR="00463BA8" w:rsidRPr="00D05149" w:rsidRDefault="00463BA8" w:rsidP="00463BA8">
            <w:pPr>
              <w:pStyle w:val="NameNumber"/>
            </w:pPr>
          </w:p>
        </w:tc>
      </w:tr>
    </w:tbl>
    <w:p w14:paraId="1C199F95" w14:textId="77777777" w:rsidR="00F04B03" w:rsidRDefault="00F04B03">
      <w:pPr>
        <w:rPr>
          <w:rFonts w:ascii="Calibri" w:hAnsi="Calibri" w:cs="Calibri"/>
        </w:rPr>
      </w:pPr>
    </w:p>
    <w:tbl>
      <w:tblPr>
        <w:tblW w:w="5000" w:type="pct"/>
        <w:tblLayout w:type="fixed"/>
        <w:tblLook w:val="0600" w:firstRow="0" w:lastRow="0" w:firstColumn="0" w:lastColumn="0" w:noHBand="1" w:noVBand="1"/>
      </w:tblPr>
      <w:tblGrid>
        <w:gridCol w:w="1710"/>
        <w:gridCol w:w="2141"/>
        <w:gridCol w:w="1910"/>
        <w:gridCol w:w="1709"/>
        <w:gridCol w:w="2139"/>
        <w:gridCol w:w="1243"/>
        <w:gridCol w:w="668"/>
      </w:tblGrid>
      <w:tr w:rsidR="000E3D98" w:rsidRPr="00520064" w14:paraId="47C6F2B1" w14:textId="77777777" w:rsidTr="00BC0714">
        <w:trPr>
          <w:gridAfter w:val="1"/>
          <w:wAfter w:w="668" w:type="dxa"/>
          <w:trHeight w:hRule="exact" w:val="1363"/>
        </w:trPr>
        <w:tc>
          <w:tcPr>
            <w:tcW w:w="10852" w:type="dxa"/>
            <w:gridSpan w:val="6"/>
          </w:tcPr>
          <w:p w14:paraId="1E0BDA6B" w14:textId="77777777" w:rsidR="000E3D98" w:rsidRPr="00520064" w:rsidRDefault="000E3D98" w:rsidP="000E3D98">
            <w:pPr>
              <w:pStyle w:val="ScheduleTitle"/>
              <w:rPr>
                <w:b/>
              </w:rPr>
            </w:pPr>
            <w:r w:rsidRPr="00372AA3">
              <w:lastRenderedPageBreak/>
              <w:br/>
            </w:r>
            <w:r>
              <w:rPr>
                <w:b/>
              </w:rPr>
              <w:t>EDUCATION, CHILD DEV &amp; FAMILY SVCS</w:t>
            </w:r>
          </w:p>
        </w:tc>
      </w:tr>
      <w:tr w:rsidR="000E3D98" w:rsidRPr="00D05149" w14:paraId="72D927E5" w14:textId="77777777" w:rsidTr="00BC0714">
        <w:trPr>
          <w:trHeight w:hRule="exact" w:val="698"/>
        </w:trPr>
        <w:tc>
          <w:tcPr>
            <w:tcW w:w="1710" w:type="dxa"/>
          </w:tcPr>
          <w:p w14:paraId="36595681" w14:textId="77777777" w:rsidR="000E3D98" w:rsidRPr="00372AA3" w:rsidRDefault="000E3D98" w:rsidP="00BC0714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</w:p>
          <w:p w14:paraId="1C58636A" w14:textId="77777777" w:rsidR="000E3D98" w:rsidRPr="00372AA3" w:rsidRDefault="000E3D98" w:rsidP="00BC0714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2"/>
            <w:vAlign w:val="bottom"/>
          </w:tcPr>
          <w:p w14:paraId="05EA971A" w14:textId="77777777" w:rsidR="000E3D98" w:rsidRPr="0087227B" w:rsidRDefault="00BC0714" w:rsidP="00BC0714">
            <w:pPr>
              <w:pStyle w:val="DayoftheWeek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West Valley Boys &amp; Girls Club</w:t>
            </w:r>
          </w:p>
        </w:tc>
        <w:tc>
          <w:tcPr>
            <w:tcW w:w="1709" w:type="dxa"/>
            <w:vAlign w:val="bottom"/>
          </w:tcPr>
          <w:p w14:paraId="13B37FC3" w14:textId="77777777" w:rsidR="000E3D98" w:rsidRPr="00372AA3" w:rsidRDefault="000E3D98" w:rsidP="00BC0714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683921F8" w14:textId="77777777" w:rsidR="000E3D98" w:rsidRPr="00D05149" w:rsidRDefault="00E24AFB" w:rsidP="00BC0714">
            <w:pPr>
              <w:pStyle w:val="DayoftheWeek"/>
            </w:pPr>
            <w:r>
              <w:t>Discovery Cube Los Angeles</w:t>
            </w:r>
          </w:p>
        </w:tc>
      </w:tr>
      <w:tr w:rsidR="000E3D98" w:rsidRPr="00D05149" w14:paraId="042AC7EB" w14:textId="77777777" w:rsidTr="00BC0714">
        <w:trPr>
          <w:trHeight w:hRule="exact" w:val="303"/>
        </w:trPr>
        <w:tc>
          <w:tcPr>
            <w:tcW w:w="1710" w:type="dxa"/>
          </w:tcPr>
          <w:p w14:paraId="0FDC5F40" w14:textId="77777777" w:rsidR="000E3D98" w:rsidRPr="00372AA3" w:rsidRDefault="000E3D98" w:rsidP="00BC0714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2C567A" w:themeFill="accent1"/>
          </w:tcPr>
          <w:p w14:paraId="143ED2D3" w14:textId="77777777" w:rsidR="000E3D98" w:rsidRPr="00D05149" w:rsidRDefault="000E3D98" w:rsidP="00BC0714">
            <w:pPr>
              <w:pStyle w:val="ColumnHeading"/>
            </w:pPr>
          </w:p>
        </w:tc>
        <w:tc>
          <w:tcPr>
            <w:tcW w:w="1910" w:type="dxa"/>
            <w:shd w:val="clear" w:color="auto" w:fill="2C567A" w:themeFill="accent1"/>
          </w:tcPr>
          <w:p w14:paraId="492AA173" w14:textId="77777777" w:rsidR="000E3D98" w:rsidRPr="00D05149" w:rsidRDefault="000E3D98" w:rsidP="00BC0714">
            <w:pPr>
              <w:pStyle w:val="ColumnHeading"/>
            </w:pPr>
          </w:p>
        </w:tc>
        <w:tc>
          <w:tcPr>
            <w:tcW w:w="1709" w:type="dxa"/>
          </w:tcPr>
          <w:p w14:paraId="0380867B" w14:textId="77777777" w:rsidR="000E3D98" w:rsidRPr="00372AA3" w:rsidRDefault="000E3D98" w:rsidP="00BC0714">
            <w:pPr>
              <w:pStyle w:val="Time"/>
              <w:rPr>
                <w:rFonts w:ascii="Calibri" w:hAnsi="Calibri" w:cs="Calibri"/>
                <w:color w:val="FFFFFF" w:themeColor="background1"/>
              </w:rPr>
            </w:pPr>
          </w:p>
        </w:tc>
        <w:tc>
          <w:tcPr>
            <w:tcW w:w="2139" w:type="dxa"/>
            <w:shd w:val="clear" w:color="auto" w:fill="2C567A" w:themeFill="accent1"/>
          </w:tcPr>
          <w:p w14:paraId="74B3DE05" w14:textId="77777777" w:rsidR="000E3D98" w:rsidRPr="00D05149" w:rsidRDefault="000E3D98" w:rsidP="00BC0714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2C567A" w:themeFill="accent1"/>
          </w:tcPr>
          <w:p w14:paraId="33594EA4" w14:textId="77777777" w:rsidR="000E3D98" w:rsidRPr="00D05149" w:rsidRDefault="000E3D98" w:rsidP="00BC0714">
            <w:pPr>
              <w:pStyle w:val="ColumnHeading"/>
            </w:pPr>
          </w:p>
        </w:tc>
      </w:tr>
      <w:tr w:rsidR="000E3D98" w:rsidRPr="00D05149" w14:paraId="046D8B58" w14:textId="77777777" w:rsidTr="00BC0714">
        <w:trPr>
          <w:trHeight w:hRule="exact" w:val="303"/>
        </w:trPr>
        <w:tc>
          <w:tcPr>
            <w:tcW w:w="1710" w:type="dxa"/>
          </w:tcPr>
          <w:p w14:paraId="784429C8" w14:textId="77777777" w:rsidR="000E3D98" w:rsidRPr="00D05149" w:rsidRDefault="000E3D98" w:rsidP="00BC0714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2"/>
          </w:tcPr>
          <w:p w14:paraId="6A03CC53" w14:textId="77777777" w:rsidR="000E3D98" w:rsidRPr="00D05149" w:rsidRDefault="009D5E7C" w:rsidP="00BC0714">
            <w:pPr>
              <w:pStyle w:val="NameNumber"/>
            </w:pPr>
            <w:r>
              <w:t>San Fernando Valley</w:t>
            </w:r>
          </w:p>
        </w:tc>
        <w:tc>
          <w:tcPr>
            <w:tcW w:w="1709" w:type="dxa"/>
          </w:tcPr>
          <w:p w14:paraId="2EC270EF" w14:textId="77777777" w:rsidR="000E3D98" w:rsidRPr="00D05149" w:rsidRDefault="000E3D98" w:rsidP="00BC0714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3"/>
          </w:tcPr>
          <w:p w14:paraId="74734010" w14:textId="77777777" w:rsidR="000E3D98" w:rsidRPr="00D05149" w:rsidRDefault="00E24AFB" w:rsidP="00BC0714">
            <w:pPr>
              <w:pStyle w:val="NameNumber"/>
            </w:pPr>
            <w:r>
              <w:t>Los Angeles</w:t>
            </w:r>
          </w:p>
        </w:tc>
      </w:tr>
      <w:tr w:rsidR="000E3D98" w:rsidRPr="00D05149" w14:paraId="0C7A3752" w14:textId="77777777" w:rsidTr="00BC0714">
        <w:trPr>
          <w:trHeight w:hRule="exact" w:val="303"/>
        </w:trPr>
        <w:tc>
          <w:tcPr>
            <w:tcW w:w="1710" w:type="dxa"/>
          </w:tcPr>
          <w:p w14:paraId="7987673D" w14:textId="77777777" w:rsidR="000E3D98" w:rsidRPr="00D05149" w:rsidRDefault="000E3D98" w:rsidP="00BC0714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5A9078CF" w14:textId="77777777" w:rsidR="000E3D98" w:rsidRPr="00D05149" w:rsidRDefault="00000000" w:rsidP="00BC0714">
            <w:pPr>
              <w:pStyle w:val="NameNumber"/>
            </w:pPr>
            <w:hyperlink r:id="rId62" w:history="1">
              <w:r w:rsidR="009D5E7C" w:rsidRPr="00E1789B">
                <w:rPr>
                  <w:rStyle w:val="Hyperlink"/>
                </w:rPr>
                <w:t>volunteer@bgcwv.org</w:t>
              </w:r>
            </w:hyperlink>
            <w:r w:rsidR="009D5E7C">
              <w:t xml:space="preserve"> / (818) 610-1054</w:t>
            </w:r>
          </w:p>
        </w:tc>
        <w:tc>
          <w:tcPr>
            <w:tcW w:w="1709" w:type="dxa"/>
          </w:tcPr>
          <w:p w14:paraId="73777B88" w14:textId="77777777" w:rsidR="000E3D98" w:rsidRPr="00D05149" w:rsidRDefault="000E3D98" w:rsidP="00BC0714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49CB048B" w14:textId="77777777" w:rsidR="000E3D98" w:rsidRPr="00D05149" w:rsidRDefault="00000000" w:rsidP="00BC0714">
            <w:pPr>
              <w:pStyle w:val="NameNumber"/>
            </w:pPr>
            <w:hyperlink r:id="rId63" w:history="1">
              <w:r w:rsidR="00E24AFB" w:rsidRPr="00E1789B">
                <w:rPr>
                  <w:rStyle w:val="Hyperlink"/>
                </w:rPr>
                <w:t>volunteerla@discoverycube.org</w:t>
              </w:r>
            </w:hyperlink>
            <w:r w:rsidR="00E24AFB">
              <w:t xml:space="preserve"> </w:t>
            </w:r>
          </w:p>
        </w:tc>
      </w:tr>
      <w:tr w:rsidR="000E3D98" w:rsidRPr="00D05149" w14:paraId="77F2147F" w14:textId="77777777" w:rsidTr="00BC0714">
        <w:trPr>
          <w:trHeight w:hRule="exact" w:val="303"/>
        </w:trPr>
        <w:tc>
          <w:tcPr>
            <w:tcW w:w="1710" w:type="dxa"/>
          </w:tcPr>
          <w:p w14:paraId="47A8EAB4" w14:textId="77777777" w:rsidR="000E3D98" w:rsidRPr="00D05149" w:rsidRDefault="000E3D98" w:rsidP="00BC0714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2"/>
          </w:tcPr>
          <w:p w14:paraId="3640D1C9" w14:textId="77777777" w:rsidR="000E3D98" w:rsidRPr="00D05149" w:rsidRDefault="009D5E7C" w:rsidP="00BC0714">
            <w:pPr>
              <w:pStyle w:val="NameNumber"/>
            </w:pPr>
            <w:r>
              <w:t>18+</w:t>
            </w:r>
          </w:p>
        </w:tc>
        <w:tc>
          <w:tcPr>
            <w:tcW w:w="1709" w:type="dxa"/>
          </w:tcPr>
          <w:p w14:paraId="6FBCD00D" w14:textId="77777777" w:rsidR="000E3D98" w:rsidRPr="00D05149" w:rsidRDefault="000E3D98" w:rsidP="00BC0714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3986803A" w14:textId="77777777" w:rsidR="000E3D98" w:rsidRPr="00D05149" w:rsidRDefault="00E24AFB" w:rsidP="00BC0714">
            <w:pPr>
              <w:pStyle w:val="NameNumber"/>
            </w:pPr>
            <w:r>
              <w:t>15-18</w:t>
            </w:r>
          </w:p>
        </w:tc>
      </w:tr>
      <w:tr w:rsidR="000E3D98" w:rsidRPr="00D05149" w14:paraId="7A022B81" w14:textId="77777777" w:rsidTr="00BC0714">
        <w:trPr>
          <w:trHeight w:hRule="exact" w:val="303"/>
        </w:trPr>
        <w:tc>
          <w:tcPr>
            <w:tcW w:w="1710" w:type="dxa"/>
          </w:tcPr>
          <w:p w14:paraId="1D094DC4" w14:textId="77777777" w:rsidR="000E3D98" w:rsidRDefault="000E3D98" w:rsidP="00BC0714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08F914F9" w14:textId="77777777" w:rsidR="000E3D98" w:rsidRDefault="00000000" w:rsidP="00BC0714">
            <w:pPr>
              <w:pStyle w:val="NameNumber"/>
            </w:pPr>
            <w:hyperlink r:id="rId64" w:history="1">
              <w:r w:rsidR="009D5E7C" w:rsidRPr="00E1789B">
                <w:rPr>
                  <w:rStyle w:val="Hyperlink"/>
                </w:rPr>
                <w:t>https://www.wvbgc.org/volunteer</w:t>
              </w:r>
            </w:hyperlink>
            <w:r w:rsidR="009D5E7C">
              <w:t xml:space="preserve"> </w:t>
            </w:r>
            <w:r w:rsidR="000E3D98">
              <w:t xml:space="preserve">  </w:t>
            </w:r>
          </w:p>
          <w:p w14:paraId="56A653D8" w14:textId="77777777" w:rsidR="000E3D98" w:rsidRDefault="00000000" w:rsidP="00BC0714">
            <w:pPr>
              <w:pStyle w:val="NameNumber"/>
            </w:pPr>
            <w:hyperlink r:id="rId65" w:history="1"/>
            <w:r w:rsidR="000E3D98">
              <w:t xml:space="preserve"> </w:t>
            </w:r>
          </w:p>
        </w:tc>
        <w:tc>
          <w:tcPr>
            <w:tcW w:w="1709" w:type="dxa"/>
          </w:tcPr>
          <w:p w14:paraId="45EB78EF" w14:textId="77777777" w:rsidR="000E3D98" w:rsidRPr="00D05149" w:rsidRDefault="000E3D98" w:rsidP="00BC0714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758B3F23" w14:textId="77777777" w:rsidR="000E3D98" w:rsidRPr="00D05149" w:rsidRDefault="00000000" w:rsidP="00BC0714">
            <w:pPr>
              <w:pStyle w:val="NameNumber"/>
            </w:pPr>
            <w:hyperlink r:id="rId66" w:history="1">
              <w:r w:rsidR="00E24AFB" w:rsidRPr="00E1789B">
                <w:rPr>
                  <w:rStyle w:val="Hyperlink"/>
                </w:rPr>
                <w:t>https://www.discoverycube.org/volunteer/</w:t>
              </w:r>
            </w:hyperlink>
            <w:r w:rsidR="00E24AFB">
              <w:t xml:space="preserve"> </w:t>
            </w:r>
          </w:p>
        </w:tc>
      </w:tr>
      <w:tr w:rsidR="009D5E7C" w:rsidRPr="00D05149" w14:paraId="58068B3C" w14:textId="77777777" w:rsidTr="00BC0714">
        <w:trPr>
          <w:trHeight w:hRule="exact" w:val="303"/>
        </w:trPr>
        <w:tc>
          <w:tcPr>
            <w:tcW w:w="1710" w:type="dxa"/>
          </w:tcPr>
          <w:p w14:paraId="404BF591" w14:textId="77777777" w:rsidR="009D5E7C" w:rsidRPr="00D05149" w:rsidRDefault="009D5E7C" w:rsidP="00BC0714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2"/>
            <w:vMerge w:val="restart"/>
            <w:shd w:val="clear" w:color="auto" w:fill="auto"/>
          </w:tcPr>
          <w:p w14:paraId="3D187F56" w14:textId="77777777" w:rsidR="009D5E7C" w:rsidRPr="00D05149" w:rsidRDefault="009D5E7C" w:rsidP="00BC0714">
            <w:pPr>
              <w:pStyle w:val="NameNumber"/>
            </w:pPr>
            <w:r>
              <w:t>Help with tutoring, outdoor recreation, supervision &amp; cleaning / minimum 16hrs a month</w:t>
            </w:r>
          </w:p>
        </w:tc>
        <w:tc>
          <w:tcPr>
            <w:tcW w:w="1709" w:type="dxa"/>
          </w:tcPr>
          <w:p w14:paraId="6FD9E0E7" w14:textId="77777777" w:rsidR="009D5E7C" w:rsidRPr="00D05149" w:rsidRDefault="009D5E7C" w:rsidP="00BC0714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3"/>
            <w:vMerge w:val="restart"/>
          </w:tcPr>
          <w:p w14:paraId="1495F5E2" w14:textId="77777777" w:rsidR="009D5E7C" w:rsidRPr="00D05149" w:rsidRDefault="00E24AFB" w:rsidP="00BC0714">
            <w:pPr>
              <w:pStyle w:val="NameNumber"/>
            </w:pPr>
            <w:r>
              <w:t xml:space="preserve">Minimum 4hrs every 30 days / mandatory interview &amp; orientation </w:t>
            </w:r>
          </w:p>
        </w:tc>
      </w:tr>
      <w:tr w:rsidR="009D5E7C" w:rsidRPr="00D05149" w14:paraId="2C88BB31" w14:textId="77777777" w:rsidTr="009D5E7C">
        <w:trPr>
          <w:trHeight w:hRule="exact" w:val="243"/>
        </w:trPr>
        <w:tc>
          <w:tcPr>
            <w:tcW w:w="1710" w:type="dxa"/>
          </w:tcPr>
          <w:p w14:paraId="0E18561D" w14:textId="77777777" w:rsidR="009D5E7C" w:rsidRPr="00D05149" w:rsidRDefault="009D5E7C" w:rsidP="00BC0714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56AC5DCA" w14:textId="77777777" w:rsidR="009D5E7C" w:rsidRPr="00D05149" w:rsidRDefault="009D5E7C" w:rsidP="00BC0714">
            <w:pPr>
              <w:pStyle w:val="NameNumber"/>
            </w:pPr>
          </w:p>
        </w:tc>
        <w:tc>
          <w:tcPr>
            <w:tcW w:w="1709" w:type="dxa"/>
          </w:tcPr>
          <w:p w14:paraId="2D97049F" w14:textId="77777777" w:rsidR="009D5E7C" w:rsidRPr="00D05149" w:rsidRDefault="009D5E7C" w:rsidP="00BC0714">
            <w:pPr>
              <w:pStyle w:val="Time"/>
            </w:pPr>
          </w:p>
        </w:tc>
        <w:tc>
          <w:tcPr>
            <w:tcW w:w="4050" w:type="dxa"/>
            <w:gridSpan w:val="3"/>
            <w:vMerge/>
          </w:tcPr>
          <w:p w14:paraId="1599135E" w14:textId="77777777" w:rsidR="009D5E7C" w:rsidRPr="00D05149" w:rsidRDefault="009D5E7C" w:rsidP="00BC0714">
            <w:pPr>
              <w:pStyle w:val="NameNumber"/>
            </w:pPr>
          </w:p>
        </w:tc>
      </w:tr>
      <w:tr w:rsidR="009D5E7C" w:rsidRPr="00D05149" w14:paraId="06AFD2F1" w14:textId="77777777" w:rsidTr="00BC0714">
        <w:trPr>
          <w:trHeight w:hRule="exact" w:val="303"/>
        </w:trPr>
        <w:tc>
          <w:tcPr>
            <w:tcW w:w="1710" w:type="dxa"/>
          </w:tcPr>
          <w:p w14:paraId="14820991" w14:textId="77777777" w:rsidR="009D5E7C" w:rsidRPr="00D05149" w:rsidRDefault="009D5E7C" w:rsidP="00BC0714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5BB5AD15" w14:textId="77777777" w:rsidR="009D5E7C" w:rsidRPr="00D05149" w:rsidRDefault="009D5E7C" w:rsidP="00BC0714">
            <w:pPr>
              <w:pStyle w:val="NameNumber"/>
            </w:pPr>
          </w:p>
        </w:tc>
        <w:tc>
          <w:tcPr>
            <w:tcW w:w="1709" w:type="dxa"/>
          </w:tcPr>
          <w:p w14:paraId="63BDDB50" w14:textId="77777777" w:rsidR="009D5E7C" w:rsidRPr="00D05149" w:rsidRDefault="009D5E7C" w:rsidP="00BC0714">
            <w:pPr>
              <w:pStyle w:val="Time"/>
            </w:pPr>
            <w:r>
              <w:t>DEADLINE: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0593805B" w14:textId="77777777" w:rsidR="009D5E7C" w:rsidRPr="00987BFB" w:rsidRDefault="00E24AFB" w:rsidP="00BC0714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12/1/23 (Then check back 1/1/24)</w:t>
            </w:r>
          </w:p>
        </w:tc>
      </w:tr>
      <w:tr w:rsidR="009D5E7C" w:rsidRPr="00D05149" w14:paraId="36A3A267" w14:textId="77777777" w:rsidTr="009D5E7C">
        <w:trPr>
          <w:trHeight w:hRule="exact" w:val="303"/>
        </w:trPr>
        <w:tc>
          <w:tcPr>
            <w:tcW w:w="1710" w:type="dxa"/>
          </w:tcPr>
          <w:p w14:paraId="223C1DA7" w14:textId="77777777" w:rsidR="009D5E7C" w:rsidRPr="00D05149" w:rsidRDefault="009D5E7C" w:rsidP="009D5E7C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774A48AF" w14:textId="77777777" w:rsidR="009D5E7C" w:rsidRPr="00987BFB" w:rsidRDefault="009D5E7C" w:rsidP="009D5E7C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</w:tcPr>
          <w:p w14:paraId="77D36A8A" w14:textId="77777777" w:rsidR="009D5E7C" w:rsidRPr="00D05149" w:rsidRDefault="009D5E7C" w:rsidP="009D5E7C">
            <w:pPr>
              <w:pStyle w:val="Time"/>
            </w:pPr>
            <w:r>
              <w:t>LAST UPDATED: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04AB31D6" w14:textId="77777777" w:rsidR="009D5E7C" w:rsidRPr="00D05149" w:rsidRDefault="009D5E7C" w:rsidP="009D5E7C">
            <w:pPr>
              <w:pStyle w:val="NameNumber"/>
            </w:pPr>
            <w:r>
              <w:t>10/10/23</w:t>
            </w:r>
          </w:p>
        </w:tc>
      </w:tr>
      <w:tr w:rsidR="009D5E7C" w:rsidRPr="00D05149" w14:paraId="4283E6A4" w14:textId="77777777" w:rsidTr="00BC0714">
        <w:trPr>
          <w:trHeight w:hRule="exact" w:val="303"/>
        </w:trPr>
        <w:tc>
          <w:tcPr>
            <w:tcW w:w="1710" w:type="dxa"/>
          </w:tcPr>
          <w:p w14:paraId="3E9A2415" w14:textId="77777777" w:rsidR="009D5E7C" w:rsidRPr="00D05149" w:rsidRDefault="009D5E7C" w:rsidP="009D5E7C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3A670B3A" w14:textId="77777777" w:rsidR="009D5E7C" w:rsidRPr="00D05149" w:rsidRDefault="009D5E7C" w:rsidP="009D5E7C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1E26827E" w14:textId="77777777" w:rsidR="009D5E7C" w:rsidRPr="00D05149" w:rsidRDefault="009D5E7C" w:rsidP="009D5E7C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668EE1F" w14:textId="77777777" w:rsidR="009D5E7C" w:rsidRPr="00D05149" w:rsidRDefault="009D5E7C" w:rsidP="009D5E7C">
            <w:pPr>
              <w:pStyle w:val="NameNumber"/>
            </w:pPr>
          </w:p>
        </w:tc>
      </w:tr>
      <w:tr w:rsidR="009D5E7C" w:rsidRPr="00D05149" w14:paraId="76188547" w14:textId="77777777" w:rsidTr="009D5E7C">
        <w:trPr>
          <w:trHeight w:hRule="exact" w:val="303"/>
        </w:trPr>
        <w:tc>
          <w:tcPr>
            <w:tcW w:w="1710" w:type="dxa"/>
          </w:tcPr>
          <w:p w14:paraId="5933F113" w14:textId="77777777" w:rsidR="009D5E7C" w:rsidRPr="00D05149" w:rsidRDefault="009D5E7C" w:rsidP="009D5E7C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38B45B64" w14:textId="77777777" w:rsidR="009D5E7C" w:rsidRPr="00D05149" w:rsidRDefault="009D5E7C" w:rsidP="009D5E7C">
            <w:pPr>
              <w:pStyle w:val="NameNumber"/>
            </w:pPr>
          </w:p>
        </w:tc>
        <w:tc>
          <w:tcPr>
            <w:tcW w:w="1709" w:type="dxa"/>
          </w:tcPr>
          <w:p w14:paraId="7A22DDF9" w14:textId="77777777" w:rsidR="009D5E7C" w:rsidRPr="00D05149" w:rsidRDefault="009D5E7C" w:rsidP="009D5E7C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26AA80B6" w14:textId="77777777" w:rsidR="009D5E7C" w:rsidRPr="00D05149" w:rsidRDefault="009D5E7C" w:rsidP="009D5E7C">
            <w:pPr>
              <w:pStyle w:val="NameNumber"/>
            </w:pPr>
          </w:p>
        </w:tc>
      </w:tr>
      <w:tr w:rsidR="009D5E7C" w:rsidRPr="00D05149" w14:paraId="0D898C89" w14:textId="77777777" w:rsidTr="00BC0714">
        <w:trPr>
          <w:trHeight w:hRule="exact" w:val="303"/>
        </w:trPr>
        <w:tc>
          <w:tcPr>
            <w:tcW w:w="1710" w:type="dxa"/>
          </w:tcPr>
          <w:p w14:paraId="25BDF9B8" w14:textId="77777777" w:rsidR="009D5E7C" w:rsidRPr="00D05149" w:rsidRDefault="009D5E7C" w:rsidP="009D5E7C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0421C451" w14:textId="77777777" w:rsidR="009D5E7C" w:rsidRPr="00D05149" w:rsidRDefault="009D5E7C" w:rsidP="009D5E7C">
            <w:pPr>
              <w:pStyle w:val="NameNumber"/>
            </w:pPr>
          </w:p>
        </w:tc>
        <w:tc>
          <w:tcPr>
            <w:tcW w:w="1709" w:type="dxa"/>
          </w:tcPr>
          <w:p w14:paraId="1E74FAF2" w14:textId="77777777" w:rsidR="009D5E7C" w:rsidRPr="00D05149" w:rsidRDefault="009D5E7C" w:rsidP="009D5E7C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08CBCD24" w14:textId="77777777" w:rsidR="009D5E7C" w:rsidRPr="00D05149" w:rsidRDefault="009D5E7C" w:rsidP="009D5E7C">
            <w:pPr>
              <w:pStyle w:val="NameNumber"/>
            </w:pPr>
          </w:p>
        </w:tc>
      </w:tr>
      <w:tr w:rsidR="009D5E7C" w:rsidRPr="00E73A5C" w14:paraId="52E94E84" w14:textId="77777777" w:rsidTr="00BC0714">
        <w:trPr>
          <w:trHeight w:hRule="exact" w:val="524"/>
        </w:trPr>
        <w:tc>
          <w:tcPr>
            <w:tcW w:w="1710" w:type="dxa"/>
          </w:tcPr>
          <w:p w14:paraId="70E12EEC" w14:textId="77777777" w:rsidR="009D5E7C" w:rsidRPr="00372AA3" w:rsidRDefault="009D5E7C" w:rsidP="009D5E7C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2"/>
            <w:vAlign w:val="bottom"/>
          </w:tcPr>
          <w:p w14:paraId="09D1F4B2" w14:textId="77777777" w:rsidR="009D5E7C" w:rsidRPr="00D05149" w:rsidRDefault="009D5E7C" w:rsidP="009D5E7C">
            <w:pPr>
              <w:pStyle w:val="DayoftheWeek"/>
            </w:pPr>
            <w:r>
              <w:t>West Valley Family YMCA</w:t>
            </w:r>
          </w:p>
        </w:tc>
        <w:tc>
          <w:tcPr>
            <w:tcW w:w="1709" w:type="dxa"/>
            <w:vAlign w:val="bottom"/>
          </w:tcPr>
          <w:p w14:paraId="56A505F0" w14:textId="77777777" w:rsidR="009D5E7C" w:rsidRPr="00372AA3" w:rsidRDefault="009D5E7C" w:rsidP="009D5E7C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13E1A7A6" w14:textId="77777777" w:rsidR="009D5E7C" w:rsidRPr="009D0CE9" w:rsidRDefault="0036418D" w:rsidP="009D5E7C">
            <w:pPr>
              <w:pStyle w:val="DayoftheWeek"/>
              <w:rPr>
                <w:sz w:val="26"/>
                <w:szCs w:val="26"/>
              </w:rPr>
            </w:pPr>
            <w:r w:rsidRPr="009D0CE9">
              <w:rPr>
                <w:sz w:val="26"/>
                <w:szCs w:val="26"/>
              </w:rPr>
              <w:t>Galileo Summer Camp Internship</w:t>
            </w:r>
          </w:p>
        </w:tc>
      </w:tr>
      <w:tr w:rsidR="009D5E7C" w:rsidRPr="00D05149" w14:paraId="220721DA" w14:textId="77777777" w:rsidTr="00BC0714">
        <w:trPr>
          <w:trHeight w:hRule="exact" w:val="288"/>
        </w:trPr>
        <w:tc>
          <w:tcPr>
            <w:tcW w:w="1710" w:type="dxa"/>
          </w:tcPr>
          <w:p w14:paraId="5B75F52B" w14:textId="77777777" w:rsidR="009D5E7C" w:rsidRPr="00372AA3" w:rsidRDefault="009D5E7C" w:rsidP="009D5E7C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072C7" w:themeFill="accent2"/>
          </w:tcPr>
          <w:p w14:paraId="574B5CF1" w14:textId="77777777" w:rsidR="009D5E7C" w:rsidRPr="00D05149" w:rsidRDefault="009D5E7C" w:rsidP="009D5E7C">
            <w:pPr>
              <w:pStyle w:val="ColumnHeading"/>
            </w:pPr>
          </w:p>
        </w:tc>
        <w:tc>
          <w:tcPr>
            <w:tcW w:w="1910" w:type="dxa"/>
            <w:shd w:val="clear" w:color="auto" w:fill="0072C7" w:themeFill="accent2"/>
          </w:tcPr>
          <w:p w14:paraId="01398017" w14:textId="77777777" w:rsidR="009D5E7C" w:rsidRPr="00D05149" w:rsidRDefault="009D5E7C" w:rsidP="009D5E7C">
            <w:pPr>
              <w:pStyle w:val="ColumnHeading"/>
            </w:pPr>
          </w:p>
        </w:tc>
        <w:tc>
          <w:tcPr>
            <w:tcW w:w="1709" w:type="dxa"/>
          </w:tcPr>
          <w:p w14:paraId="15F3B379" w14:textId="77777777" w:rsidR="009D5E7C" w:rsidRPr="00372AA3" w:rsidRDefault="009D5E7C" w:rsidP="009D5E7C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0072C7" w:themeFill="accent2"/>
          </w:tcPr>
          <w:p w14:paraId="4138D684" w14:textId="77777777" w:rsidR="009D5E7C" w:rsidRPr="00D05149" w:rsidRDefault="009D5E7C" w:rsidP="009D5E7C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0072C7" w:themeFill="accent2"/>
          </w:tcPr>
          <w:p w14:paraId="3C8A55B7" w14:textId="77777777" w:rsidR="009D5E7C" w:rsidRPr="00D05149" w:rsidRDefault="009D5E7C" w:rsidP="009D5E7C">
            <w:pPr>
              <w:pStyle w:val="ColumnHeading"/>
            </w:pPr>
          </w:p>
        </w:tc>
      </w:tr>
      <w:tr w:rsidR="009D5E7C" w:rsidRPr="00D05149" w14:paraId="7B27B3FA" w14:textId="77777777" w:rsidTr="00BC0714">
        <w:trPr>
          <w:trHeight w:hRule="exact" w:val="303"/>
        </w:trPr>
        <w:tc>
          <w:tcPr>
            <w:tcW w:w="1710" w:type="dxa"/>
          </w:tcPr>
          <w:p w14:paraId="06AA6FE8" w14:textId="77777777" w:rsidR="009D5E7C" w:rsidRPr="00D05149" w:rsidRDefault="009D5E7C" w:rsidP="009D5E7C">
            <w:pPr>
              <w:pStyle w:val="Time"/>
            </w:pPr>
            <w:r>
              <w:t>CITY:</w:t>
            </w:r>
          </w:p>
        </w:tc>
        <w:tc>
          <w:tcPr>
            <w:tcW w:w="2141" w:type="dxa"/>
          </w:tcPr>
          <w:p w14:paraId="5393C43D" w14:textId="77777777" w:rsidR="009D5E7C" w:rsidRPr="00D05149" w:rsidRDefault="009D5E7C" w:rsidP="009D5E7C">
            <w:pPr>
              <w:pStyle w:val="NameNumber"/>
            </w:pPr>
            <w:r>
              <w:t>Reseda</w:t>
            </w:r>
          </w:p>
        </w:tc>
        <w:tc>
          <w:tcPr>
            <w:tcW w:w="1910" w:type="dxa"/>
          </w:tcPr>
          <w:p w14:paraId="66DC3166" w14:textId="77777777" w:rsidR="009D5E7C" w:rsidRPr="00D05149" w:rsidRDefault="009D5E7C" w:rsidP="009D5E7C">
            <w:pPr>
              <w:pStyle w:val="NameNumber"/>
            </w:pPr>
          </w:p>
        </w:tc>
        <w:tc>
          <w:tcPr>
            <w:tcW w:w="1709" w:type="dxa"/>
          </w:tcPr>
          <w:p w14:paraId="285FFCB5" w14:textId="77777777" w:rsidR="009D5E7C" w:rsidRPr="00D05149" w:rsidRDefault="009D5E7C" w:rsidP="009D5E7C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3"/>
          </w:tcPr>
          <w:p w14:paraId="056E7FC1" w14:textId="77777777" w:rsidR="009D5E7C" w:rsidRPr="00D05149" w:rsidRDefault="0036418D" w:rsidP="009D5E7C">
            <w:pPr>
              <w:pStyle w:val="NameNumber"/>
            </w:pPr>
            <w:r>
              <w:t>Encino / Sherman Oaks</w:t>
            </w:r>
          </w:p>
        </w:tc>
      </w:tr>
      <w:tr w:rsidR="009D5E7C" w:rsidRPr="00D05149" w14:paraId="0B1B583F" w14:textId="77777777" w:rsidTr="00BC0714">
        <w:trPr>
          <w:trHeight w:hRule="exact" w:val="303"/>
        </w:trPr>
        <w:tc>
          <w:tcPr>
            <w:tcW w:w="1710" w:type="dxa"/>
          </w:tcPr>
          <w:p w14:paraId="3D3065BF" w14:textId="77777777" w:rsidR="009D5E7C" w:rsidRPr="00D05149" w:rsidRDefault="009D5E7C" w:rsidP="009D5E7C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04BC27D5" w14:textId="77777777" w:rsidR="009D5E7C" w:rsidRPr="00D05149" w:rsidRDefault="00000000" w:rsidP="009D5E7C">
            <w:pPr>
              <w:pStyle w:val="NameNumber"/>
            </w:pPr>
            <w:hyperlink r:id="rId67" w:history="1">
              <w:r w:rsidR="009D5E7C" w:rsidRPr="00E1789B">
                <w:rPr>
                  <w:rStyle w:val="Hyperlink"/>
                </w:rPr>
                <w:t>lamondogreer@ymcala.org</w:t>
              </w:r>
            </w:hyperlink>
            <w:r w:rsidR="009D5E7C">
              <w:t xml:space="preserve"> </w:t>
            </w:r>
          </w:p>
        </w:tc>
        <w:tc>
          <w:tcPr>
            <w:tcW w:w="1709" w:type="dxa"/>
          </w:tcPr>
          <w:p w14:paraId="4150C8E1" w14:textId="77777777" w:rsidR="009D5E7C" w:rsidRPr="00D05149" w:rsidRDefault="009D5E7C" w:rsidP="009D5E7C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533749E9" w14:textId="77777777" w:rsidR="009D5E7C" w:rsidRPr="00D05149" w:rsidRDefault="0036418D" w:rsidP="009D5E7C">
            <w:pPr>
              <w:pStyle w:val="NameNumber"/>
            </w:pPr>
            <w:r>
              <w:t>Apply Online</w:t>
            </w:r>
          </w:p>
        </w:tc>
      </w:tr>
      <w:tr w:rsidR="009D5E7C" w:rsidRPr="00D05149" w14:paraId="2195D3C9" w14:textId="77777777" w:rsidTr="00BC0714">
        <w:trPr>
          <w:trHeight w:hRule="exact" w:val="303"/>
        </w:trPr>
        <w:tc>
          <w:tcPr>
            <w:tcW w:w="1710" w:type="dxa"/>
          </w:tcPr>
          <w:p w14:paraId="3315323E" w14:textId="77777777" w:rsidR="009D5E7C" w:rsidRPr="00D05149" w:rsidRDefault="009D5E7C" w:rsidP="009D5E7C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2"/>
          </w:tcPr>
          <w:p w14:paraId="4F3547B1" w14:textId="77777777" w:rsidR="009D5E7C" w:rsidRPr="00D05149" w:rsidRDefault="009D5E7C" w:rsidP="009D5E7C">
            <w:pPr>
              <w:pStyle w:val="NameNumber"/>
            </w:pPr>
            <w:r>
              <w:t>Varies depending on position applying for</w:t>
            </w:r>
          </w:p>
          <w:p w14:paraId="4A0C42F7" w14:textId="77777777" w:rsidR="009D5E7C" w:rsidRPr="00D05149" w:rsidRDefault="00000000" w:rsidP="009D5E7C">
            <w:pPr>
              <w:pStyle w:val="NameNumber"/>
            </w:pPr>
            <w:hyperlink r:id="rId68" w:history="1"/>
            <w:r w:rsidR="009D5E7C">
              <w:t xml:space="preserve"> </w:t>
            </w:r>
          </w:p>
        </w:tc>
        <w:tc>
          <w:tcPr>
            <w:tcW w:w="1709" w:type="dxa"/>
          </w:tcPr>
          <w:p w14:paraId="5371ECA0" w14:textId="77777777" w:rsidR="009D5E7C" w:rsidRPr="00D05149" w:rsidRDefault="0036418D" w:rsidP="009D5E7C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548F895F" w14:textId="77777777" w:rsidR="009D5E7C" w:rsidRPr="00D05149" w:rsidRDefault="0036418D" w:rsidP="009D5E7C">
            <w:pPr>
              <w:pStyle w:val="NameNumber"/>
            </w:pPr>
            <w:r>
              <w:t>16+</w:t>
            </w:r>
          </w:p>
        </w:tc>
      </w:tr>
      <w:tr w:rsidR="0036418D" w:rsidRPr="00D05149" w14:paraId="6301B9C6" w14:textId="77777777" w:rsidTr="00BC0714">
        <w:trPr>
          <w:trHeight w:hRule="exact" w:val="303"/>
        </w:trPr>
        <w:tc>
          <w:tcPr>
            <w:tcW w:w="1710" w:type="dxa"/>
          </w:tcPr>
          <w:p w14:paraId="0BEA8A6F" w14:textId="77777777" w:rsidR="0036418D" w:rsidRDefault="0036418D" w:rsidP="009D5E7C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2"/>
            <w:vMerge w:val="restart"/>
            <w:shd w:val="clear" w:color="auto" w:fill="F2F2F2" w:themeFill="background1" w:themeFillShade="F2"/>
          </w:tcPr>
          <w:p w14:paraId="3FCD7195" w14:textId="77777777" w:rsidR="0036418D" w:rsidRPr="00D05149" w:rsidRDefault="00000000" w:rsidP="009D5E7C">
            <w:pPr>
              <w:pStyle w:val="NameNumber"/>
            </w:pPr>
            <w:hyperlink r:id="rId69" w:history="1">
              <w:r w:rsidR="0036418D" w:rsidRPr="00E1789B">
                <w:rPr>
                  <w:rStyle w:val="Hyperlink"/>
                </w:rPr>
                <w:t>https://ymcala.volunteermatters.org/project-catalog</w:t>
              </w:r>
            </w:hyperlink>
            <w:r w:rsidR="0036418D">
              <w:t xml:space="preserve"> </w:t>
            </w:r>
          </w:p>
        </w:tc>
        <w:tc>
          <w:tcPr>
            <w:tcW w:w="1709" w:type="dxa"/>
          </w:tcPr>
          <w:p w14:paraId="478B2FE1" w14:textId="77777777" w:rsidR="0036418D" w:rsidRPr="00D05149" w:rsidRDefault="0036418D" w:rsidP="009D5E7C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41B8A0E8" w14:textId="77777777" w:rsidR="0036418D" w:rsidRPr="00D05149" w:rsidRDefault="00000000" w:rsidP="009D5E7C">
            <w:pPr>
              <w:pStyle w:val="NameNumber"/>
            </w:pPr>
            <w:hyperlink r:id="rId70" w:history="1">
              <w:r w:rsidR="0036418D" w:rsidRPr="00E1789B">
                <w:rPr>
                  <w:rStyle w:val="Hyperlink"/>
                </w:rPr>
                <w:t>https://galileo-camps.com/jobs/camp-jobs/summer-staff/</w:t>
              </w:r>
            </w:hyperlink>
            <w:r w:rsidR="0036418D">
              <w:t xml:space="preserve"> </w:t>
            </w:r>
          </w:p>
        </w:tc>
      </w:tr>
      <w:tr w:rsidR="0036418D" w:rsidRPr="00D05149" w14:paraId="7E7E9320" w14:textId="77777777" w:rsidTr="009D5E7C">
        <w:trPr>
          <w:trHeight w:hRule="exact" w:val="303"/>
        </w:trPr>
        <w:tc>
          <w:tcPr>
            <w:tcW w:w="1710" w:type="dxa"/>
          </w:tcPr>
          <w:p w14:paraId="5440C46F" w14:textId="77777777" w:rsidR="0036418D" w:rsidRPr="00D05149" w:rsidRDefault="0036418D" w:rsidP="009D5E7C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F2F2F2" w:themeFill="background1" w:themeFillShade="F2"/>
          </w:tcPr>
          <w:p w14:paraId="53BCB88E" w14:textId="77777777" w:rsidR="0036418D" w:rsidRPr="00D05149" w:rsidRDefault="0036418D" w:rsidP="009D5E7C">
            <w:pPr>
              <w:pStyle w:val="NameNumber"/>
            </w:pPr>
          </w:p>
        </w:tc>
        <w:tc>
          <w:tcPr>
            <w:tcW w:w="1709" w:type="dxa"/>
          </w:tcPr>
          <w:p w14:paraId="0A00FE73" w14:textId="77777777" w:rsidR="0036418D" w:rsidRPr="00D05149" w:rsidRDefault="0036418D" w:rsidP="009D5E7C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F2F2F2" w:themeFill="background1" w:themeFillShade="F2"/>
          </w:tcPr>
          <w:p w14:paraId="632E339A" w14:textId="77777777" w:rsidR="0036418D" w:rsidRPr="00D05149" w:rsidRDefault="0036418D" w:rsidP="009D5E7C">
            <w:pPr>
              <w:pStyle w:val="NameNumber"/>
            </w:pPr>
          </w:p>
        </w:tc>
      </w:tr>
      <w:tr w:rsidR="009D5E7C" w:rsidRPr="00D05149" w14:paraId="4CE3D879" w14:textId="77777777" w:rsidTr="00E24AFB">
        <w:trPr>
          <w:trHeight w:hRule="exact" w:val="303"/>
        </w:trPr>
        <w:tc>
          <w:tcPr>
            <w:tcW w:w="1710" w:type="dxa"/>
          </w:tcPr>
          <w:p w14:paraId="58DF4050" w14:textId="77777777" w:rsidR="009D5E7C" w:rsidRPr="00D05149" w:rsidRDefault="009D5E7C" w:rsidP="009D5E7C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2"/>
            <w:vMerge w:val="restart"/>
            <w:shd w:val="clear" w:color="auto" w:fill="auto"/>
          </w:tcPr>
          <w:p w14:paraId="07B3297D" w14:textId="77777777" w:rsidR="009D5E7C" w:rsidRPr="00D05149" w:rsidRDefault="009D5E7C" w:rsidP="009D5E7C">
            <w:pPr>
              <w:pStyle w:val="NameNumber"/>
            </w:pPr>
            <w:r>
              <w:t>Sports coaching, youth programs, leadership, aquatics, office work</w:t>
            </w:r>
          </w:p>
        </w:tc>
        <w:tc>
          <w:tcPr>
            <w:tcW w:w="1709" w:type="dxa"/>
          </w:tcPr>
          <w:p w14:paraId="7F4B4D83" w14:textId="77777777" w:rsidR="009D5E7C" w:rsidRPr="00D05149" w:rsidRDefault="0036418D" w:rsidP="009D5E7C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06E9A822" w14:textId="77777777" w:rsidR="009D5E7C" w:rsidRPr="00D05149" w:rsidRDefault="0036418D" w:rsidP="009D5E7C">
            <w:pPr>
              <w:pStyle w:val="NameNumber"/>
            </w:pPr>
            <w:r>
              <w:t>Paid summer internship working with kids</w:t>
            </w:r>
          </w:p>
        </w:tc>
      </w:tr>
      <w:tr w:rsidR="0036418D" w:rsidRPr="00D05149" w14:paraId="32B2F479" w14:textId="77777777" w:rsidTr="00E24AFB">
        <w:trPr>
          <w:trHeight w:hRule="exact" w:val="303"/>
        </w:trPr>
        <w:tc>
          <w:tcPr>
            <w:tcW w:w="1710" w:type="dxa"/>
          </w:tcPr>
          <w:p w14:paraId="5BF475AB" w14:textId="77777777" w:rsidR="0036418D" w:rsidRPr="00D05149" w:rsidRDefault="0036418D" w:rsidP="0036418D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4C53078C" w14:textId="77777777" w:rsidR="0036418D" w:rsidRPr="00D05149" w:rsidRDefault="0036418D" w:rsidP="0036418D">
            <w:pPr>
              <w:pStyle w:val="NameNumber"/>
            </w:pPr>
          </w:p>
        </w:tc>
        <w:tc>
          <w:tcPr>
            <w:tcW w:w="1709" w:type="dxa"/>
          </w:tcPr>
          <w:p w14:paraId="28556B50" w14:textId="77777777" w:rsidR="0036418D" w:rsidRPr="00D05149" w:rsidRDefault="0036418D" w:rsidP="0036418D">
            <w:pPr>
              <w:pStyle w:val="Time"/>
            </w:pPr>
            <w:r>
              <w:t>DEADLINE: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7002B3A7" w14:textId="77777777" w:rsidR="0036418D" w:rsidRPr="00987BFB" w:rsidRDefault="0036418D" w:rsidP="0036418D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Summer 2024 hiring will begin Feb 2024</w:t>
            </w:r>
          </w:p>
        </w:tc>
      </w:tr>
      <w:tr w:rsidR="0036418D" w:rsidRPr="00D05149" w14:paraId="78770E2C" w14:textId="77777777" w:rsidTr="0036418D">
        <w:trPr>
          <w:trHeight w:hRule="exact" w:val="303"/>
        </w:trPr>
        <w:tc>
          <w:tcPr>
            <w:tcW w:w="1710" w:type="dxa"/>
          </w:tcPr>
          <w:p w14:paraId="16598187" w14:textId="77777777" w:rsidR="0036418D" w:rsidRPr="00D05149" w:rsidRDefault="0036418D" w:rsidP="0036418D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02CADB08" w14:textId="77777777" w:rsidR="0036418D" w:rsidRPr="00987BFB" w:rsidRDefault="0036418D" w:rsidP="0036418D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None / Check website for job postings</w:t>
            </w:r>
          </w:p>
        </w:tc>
        <w:tc>
          <w:tcPr>
            <w:tcW w:w="1709" w:type="dxa"/>
          </w:tcPr>
          <w:p w14:paraId="3B418438" w14:textId="77777777" w:rsidR="0036418D" w:rsidRDefault="0036418D" w:rsidP="0036418D">
            <w:pPr>
              <w:pStyle w:val="Time"/>
            </w:pPr>
            <w:r>
              <w:t>LAST UPDATED: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5B7A28AB" w14:textId="77777777" w:rsidR="0036418D" w:rsidRDefault="0036418D" w:rsidP="0036418D">
            <w:pPr>
              <w:pStyle w:val="NameNumber"/>
            </w:pPr>
            <w:r>
              <w:t>10/10/23</w:t>
            </w:r>
          </w:p>
        </w:tc>
      </w:tr>
      <w:tr w:rsidR="0036418D" w:rsidRPr="00D05149" w14:paraId="309657B3" w14:textId="77777777" w:rsidTr="0036418D">
        <w:trPr>
          <w:trHeight w:hRule="exact" w:val="303"/>
        </w:trPr>
        <w:tc>
          <w:tcPr>
            <w:tcW w:w="1710" w:type="dxa"/>
          </w:tcPr>
          <w:p w14:paraId="0A6796F6" w14:textId="77777777" w:rsidR="0036418D" w:rsidRDefault="0036418D" w:rsidP="0036418D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43172147" w14:textId="77777777" w:rsidR="0036418D" w:rsidRPr="00D05149" w:rsidRDefault="0036418D" w:rsidP="0036418D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69646653" w14:textId="77777777" w:rsidR="0036418D" w:rsidRDefault="0036418D" w:rsidP="0036418D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BB66D92" w14:textId="77777777" w:rsidR="0036418D" w:rsidRDefault="0036418D" w:rsidP="0036418D">
            <w:pPr>
              <w:pStyle w:val="NameNumber"/>
            </w:pPr>
          </w:p>
        </w:tc>
      </w:tr>
      <w:tr w:rsidR="0036418D" w:rsidRPr="00D05149" w14:paraId="4E6E2C89" w14:textId="77777777" w:rsidTr="00786199">
        <w:trPr>
          <w:trHeight w:hRule="exact" w:val="80"/>
        </w:trPr>
        <w:tc>
          <w:tcPr>
            <w:tcW w:w="1710" w:type="dxa"/>
          </w:tcPr>
          <w:p w14:paraId="12AF49D1" w14:textId="77777777" w:rsidR="0036418D" w:rsidRDefault="0036418D" w:rsidP="0036418D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69AF9DF5" w14:textId="77777777" w:rsidR="0036418D" w:rsidRPr="00D05149" w:rsidRDefault="0036418D" w:rsidP="0036418D">
            <w:pPr>
              <w:pStyle w:val="NameNumber"/>
            </w:pPr>
          </w:p>
        </w:tc>
        <w:tc>
          <w:tcPr>
            <w:tcW w:w="1709" w:type="dxa"/>
          </w:tcPr>
          <w:p w14:paraId="114BA157" w14:textId="77777777" w:rsidR="0036418D" w:rsidRDefault="0036418D" w:rsidP="0036418D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D793836" w14:textId="77777777" w:rsidR="0036418D" w:rsidRDefault="0036418D" w:rsidP="0036418D">
            <w:pPr>
              <w:pStyle w:val="NameNumber"/>
            </w:pPr>
          </w:p>
        </w:tc>
      </w:tr>
      <w:tr w:rsidR="0036418D" w14:paraId="5E036A53" w14:textId="77777777" w:rsidTr="00786199">
        <w:trPr>
          <w:trHeight w:hRule="exact" w:val="80"/>
        </w:trPr>
        <w:tc>
          <w:tcPr>
            <w:tcW w:w="1710" w:type="dxa"/>
          </w:tcPr>
          <w:p w14:paraId="73AF5118" w14:textId="77777777" w:rsidR="0036418D" w:rsidRDefault="0036418D" w:rsidP="0036418D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27C6F0F1" w14:textId="77777777" w:rsidR="0036418D" w:rsidRDefault="0036418D" w:rsidP="0036418D">
            <w:pPr>
              <w:pStyle w:val="NameNumber"/>
            </w:pPr>
          </w:p>
        </w:tc>
        <w:tc>
          <w:tcPr>
            <w:tcW w:w="1709" w:type="dxa"/>
          </w:tcPr>
          <w:p w14:paraId="161624B2" w14:textId="77777777" w:rsidR="0036418D" w:rsidRDefault="0036418D" w:rsidP="0036418D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6A8A7DA7" w14:textId="77777777" w:rsidR="0036418D" w:rsidRDefault="0036418D" w:rsidP="0036418D">
            <w:pPr>
              <w:pStyle w:val="NameNumber"/>
            </w:pPr>
          </w:p>
        </w:tc>
      </w:tr>
      <w:tr w:rsidR="0036418D" w:rsidRPr="00D05149" w14:paraId="27B4F361" w14:textId="77777777" w:rsidTr="00BC0714">
        <w:trPr>
          <w:trHeight w:hRule="exact" w:val="572"/>
        </w:trPr>
        <w:tc>
          <w:tcPr>
            <w:tcW w:w="1710" w:type="dxa"/>
          </w:tcPr>
          <w:p w14:paraId="4412D941" w14:textId="77777777" w:rsidR="0036418D" w:rsidRPr="00D05149" w:rsidRDefault="0036418D" w:rsidP="0036418D">
            <w:pPr>
              <w:pStyle w:val="Time"/>
            </w:pPr>
          </w:p>
        </w:tc>
        <w:tc>
          <w:tcPr>
            <w:tcW w:w="4051" w:type="dxa"/>
            <w:gridSpan w:val="2"/>
            <w:vAlign w:val="bottom"/>
          </w:tcPr>
          <w:p w14:paraId="22256A0F" w14:textId="77777777" w:rsidR="0036418D" w:rsidRPr="00D05149" w:rsidRDefault="0036418D" w:rsidP="0036418D">
            <w:pPr>
              <w:pStyle w:val="DayoftheWeek"/>
            </w:pPr>
            <w:r>
              <w:t>One Generation</w:t>
            </w:r>
          </w:p>
        </w:tc>
        <w:tc>
          <w:tcPr>
            <w:tcW w:w="1709" w:type="dxa"/>
            <w:vAlign w:val="bottom"/>
          </w:tcPr>
          <w:p w14:paraId="106273F4" w14:textId="77777777" w:rsidR="0036418D" w:rsidRPr="00372AA3" w:rsidRDefault="0036418D" w:rsidP="0036418D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2C071B74" w14:textId="77777777" w:rsidR="0036418D" w:rsidRPr="0036418D" w:rsidRDefault="0036418D" w:rsidP="0036418D">
            <w:pPr>
              <w:pStyle w:val="DayoftheWeek"/>
              <w:rPr>
                <w:sz w:val="22"/>
              </w:rPr>
            </w:pPr>
            <w:r w:rsidRPr="0036418D">
              <w:rPr>
                <w:sz w:val="22"/>
              </w:rPr>
              <w:t>Fun Under The Sun Summer Day Camp</w:t>
            </w:r>
          </w:p>
        </w:tc>
      </w:tr>
      <w:tr w:rsidR="0036418D" w:rsidRPr="00D05149" w14:paraId="4E63C238" w14:textId="77777777" w:rsidTr="00BC0714">
        <w:trPr>
          <w:trHeight w:hRule="exact" w:val="303"/>
        </w:trPr>
        <w:tc>
          <w:tcPr>
            <w:tcW w:w="1710" w:type="dxa"/>
          </w:tcPr>
          <w:p w14:paraId="63E99997" w14:textId="77777777" w:rsidR="0036418D" w:rsidRPr="00372AA3" w:rsidRDefault="0036418D" w:rsidP="0036418D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D1D51" w:themeFill="accent3"/>
          </w:tcPr>
          <w:p w14:paraId="13B62F64" w14:textId="77777777" w:rsidR="0036418D" w:rsidRPr="00D05149" w:rsidRDefault="0036418D" w:rsidP="0036418D">
            <w:pPr>
              <w:pStyle w:val="ColumnHeading"/>
            </w:pPr>
          </w:p>
        </w:tc>
        <w:tc>
          <w:tcPr>
            <w:tcW w:w="1910" w:type="dxa"/>
            <w:shd w:val="clear" w:color="auto" w:fill="0D1D51" w:themeFill="accent3"/>
          </w:tcPr>
          <w:p w14:paraId="4F44DAA1" w14:textId="77777777" w:rsidR="0036418D" w:rsidRPr="00D05149" w:rsidRDefault="0036418D" w:rsidP="0036418D">
            <w:pPr>
              <w:pStyle w:val="ColumnHeading"/>
            </w:pPr>
          </w:p>
        </w:tc>
        <w:tc>
          <w:tcPr>
            <w:tcW w:w="1709" w:type="dxa"/>
          </w:tcPr>
          <w:p w14:paraId="1F844162" w14:textId="77777777" w:rsidR="0036418D" w:rsidRPr="00372AA3" w:rsidRDefault="0036418D" w:rsidP="0036418D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0D1D51" w:themeFill="accent3"/>
          </w:tcPr>
          <w:p w14:paraId="2FCD1FD9" w14:textId="77777777" w:rsidR="0036418D" w:rsidRPr="00D05149" w:rsidRDefault="0036418D" w:rsidP="0036418D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0D1D51" w:themeFill="accent3"/>
          </w:tcPr>
          <w:p w14:paraId="6B4B9A1A" w14:textId="77777777" w:rsidR="0036418D" w:rsidRPr="00D05149" w:rsidRDefault="0036418D" w:rsidP="0036418D">
            <w:pPr>
              <w:pStyle w:val="ColumnHeading"/>
            </w:pPr>
          </w:p>
        </w:tc>
      </w:tr>
      <w:tr w:rsidR="0036418D" w:rsidRPr="00D05149" w14:paraId="1F5E99D0" w14:textId="77777777" w:rsidTr="00BC0714">
        <w:trPr>
          <w:trHeight w:hRule="exact" w:val="303"/>
        </w:trPr>
        <w:tc>
          <w:tcPr>
            <w:tcW w:w="1710" w:type="dxa"/>
          </w:tcPr>
          <w:p w14:paraId="641EB209" w14:textId="77777777" w:rsidR="0036418D" w:rsidRPr="00D05149" w:rsidRDefault="0036418D" w:rsidP="0036418D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2"/>
          </w:tcPr>
          <w:p w14:paraId="08A0FF5B" w14:textId="77777777" w:rsidR="0036418D" w:rsidRPr="00D05149" w:rsidRDefault="0036418D" w:rsidP="0036418D">
            <w:pPr>
              <w:pStyle w:val="NameNumber"/>
            </w:pPr>
            <w:r>
              <w:t>Van Nuys</w:t>
            </w:r>
          </w:p>
        </w:tc>
        <w:tc>
          <w:tcPr>
            <w:tcW w:w="1709" w:type="dxa"/>
          </w:tcPr>
          <w:p w14:paraId="2370F1BE" w14:textId="77777777" w:rsidR="0036418D" w:rsidRPr="00D05149" w:rsidRDefault="0036418D" w:rsidP="0036418D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3"/>
          </w:tcPr>
          <w:p w14:paraId="3EF6DBE4" w14:textId="77777777" w:rsidR="0036418D" w:rsidRPr="00D05149" w:rsidRDefault="0036418D" w:rsidP="0036418D">
            <w:pPr>
              <w:pStyle w:val="NameNumber"/>
            </w:pPr>
            <w:r>
              <w:t>At Pierce College</w:t>
            </w:r>
          </w:p>
        </w:tc>
      </w:tr>
      <w:tr w:rsidR="0036418D" w:rsidRPr="00D05149" w14:paraId="5657ACA4" w14:textId="77777777" w:rsidTr="00BC0714">
        <w:trPr>
          <w:trHeight w:hRule="exact" w:val="303"/>
        </w:trPr>
        <w:tc>
          <w:tcPr>
            <w:tcW w:w="1710" w:type="dxa"/>
          </w:tcPr>
          <w:p w14:paraId="0B3F8E31" w14:textId="77777777" w:rsidR="0036418D" w:rsidRPr="00D05149" w:rsidRDefault="0036418D" w:rsidP="0036418D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2"/>
            <w:vMerge w:val="restart"/>
            <w:shd w:val="clear" w:color="auto" w:fill="F2F2F2" w:themeFill="background1" w:themeFillShade="F2"/>
          </w:tcPr>
          <w:p w14:paraId="203EA82C" w14:textId="77777777" w:rsidR="0036418D" w:rsidRPr="00D05149" w:rsidRDefault="00000000" w:rsidP="0036418D">
            <w:pPr>
              <w:pStyle w:val="NameNumber"/>
            </w:pPr>
            <w:hyperlink r:id="rId71" w:history="1">
              <w:r w:rsidR="0036418D" w:rsidRPr="00E1789B">
                <w:rPr>
                  <w:rStyle w:val="Hyperlink"/>
                </w:rPr>
                <w:t>volunteer@onegeneration.org</w:t>
              </w:r>
            </w:hyperlink>
            <w:r w:rsidR="0036418D">
              <w:t xml:space="preserve"> / (818) 708-6668</w:t>
            </w:r>
          </w:p>
        </w:tc>
        <w:tc>
          <w:tcPr>
            <w:tcW w:w="1709" w:type="dxa"/>
          </w:tcPr>
          <w:p w14:paraId="1EC66692" w14:textId="77777777" w:rsidR="0036418D" w:rsidRPr="00D05149" w:rsidRDefault="0036418D" w:rsidP="0036418D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3C59A690" w14:textId="77777777" w:rsidR="0036418D" w:rsidRPr="00D05149" w:rsidRDefault="00000000" w:rsidP="0036418D">
            <w:pPr>
              <w:pStyle w:val="NameNumber"/>
            </w:pPr>
            <w:hyperlink r:id="rId72" w:history="1">
              <w:r w:rsidR="0036418D" w:rsidRPr="00E1789B">
                <w:rPr>
                  <w:rStyle w:val="Hyperlink"/>
                </w:rPr>
                <w:t>admin@fununderthesun.com</w:t>
              </w:r>
            </w:hyperlink>
            <w:r w:rsidR="0036418D">
              <w:t xml:space="preserve"> / (818) 907-8259 </w:t>
            </w:r>
          </w:p>
        </w:tc>
      </w:tr>
      <w:tr w:rsidR="0036418D" w:rsidRPr="00D05149" w14:paraId="56208342" w14:textId="77777777" w:rsidTr="004564F5">
        <w:trPr>
          <w:trHeight w:hRule="exact" w:val="303"/>
        </w:trPr>
        <w:tc>
          <w:tcPr>
            <w:tcW w:w="1710" w:type="dxa"/>
          </w:tcPr>
          <w:p w14:paraId="7C86F09B" w14:textId="77777777" w:rsidR="0036418D" w:rsidRPr="00D05149" w:rsidRDefault="0036418D" w:rsidP="0036418D">
            <w:pPr>
              <w:pStyle w:val="Time"/>
            </w:pPr>
          </w:p>
        </w:tc>
        <w:tc>
          <w:tcPr>
            <w:tcW w:w="4051" w:type="dxa"/>
            <w:gridSpan w:val="2"/>
            <w:vMerge/>
          </w:tcPr>
          <w:p w14:paraId="5FC97320" w14:textId="77777777" w:rsidR="0036418D" w:rsidRPr="00D05149" w:rsidRDefault="0036418D" w:rsidP="0036418D">
            <w:pPr>
              <w:pStyle w:val="NameNumber"/>
            </w:pPr>
          </w:p>
        </w:tc>
        <w:tc>
          <w:tcPr>
            <w:tcW w:w="1709" w:type="dxa"/>
          </w:tcPr>
          <w:p w14:paraId="4E52868A" w14:textId="77777777" w:rsidR="0036418D" w:rsidRPr="00D05149" w:rsidRDefault="0036418D" w:rsidP="0036418D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4F0035E5" w14:textId="77777777" w:rsidR="0036418D" w:rsidRPr="00D05149" w:rsidRDefault="0036418D" w:rsidP="0036418D">
            <w:pPr>
              <w:pStyle w:val="NameNumber"/>
            </w:pPr>
            <w:r>
              <w:t>Varies depending on position applying for</w:t>
            </w:r>
          </w:p>
        </w:tc>
      </w:tr>
      <w:tr w:rsidR="0036418D" w:rsidRPr="00D05149" w14:paraId="09FADD69" w14:textId="77777777" w:rsidTr="00E24AFB">
        <w:trPr>
          <w:trHeight w:hRule="exact" w:val="303"/>
        </w:trPr>
        <w:tc>
          <w:tcPr>
            <w:tcW w:w="1710" w:type="dxa"/>
          </w:tcPr>
          <w:p w14:paraId="3858587D" w14:textId="77777777" w:rsidR="0036418D" w:rsidRDefault="0036418D" w:rsidP="0036418D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2"/>
          </w:tcPr>
          <w:p w14:paraId="30478143" w14:textId="77777777" w:rsidR="0036418D" w:rsidRDefault="0036418D" w:rsidP="0036418D">
            <w:pPr>
              <w:pStyle w:val="NameNumber"/>
            </w:pPr>
            <w:r>
              <w:t>14+</w:t>
            </w:r>
          </w:p>
        </w:tc>
        <w:tc>
          <w:tcPr>
            <w:tcW w:w="1709" w:type="dxa"/>
          </w:tcPr>
          <w:p w14:paraId="4236B69D" w14:textId="77777777" w:rsidR="0036418D" w:rsidRPr="00D05149" w:rsidRDefault="0036418D" w:rsidP="0036418D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3"/>
            <w:vMerge w:val="restart"/>
            <w:shd w:val="clear" w:color="auto" w:fill="F2F2F2" w:themeFill="background1" w:themeFillShade="F2"/>
          </w:tcPr>
          <w:p w14:paraId="4808859E" w14:textId="77777777" w:rsidR="0036418D" w:rsidRPr="00D05149" w:rsidRDefault="00000000" w:rsidP="0036418D">
            <w:pPr>
              <w:pStyle w:val="NameNumber"/>
            </w:pPr>
            <w:hyperlink r:id="rId73" w:history="1">
              <w:r w:rsidR="0036418D" w:rsidRPr="00E1789B">
                <w:rPr>
                  <w:rStyle w:val="Hyperlink"/>
                </w:rPr>
                <w:t>http://www.fununderthesun.com/work-with-us/</w:t>
              </w:r>
            </w:hyperlink>
            <w:r w:rsidR="0036418D">
              <w:t xml:space="preserve"> </w:t>
            </w:r>
          </w:p>
        </w:tc>
      </w:tr>
      <w:tr w:rsidR="0036418D" w:rsidRPr="00D05149" w14:paraId="27F5CDF4" w14:textId="77777777" w:rsidTr="00E24AFB">
        <w:trPr>
          <w:trHeight w:hRule="exact" w:val="303"/>
        </w:trPr>
        <w:tc>
          <w:tcPr>
            <w:tcW w:w="1710" w:type="dxa"/>
          </w:tcPr>
          <w:p w14:paraId="780CC4E8" w14:textId="77777777" w:rsidR="0036418D" w:rsidRPr="00D05149" w:rsidRDefault="0036418D" w:rsidP="0036418D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2"/>
            <w:vMerge w:val="restart"/>
            <w:shd w:val="clear" w:color="auto" w:fill="F2F2F2" w:themeFill="background1" w:themeFillShade="F2"/>
          </w:tcPr>
          <w:p w14:paraId="1CEAE83A" w14:textId="2039BA61" w:rsidR="0036418D" w:rsidRPr="00D05149" w:rsidRDefault="0036418D" w:rsidP="0036418D">
            <w:pPr>
              <w:pStyle w:val="NameNumber"/>
            </w:pPr>
            <w:r>
              <w:t>Adult day care, office help, dining, f</w:t>
            </w:r>
            <w:r w:rsidR="000C22A4">
              <w:t>ar</w:t>
            </w:r>
            <w:r>
              <w:t>mers market, computer tutoring</w:t>
            </w:r>
          </w:p>
        </w:tc>
        <w:tc>
          <w:tcPr>
            <w:tcW w:w="1709" w:type="dxa"/>
          </w:tcPr>
          <w:p w14:paraId="7ADBBAEE" w14:textId="77777777" w:rsidR="0036418D" w:rsidRPr="00D05149" w:rsidRDefault="0036418D" w:rsidP="0036418D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F2F2F2" w:themeFill="background1" w:themeFillShade="F2"/>
          </w:tcPr>
          <w:p w14:paraId="5A9F2FB3" w14:textId="77777777" w:rsidR="0036418D" w:rsidRPr="00D05149" w:rsidRDefault="0036418D" w:rsidP="0036418D">
            <w:pPr>
              <w:pStyle w:val="NameNumber"/>
            </w:pPr>
          </w:p>
        </w:tc>
      </w:tr>
      <w:tr w:rsidR="0036418D" w:rsidRPr="00D05149" w14:paraId="46C2BFF0" w14:textId="77777777" w:rsidTr="00E24AFB">
        <w:trPr>
          <w:trHeight w:hRule="exact" w:val="303"/>
        </w:trPr>
        <w:tc>
          <w:tcPr>
            <w:tcW w:w="1710" w:type="dxa"/>
          </w:tcPr>
          <w:p w14:paraId="1BEAE102" w14:textId="77777777" w:rsidR="0036418D" w:rsidRPr="00D05149" w:rsidRDefault="0036418D" w:rsidP="0036418D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F2F2F2" w:themeFill="background1" w:themeFillShade="F2"/>
          </w:tcPr>
          <w:p w14:paraId="1CC6DBA0" w14:textId="77777777" w:rsidR="0036418D" w:rsidRPr="00D05149" w:rsidRDefault="0036418D" w:rsidP="0036418D">
            <w:pPr>
              <w:pStyle w:val="NameNumber"/>
            </w:pPr>
          </w:p>
        </w:tc>
        <w:tc>
          <w:tcPr>
            <w:tcW w:w="1709" w:type="dxa"/>
          </w:tcPr>
          <w:p w14:paraId="13E4510F" w14:textId="77777777" w:rsidR="0036418D" w:rsidRPr="00D05149" w:rsidRDefault="0036418D" w:rsidP="0036418D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39066E50" w14:textId="77777777" w:rsidR="0036418D" w:rsidRPr="00D05149" w:rsidRDefault="0036418D" w:rsidP="0036418D">
            <w:pPr>
              <w:pStyle w:val="NameNumber"/>
            </w:pPr>
            <w:r>
              <w:t>40hrs a week M-F</w:t>
            </w:r>
          </w:p>
        </w:tc>
      </w:tr>
      <w:tr w:rsidR="004564F5" w:rsidRPr="00D05149" w14:paraId="6D14140B" w14:textId="77777777" w:rsidTr="004564F5">
        <w:trPr>
          <w:trHeight w:hRule="exact" w:val="303"/>
        </w:trPr>
        <w:tc>
          <w:tcPr>
            <w:tcW w:w="1710" w:type="dxa"/>
          </w:tcPr>
          <w:p w14:paraId="384A41F7" w14:textId="77777777" w:rsidR="004564F5" w:rsidRPr="00D05149" w:rsidRDefault="004564F5" w:rsidP="004564F5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2"/>
          </w:tcPr>
          <w:p w14:paraId="13D16A2A" w14:textId="77777777" w:rsidR="004564F5" w:rsidRPr="00987BFB" w:rsidRDefault="004564F5" w:rsidP="004564F5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</w:tcPr>
          <w:p w14:paraId="63E28108" w14:textId="77777777" w:rsidR="004564F5" w:rsidRPr="00D05149" w:rsidRDefault="004564F5" w:rsidP="004564F5">
            <w:pPr>
              <w:pStyle w:val="Time"/>
            </w:pPr>
            <w:r>
              <w:t>DEADLINE: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037CFD75" w14:textId="77777777" w:rsidR="004564F5" w:rsidRPr="00987BFB" w:rsidRDefault="004564F5" w:rsidP="004564F5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Varies depending on event / check website</w:t>
            </w:r>
          </w:p>
        </w:tc>
      </w:tr>
      <w:tr w:rsidR="004564F5" w:rsidRPr="00D05149" w14:paraId="17833444" w14:textId="77777777" w:rsidTr="004564F5">
        <w:trPr>
          <w:trHeight w:hRule="exact" w:val="303"/>
        </w:trPr>
        <w:tc>
          <w:tcPr>
            <w:tcW w:w="1710" w:type="dxa"/>
          </w:tcPr>
          <w:p w14:paraId="3651E016" w14:textId="77777777" w:rsidR="004564F5" w:rsidRDefault="004564F5" w:rsidP="004564F5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7E0E69A8" w14:textId="77777777" w:rsidR="004564F5" w:rsidRPr="00D05149" w:rsidRDefault="004564F5" w:rsidP="004564F5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09F83EAE" w14:textId="77777777" w:rsidR="004564F5" w:rsidRPr="00D05149" w:rsidRDefault="004564F5" w:rsidP="004564F5">
            <w:pPr>
              <w:pStyle w:val="Time"/>
            </w:pPr>
            <w:r>
              <w:t>LAST UPDATED: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13895B60" w14:textId="77777777" w:rsidR="004564F5" w:rsidRPr="00D05149" w:rsidRDefault="004564F5" w:rsidP="004564F5">
            <w:pPr>
              <w:pStyle w:val="NameNumber"/>
            </w:pPr>
            <w:r>
              <w:t>10/10/23</w:t>
            </w:r>
          </w:p>
        </w:tc>
      </w:tr>
      <w:tr w:rsidR="004564F5" w:rsidRPr="00D05149" w14:paraId="75E08393" w14:textId="77777777" w:rsidTr="00BC0714">
        <w:trPr>
          <w:trHeight w:hRule="exact" w:val="303"/>
        </w:trPr>
        <w:tc>
          <w:tcPr>
            <w:tcW w:w="1710" w:type="dxa"/>
          </w:tcPr>
          <w:p w14:paraId="1F78C5A2" w14:textId="77777777" w:rsidR="004564F5" w:rsidRDefault="004564F5" w:rsidP="004564F5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7742A2C7" w14:textId="77777777" w:rsidR="004564F5" w:rsidRPr="00D05149" w:rsidRDefault="004564F5" w:rsidP="004564F5">
            <w:pPr>
              <w:pStyle w:val="NameNumber"/>
            </w:pPr>
          </w:p>
        </w:tc>
        <w:tc>
          <w:tcPr>
            <w:tcW w:w="1709" w:type="dxa"/>
          </w:tcPr>
          <w:p w14:paraId="526B9EB5" w14:textId="77777777" w:rsidR="004564F5" w:rsidRPr="00D05149" w:rsidRDefault="004564F5" w:rsidP="004564F5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05B46DAF" w14:textId="77777777" w:rsidR="004564F5" w:rsidRPr="00D05149" w:rsidRDefault="004564F5" w:rsidP="004564F5">
            <w:pPr>
              <w:pStyle w:val="NameNumber"/>
            </w:pPr>
          </w:p>
        </w:tc>
      </w:tr>
      <w:tr w:rsidR="004564F5" w:rsidRPr="00D05149" w14:paraId="789D4B54" w14:textId="77777777" w:rsidTr="00BC0714">
        <w:trPr>
          <w:trHeight w:hRule="exact" w:val="303"/>
        </w:trPr>
        <w:tc>
          <w:tcPr>
            <w:tcW w:w="1710" w:type="dxa"/>
          </w:tcPr>
          <w:p w14:paraId="412496AA" w14:textId="77777777" w:rsidR="004564F5" w:rsidRDefault="004564F5" w:rsidP="004564F5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33B4BFC4" w14:textId="77777777" w:rsidR="004564F5" w:rsidRPr="00D05149" w:rsidRDefault="004564F5" w:rsidP="004564F5">
            <w:pPr>
              <w:pStyle w:val="NameNumber"/>
            </w:pPr>
          </w:p>
        </w:tc>
        <w:tc>
          <w:tcPr>
            <w:tcW w:w="1709" w:type="dxa"/>
          </w:tcPr>
          <w:p w14:paraId="382D8B09" w14:textId="77777777" w:rsidR="004564F5" w:rsidRPr="00D05149" w:rsidRDefault="004564F5" w:rsidP="004564F5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63BA106" w14:textId="77777777" w:rsidR="004564F5" w:rsidRPr="00D05149" w:rsidRDefault="004564F5" w:rsidP="004564F5">
            <w:pPr>
              <w:pStyle w:val="NameNumber"/>
            </w:pPr>
          </w:p>
        </w:tc>
      </w:tr>
    </w:tbl>
    <w:p w14:paraId="455FC1C9" w14:textId="77777777" w:rsidR="000E3D98" w:rsidRDefault="000E3D98" w:rsidP="000E3D98">
      <w:pPr>
        <w:tabs>
          <w:tab w:val="left" w:pos="8205"/>
        </w:tabs>
        <w:rPr>
          <w:rFonts w:ascii="Calibri" w:hAnsi="Calibri" w:cs="Calibri"/>
        </w:rPr>
      </w:pPr>
    </w:p>
    <w:p w14:paraId="059A27FF" w14:textId="77777777" w:rsidR="00F04B03" w:rsidRDefault="00F04B03" w:rsidP="004E0B74">
      <w:pPr>
        <w:tabs>
          <w:tab w:val="left" w:pos="8205"/>
        </w:tabs>
        <w:rPr>
          <w:rFonts w:ascii="Calibri" w:hAnsi="Calibri" w:cs="Calibri"/>
        </w:rPr>
      </w:pPr>
    </w:p>
    <w:p w14:paraId="05FD0B4D" w14:textId="77777777" w:rsidR="00F04B03" w:rsidRDefault="00F04B03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tbl>
      <w:tblPr>
        <w:tblW w:w="5000" w:type="pct"/>
        <w:tblLayout w:type="fixed"/>
        <w:tblLook w:val="0600" w:firstRow="0" w:lastRow="0" w:firstColumn="0" w:lastColumn="0" w:noHBand="1" w:noVBand="1"/>
      </w:tblPr>
      <w:tblGrid>
        <w:gridCol w:w="1710"/>
        <w:gridCol w:w="2141"/>
        <w:gridCol w:w="1910"/>
        <w:gridCol w:w="1709"/>
        <w:gridCol w:w="2139"/>
        <w:gridCol w:w="1243"/>
        <w:gridCol w:w="668"/>
      </w:tblGrid>
      <w:tr w:rsidR="004564F5" w:rsidRPr="00520064" w14:paraId="45BB59F7" w14:textId="77777777" w:rsidTr="00842EE7">
        <w:trPr>
          <w:gridAfter w:val="1"/>
          <w:wAfter w:w="668" w:type="dxa"/>
          <w:trHeight w:hRule="exact" w:val="1363"/>
        </w:trPr>
        <w:tc>
          <w:tcPr>
            <w:tcW w:w="10852" w:type="dxa"/>
            <w:gridSpan w:val="6"/>
          </w:tcPr>
          <w:p w14:paraId="57A73C26" w14:textId="77777777" w:rsidR="004564F5" w:rsidRPr="00520064" w:rsidRDefault="004564F5" w:rsidP="00842EE7">
            <w:pPr>
              <w:pStyle w:val="ScheduleTitle"/>
              <w:rPr>
                <w:b/>
              </w:rPr>
            </w:pPr>
            <w:r w:rsidRPr="00372AA3">
              <w:lastRenderedPageBreak/>
              <w:br/>
            </w:r>
            <w:r>
              <w:rPr>
                <w:b/>
              </w:rPr>
              <w:t>EDUCATION, CHILD DEV &amp; FAMILY SVCS</w:t>
            </w:r>
          </w:p>
        </w:tc>
      </w:tr>
      <w:tr w:rsidR="004564F5" w:rsidRPr="00D05149" w14:paraId="1E96ABF7" w14:textId="77777777" w:rsidTr="00842EE7">
        <w:trPr>
          <w:trHeight w:hRule="exact" w:val="698"/>
        </w:trPr>
        <w:tc>
          <w:tcPr>
            <w:tcW w:w="1710" w:type="dxa"/>
          </w:tcPr>
          <w:p w14:paraId="3F77429B" w14:textId="77777777" w:rsidR="004564F5" w:rsidRPr="00372AA3" w:rsidRDefault="004564F5" w:rsidP="00842EE7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</w:p>
          <w:p w14:paraId="5D430109" w14:textId="77777777" w:rsidR="004564F5" w:rsidRPr="00372AA3" w:rsidRDefault="004564F5" w:rsidP="00842EE7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2"/>
            <w:vAlign w:val="bottom"/>
          </w:tcPr>
          <w:p w14:paraId="6E8B901B" w14:textId="77777777" w:rsidR="004564F5" w:rsidRPr="0087227B" w:rsidRDefault="00B53A58" w:rsidP="00842EE7">
            <w:pPr>
              <w:pStyle w:val="DayoftheWeek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Children’s Hunger Fund</w:t>
            </w:r>
          </w:p>
        </w:tc>
        <w:tc>
          <w:tcPr>
            <w:tcW w:w="1709" w:type="dxa"/>
            <w:vAlign w:val="bottom"/>
          </w:tcPr>
          <w:p w14:paraId="7B2453D7" w14:textId="77777777" w:rsidR="004564F5" w:rsidRPr="00372AA3" w:rsidRDefault="004564F5" w:rsidP="00842EE7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3BB15F02" w14:textId="77777777" w:rsidR="004564F5" w:rsidRPr="00831396" w:rsidRDefault="004564F5" w:rsidP="00842EE7">
            <w:pPr>
              <w:pStyle w:val="DayoftheWeek"/>
              <w:rPr>
                <w:sz w:val="20"/>
                <w:szCs w:val="20"/>
              </w:rPr>
            </w:pPr>
          </w:p>
        </w:tc>
      </w:tr>
      <w:tr w:rsidR="004564F5" w:rsidRPr="00D05149" w14:paraId="3E1572EA" w14:textId="77777777" w:rsidTr="00425E26">
        <w:trPr>
          <w:trHeight w:hRule="exact" w:val="303"/>
        </w:trPr>
        <w:tc>
          <w:tcPr>
            <w:tcW w:w="1710" w:type="dxa"/>
          </w:tcPr>
          <w:p w14:paraId="154FED36" w14:textId="77777777" w:rsidR="004564F5" w:rsidRPr="00372AA3" w:rsidRDefault="004564F5" w:rsidP="00842EE7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2C567A" w:themeFill="accent1"/>
          </w:tcPr>
          <w:p w14:paraId="364BF939" w14:textId="77777777" w:rsidR="004564F5" w:rsidRPr="00D05149" w:rsidRDefault="004564F5" w:rsidP="00842EE7">
            <w:pPr>
              <w:pStyle w:val="ColumnHeading"/>
            </w:pPr>
          </w:p>
        </w:tc>
        <w:tc>
          <w:tcPr>
            <w:tcW w:w="1910" w:type="dxa"/>
            <w:shd w:val="clear" w:color="auto" w:fill="2C567A" w:themeFill="accent1"/>
          </w:tcPr>
          <w:p w14:paraId="1BA4D9EC" w14:textId="77777777" w:rsidR="004564F5" w:rsidRPr="00D05149" w:rsidRDefault="004564F5" w:rsidP="00842EE7">
            <w:pPr>
              <w:pStyle w:val="ColumnHeading"/>
            </w:pPr>
          </w:p>
        </w:tc>
        <w:tc>
          <w:tcPr>
            <w:tcW w:w="1709" w:type="dxa"/>
            <w:shd w:val="clear" w:color="auto" w:fill="auto"/>
          </w:tcPr>
          <w:p w14:paraId="1E4900E3" w14:textId="77777777" w:rsidR="004564F5" w:rsidRPr="00372AA3" w:rsidRDefault="004564F5" w:rsidP="00842EE7">
            <w:pPr>
              <w:pStyle w:val="Time"/>
              <w:rPr>
                <w:rFonts w:ascii="Calibri" w:hAnsi="Calibri" w:cs="Calibri"/>
                <w:color w:val="FFFFFF" w:themeColor="background1"/>
              </w:rPr>
            </w:pPr>
          </w:p>
        </w:tc>
        <w:tc>
          <w:tcPr>
            <w:tcW w:w="2139" w:type="dxa"/>
            <w:shd w:val="clear" w:color="auto" w:fill="auto"/>
          </w:tcPr>
          <w:p w14:paraId="71B3C93F" w14:textId="77777777" w:rsidR="004564F5" w:rsidRPr="00D05149" w:rsidRDefault="004564F5" w:rsidP="00842EE7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auto"/>
          </w:tcPr>
          <w:p w14:paraId="193C6C5A" w14:textId="77777777" w:rsidR="004564F5" w:rsidRPr="00D05149" w:rsidRDefault="004564F5" w:rsidP="00842EE7">
            <w:pPr>
              <w:pStyle w:val="ColumnHeading"/>
            </w:pPr>
          </w:p>
        </w:tc>
      </w:tr>
      <w:tr w:rsidR="004564F5" w:rsidRPr="00D05149" w14:paraId="387CEF52" w14:textId="77777777" w:rsidTr="00425E26">
        <w:trPr>
          <w:trHeight w:hRule="exact" w:val="303"/>
        </w:trPr>
        <w:tc>
          <w:tcPr>
            <w:tcW w:w="1710" w:type="dxa"/>
          </w:tcPr>
          <w:p w14:paraId="57E65A04" w14:textId="77777777" w:rsidR="004564F5" w:rsidRPr="00D05149" w:rsidRDefault="004564F5" w:rsidP="00842EE7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2"/>
          </w:tcPr>
          <w:p w14:paraId="3B183195" w14:textId="77777777" w:rsidR="004564F5" w:rsidRPr="00D05149" w:rsidRDefault="00B53A58" w:rsidP="00842EE7">
            <w:pPr>
              <w:pStyle w:val="NameNumber"/>
            </w:pPr>
            <w:r>
              <w:t>Sylmar</w:t>
            </w:r>
          </w:p>
        </w:tc>
        <w:tc>
          <w:tcPr>
            <w:tcW w:w="1709" w:type="dxa"/>
            <w:shd w:val="clear" w:color="auto" w:fill="auto"/>
          </w:tcPr>
          <w:p w14:paraId="2A32EAB6" w14:textId="77777777" w:rsidR="004564F5" w:rsidRPr="00D05149" w:rsidRDefault="004564F5" w:rsidP="00842EE7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7E6309D3" w14:textId="77777777" w:rsidR="004564F5" w:rsidRPr="00D05149" w:rsidRDefault="004564F5" w:rsidP="00842EE7">
            <w:pPr>
              <w:pStyle w:val="NameNumber"/>
            </w:pPr>
          </w:p>
        </w:tc>
      </w:tr>
      <w:tr w:rsidR="004564F5" w:rsidRPr="00D05149" w14:paraId="1F47B770" w14:textId="77777777" w:rsidTr="00425E26">
        <w:trPr>
          <w:trHeight w:hRule="exact" w:val="303"/>
        </w:trPr>
        <w:tc>
          <w:tcPr>
            <w:tcW w:w="1710" w:type="dxa"/>
          </w:tcPr>
          <w:p w14:paraId="2BF5E672" w14:textId="77777777" w:rsidR="004564F5" w:rsidRPr="00D05149" w:rsidRDefault="004564F5" w:rsidP="00842EE7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13966C19" w14:textId="77777777" w:rsidR="004564F5" w:rsidRPr="00D05149" w:rsidRDefault="00B53A58" w:rsidP="00842EE7">
            <w:pPr>
              <w:pStyle w:val="NameNumber"/>
            </w:pPr>
            <w:r>
              <w:t>Varies depending on each job listing</w:t>
            </w:r>
          </w:p>
        </w:tc>
        <w:tc>
          <w:tcPr>
            <w:tcW w:w="1709" w:type="dxa"/>
            <w:shd w:val="clear" w:color="auto" w:fill="auto"/>
          </w:tcPr>
          <w:p w14:paraId="0CBDB5E7" w14:textId="77777777" w:rsidR="004564F5" w:rsidRPr="00D05149" w:rsidRDefault="004564F5" w:rsidP="00842EE7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64F828F2" w14:textId="77777777" w:rsidR="004564F5" w:rsidRPr="00D05149" w:rsidRDefault="004564F5" w:rsidP="00831396">
            <w:pPr>
              <w:pStyle w:val="NameNumber"/>
            </w:pPr>
          </w:p>
        </w:tc>
      </w:tr>
      <w:tr w:rsidR="004564F5" w:rsidRPr="00D05149" w14:paraId="58DDD299" w14:textId="77777777" w:rsidTr="00425E26">
        <w:trPr>
          <w:trHeight w:hRule="exact" w:val="303"/>
        </w:trPr>
        <w:tc>
          <w:tcPr>
            <w:tcW w:w="1710" w:type="dxa"/>
          </w:tcPr>
          <w:p w14:paraId="1D551044" w14:textId="77777777" w:rsidR="004564F5" w:rsidRPr="00D05149" w:rsidRDefault="004564F5" w:rsidP="00842EE7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2"/>
          </w:tcPr>
          <w:p w14:paraId="635DCC9B" w14:textId="77777777" w:rsidR="004564F5" w:rsidRPr="00D05149" w:rsidRDefault="00B53A58" w:rsidP="00842EE7">
            <w:pPr>
              <w:pStyle w:val="NameNumber"/>
            </w:pPr>
            <w:r>
              <w:t>Varies depending on each job listing</w:t>
            </w:r>
          </w:p>
        </w:tc>
        <w:tc>
          <w:tcPr>
            <w:tcW w:w="1709" w:type="dxa"/>
            <w:shd w:val="clear" w:color="auto" w:fill="auto"/>
          </w:tcPr>
          <w:p w14:paraId="207F303A" w14:textId="77777777" w:rsidR="004564F5" w:rsidRPr="00D05149" w:rsidRDefault="004564F5" w:rsidP="00842EE7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A69D359" w14:textId="77777777" w:rsidR="004564F5" w:rsidRPr="00D05149" w:rsidRDefault="004564F5" w:rsidP="00842EE7">
            <w:pPr>
              <w:pStyle w:val="NameNumber"/>
            </w:pPr>
          </w:p>
        </w:tc>
      </w:tr>
      <w:tr w:rsidR="00831396" w:rsidRPr="00D05149" w14:paraId="384A9E72" w14:textId="77777777" w:rsidTr="00425E26">
        <w:trPr>
          <w:trHeight w:hRule="exact" w:val="303"/>
        </w:trPr>
        <w:tc>
          <w:tcPr>
            <w:tcW w:w="1710" w:type="dxa"/>
          </w:tcPr>
          <w:p w14:paraId="50E52C8B" w14:textId="77777777" w:rsidR="00831396" w:rsidRDefault="00831396" w:rsidP="00842EE7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2"/>
            <w:vMerge w:val="restart"/>
            <w:shd w:val="clear" w:color="auto" w:fill="auto"/>
          </w:tcPr>
          <w:p w14:paraId="02EABF18" w14:textId="77777777" w:rsidR="00831396" w:rsidRDefault="00000000" w:rsidP="00B53A58">
            <w:pPr>
              <w:pStyle w:val="NameNumber"/>
            </w:pPr>
            <w:hyperlink r:id="rId74" w:history="1"/>
            <w:hyperlink r:id="rId75" w:history="1">
              <w:r w:rsidR="00831396" w:rsidRPr="00E1789B">
                <w:rPr>
                  <w:rStyle w:val="Hyperlink"/>
                </w:rPr>
                <w:t>https://volunteer.childrenshungerfund.org/opportunity/a0r6f00000cmStYAAU</w:t>
              </w:r>
            </w:hyperlink>
            <w:r w:rsidR="00831396">
              <w:t xml:space="preserve"> </w:t>
            </w:r>
          </w:p>
        </w:tc>
        <w:tc>
          <w:tcPr>
            <w:tcW w:w="1709" w:type="dxa"/>
            <w:shd w:val="clear" w:color="auto" w:fill="auto"/>
          </w:tcPr>
          <w:p w14:paraId="02B1B318" w14:textId="77777777" w:rsidR="00831396" w:rsidRPr="00D05149" w:rsidRDefault="00831396" w:rsidP="00842EE7">
            <w:pPr>
              <w:pStyle w:val="Time"/>
            </w:pP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76305C1C" w14:textId="77777777" w:rsidR="00831396" w:rsidRPr="00D05149" w:rsidRDefault="00831396" w:rsidP="00842EE7">
            <w:pPr>
              <w:pStyle w:val="NameNumber"/>
            </w:pPr>
          </w:p>
        </w:tc>
      </w:tr>
      <w:tr w:rsidR="00831396" w:rsidRPr="00D05149" w14:paraId="3BE278F6" w14:textId="77777777" w:rsidTr="00425E26">
        <w:trPr>
          <w:trHeight w:hRule="exact" w:val="303"/>
        </w:trPr>
        <w:tc>
          <w:tcPr>
            <w:tcW w:w="1710" w:type="dxa"/>
          </w:tcPr>
          <w:p w14:paraId="21AD4C90" w14:textId="77777777" w:rsidR="00831396" w:rsidRPr="00D05149" w:rsidRDefault="00831396" w:rsidP="00842EE7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105EFF4A" w14:textId="77777777" w:rsidR="00831396" w:rsidRPr="00D05149" w:rsidRDefault="00831396" w:rsidP="00842EE7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27747E98" w14:textId="77777777" w:rsidR="00831396" w:rsidRPr="00D05149" w:rsidRDefault="00831396" w:rsidP="00842EE7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3B295659" w14:textId="77777777" w:rsidR="00831396" w:rsidRPr="00D05149" w:rsidRDefault="00831396" w:rsidP="00842EE7">
            <w:pPr>
              <w:pStyle w:val="NameNumber"/>
            </w:pPr>
          </w:p>
        </w:tc>
      </w:tr>
      <w:tr w:rsidR="00831396" w:rsidRPr="00D05149" w14:paraId="4C985028" w14:textId="77777777" w:rsidTr="00425E26">
        <w:trPr>
          <w:trHeight w:hRule="exact" w:val="243"/>
        </w:trPr>
        <w:tc>
          <w:tcPr>
            <w:tcW w:w="1710" w:type="dxa"/>
          </w:tcPr>
          <w:p w14:paraId="7A474D08" w14:textId="77777777" w:rsidR="00831396" w:rsidRPr="00D05149" w:rsidRDefault="00831396" w:rsidP="00842EE7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2"/>
            <w:vMerge w:val="restart"/>
            <w:shd w:val="clear" w:color="auto" w:fill="F2F2F2" w:themeFill="background1" w:themeFillShade="F2"/>
          </w:tcPr>
          <w:p w14:paraId="1C6319AE" w14:textId="77777777" w:rsidR="00831396" w:rsidRPr="00D05149" w:rsidRDefault="00831396" w:rsidP="00842EE7">
            <w:pPr>
              <w:pStyle w:val="NameNumber"/>
            </w:pPr>
            <w:r>
              <w:t>Create food packs, wrap gifts to ship, etc. / Need an adult with you if you are under 15</w:t>
            </w:r>
          </w:p>
        </w:tc>
        <w:tc>
          <w:tcPr>
            <w:tcW w:w="1709" w:type="dxa"/>
            <w:shd w:val="clear" w:color="auto" w:fill="auto"/>
          </w:tcPr>
          <w:p w14:paraId="20DCDFBC" w14:textId="77777777" w:rsidR="00831396" w:rsidRPr="00D05149" w:rsidRDefault="00831396" w:rsidP="00842EE7">
            <w:pPr>
              <w:pStyle w:val="Time"/>
            </w:pP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547FF9A0" w14:textId="77777777" w:rsidR="00831396" w:rsidRPr="00D05149" w:rsidRDefault="00831396" w:rsidP="00842EE7">
            <w:pPr>
              <w:pStyle w:val="NameNumber"/>
            </w:pPr>
          </w:p>
        </w:tc>
      </w:tr>
      <w:tr w:rsidR="00831396" w:rsidRPr="00D05149" w14:paraId="1127FCB2" w14:textId="77777777" w:rsidTr="00425E26">
        <w:trPr>
          <w:trHeight w:hRule="exact" w:val="303"/>
        </w:trPr>
        <w:tc>
          <w:tcPr>
            <w:tcW w:w="1710" w:type="dxa"/>
          </w:tcPr>
          <w:p w14:paraId="0A47F0FE" w14:textId="77777777" w:rsidR="00831396" w:rsidRPr="00D05149" w:rsidRDefault="00831396" w:rsidP="00842EE7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04F4E751" w14:textId="77777777" w:rsidR="00831396" w:rsidRPr="00D05149" w:rsidRDefault="00831396" w:rsidP="00842EE7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425AB3E4" w14:textId="77777777" w:rsidR="00831396" w:rsidRPr="00D05149" w:rsidRDefault="00831396" w:rsidP="00842EE7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2CB404C6" w14:textId="77777777" w:rsidR="00831396" w:rsidRPr="00D05149" w:rsidRDefault="00831396" w:rsidP="00842EE7">
            <w:pPr>
              <w:pStyle w:val="NameNumber"/>
            </w:pPr>
          </w:p>
        </w:tc>
      </w:tr>
      <w:tr w:rsidR="00831396" w:rsidRPr="00D05149" w14:paraId="6B450DBC" w14:textId="77777777" w:rsidTr="00425E26">
        <w:trPr>
          <w:trHeight w:hRule="exact" w:val="303"/>
        </w:trPr>
        <w:tc>
          <w:tcPr>
            <w:tcW w:w="1710" w:type="dxa"/>
          </w:tcPr>
          <w:p w14:paraId="4615E732" w14:textId="77777777" w:rsidR="00831396" w:rsidRPr="00D05149" w:rsidRDefault="00831396" w:rsidP="00831396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51533B49" w14:textId="77777777" w:rsidR="00831396" w:rsidRPr="00987BFB" w:rsidRDefault="00831396" w:rsidP="00831396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  <w:shd w:val="clear" w:color="auto" w:fill="auto"/>
          </w:tcPr>
          <w:p w14:paraId="01163C5C" w14:textId="77777777" w:rsidR="00831396" w:rsidRPr="00D05149" w:rsidRDefault="00831396" w:rsidP="00831396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D164AEC" w14:textId="77777777" w:rsidR="00831396" w:rsidRPr="00D05149" w:rsidRDefault="00831396" w:rsidP="00831396">
            <w:pPr>
              <w:pStyle w:val="NameNumber"/>
            </w:pPr>
          </w:p>
        </w:tc>
      </w:tr>
      <w:tr w:rsidR="00831396" w:rsidRPr="00D05149" w14:paraId="6A565289" w14:textId="77777777" w:rsidTr="00425E26">
        <w:trPr>
          <w:trHeight w:hRule="exact" w:val="303"/>
        </w:trPr>
        <w:tc>
          <w:tcPr>
            <w:tcW w:w="1710" w:type="dxa"/>
          </w:tcPr>
          <w:p w14:paraId="532CCDF9" w14:textId="77777777" w:rsidR="00831396" w:rsidRPr="00D05149" w:rsidRDefault="00831396" w:rsidP="00831396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78E699DA" w14:textId="77777777" w:rsidR="00831396" w:rsidRPr="00D05149" w:rsidRDefault="00831396" w:rsidP="00831396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  <w:shd w:val="clear" w:color="auto" w:fill="auto"/>
          </w:tcPr>
          <w:p w14:paraId="41A93C94" w14:textId="77777777" w:rsidR="00831396" w:rsidRPr="00D05149" w:rsidRDefault="00831396" w:rsidP="00831396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485C153" w14:textId="77777777" w:rsidR="00831396" w:rsidRPr="00D05149" w:rsidRDefault="00831396" w:rsidP="00831396">
            <w:pPr>
              <w:pStyle w:val="NameNumber"/>
            </w:pPr>
          </w:p>
        </w:tc>
      </w:tr>
      <w:tr w:rsidR="00831396" w:rsidRPr="00D05149" w14:paraId="0C927CB3" w14:textId="77777777" w:rsidTr="00425E26">
        <w:trPr>
          <w:trHeight w:hRule="exact" w:val="303"/>
        </w:trPr>
        <w:tc>
          <w:tcPr>
            <w:tcW w:w="1710" w:type="dxa"/>
          </w:tcPr>
          <w:p w14:paraId="0CA93341" w14:textId="77777777" w:rsidR="00831396" w:rsidRPr="00D05149" w:rsidRDefault="00831396" w:rsidP="00831396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52200427" w14:textId="77777777" w:rsidR="00831396" w:rsidRPr="00D05149" w:rsidRDefault="00831396" w:rsidP="00831396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314C2735" w14:textId="77777777" w:rsidR="00831396" w:rsidRPr="00D05149" w:rsidRDefault="00831396" w:rsidP="00831396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5188EA54" w14:textId="77777777" w:rsidR="00831396" w:rsidRPr="00D05149" w:rsidRDefault="00831396" w:rsidP="00831396">
            <w:pPr>
              <w:pStyle w:val="NameNumber"/>
            </w:pPr>
          </w:p>
        </w:tc>
      </w:tr>
      <w:tr w:rsidR="00831396" w:rsidRPr="00D05149" w14:paraId="572B223B" w14:textId="77777777" w:rsidTr="00425E26">
        <w:trPr>
          <w:trHeight w:hRule="exact" w:val="303"/>
        </w:trPr>
        <w:tc>
          <w:tcPr>
            <w:tcW w:w="1710" w:type="dxa"/>
          </w:tcPr>
          <w:p w14:paraId="6AC68CE2" w14:textId="77777777" w:rsidR="00831396" w:rsidRPr="00D05149" w:rsidRDefault="00831396" w:rsidP="00831396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5E179A3C" w14:textId="77777777" w:rsidR="00831396" w:rsidRPr="00D05149" w:rsidRDefault="00831396" w:rsidP="00831396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4A84CB6F" w14:textId="77777777" w:rsidR="00831396" w:rsidRPr="00D05149" w:rsidRDefault="00831396" w:rsidP="00831396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637D40C8" w14:textId="77777777" w:rsidR="00831396" w:rsidRPr="00D05149" w:rsidRDefault="00831396" w:rsidP="00831396">
            <w:pPr>
              <w:pStyle w:val="NameNumber"/>
            </w:pPr>
          </w:p>
        </w:tc>
      </w:tr>
      <w:tr w:rsidR="00831396" w:rsidRPr="006F6701" w14:paraId="67063AEE" w14:textId="77777777" w:rsidTr="00425E26">
        <w:trPr>
          <w:trHeight w:hRule="exact" w:val="524"/>
        </w:trPr>
        <w:tc>
          <w:tcPr>
            <w:tcW w:w="1710" w:type="dxa"/>
          </w:tcPr>
          <w:p w14:paraId="2CCD08A7" w14:textId="77777777" w:rsidR="00831396" w:rsidRPr="00372AA3" w:rsidRDefault="00831396" w:rsidP="00831396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2"/>
            <w:vAlign w:val="bottom"/>
          </w:tcPr>
          <w:p w14:paraId="50D1B2A1" w14:textId="77777777" w:rsidR="00831396" w:rsidRPr="00D05149" w:rsidRDefault="00831396" w:rsidP="00831396">
            <w:pPr>
              <w:pStyle w:val="DayoftheWeek"/>
            </w:pPr>
            <w:r>
              <w:t>Public Health Academy</w:t>
            </w:r>
          </w:p>
        </w:tc>
        <w:tc>
          <w:tcPr>
            <w:tcW w:w="1709" w:type="dxa"/>
            <w:shd w:val="clear" w:color="auto" w:fill="auto"/>
            <w:vAlign w:val="bottom"/>
          </w:tcPr>
          <w:p w14:paraId="17BE9AAA" w14:textId="77777777" w:rsidR="00831396" w:rsidRPr="00372AA3" w:rsidRDefault="00831396" w:rsidP="00831396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shd w:val="clear" w:color="auto" w:fill="auto"/>
            <w:vAlign w:val="bottom"/>
          </w:tcPr>
          <w:p w14:paraId="06402CE0" w14:textId="77777777" w:rsidR="00831396" w:rsidRPr="009D0CE9" w:rsidRDefault="00831396" w:rsidP="00831396">
            <w:pPr>
              <w:pStyle w:val="DayoftheWeek"/>
              <w:rPr>
                <w:szCs w:val="28"/>
              </w:rPr>
            </w:pPr>
          </w:p>
        </w:tc>
      </w:tr>
      <w:tr w:rsidR="00831396" w:rsidRPr="00D05149" w14:paraId="792E674D" w14:textId="77777777" w:rsidTr="00425E26">
        <w:trPr>
          <w:trHeight w:hRule="exact" w:val="288"/>
        </w:trPr>
        <w:tc>
          <w:tcPr>
            <w:tcW w:w="1710" w:type="dxa"/>
          </w:tcPr>
          <w:p w14:paraId="750FA715" w14:textId="77777777" w:rsidR="00831396" w:rsidRPr="00372AA3" w:rsidRDefault="00831396" w:rsidP="00831396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072C7" w:themeFill="accent2"/>
          </w:tcPr>
          <w:p w14:paraId="7489BCAC" w14:textId="77777777" w:rsidR="00831396" w:rsidRPr="00D05149" w:rsidRDefault="00831396" w:rsidP="00831396">
            <w:pPr>
              <w:pStyle w:val="ColumnHeading"/>
            </w:pPr>
          </w:p>
        </w:tc>
        <w:tc>
          <w:tcPr>
            <w:tcW w:w="1910" w:type="dxa"/>
            <w:shd w:val="clear" w:color="auto" w:fill="0072C7" w:themeFill="accent2"/>
          </w:tcPr>
          <w:p w14:paraId="63180FFD" w14:textId="77777777" w:rsidR="00831396" w:rsidRPr="00D05149" w:rsidRDefault="00831396" w:rsidP="00831396">
            <w:pPr>
              <w:pStyle w:val="ColumnHeading"/>
            </w:pPr>
          </w:p>
        </w:tc>
        <w:tc>
          <w:tcPr>
            <w:tcW w:w="1709" w:type="dxa"/>
            <w:shd w:val="clear" w:color="auto" w:fill="auto"/>
          </w:tcPr>
          <w:p w14:paraId="2D2A4057" w14:textId="77777777" w:rsidR="00831396" w:rsidRPr="00372AA3" w:rsidRDefault="00831396" w:rsidP="00831396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auto"/>
          </w:tcPr>
          <w:p w14:paraId="48F324DE" w14:textId="77777777" w:rsidR="00831396" w:rsidRPr="00D05149" w:rsidRDefault="00831396" w:rsidP="00831396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auto"/>
          </w:tcPr>
          <w:p w14:paraId="32DA3BA1" w14:textId="77777777" w:rsidR="00831396" w:rsidRPr="00D05149" w:rsidRDefault="00831396" w:rsidP="00831396">
            <w:pPr>
              <w:pStyle w:val="ColumnHeading"/>
            </w:pPr>
          </w:p>
        </w:tc>
      </w:tr>
      <w:tr w:rsidR="00831396" w:rsidRPr="00D05149" w14:paraId="6B0424A5" w14:textId="77777777" w:rsidTr="00425E26">
        <w:trPr>
          <w:trHeight w:hRule="exact" w:val="303"/>
        </w:trPr>
        <w:tc>
          <w:tcPr>
            <w:tcW w:w="1710" w:type="dxa"/>
          </w:tcPr>
          <w:p w14:paraId="043DF0AF" w14:textId="77777777" w:rsidR="00831396" w:rsidRPr="00D05149" w:rsidRDefault="00831396" w:rsidP="00831396">
            <w:pPr>
              <w:pStyle w:val="Time"/>
            </w:pPr>
            <w:r>
              <w:t>CITY:</w:t>
            </w:r>
          </w:p>
        </w:tc>
        <w:tc>
          <w:tcPr>
            <w:tcW w:w="2141" w:type="dxa"/>
          </w:tcPr>
          <w:p w14:paraId="574718DA" w14:textId="77777777" w:rsidR="00831396" w:rsidRPr="00D05149" w:rsidRDefault="00831396" w:rsidP="00831396">
            <w:pPr>
              <w:pStyle w:val="NameNumber"/>
            </w:pPr>
            <w:r>
              <w:t>Los Angeles</w:t>
            </w:r>
          </w:p>
        </w:tc>
        <w:tc>
          <w:tcPr>
            <w:tcW w:w="1910" w:type="dxa"/>
          </w:tcPr>
          <w:p w14:paraId="5D9154A3" w14:textId="77777777" w:rsidR="00831396" w:rsidRPr="00D05149" w:rsidRDefault="00831396" w:rsidP="00831396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2B68CB35" w14:textId="77777777" w:rsidR="00831396" w:rsidRPr="00D05149" w:rsidRDefault="00831396" w:rsidP="00831396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6E48697F" w14:textId="77777777" w:rsidR="00831396" w:rsidRPr="00D05149" w:rsidRDefault="00831396" w:rsidP="00831396">
            <w:pPr>
              <w:pStyle w:val="NameNumber"/>
            </w:pPr>
          </w:p>
        </w:tc>
      </w:tr>
      <w:tr w:rsidR="005373A7" w:rsidRPr="00D05149" w14:paraId="253EB47A" w14:textId="77777777" w:rsidTr="00425E26">
        <w:trPr>
          <w:trHeight w:hRule="exact" w:val="303"/>
        </w:trPr>
        <w:tc>
          <w:tcPr>
            <w:tcW w:w="1710" w:type="dxa"/>
          </w:tcPr>
          <w:p w14:paraId="18FEC35B" w14:textId="77777777" w:rsidR="005373A7" w:rsidRPr="00D05149" w:rsidRDefault="005373A7" w:rsidP="00831396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009945D1" w14:textId="77777777" w:rsidR="005373A7" w:rsidRPr="00D05149" w:rsidRDefault="005373A7" w:rsidP="00831396">
            <w:pPr>
              <w:pStyle w:val="NameNumber"/>
            </w:pPr>
            <w:r>
              <w:t xml:space="preserve">(323) 563-5800 </w:t>
            </w:r>
          </w:p>
        </w:tc>
        <w:tc>
          <w:tcPr>
            <w:tcW w:w="1709" w:type="dxa"/>
            <w:shd w:val="clear" w:color="auto" w:fill="auto"/>
          </w:tcPr>
          <w:p w14:paraId="1318088B" w14:textId="77777777" w:rsidR="005373A7" w:rsidRPr="00D05149" w:rsidRDefault="005373A7" w:rsidP="00831396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C0C7705" w14:textId="77777777" w:rsidR="005373A7" w:rsidRPr="00D05149" w:rsidRDefault="005373A7" w:rsidP="00831396">
            <w:pPr>
              <w:pStyle w:val="NameNumber"/>
            </w:pPr>
          </w:p>
        </w:tc>
      </w:tr>
      <w:tr w:rsidR="005373A7" w:rsidRPr="00D05149" w14:paraId="795C1269" w14:textId="77777777" w:rsidTr="00425E26">
        <w:trPr>
          <w:trHeight w:hRule="exact" w:val="303"/>
        </w:trPr>
        <w:tc>
          <w:tcPr>
            <w:tcW w:w="1710" w:type="dxa"/>
          </w:tcPr>
          <w:p w14:paraId="719E6A3F" w14:textId="77777777" w:rsidR="005373A7" w:rsidRPr="00D05149" w:rsidRDefault="005373A7" w:rsidP="00831396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2"/>
          </w:tcPr>
          <w:p w14:paraId="655EE4BD" w14:textId="77777777" w:rsidR="005373A7" w:rsidRPr="00D05149" w:rsidRDefault="005373A7" w:rsidP="00831396">
            <w:pPr>
              <w:pStyle w:val="NameNumber"/>
            </w:pPr>
            <w:r>
              <w:t>Pre K – 12</w:t>
            </w:r>
            <w:r w:rsidRPr="00B53A58">
              <w:rPr>
                <w:vertAlign w:val="superscript"/>
              </w:rPr>
              <w:t>th</w:t>
            </w:r>
            <w:r>
              <w:t xml:space="preserve"> grade</w:t>
            </w:r>
          </w:p>
          <w:p w14:paraId="047A13D6" w14:textId="77777777" w:rsidR="005373A7" w:rsidRPr="00D05149" w:rsidRDefault="00000000" w:rsidP="00831396">
            <w:pPr>
              <w:pStyle w:val="NameNumber"/>
            </w:pPr>
            <w:hyperlink r:id="rId76" w:history="1"/>
            <w:r w:rsidR="005373A7">
              <w:t xml:space="preserve"> </w:t>
            </w:r>
          </w:p>
        </w:tc>
        <w:tc>
          <w:tcPr>
            <w:tcW w:w="1709" w:type="dxa"/>
            <w:shd w:val="clear" w:color="auto" w:fill="auto"/>
          </w:tcPr>
          <w:p w14:paraId="5A579ECE" w14:textId="77777777" w:rsidR="005373A7" w:rsidRPr="00D05149" w:rsidRDefault="005373A7" w:rsidP="00831396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6E74292A" w14:textId="77777777" w:rsidR="005373A7" w:rsidRPr="00D05149" w:rsidRDefault="005373A7" w:rsidP="00831396">
            <w:pPr>
              <w:pStyle w:val="NameNumber"/>
            </w:pPr>
          </w:p>
        </w:tc>
      </w:tr>
      <w:tr w:rsidR="005373A7" w:rsidRPr="00D05149" w14:paraId="79DEABB4" w14:textId="77777777" w:rsidTr="00425E26">
        <w:trPr>
          <w:trHeight w:hRule="exact" w:val="303"/>
        </w:trPr>
        <w:tc>
          <w:tcPr>
            <w:tcW w:w="1710" w:type="dxa"/>
          </w:tcPr>
          <w:p w14:paraId="5C3B448C" w14:textId="77777777" w:rsidR="005373A7" w:rsidRDefault="005373A7" w:rsidP="00831396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68C1992E" w14:textId="77777777" w:rsidR="005373A7" w:rsidRPr="00D05149" w:rsidRDefault="00000000" w:rsidP="00831396">
            <w:pPr>
              <w:pStyle w:val="NameNumber"/>
            </w:pPr>
            <w:hyperlink r:id="rId77" w:history="1">
              <w:r w:rsidR="005373A7" w:rsidRPr="00E1789B">
                <w:rPr>
                  <w:rStyle w:val="Hyperlink"/>
                </w:rPr>
                <w:t>https://www.cdrewu.edu/community/Pipeline</w:t>
              </w:r>
            </w:hyperlink>
            <w:r w:rsidR="005373A7">
              <w:t xml:space="preserve"> </w:t>
            </w:r>
          </w:p>
        </w:tc>
        <w:tc>
          <w:tcPr>
            <w:tcW w:w="1709" w:type="dxa"/>
            <w:shd w:val="clear" w:color="auto" w:fill="auto"/>
          </w:tcPr>
          <w:p w14:paraId="661E703F" w14:textId="77777777" w:rsidR="005373A7" w:rsidRPr="00D05149" w:rsidRDefault="005373A7" w:rsidP="00831396">
            <w:pPr>
              <w:pStyle w:val="Time"/>
            </w:pP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38C5085D" w14:textId="77777777" w:rsidR="005373A7" w:rsidRPr="00D05149" w:rsidRDefault="005373A7" w:rsidP="005373A7">
            <w:pPr>
              <w:pStyle w:val="NameNumber"/>
            </w:pPr>
          </w:p>
        </w:tc>
      </w:tr>
      <w:tr w:rsidR="005373A7" w:rsidRPr="00D05149" w14:paraId="2FBBFA9E" w14:textId="77777777" w:rsidTr="00425E26">
        <w:trPr>
          <w:trHeight w:hRule="exact" w:val="303"/>
        </w:trPr>
        <w:tc>
          <w:tcPr>
            <w:tcW w:w="1710" w:type="dxa"/>
          </w:tcPr>
          <w:p w14:paraId="6E6E0303" w14:textId="77777777" w:rsidR="005373A7" w:rsidRPr="00D05149" w:rsidRDefault="005373A7" w:rsidP="00831396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2"/>
            <w:vMerge w:val="restart"/>
            <w:shd w:val="clear" w:color="auto" w:fill="F2F2F2" w:themeFill="background1" w:themeFillShade="F2"/>
          </w:tcPr>
          <w:p w14:paraId="0D767637" w14:textId="77777777" w:rsidR="005373A7" w:rsidRPr="00D05149" w:rsidRDefault="005373A7" w:rsidP="00831396">
            <w:pPr>
              <w:pStyle w:val="NameNumber"/>
            </w:pPr>
            <w:r>
              <w:t>Summer program interest in public health careers</w:t>
            </w:r>
          </w:p>
        </w:tc>
        <w:tc>
          <w:tcPr>
            <w:tcW w:w="1709" w:type="dxa"/>
            <w:shd w:val="clear" w:color="auto" w:fill="auto"/>
          </w:tcPr>
          <w:p w14:paraId="14A1D3A8" w14:textId="77777777" w:rsidR="005373A7" w:rsidRPr="00D05149" w:rsidRDefault="005373A7" w:rsidP="00831396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1F4185F0" w14:textId="77777777" w:rsidR="005373A7" w:rsidRPr="00D05149" w:rsidRDefault="005373A7" w:rsidP="00831396">
            <w:pPr>
              <w:pStyle w:val="NameNumber"/>
            </w:pPr>
          </w:p>
        </w:tc>
      </w:tr>
      <w:tr w:rsidR="005373A7" w:rsidRPr="00D05149" w14:paraId="5D2920B2" w14:textId="77777777" w:rsidTr="00425E26">
        <w:trPr>
          <w:trHeight w:val="150"/>
        </w:trPr>
        <w:tc>
          <w:tcPr>
            <w:tcW w:w="1710" w:type="dxa"/>
          </w:tcPr>
          <w:p w14:paraId="598A3C3D" w14:textId="77777777" w:rsidR="005373A7" w:rsidRPr="00D05149" w:rsidRDefault="005373A7" w:rsidP="00831396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2735DCE2" w14:textId="77777777" w:rsidR="005373A7" w:rsidRPr="00D05149" w:rsidRDefault="005373A7" w:rsidP="00831396">
            <w:pPr>
              <w:pStyle w:val="NameNumber"/>
            </w:pPr>
          </w:p>
        </w:tc>
        <w:tc>
          <w:tcPr>
            <w:tcW w:w="1709" w:type="dxa"/>
            <w:vMerge w:val="restart"/>
            <w:shd w:val="clear" w:color="auto" w:fill="auto"/>
          </w:tcPr>
          <w:p w14:paraId="58679315" w14:textId="77777777" w:rsidR="005373A7" w:rsidRPr="00D05149" w:rsidRDefault="005373A7" w:rsidP="00831396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18826353" w14:textId="77777777" w:rsidR="005373A7" w:rsidRPr="00D05149" w:rsidRDefault="005373A7" w:rsidP="00831396">
            <w:pPr>
              <w:pStyle w:val="NameNumber"/>
            </w:pPr>
          </w:p>
        </w:tc>
      </w:tr>
      <w:tr w:rsidR="005373A7" w:rsidRPr="00D05149" w14:paraId="2EC1037A" w14:textId="77777777" w:rsidTr="00425E26">
        <w:trPr>
          <w:trHeight w:hRule="exact" w:val="150"/>
        </w:trPr>
        <w:tc>
          <w:tcPr>
            <w:tcW w:w="1710" w:type="dxa"/>
          </w:tcPr>
          <w:p w14:paraId="0DD839B0" w14:textId="77777777" w:rsidR="005373A7" w:rsidRPr="00D05149" w:rsidRDefault="005373A7" w:rsidP="00831396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3B29D36E" w14:textId="77777777" w:rsidR="005373A7" w:rsidRPr="00D05149" w:rsidRDefault="005373A7" w:rsidP="00831396">
            <w:pPr>
              <w:pStyle w:val="NameNumber"/>
            </w:pPr>
          </w:p>
        </w:tc>
        <w:tc>
          <w:tcPr>
            <w:tcW w:w="1709" w:type="dxa"/>
            <w:vMerge/>
            <w:shd w:val="clear" w:color="auto" w:fill="auto"/>
          </w:tcPr>
          <w:p w14:paraId="4EA0E92B" w14:textId="77777777" w:rsidR="005373A7" w:rsidRDefault="005373A7" w:rsidP="00831396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0E1DF808" w14:textId="77777777" w:rsidR="005373A7" w:rsidRDefault="005373A7" w:rsidP="00831396">
            <w:pPr>
              <w:pStyle w:val="NameNumber"/>
            </w:pPr>
          </w:p>
        </w:tc>
      </w:tr>
      <w:tr w:rsidR="00831396" w:rsidRPr="00D05149" w14:paraId="649D335E" w14:textId="77777777" w:rsidTr="00425E26">
        <w:trPr>
          <w:trHeight w:hRule="exact" w:val="303"/>
        </w:trPr>
        <w:tc>
          <w:tcPr>
            <w:tcW w:w="1710" w:type="dxa"/>
          </w:tcPr>
          <w:p w14:paraId="3DAF3E7B" w14:textId="77777777" w:rsidR="00831396" w:rsidRPr="00D05149" w:rsidRDefault="00831396" w:rsidP="00831396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06FCC263" w14:textId="77777777" w:rsidR="00831396" w:rsidRPr="00987BFB" w:rsidRDefault="00831396" w:rsidP="00831396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Request application online</w:t>
            </w:r>
          </w:p>
        </w:tc>
        <w:tc>
          <w:tcPr>
            <w:tcW w:w="1709" w:type="dxa"/>
            <w:shd w:val="clear" w:color="auto" w:fill="auto"/>
          </w:tcPr>
          <w:p w14:paraId="29BA114E" w14:textId="77777777" w:rsidR="00831396" w:rsidRPr="00D05149" w:rsidRDefault="00831396" w:rsidP="00831396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62369FCC" w14:textId="77777777" w:rsidR="00831396" w:rsidRPr="00D05149" w:rsidRDefault="00831396" w:rsidP="00831396">
            <w:pPr>
              <w:pStyle w:val="NameNumber"/>
            </w:pPr>
          </w:p>
        </w:tc>
      </w:tr>
      <w:tr w:rsidR="00831396" w14:paraId="3D164B9A" w14:textId="77777777" w:rsidTr="00425E26">
        <w:trPr>
          <w:trHeight w:hRule="exact" w:val="303"/>
        </w:trPr>
        <w:tc>
          <w:tcPr>
            <w:tcW w:w="1710" w:type="dxa"/>
          </w:tcPr>
          <w:p w14:paraId="7DC88A51" w14:textId="77777777" w:rsidR="00831396" w:rsidRDefault="00831396" w:rsidP="00831396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116F3838" w14:textId="77777777" w:rsidR="00831396" w:rsidRPr="00D05149" w:rsidRDefault="00831396" w:rsidP="00831396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  <w:shd w:val="clear" w:color="auto" w:fill="auto"/>
          </w:tcPr>
          <w:p w14:paraId="72CC7A4F" w14:textId="77777777" w:rsidR="00831396" w:rsidRDefault="00831396" w:rsidP="00831396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297D0ADB" w14:textId="77777777" w:rsidR="00831396" w:rsidRDefault="00831396" w:rsidP="00831396">
            <w:pPr>
              <w:pStyle w:val="NameNumber"/>
            </w:pPr>
          </w:p>
        </w:tc>
      </w:tr>
      <w:tr w:rsidR="005373A7" w14:paraId="03963EAF" w14:textId="77777777" w:rsidTr="00425E26">
        <w:trPr>
          <w:trHeight w:hRule="exact" w:val="303"/>
        </w:trPr>
        <w:tc>
          <w:tcPr>
            <w:tcW w:w="1710" w:type="dxa"/>
          </w:tcPr>
          <w:p w14:paraId="1B5F16D5" w14:textId="77777777" w:rsidR="005373A7" w:rsidRDefault="005373A7" w:rsidP="005373A7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29FBB296" w14:textId="77777777" w:rsidR="005373A7" w:rsidRPr="00D05149" w:rsidRDefault="005373A7" w:rsidP="005373A7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37FEE9BA" w14:textId="77777777" w:rsidR="005373A7" w:rsidRDefault="005373A7" w:rsidP="005373A7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959581D" w14:textId="77777777" w:rsidR="005373A7" w:rsidRDefault="005373A7" w:rsidP="005373A7">
            <w:pPr>
              <w:pStyle w:val="NameNumber"/>
            </w:pPr>
          </w:p>
        </w:tc>
      </w:tr>
      <w:tr w:rsidR="005373A7" w14:paraId="48008386" w14:textId="77777777" w:rsidTr="00425E26">
        <w:trPr>
          <w:trHeight w:hRule="exact" w:val="303"/>
        </w:trPr>
        <w:tc>
          <w:tcPr>
            <w:tcW w:w="1710" w:type="dxa"/>
          </w:tcPr>
          <w:p w14:paraId="35EF7380" w14:textId="77777777" w:rsidR="005373A7" w:rsidRDefault="005373A7" w:rsidP="005373A7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3E2ECA9E" w14:textId="77777777" w:rsidR="005373A7" w:rsidRPr="00D05149" w:rsidRDefault="005373A7" w:rsidP="005373A7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241FF66D" w14:textId="77777777" w:rsidR="005373A7" w:rsidRDefault="005373A7" w:rsidP="005373A7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793D8411" w14:textId="77777777" w:rsidR="005373A7" w:rsidRDefault="005373A7" w:rsidP="005373A7">
            <w:pPr>
              <w:pStyle w:val="NameNumber"/>
            </w:pPr>
          </w:p>
        </w:tc>
      </w:tr>
      <w:tr w:rsidR="005373A7" w14:paraId="2E6FF353" w14:textId="77777777" w:rsidTr="004F42A6">
        <w:trPr>
          <w:trHeight w:hRule="exact" w:val="303"/>
        </w:trPr>
        <w:tc>
          <w:tcPr>
            <w:tcW w:w="1710" w:type="dxa"/>
          </w:tcPr>
          <w:p w14:paraId="56C2958D" w14:textId="77777777" w:rsidR="005373A7" w:rsidRDefault="005373A7" w:rsidP="005373A7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  <w:vAlign w:val="bottom"/>
          </w:tcPr>
          <w:p w14:paraId="01F03551" w14:textId="77777777" w:rsidR="005373A7" w:rsidRDefault="005373A7" w:rsidP="004F42A6">
            <w:pPr>
              <w:pStyle w:val="NameNumber"/>
              <w:jc w:val="center"/>
            </w:pPr>
          </w:p>
        </w:tc>
        <w:tc>
          <w:tcPr>
            <w:tcW w:w="1709" w:type="dxa"/>
            <w:shd w:val="clear" w:color="auto" w:fill="auto"/>
          </w:tcPr>
          <w:p w14:paraId="773A17E6" w14:textId="77777777" w:rsidR="005373A7" w:rsidRDefault="005373A7" w:rsidP="005373A7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0AB3CA99" w14:textId="77777777" w:rsidR="005373A7" w:rsidRDefault="005373A7" w:rsidP="005373A7">
            <w:pPr>
              <w:pStyle w:val="NameNumber"/>
            </w:pPr>
          </w:p>
        </w:tc>
      </w:tr>
      <w:tr w:rsidR="005373A7" w:rsidRPr="0036418D" w14:paraId="1C9CEB8B" w14:textId="77777777" w:rsidTr="004F42A6">
        <w:trPr>
          <w:trHeight w:hRule="exact" w:val="572"/>
        </w:trPr>
        <w:tc>
          <w:tcPr>
            <w:tcW w:w="1710" w:type="dxa"/>
            <w:shd w:val="clear" w:color="auto" w:fill="auto"/>
          </w:tcPr>
          <w:p w14:paraId="17D68348" w14:textId="77777777" w:rsidR="005373A7" w:rsidRPr="00D05149" w:rsidRDefault="005373A7" w:rsidP="005373A7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  <w:vAlign w:val="bottom"/>
          </w:tcPr>
          <w:p w14:paraId="1B77299D" w14:textId="77777777" w:rsidR="005373A7" w:rsidRPr="004F42A6" w:rsidRDefault="004F42A6" w:rsidP="005373A7">
            <w:pPr>
              <w:pStyle w:val="DayoftheWeek"/>
              <w:rPr>
                <w:sz w:val="26"/>
                <w:szCs w:val="26"/>
              </w:rPr>
            </w:pPr>
            <w:r w:rsidRPr="004F42A6">
              <w:rPr>
                <w:sz w:val="26"/>
                <w:szCs w:val="26"/>
              </w:rPr>
              <w:t>Los Angeles Regional Consortium</w:t>
            </w:r>
          </w:p>
        </w:tc>
        <w:tc>
          <w:tcPr>
            <w:tcW w:w="1709" w:type="dxa"/>
            <w:shd w:val="clear" w:color="auto" w:fill="auto"/>
            <w:vAlign w:val="bottom"/>
          </w:tcPr>
          <w:p w14:paraId="45843850" w14:textId="77777777" w:rsidR="005373A7" w:rsidRPr="00372AA3" w:rsidRDefault="005373A7" w:rsidP="005373A7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shd w:val="clear" w:color="auto" w:fill="auto"/>
            <w:vAlign w:val="bottom"/>
          </w:tcPr>
          <w:p w14:paraId="7C712B74" w14:textId="77777777" w:rsidR="005373A7" w:rsidRPr="005373A7" w:rsidRDefault="005373A7" w:rsidP="005373A7">
            <w:pPr>
              <w:pStyle w:val="DayoftheWeek"/>
              <w:rPr>
                <w:szCs w:val="28"/>
              </w:rPr>
            </w:pPr>
          </w:p>
        </w:tc>
      </w:tr>
      <w:tr w:rsidR="005373A7" w:rsidRPr="00D05149" w14:paraId="1769E101" w14:textId="77777777" w:rsidTr="004F42A6">
        <w:trPr>
          <w:trHeight w:hRule="exact" w:val="303"/>
        </w:trPr>
        <w:tc>
          <w:tcPr>
            <w:tcW w:w="1710" w:type="dxa"/>
            <w:shd w:val="clear" w:color="auto" w:fill="auto"/>
          </w:tcPr>
          <w:p w14:paraId="4B04E446" w14:textId="77777777" w:rsidR="005373A7" w:rsidRPr="00372AA3" w:rsidRDefault="005373A7" w:rsidP="005373A7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D1D51" w:themeFill="accent3"/>
          </w:tcPr>
          <w:p w14:paraId="15B634CA" w14:textId="77777777" w:rsidR="005373A7" w:rsidRPr="004F42A6" w:rsidRDefault="005373A7" w:rsidP="005373A7">
            <w:pPr>
              <w:pStyle w:val="ColumnHeading"/>
              <w:rPr>
                <w:color w:val="0D1D51" w:themeColor="accent3"/>
              </w:rPr>
            </w:pPr>
          </w:p>
        </w:tc>
        <w:tc>
          <w:tcPr>
            <w:tcW w:w="1910" w:type="dxa"/>
            <w:shd w:val="clear" w:color="auto" w:fill="0D1D51" w:themeFill="accent3"/>
          </w:tcPr>
          <w:p w14:paraId="0A13D751" w14:textId="77777777" w:rsidR="005373A7" w:rsidRPr="004F42A6" w:rsidRDefault="005373A7" w:rsidP="005373A7">
            <w:pPr>
              <w:pStyle w:val="ColumnHeading"/>
              <w:rPr>
                <w:color w:val="0D1D51" w:themeColor="accent3"/>
              </w:rPr>
            </w:pPr>
          </w:p>
        </w:tc>
        <w:tc>
          <w:tcPr>
            <w:tcW w:w="1709" w:type="dxa"/>
            <w:shd w:val="clear" w:color="auto" w:fill="auto"/>
          </w:tcPr>
          <w:p w14:paraId="3637FF2A" w14:textId="77777777" w:rsidR="005373A7" w:rsidRPr="00372AA3" w:rsidRDefault="005373A7" w:rsidP="005373A7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auto"/>
          </w:tcPr>
          <w:p w14:paraId="1D44C5B4" w14:textId="77777777" w:rsidR="005373A7" w:rsidRPr="00D05149" w:rsidRDefault="005373A7" w:rsidP="005373A7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auto"/>
          </w:tcPr>
          <w:p w14:paraId="72613CE4" w14:textId="77777777" w:rsidR="005373A7" w:rsidRPr="00D05149" w:rsidRDefault="005373A7" w:rsidP="005373A7">
            <w:pPr>
              <w:pStyle w:val="ColumnHeading"/>
            </w:pPr>
          </w:p>
        </w:tc>
      </w:tr>
      <w:tr w:rsidR="005373A7" w:rsidRPr="00D05149" w14:paraId="2C7F884A" w14:textId="77777777" w:rsidTr="00861E12">
        <w:trPr>
          <w:trHeight w:hRule="exact" w:val="303"/>
        </w:trPr>
        <w:tc>
          <w:tcPr>
            <w:tcW w:w="1710" w:type="dxa"/>
            <w:shd w:val="clear" w:color="auto" w:fill="auto"/>
          </w:tcPr>
          <w:p w14:paraId="53E9A5AD" w14:textId="77777777" w:rsidR="005373A7" w:rsidRPr="00D05149" w:rsidRDefault="004F42A6" w:rsidP="005373A7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4585AE2C" w14:textId="77777777" w:rsidR="005373A7" w:rsidRPr="00D05149" w:rsidRDefault="004F42A6" w:rsidP="005373A7">
            <w:pPr>
              <w:pStyle w:val="NameNumber"/>
            </w:pPr>
            <w:r>
              <w:t>Los Angeles</w:t>
            </w:r>
          </w:p>
        </w:tc>
        <w:tc>
          <w:tcPr>
            <w:tcW w:w="1709" w:type="dxa"/>
            <w:shd w:val="clear" w:color="auto" w:fill="auto"/>
          </w:tcPr>
          <w:p w14:paraId="34779D09" w14:textId="77777777" w:rsidR="005373A7" w:rsidRPr="00D05149" w:rsidRDefault="005373A7" w:rsidP="005373A7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6BD02DF2" w14:textId="77777777" w:rsidR="005373A7" w:rsidRPr="00D05149" w:rsidRDefault="005373A7" w:rsidP="005373A7">
            <w:pPr>
              <w:pStyle w:val="NameNumber"/>
            </w:pPr>
          </w:p>
        </w:tc>
      </w:tr>
      <w:tr w:rsidR="005373A7" w:rsidRPr="00D05149" w14:paraId="16DAA129" w14:textId="77777777" w:rsidTr="004F42A6">
        <w:trPr>
          <w:trHeight w:hRule="exact" w:val="303"/>
        </w:trPr>
        <w:tc>
          <w:tcPr>
            <w:tcW w:w="1710" w:type="dxa"/>
            <w:shd w:val="clear" w:color="auto" w:fill="auto"/>
          </w:tcPr>
          <w:p w14:paraId="339C3D99" w14:textId="77777777" w:rsidR="005373A7" w:rsidRPr="00D05149" w:rsidRDefault="004F42A6" w:rsidP="005373A7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0BF3F1B3" w14:textId="77777777" w:rsidR="005373A7" w:rsidRPr="00D05149" w:rsidRDefault="00000000" w:rsidP="005373A7">
            <w:pPr>
              <w:pStyle w:val="NameNumber"/>
            </w:pPr>
            <w:hyperlink r:id="rId78" w:history="1">
              <w:r w:rsidR="004F42A6" w:rsidRPr="00B3769F">
                <w:rPr>
                  <w:rStyle w:val="Hyperlink"/>
                </w:rPr>
                <w:t>admissions@yearup.org</w:t>
              </w:r>
            </w:hyperlink>
            <w:r w:rsidR="004F42A6">
              <w:t xml:space="preserve"> </w:t>
            </w:r>
          </w:p>
        </w:tc>
        <w:tc>
          <w:tcPr>
            <w:tcW w:w="1709" w:type="dxa"/>
            <w:shd w:val="clear" w:color="auto" w:fill="auto"/>
          </w:tcPr>
          <w:p w14:paraId="288C0EB6" w14:textId="77777777" w:rsidR="005373A7" w:rsidRPr="00D05149" w:rsidRDefault="005373A7" w:rsidP="005373A7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201D15D0" w14:textId="77777777" w:rsidR="005373A7" w:rsidRPr="00D05149" w:rsidRDefault="005373A7" w:rsidP="005373A7">
            <w:pPr>
              <w:pStyle w:val="NameNumber"/>
            </w:pPr>
          </w:p>
        </w:tc>
      </w:tr>
      <w:tr w:rsidR="005373A7" w:rsidRPr="00D05149" w14:paraId="0D075AEA" w14:textId="77777777" w:rsidTr="00861E12">
        <w:trPr>
          <w:trHeight w:hRule="exact" w:val="303"/>
        </w:trPr>
        <w:tc>
          <w:tcPr>
            <w:tcW w:w="1710" w:type="dxa"/>
            <w:shd w:val="clear" w:color="auto" w:fill="auto"/>
          </w:tcPr>
          <w:p w14:paraId="5C655824" w14:textId="77777777" w:rsidR="005373A7" w:rsidRPr="00D05149" w:rsidRDefault="004F42A6" w:rsidP="005373A7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36F34A66" w14:textId="77777777" w:rsidR="005373A7" w:rsidRPr="00D05149" w:rsidRDefault="00861E12" w:rsidP="005373A7">
            <w:pPr>
              <w:pStyle w:val="NameNumber"/>
            </w:pPr>
            <w:r>
              <w:t>18+</w:t>
            </w:r>
          </w:p>
        </w:tc>
        <w:tc>
          <w:tcPr>
            <w:tcW w:w="1709" w:type="dxa"/>
            <w:shd w:val="clear" w:color="auto" w:fill="auto"/>
          </w:tcPr>
          <w:p w14:paraId="2E7A056B" w14:textId="77777777" w:rsidR="005373A7" w:rsidRPr="00D05149" w:rsidRDefault="005373A7" w:rsidP="005373A7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A2EB5F6" w14:textId="77777777" w:rsidR="005373A7" w:rsidRPr="00D05149" w:rsidRDefault="005373A7" w:rsidP="005373A7">
            <w:pPr>
              <w:pStyle w:val="NameNumber"/>
            </w:pPr>
          </w:p>
        </w:tc>
      </w:tr>
      <w:tr w:rsidR="00861E12" w:rsidRPr="00D05149" w14:paraId="5AEFCD95" w14:textId="77777777" w:rsidTr="004F42A6">
        <w:trPr>
          <w:trHeight w:hRule="exact" w:val="303"/>
        </w:trPr>
        <w:tc>
          <w:tcPr>
            <w:tcW w:w="1710" w:type="dxa"/>
            <w:shd w:val="clear" w:color="auto" w:fill="auto"/>
          </w:tcPr>
          <w:p w14:paraId="6E376D7D" w14:textId="77777777" w:rsidR="00861E12" w:rsidRDefault="00861E12" w:rsidP="005373A7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2"/>
            <w:vMerge w:val="restart"/>
            <w:shd w:val="clear" w:color="auto" w:fill="F2F2F2" w:themeFill="background1" w:themeFillShade="F2"/>
          </w:tcPr>
          <w:p w14:paraId="5F70543C" w14:textId="77777777" w:rsidR="00861E12" w:rsidRDefault="00000000" w:rsidP="005373A7">
            <w:pPr>
              <w:pStyle w:val="NameNumber"/>
            </w:pPr>
            <w:hyperlink r:id="rId79" w:history="1">
              <w:r w:rsidR="00861E12" w:rsidRPr="00B3769F">
                <w:rPr>
                  <w:rStyle w:val="Hyperlink"/>
                </w:rPr>
                <w:t>https://www.yearup.org/students/become-a-student</w:t>
              </w:r>
            </w:hyperlink>
            <w:r w:rsidR="00861E12">
              <w:t xml:space="preserve"> </w:t>
            </w:r>
          </w:p>
        </w:tc>
        <w:tc>
          <w:tcPr>
            <w:tcW w:w="1709" w:type="dxa"/>
            <w:shd w:val="clear" w:color="auto" w:fill="auto"/>
          </w:tcPr>
          <w:p w14:paraId="735C7D80" w14:textId="77777777" w:rsidR="00861E12" w:rsidRPr="00D05149" w:rsidRDefault="00861E12" w:rsidP="005373A7">
            <w:pPr>
              <w:pStyle w:val="Time"/>
            </w:pP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3E47936F" w14:textId="77777777" w:rsidR="00861E12" w:rsidRPr="00D05149" w:rsidRDefault="00861E12" w:rsidP="005373A7">
            <w:pPr>
              <w:pStyle w:val="NameNumber"/>
            </w:pPr>
          </w:p>
        </w:tc>
      </w:tr>
      <w:tr w:rsidR="00861E12" w:rsidRPr="00D05149" w14:paraId="55C4D5D5" w14:textId="77777777" w:rsidTr="004F42A6">
        <w:trPr>
          <w:trHeight w:hRule="exact" w:val="303"/>
        </w:trPr>
        <w:tc>
          <w:tcPr>
            <w:tcW w:w="1710" w:type="dxa"/>
            <w:shd w:val="clear" w:color="auto" w:fill="auto"/>
          </w:tcPr>
          <w:p w14:paraId="3CAEB92D" w14:textId="77777777" w:rsidR="00861E12" w:rsidRPr="00D05149" w:rsidRDefault="00861E12" w:rsidP="005373A7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F2F2F2" w:themeFill="background1" w:themeFillShade="F2"/>
          </w:tcPr>
          <w:p w14:paraId="1602CA58" w14:textId="77777777" w:rsidR="00861E12" w:rsidRPr="00D05149" w:rsidRDefault="00861E12" w:rsidP="005373A7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04194107" w14:textId="77777777" w:rsidR="00861E12" w:rsidRPr="00D05149" w:rsidRDefault="00861E12" w:rsidP="005373A7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57E05FB7" w14:textId="77777777" w:rsidR="00861E12" w:rsidRPr="00D05149" w:rsidRDefault="00861E12" w:rsidP="005373A7">
            <w:pPr>
              <w:pStyle w:val="NameNumber"/>
            </w:pPr>
          </w:p>
        </w:tc>
      </w:tr>
      <w:tr w:rsidR="00861E12" w:rsidRPr="00D05149" w14:paraId="2AD4334C" w14:textId="77777777" w:rsidTr="00861E12">
        <w:trPr>
          <w:trHeight w:hRule="exact" w:val="303"/>
        </w:trPr>
        <w:tc>
          <w:tcPr>
            <w:tcW w:w="1710" w:type="dxa"/>
            <w:shd w:val="clear" w:color="auto" w:fill="auto"/>
          </w:tcPr>
          <w:p w14:paraId="7B4C2ADC" w14:textId="77777777" w:rsidR="00861E12" w:rsidRPr="00D05149" w:rsidRDefault="00861E12" w:rsidP="005373A7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2"/>
            <w:vMerge w:val="restart"/>
            <w:shd w:val="clear" w:color="auto" w:fill="auto"/>
          </w:tcPr>
          <w:p w14:paraId="34153C00" w14:textId="77777777" w:rsidR="00861E12" w:rsidRPr="00D05149" w:rsidRDefault="00861E12" w:rsidP="005373A7">
            <w:pPr>
              <w:pStyle w:val="NameNumber"/>
            </w:pPr>
            <w:r>
              <w:t>Must be able to regularly attend in-person days throughout the program / Available 5 days a week (M-F)</w:t>
            </w:r>
          </w:p>
        </w:tc>
        <w:tc>
          <w:tcPr>
            <w:tcW w:w="1709" w:type="dxa"/>
            <w:shd w:val="clear" w:color="auto" w:fill="auto"/>
          </w:tcPr>
          <w:p w14:paraId="2DAB8C11" w14:textId="77777777" w:rsidR="00861E12" w:rsidRPr="00D05149" w:rsidRDefault="00861E12" w:rsidP="005373A7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29292744" w14:textId="77777777" w:rsidR="00861E12" w:rsidRPr="00D05149" w:rsidRDefault="00861E12" w:rsidP="005373A7">
            <w:pPr>
              <w:pStyle w:val="NameNumber"/>
            </w:pPr>
          </w:p>
        </w:tc>
      </w:tr>
      <w:tr w:rsidR="00861E12" w:rsidRPr="00D05149" w14:paraId="0EA1C380" w14:textId="77777777" w:rsidTr="00861E12">
        <w:trPr>
          <w:trHeight w:hRule="exact" w:val="303"/>
        </w:trPr>
        <w:tc>
          <w:tcPr>
            <w:tcW w:w="1710" w:type="dxa"/>
            <w:shd w:val="clear" w:color="auto" w:fill="auto"/>
          </w:tcPr>
          <w:p w14:paraId="29C0AB0D" w14:textId="77777777" w:rsidR="00861E12" w:rsidRPr="00D05149" w:rsidRDefault="00861E12" w:rsidP="005373A7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5F6ECD4A" w14:textId="77777777" w:rsidR="00861E12" w:rsidRPr="00D05149" w:rsidRDefault="00861E12" w:rsidP="005373A7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38C6793C" w14:textId="77777777" w:rsidR="00861E12" w:rsidRPr="00D05149" w:rsidRDefault="00861E12" w:rsidP="005373A7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3125B51C" w14:textId="77777777" w:rsidR="00861E12" w:rsidRPr="00D05149" w:rsidRDefault="00861E12" w:rsidP="005373A7">
            <w:pPr>
              <w:pStyle w:val="NameNumber"/>
            </w:pPr>
          </w:p>
        </w:tc>
      </w:tr>
      <w:tr w:rsidR="00861E12" w:rsidRPr="00D05149" w14:paraId="48909773" w14:textId="77777777" w:rsidTr="00861E12">
        <w:trPr>
          <w:trHeight w:hRule="exact" w:val="225"/>
        </w:trPr>
        <w:tc>
          <w:tcPr>
            <w:tcW w:w="1710" w:type="dxa"/>
            <w:shd w:val="clear" w:color="auto" w:fill="auto"/>
          </w:tcPr>
          <w:p w14:paraId="6ED5AE2F" w14:textId="77777777" w:rsidR="00861E12" w:rsidRDefault="00861E12" w:rsidP="005373A7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1688331E" w14:textId="77777777" w:rsidR="00861E12" w:rsidRPr="00D05149" w:rsidRDefault="00861E12" w:rsidP="005373A7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021DCB10" w14:textId="77777777" w:rsidR="00861E12" w:rsidRPr="00D05149" w:rsidRDefault="00861E12" w:rsidP="005373A7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C03CB07" w14:textId="77777777" w:rsidR="00861E12" w:rsidRPr="00D05149" w:rsidRDefault="00861E12" w:rsidP="005373A7">
            <w:pPr>
              <w:pStyle w:val="NameNumber"/>
            </w:pPr>
          </w:p>
        </w:tc>
      </w:tr>
      <w:tr w:rsidR="00861E12" w:rsidRPr="00D05149" w14:paraId="02F9BD63" w14:textId="77777777" w:rsidTr="004F42A6">
        <w:trPr>
          <w:gridAfter w:val="4"/>
          <w:wAfter w:w="5759" w:type="dxa"/>
          <w:trHeight w:hRule="exact" w:val="303"/>
        </w:trPr>
        <w:tc>
          <w:tcPr>
            <w:tcW w:w="1710" w:type="dxa"/>
            <w:shd w:val="clear" w:color="auto" w:fill="auto"/>
          </w:tcPr>
          <w:p w14:paraId="6E0EE154" w14:textId="77777777" w:rsidR="00861E12" w:rsidRDefault="00861E12" w:rsidP="005373A7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4BE74974" w14:textId="77777777" w:rsidR="00861E12" w:rsidRPr="00987BFB" w:rsidRDefault="00861E12" w:rsidP="005373A7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</w:tr>
      <w:tr w:rsidR="005373A7" w:rsidRPr="00D05149" w14:paraId="386425C6" w14:textId="77777777" w:rsidTr="00861E12">
        <w:trPr>
          <w:gridAfter w:val="4"/>
          <w:wAfter w:w="5759" w:type="dxa"/>
          <w:trHeight w:hRule="exact" w:val="303"/>
        </w:trPr>
        <w:tc>
          <w:tcPr>
            <w:tcW w:w="1710" w:type="dxa"/>
            <w:shd w:val="clear" w:color="auto" w:fill="auto"/>
          </w:tcPr>
          <w:p w14:paraId="41E33510" w14:textId="77777777" w:rsidR="005373A7" w:rsidRDefault="00861E12" w:rsidP="005373A7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44778633" w14:textId="77777777" w:rsidR="005373A7" w:rsidRPr="00D05149" w:rsidRDefault="00861E12" w:rsidP="005373A7">
            <w:pPr>
              <w:pStyle w:val="NameNumber"/>
            </w:pPr>
            <w:r>
              <w:t>10/10/23</w:t>
            </w:r>
          </w:p>
        </w:tc>
      </w:tr>
      <w:tr w:rsidR="005373A7" w:rsidRPr="00D05149" w14:paraId="0A09F7AC" w14:textId="77777777" w:rsidTr="00861E12">
        <w:trPr>
          <w:gridAfter w:val="4"/>
          <w:wAfter w:w="5759" w:type="dxa"/>
          <w:trHeight w:hRule="exact" w:val="303"/>
        </w:trPr>
        <w:tc>
          <w:tcPr>
            <w:tcW w:w="1710" w:type="dxa"/>
            <w:shd w:val="clear" w:color="auto" w:fill="auto"/>
          </w:tcPr>
          <w:p w14:paraId="7509EF33" w14:textId="77777777" w:rsidR="005373A7" w:rsidRDefault="005373A7" w:rsidP="005373A7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192A624E" w14:textId="77777777" w:rsidR="005373A7" w:rsidRPr="00D05149" w:rsidRDefault="005373A7" w:rsidP="005373A7">
            <w:pPr>
              <w:pStyle w:val="NameNumber"/>
            </w:pPr>
          </w:p>
        </w:tc>
      </w:tr>
    </w:tbl>
    <w:p w14:paraId="3B6F30D7" w14:textId="77777777" w:rsidR="00F04B03" w:rsidRDefault="00F04B03" w:rsidP="004E0B74">
      <w:pPr>
        <w:tabs>
          <w:tab w:val="left" w:pos="8205"/>
        </w:tabs>
        <w:rPr>
          <w:rFonts w:ascii="Calibri" w:hAnsi="Calibri" w:cs="Calibri"/>
        </w:rPr>
      </w:pPr>
    </w:p>
    <w:p w14:paraId="33B17A27" w14:textId="77777777" w:rsidR="00F04B03" w:rsidRDefault="00F04B03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tbl>
      <w:tblPr>
        <w:tblW w:w="6016" w:type="pct"/>
        <w:tblLayout w:type="fixed"/>
        <w:tblLook w:val="0600" w:firstRow="0" w:lastRow="0" w:firstColumn="0" w:lastColumn="0" w:noHBand="1" w:noVBand="1"/>
      </w:tblPr>
      <w:tblGrid>
        <w:gridCol w:w="1710"/>
        <w:gridCol w:w="2141"/>
        <w:gridCol w:w="897"/>
        <w:gridCol w:w="1013"/>
        <w:gridCol w:w="1709"/>
        <w:gridCol w:w="2139"/>
        <w:gridCol w:w="1243"/>
        <w:gridCol w:w="668"/>
        <w:gridCol w:w="2341"/>
      </w:tblGrid>
      <w:tr w:rsidR="00425E26" w:rsidRPr="00520064" w14:paraId="5A163940" w14:textId="77777777" w:rsidTr="008E2D63">
        <w:trPr>
          <w:gridAfter w:val="2"/>
          <w:wAfter w:w="3009" w:type="dxa"/>
          <w:trHeight w:hRule="exact" w:val="1363"/>
        </w:trPr>
        <w:tc>
          <w:tcPr>
            <w:tcW w:w="10852" w:type="dxa"/>
            <w:gridSpan w:val="7"/>
          </w:tcPr>
          <w:p w14:paraId="3AA80009" w14:textId="77777777" w:rsidR="00425E26" w:rsidRPr="00520064" w:rsidRDefault="00425E26" w:rsidP="00425E26">
            <w:pPr>
              <w:pStyle w:val="ScheduleTitle"/>
              <w:rPr>
                <w:b/>
              </w:rPr>
            </w:pPr>
            <w:r w:rsidRPr="00372AA3">
              <w:lastRenderedPageBreak/>
              <w:br/>
            </w:r>
            <w:r>
              <w:rPr>
                <w:b/>
              </w:rPr>
              <w:t>STEM</w:t>
            </w:r>
          </w:p>
        </w:tc>
      </w:tr>
      <w:tr w:rsidR="00425E26" w:rsidRPr="00D05149" w14:paraId="2846064D" w14:textId="77777777" w:rsidTr="008E2D63">
        <w:trPr>
          <w:gridAfter w:val="1"/>
          <w:wAfter w:w="2341" w:type="dxa"/>
          <w:trHeight w:hRule="exact" w:val="698"/>
        </w:trPr>
        <w:tc>
          <w:tcPr>
            <w:tcW w:w="1710" w:type="dxa"/>
          </w:tcPr>
          <w:p w14:paraId="219F403E" w14:textId="77777777" w:rsidR="00425E26" w:rsidRPr="00372AA3" w:rsidRDefault="00425E26" w:rsidP="00842EE7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</w:p>
          <w:p w14:paraId="757044E4" w14:textId="77777777" w:rsidR="00425E26" w:rsidRPr="00372AA3" w:rsidRDefault="00425E26" w:rsidP="00842EE7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3"/>
            <w:vAlign w:val="bottom"/>
          </w:tcPr>
          <w:p w14:paraId="6F0FCBC5" w14:textId="77777777" w:rsidR="00425E26" w:rsidRPr="0087227B" w:rsidRDefault="009E34C2" w:rsidP="00842EE7">
            <w:pPr>
              <w:pStyle w:val="DayoftheWeek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CA Science Center Volunteer</w:t>
            </w:r>
          </w:p>
        </w:tc>
        <w:tc>
          <w:tcPr>
            <w:tcW w:w="1709" w:type="dxa"/>
            <w:vAlign w:val="bottom"/>
          </w:tcPr>
          <w:p w14:paraId="4C0948F7" w14:textId="77777777" w:rsidR="00425E26" w:rsidRPr="00372AA3" w:rsidRDefault="00425E26" w:rsidP="00842EE7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1B410413" w14:textId="77777777" w:rsidR="00425E26" w:rsidRPr="00831396" w:rsidRDefault="009E34C2" w:rsidP="00842EE7">
            <w:pPr>
              <w:pStyle w:val="DayoftheWeek"/>
              <w:rPr>
                <w:sz w:val="20"/>
                <w:szCs w:val="20"/>
              </w:rPr>
            </w:pPr>
            <w:r w:rsidRPr="005373A7">
              <w:rPr>
                <w:szCs w:val="28"/>
              </w:rPr>
              <w:t>Providence Holy Cross</w:t>
            </w:r>
          </w:p>
        </w:tc>
      </w:tr>
      <w:tr w:rsidR="00425E26" w:rsidRPr="00D05149" w14:paraId="2522814A" w14:textId="77777777" w:rsidTr="008E2D6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16C70B2" w14:textId="77777777" w:rsidR="00425E26" w:rsidRPr="00372AA3" w:rsidRDefault="00425E26" w:rsidP="00842EE7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2C567A" w:themeFill="accent1"/>
          </w:tcPr>
          <w:p w14:paraId="582C2365" w14:textId="77777777" w:rsidR="00425E26" w:rsidRPr="00D05149" w:rsidRDefault="00425E26" w:rsidP="00842EE7">
            <w:pPr>
              <w:pStyle w:val="ColumnHeading"/>
            </w:pPr>
          </w:p>
        </w:tc>
        <w:tc>
          <w:tcPr>
            <w:tcW w:w="1910" w:type="dxa"/>
            <w:gridSpan w:val="2"/>
            <w:shd w:val="clear" w:color="auto" w:fill="2C567A" w:themeFill="accent1"/>
          </w:tcPr>
          <w:p w14:paraId="3056C584" w14:textId="77777777" w:rsidR="00425E26" w:rsidRPr="00D05149" w:rsidRDefault="00425E26" w:rsidP="00842EE7">
            <w:pPr>
              <w:pStyle w:val="ColumnHeading"/>
            </w:pPr>
          </w:p>
        </w:tc>
        <w:tc>
          <w:tcPr>
            <w:tcW w:w="1709" w:type="dxa"/>
          </w:tcPr>
          <w:p w14:paraId="0BE41B0B" w14:textId="77777777" w:rsidR="00425E26" w:rsidRPr="00372AA3" w:rsidRDefault="00425E26" w:rsidP="00842EE7">
            <w:pPr>
              <w:pStyle w:val="Time"/>
              <w:rPr>
                <w:rFonts w:ascii="Calibri" w:hAnsi="Calibri" w:cs="Calibri"/>
                <w:color w:val="FFFFFF" w:themeColor="background1"/>
              </w:rPr>
            </w:pPr>
          </w:p>
        </w:tc>
        <w:tc>
          <w:tcPr>
            <w:tcW w:w="2139" w:type="dxa"/>
            <w:shd w:val="clear" w:color="auto" w:fill="2C567A" w:themeFill="accent1"/>
          </w:tcPr>
          <w:p w14:paraId="48EE306A" w14:textId="77777777" w:rsidR="00425E26" w:rsidRPr="00D05149" w:rsidRDefault="00425E26" w:rsidP="00842EE7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2C567A" w:themeFill="accent1"/>
          </w:tcPr>
          <w:p w14:paraId="74C42DEB" w14:textId="77777777" w:rsidR="00425E26" w:rsidRPr="00D05149" w:rsidRDefault="00425E26" w:rsidP="00842EE7">
            <w:pPr>
              <w:pStyle w:val="ColumnHeading"/>
            </w:pPr>
          </w:p>
        </w:tc>
      </w:tr>
      <w:tr w:rsidR="009E34C2" w:rsidRPr="00D05149" w14:paraId="0C95478E" w14:textId="77777777" w:rsidTr="008E2D6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7C6C388" w14:textId="77777777" w:rsidR="009E34C2" w:rsidRPr="00D05149" w:rsidRDefault="009E34C2" w:rsidP="009E34C2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3"/>
          </w:tcPr>
          <w:p w14:paraId="5F481577" w14:textId="77777777" w:rsidR="009E34C2" w:rsidRPr="00D05149" w:rsidRDefault="009E34C2" w:rsidP="009E34C2">
            <w:pPr>
              <w:pStyle w:val="NameNumber"/>
            </w:pPr>
            <w:r>
              <w:t>Los Angeles</w:t>
            </w:r>
          </w:p>
        </w:tc>
        <w:tc>
          <w:tcPr>
            <w:tcW w:w="1709" w:type="dxa"/>
          </w:tcPr>
          <w:p w14:paraId="6B6C66FF" w14:textId="77777777" w:rsidR="009E34C2" w:rsidRPr="00D05149" w:rsidRDefault="009E34C2" w:rsidP="009E34C2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3"/>
          </w:tcPr>
          <w:p w14:paraId="38B82CA3" w14:textId="77777777" w:rsidR="009E34C2" w:rsidRPr="00D05149" w:rsidRDefault="009E34C2" w:rsidP="009E34C2">
            <w:pPr>
              <w:pStyle w:val="NameNumber"/>
            </w:pPr>
            <w:r>
              <w:t>Multiple Locations</w:t>
            </w:r>
          </w:p>
        </w:tc>
      </w:tr>
      <w:tr w:rsidR="009E34C2" w:rsidRPr="00D05149" w14:paraId="3A44FF5A" w14:textId="77777777" w:rsidTr="008E2D6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55E6B9FF" w14:textId="77777777" w:rsidR="009E34C2" w:rsidRPr="00D05149" w:rsidRDefault="009E34C2" w:rsidP="009E34C2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3"/>
            <w:vMerge w:val="restart"/>
            <w:shd w:val="clear" w:color="auto" w:fill="F2F2F2" w:themeFill="background1" w:themeFillShade="F2"/>
          </w:tcPr>
          <w:p w14:paraId="0F7A5A4F" w14:textId="77777777" w:rsidR="009E34C2" w:rsidRPr="00D05149" w:rsidRDefault="00000000" w:rsidP="009E34C2">
            <w:pPr>
              <w:pStyle w:val="NameNumber"/>
            </w:pPr>
            <w:hyperlink r:id="rId80" w:history="1">
              <w:r w:rsidR="009E34C2" w:rsidRPr="00E1789B">
                <w:rPr>
                  <w:rStyle w:val="Hyperlink"/>
                </w:rPr>
                <w:t>volunteerDept@californiasciencecenter.org</w:t>
              </w:r>
            </w:hyperlink>
            <w:r w:rsidR="009E34C2">
              <w:t xml:space="preserve"> / (213) 744-2124</w:t>
            </w:r>
          </w:p>
        </w:tc>
        <w:tc>
          <w:tcPr>
            <w:tcW w:w="1709" w:type="dxa"/>
          </w:tcPr>
          <w:p w14:paraId="63E7470A" w14:textId="77777777" w:rsidR="009E34C2" w:rsidRPr="00D05149" w:rsidRDefault="009E34C2" w:rsidP="009E34C2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3A9D2945" w14:textId="77777777" w:rsidR="009E34C2" w:rsidRPr="00D05149" w:rsidRDefault="009E34C2" w:rsidP="009E34C2">
            <w:pPr>
              <w:pStyle w:val="NameNumber"/>
            </w:pPr>
            <w:r>
              <w:t xml:space="preserve">(818) 496-4494 </w:t>
            </w:r>
          </w:p>
        </w:tc>
      </w:tr>
      <w:tr w:rsidR="009E34C2" w:rsidRPr="00D05149" w14:paraId="36DAF1F3" w14:textId="77777777" w:rsidTr="008E2D6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404FDE2" w14:textId="77777777" w:rsidR="009E34C2" w:rsidRPr="00D05149" w:rsidRDefault="009E34C2" w:rsidP="009E34C2">
            <w:pPr>
              <w:pStyle w:val="Time"/>
            </w:pPr>
          </w:p>
        </w:tc>
        <w:tc>
          <w:tcPr>
            <w:tcW w:w="4051" w:type="dxa"/>
            <w:gridSpan w:val="3"/>
            <w:vMerge/>
          </w:tcPr>
          <w:p w14:paraId="4E8C86F1" w14:textId="77777777" w:rsidR="009E34C2" w:rsidRPr="00D05149" w:rsidRDefault="009E34C2" w:rsidP="009E34C2">
            <w:pPr>
              <w:pStyle w:val="NameNumber"/>
            </w:pPr>
          </w:p>
        </w:tc>
        <w:tc>
          <w:tcPr>
            <w:tcW w:w="1709" w:type="dxa"/>
          </w:tcPr>
          <w:p w14:paraId="00219C1A" w14:textId="77777777" w:rsidR="009E34C2" w:rsidRPr="00D05149" w:rsidRDefault="009E34C2" w:rsidP="009E34C2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246E4F0A" w14:textId="77777777" w:rsidR="009E34C2" w:rsidRPr="00D05149" w:rsidRDefault="009E34C2" w:rsidP="009E34C2">
            <w:pPr>
              <w:pStyle w:val="NameNumber"/>
            </w:pPr>
            <w:r>
              <w:t>Not Listed</w:t>
            </w:r>
          </w:p>
        </w:tc>
      </w:tr>
      <w:tr w:rsidR="009E34C2" w:rsidRPr="00D05149" w14:paraId="11C65EFF" w14:textId="77777777" w:rsidTr="008E2D6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880CBCD" w14:textId="77777777" w:rsidR="009E34C2" w:rsidRPr="00D05149" w:rsidRDefault="009E34C2" w:rsidP="009E34C2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501726C0" w14:textId="77777777" w:rsidR="009E34C2" w:rsidRDefault="00000000" w:rsidP="009E34C2">
            <w:pPr>
              <w:pStyle w:val="NameNumber"/>
            </w:pPr>
            <w:hyperlink r:id="rId81" w:history="1"/>
            <w:r w:rsidR="009E34C2">
              <w:t xml:space="preserve">16+ </w:t>
            </w:r>
          </w:p>
        </w:tc>
        <w:tc>
          <w:tcPr>
            <w:tcW w:w="1709" w:type="dxa"/>
          </w:tcPr>
          <w:p w14:paraId="23368532" w14:textId="77777777" w:rsidR="009E34C2" w:rsidRPr="00D05149" w:rsidRDefault="009E34C2" w:rsidP="009E34C2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3"/>
            <w:vMerge w:val="restart"/>
            <w:shd w:val="clear" w:color="auto" w:fill="F2F2F2" w:themeFill="background1" w:themeFillShade="F2"/>
          </w:tcPr>
          <w:p w14:paraId="7DA082C9" w14:textId="77777777" w:rsidR="009E34C2" w:rsidRPr="00D05149" w:rsidRDefault="00000000" w:rsidP="009E34C2">
            <w:pPr>
              <w:pStyle w:val="NameNumber"/>
            </w:pPr>
            <w:hyperlink r:id="rId82" w:history="1">
              <w:r w:rsidR="009E34C2" w:rsidRPr="00E1789B">
                <w:rPr>
                  <w:rStyle w:val="Hyperlink"/>
                </w:rPr>
                <w:t>https://california.providence.org/holy-cross/about/volunteers/</w:t>
              </w:r>
            </w:hyperlink>
          </w:p>
        </w:tc>
      </w:tr>
      <w:tr w:rsidR="009E34C2" w:rsidRPr="00D05149" w14:paraId="637502DD" w14:textId="77777777" w:rsidTr="008E2D6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237076D" w14:textId="77777777" w:rsidR="009E34C2" w:rsidRDefault="009E34C2" w:rsidP="009E34C2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3"/>
            <w:vMerge w:val="restart"/>
            <w:shd w:val="clear" w:color="auto" w:fill="auto"/>
          </w:tcPr>
          <w:p w14:paraId="14248936" w14:textId="77777777" w:rsidR="009E34C2" w:rsidRPr="00D05149" w:rsidRDefault="00000000" w:rsidP="009E34C2">
            <w:pPr>
              <w:pStyle w:val="NameNumber"/>
            </w:pPr>
            <w:hyperlink r:id="rId83" w:history="1">
              <w:r w:rsidR="009E34C2" w:rsidRPr="00E1789B">
                <w:rPr>
                  <w:rStyle w:val="Hyperlink"/>
                </w:rPr>
                <w:t>https://californiasciencecenter.org/volunteer/volunteer-opportunities</w:t>
              </w:r>
            </w:hyperlink>
          </w:p>
        </w:tc>
        <w:tc>
          <w:tcPr>
            <w:tcW w:w="1709" w:type="dxa"/>
          </w:tcPr>
          <w:p w14:paraId="58B0A154" w14:textId="77777777" w:rsidR="009E34C2" w:rsidRPr="00D05149" w:rsidRDefault="009E34C2" w:rsidP="009E34C2">
            <w:pPr>
              <w:pStyle w:val="Time"/>
            </w:pPr>
          </w:p>
        </w:tc>
        <w:tc>
          <w:tcPr>
            <w:tcW w:w="4050" w:type="dxa"/>
            <w:gridSpan w:val="3"/>
            <w:vMerge/>
          </w:tcPr>
          <w:p w14:paraId="0B29F3A7" w14:textId="77777777" w:rsidR="009E34C2" w:rsidRPr="00D05149" w:rsidRDefault="009E34C2" w:rsidP="009E34C2">
            <w:pPr>
              <w:pStyle w:val="NameNumber"/>
            </w:pPr>
          </w:p>
        </w:tc>
      </w:tr>
      <w:tr w:rsidR="009E34C2" w:rsidRPr="00D05149" w14:paraId="0ADB331C" w14:textId="77777777" w:rsidTr="008E2D63">
        <w:trPr>
          <w:gridAfter w:val="1"/>
          <w:wAfter w:w="2341" w:type="dxa"/>
          <w:trHeight w:hRule="exact" w:val="243"/>
        </w:trPr>
        <w:tc>
          <w:tcPr>
            <w:tcW w:w="1710" w:type="dxa"/>
          </w:tcPr>
          <w:p w14:paraId="1AFBD724" w14:textId="77777777" w:rsidR="009E34C2" w:rsidRPr="00D05149" w:rsidRDefault="009E34C2" w:rsidP="009E34C2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F2F2F2" w:themeFill="background1" w:themeFillShade="F2"/>
          </w:tcPr>
          <w:p w14:paraId="4A794769" w14:textId="77777777" w:rsidR="009E34C2" w:rsidRPr="00D05149" w:rsidRDefault="009E34C2" w:rsidP="009E34C2">
            <w:pPr>
              <w:pStyle w:val="NameNumber"/>
            </w:pPr>
          </w:p>
        </w:tc>
        <w:tc>
          <w:tcPr>
            <w:tcW w:w="1709" w:type="dxa"/>
          </w:tcPr>
          <w:p w14:paraId="29B55DFD" w14:textId="77777777" w:rsidR="009E34C2" w:rsidRPr="00D05149" w:rsidRDefault="009E34C2" w:rsidP="009E34C2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3"/>
          </w:tcPr>
          <w:p w14:paraId="2DE37A65" w14:textId="77777777" w:rsidR="009E34C2" w:rsidRPr="00987BFB" w:rsidRDefault="009E34C2" w:rsidP="009E34C2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</w:tr>
      <w:tr w:rsidR="009E34C2" w:rsidRPr="00D05149" w14:paraId="5E4BE127" w14:textId="77777777" w:rsidTr="008E2D6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644786A" w14:textId="77777777" w:rsidR="009E34C2" w:rsidRPr="00D05149" w:rsidRDefault="009E34C2" w:rsidP="009E34C2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3"/>
            <w:vMerge w:val="restart"/>
            <w:shd w:val="clear" w:color="auto" w:fill="F2F2F2" w:themeFill="background1" w:themeFillShade="F2"/>
          </w:tcPr>
          <w:p w14:paraId="5BCC39AC" w14:textId="77777777" w:rsidR="009E34C2" w:rsidRPr="00D05149" w:rsidRDefault="009E34C2" w:rsidP="009E34C2">
            <w:pPr>
              <w:pStyle w:val="NameNumber"/>
            </w:pPr>
            <w:r>
              <w:t xml:space="preserve">Opportunities include:  special exhibits, presenter, discovery room helper, </w:t>
            </w:r>
            <w:proofErr w:type="spellStart"/>
            <w:r>
              <w:t>explorastore</w:t>
            </w:r>
            <w:proofErr w:type="spellEnd"/>
            <w:r>
              <w:t>, greeter, etc. / Min 4hrs a week</w:t>
            </w:r>
          </w:p>
        </w:tc>
        <w:tc>
          <w:tcPr>
            <w:tcW w:w="1709" w:type="dxa"/>
          </w:tcPr>
          <w:p w14:paraId="44CD5A0B" w14:textId="77777777" w:rsidR="009E34C2" w:rsidRPr="00D05149" w:rsidRDefault="009E34C2" w:rsidP="009E34C2">
            <w:pPr>
              <w:pStyle w:val="Time"/>
            </w:pPr>
            <w:r>
              <w:t>DEADLINE:</w:t>
            </w:r>
          </w:p>
        </w:tc>
        <w:tc>
          <w:tcPr>
            <w:tcW w:w="4050" w:type="dxa"/>
            <w:gridSpan w:val="3"/>
          </w:tcPr>
          <w:p w14:paraId="15043AAE" w14:textId="77777777" w:rsidR="009E34C2" w:rsidRPr="00D05149" w:rsidRDefault="009E34C2" w:rsidP="009E34C2">
            <w:pPr>
              <w:pStyle w:val="NameNumber"/>
            </w:pPr>
            <w:r>
              <w:t>Check site for specific job posting deadlines</w:t>
            </w:r>
          </w:p>
        </w:tc>
      </w:tr>
      <w:tr w:rsidR="009E34C2" w:rsidRPr="00D05149" w14:paraId="4978585F" w14:textId="77777777" w:rsidTr="008E2D6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0097AFF" w14:textId="77777777" w:rsidR="009E34C2" w:rsidRPr="00D05149" w:rsidRDefault="009E34C2" w:rsidP="009E34C2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auto"/>
          </w:tcPr>
          <w:p w14:paraId="26C05CB5" w14:textId="77777777" w:rsidR="009E34C2" w:rsidRPr="00D05149" w:rsidRDefault="009E34C2" w:rsidP="009E34C2">
            <w:pPr>
              <w:pStyle w:val="NameNumber"/>
            </w:pPr>
          </w:p>
        </w:tc>
        <w:tc>
          <w:tcPr>
            <w:tcW w:w="1709" w:type="dxa"/>
          </w:tcPr>
          <w:p w14:paraId="3CB15DF3" w14:textId="77777777" w:rsidR="009E34C2" w:rsidRPr="00D05149" w:rsidRDefault="009E34C2" w:rsidP="009E34C2">
            <w:pPr>
              <w:pStyle w:val="Time"/>
            </w:pPr>
            <w:r>
              <w:t>LAST UPDATED: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7B6E1714" w14:textId="77777777" w:rsidR="009E34C2" w:rsidRPr="00D05149" w:rsidRDefault="009E34C2" w:rsidP="009E34C2">
            <w:pPr>
              <w:pStyle w:val="NameNumber"/>
            </w:pPr>
            <w:r>
              <w:t>10/10/23</w:t>
            </w:r>
          </w:p>
        </w:tc>
      </w:tr>
      <w:tr w:rsidR="009E34C2" w:rsidRPr="00D05149" w14:paraId="55395C16" w14:textId="77777777" w:rsidTr="008E2D6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8E302F7" w14:textId="77777777" w:rsidR="009E34C2" w:rsidRPr="00D05149" w:rsidRDefault="009E34C2" w:rsidP="009E34C2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F2F2F2" w:themeFill="background1" w:themeFillShade="F2"/>
          </w:tcPr>
          <w:p w14:paraId="27F57807" w14:textId="77777777" w:rsidR="009E34C2" w:rsidRPr="00D05149" w:rsidRDefault="009E34C2" w:rsidP="009E34C2">
            <w:pPr>
              <w:pStyle w:val="NameNumber"/>
            </w:pPr>
          </w:p>
        </w:tc>
        <w:tc>
          <w:tcPr>
            <w:tcW w:w="1709" w:type="dxa"/>
          </w:tcPr>
          <w:p w14:paraId="0F0A6429" w14:textId="77777777" w:rsidR="009E34C2" w:rsidRPr="00D05149" w:rsidRDefault="009E34C2" w:rsidP="009E34C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CB1348A" w14:textId="77777777" w:rsidR="009E34C2" w:rsidRPr="00D05149" w:rsidRDefault="009E34C2" w:rsidP="009E34C2">
            <w:pPr>
              <w:pStyle w:val="NameNumber"/>
            </w:pPr>
          </w:p>
        </w:tc>
      </w:tr>
      <w:tr w:rsidR="009E34C2" w:rsidRPr="00D05149" w14:paraId="165E5E5D" w14:textId="77777777" w:rsidTr="008E2D6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48E9C8D" w14:textId="77777777" w:rsidR="009E34C2" w:rsidRPr="00D05149" w:rsidRDefault="009E34C2" w:rsidP="009E34C2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3E18778F" w14:textId="77777777" w:rsidR="009E34C2" w:rsidRPr="00987BFB" w:rsidRDefault="009E34C2" w:rsidP="009E34C2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</w:tcPr>
          <w:p w14:paraId="4BAF747A" w14:textId="77777777" w:rsidR="009E34C2" w:rsidRPr="00D05149" w:rsidRDefault="009E34C2" w:rsidP="009E34C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251449C2" w14:textId="77777777" w:rsidR="009E34C2" w:rsidRPr="00D05149" w:rsidRDefault="009E34C2" w:rsidP="009E34C2">
            <w:pPr>
              <w:pStyle w:val="NameNumber"/>
            </w:pPr>
          </w:p>
        </w:tc>
      </w:tr>
      <w:tr w:rsidR="009E34C2" w:rsidRPr="00D05149" w14:paraId="770039CF" w14:textId="77777777" w:rsidTr="008E2D6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D56C2D1" w14:textId="77777777" w:rsidR="009E34C2" w:rsidRPr="00D05149" w:rsidRDefault="009E34C2" w:rsidP="009E34C2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447CAC22" w14:textId="77777777" w:rsidR="009E34C2" w:rsidRPr="00D05149" w:rsidRDefault="009E34C2" w:rsidP="009E34C2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7DE476E1" w14:textId="77777777" w:rsidR="009E34C2" w:rsidRPr="00D05149" w:rsidRDefault="009E34C2" w:rsidP="009E34C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0B19079" w14:textId="77777777" w:rsidR="009E34C2" w:rsidRPr="00D05149" w:rsidRDefault="009E34C2" w:rsidP="009E34C2">
            <w:pPr>
              <w:pStyle w:val="NameNumber"/>
            </w:pPr>
          </w:p>
        </w:tc>
      </w:tr>
      <w:tr w:rsidR="009E34C2" w:rsidRPr="006F6701" w14:paraId="37ADD7B9" w14:textId="77777777" w:rsidTr="008E2D63">
        <w:trPr>
          <w:gridAfter w:val="1"/>
          <w:wAfter w:w="2341" w:type="dxa"/>
          <w:trHeight w:hRule="exact" w:val="524"/>
        </w:trPr>
        <w:tc>
          <w:tcPr>
            <w:tcW w:w="1710" w:type="dxa"/>
          </w:tcPr>
          <w:p w14:paraId="5EB6C1D1" w14:textId="77777777" w:rsidR="009E34C2" w:rsidRPr="00372AA3" w:rsidRDefault="009E34C2" w:rsidP="009E34C2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3"/>
            <w:vAlign w:val="bottom"/>
          </w:tcPr>
          <w:p w14:paraId="24366670" w14:textId="77777777" w:rsidR="009E34C2" w:rsidRPr="00D05149" w:rsidRDefault="009E34C2" w:rsidP="009E34C2">
            <w:pPr>
              <w:pStyle w:val="DayoftheWeek"/>
            </w:pPr>
            <w:r w:rsidRPr="00831396">
              <w:rPr>
                <w:sz w:val="20"/>
                <w:szCs w:val="20"/>
              </w:rPr>
              <w:t xml:space="preserve">SoCal Academy of Sciences Research </w:t>
            </w:r>
            <w:proofErr w:type="spellStart"/>
            <w:r w:rsidRPr="00831396">
              <w:rPr>
                <w:sz w:val="20"/>
                <w:szCs w:val="20"/>
              </w:rPr>
              <w:t>Trng</w:t>
            </w:r>
            <w:proofErr w:type="spellEnd"/>
          </w:p>
        </w:tc>
        <w:tc>
          <w:tcPr>
            <w:tcW w:w="1709" w:type="dxa"/>
            <w:vAlign w:val="bottom"/>
          </w:tcPr>
          <w:p w14:paraId="5604A5A9" w14:textId="77777777" w:rsidR="009E34C2" w:rsidRPr="00372AA3" w:rsidRDefault="009E34C2" w:rsidP="009E34C2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0B542F78" w14:textId="77777777" w:rsidR="009E34C2" w:rsidRPr="00842EE7" w:rsidRDefault="00842EE7" w:rsidP="009E34C2">
            <w:pPr>
              <w:pStyle w:val="DayoftheWeek"/>
              <w:rPr>
                <w:sz w:val="24"/>
                <w:szCs w:val="24"/>
              </w:rPr>
            </w:pPr>
            <w:r w:rsidRPr="00842EE7">
              <w:rPr>
                <w:sz w:val="24"/>
                <w:szCs w:val="24"/>
              </w:rPr>
              <w:t>Providence Tarzana Medical Center</w:t>
            </w:r>
          </w:p>
        </w:tc>
      </w:tr>
      <w:tr w:rsidR="009E34C2" w:rsidRPr="00D05149" w14:paraId="35132DDD" w14:textId="77777777" w:rsidTr="008E2D63">
        <w:trPr>
          <w:gridAfter w:val="1"/>
          <w:wAfter w:w="2341" w:type="dxa"/>
          <w:trHeight w:hRule="exact" w:val="288"/>
        </w:trPr>
        <w:tc>
          <w:tcPr>
            <w:tcW w:w="1710" w:type="dxa"/>
          </w:tcPr>
          <w:p w14:paraId="2339B8D6" w14:textId="77777777" w:rsidR="009E34C2" w:rsidRPr="00372AA3" w:rsidRDefault="009E34C2" w:rsidP="009E34C2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072C7" w:themeFill="accent2"/>
          </w:tcPr>
          <w:p w14:paraId="7874C168" w14:textId="77777777" w:rsidR="009E34C2" w:rsidRPr="00D05149" w:rsidRDefault="009E34C2" w:rsidP="009E34C2">
            <w:pPr>
              <w:pStyle w:val="ColumnHeading"/>
            </w:pPr>
          </w:p>
        </w:tc>
        <w:tc>
          <w:tcPr>
            <w:tcW w:w="1910" w:type="dxa"/>
            <w:gridSpan w:val="2"/>
            <w:shd w:val="clear" w:color="auto" w:fill="0072C7" w:themeFill="accent2"/>
          </w:tcPr>
          <w:p w14:paraId="322CA08D" w14:textId="77777777" w:rsidR="009E34C2" w:rsidRPr="00D05149" w:rsidRDefault="009E34C2" w:rsidP="009E34C2">
            <w:pPr>
              <w:pStyle w:val="ColumnHeading"/>
            </w:pPr>
          </w:p>
        </w:tc>
        <w:tc>
          <w:tcPr>
            <w:tcW w:w="1709" w:type="dxa"/>
          </w:tcPr>
          <w:p w14:paraId="75181F1B" w14:textId="77777777" w:rsidR="009E34C2" w:rsidRPr="00372AA3" w:rsidRDefault="009E34C2" w:rsidP="009E34C2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0072C7" w:themeFill="accent2"/>
          </w:tcPr>
          <w:p w14:paraId="396E3F80" w14:textId="77777777" w:rsidR="009E34C2" w:rsidRPr="00D05149" w:rsidRDefault="009E34C2" w:rsidP="009E34C2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0072C7" w:themeFill="accent2"/>
          </w:tcPr>
          <w:p w14:paraId="5586F288" w14:textId="77777777" w:rsidR="009E34C2" w:rsidRPr="00D05149" w:rsidRDefault="009E34C2" w:rsidP="009E34C2">
            <w:pPr>
              <w:pStyle w:val="ColumnHeading"/>
            </w:pPr>
          </w:p>
        </w:tc>
      </w:tr>
      <w:tr w:rsidR="009E34C2" w:rsidRPr="00D05149" w14:paraId="4107ECE7" w14:textId="77777777" w:rsidTr="008E2D6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BD344B0" w14:textId="77777777" w:rsidR="009E34C2" w:rsidRPr="00D05149" w:rsidRDefault="009E34C2" w:rsidP="009E34C2">
            <w:pPr>
              <w:pStyle w:val="Time"/>
            </w:pPr>
            <w:r>
              <w:t>CITY:</w:t>
            </w:r>
          </w:p>
        </w:tc>
        <w:tc>
          <w:tcPr>
            <w:tcW w:w="2141" w:type="dxa"/>
          </w:tcPr>
          <w:p w14:paraId="32FEDFC4" w14:textId="77777777" w:rsidR="009E34C2" w:rsidRPr="00D05149" w:rsidRDefault="009E34C2" w:rsidP="009E34C2">
            <w:pPr>
              <w:pStyle w:val="NameNumber"/>
            </w:pPr>
            <w:r>
              <w:t>Los Angeles</w:t>
            </w:r>
          </w:p>
        </w:tc>
        <w:tc>
          <w:tcPr>
            <w:tcW w:w="1910" w:type="dxa"/>
            <w:gridSpan w:val="2"/>
          </w:tcPr>
          <w:p w14:paraId="76DB3525" w14:textId="77777777" w:rsidR="009E34C2" w:rsidRPr="00D05149" w:rsidRDefault="009E34C2" w:rsidP="009E34C2">
            <w:pPr>
              <w:pStyle w:val="NameNumber"/>
            </w:pPr>
          </w:p>
        </w:tc>
        <w:tc>
          <w:tcPr>
            <w:tcW w:w="1709" w:type="dxa"/>
          </w:tcPr>
          <w:p w14:paraId="5292CF91" w14:textId="77777777" w:rsidR="009E34C2" w:rsidRPr="00D05149" w:rsidRDefault="009E34C2" w:rsidP="009E34C2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3"/>
          </w:tcPr>
          <w:p w14:paraId="6531C2B8" w14:textId="77777777" w:rsidR="009E34C2" w:rsidRPr="00D05149" w:rsidRDefault="00842EE7" w:rsidP="009E34C2">
            <w:pPr>
              <w:pStyle w:val="NameNumber"/>
            </w:pPr>
            <w:r>
              <w:t>Tarzana</w:t>
            </w:r>
          </w:p>
        </w:tc>
      </w:tr>
      <w:tr w:rsidR="009E34C2" w:rsidRPr="00D05149" w14:paraId="122ED142" w14:textId="77777777" w:rsidTr="008E2D6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68182E83" w14:textId="77777777" w:rsidR="009E34C2" w:rsidRPr="00D05149" w:rsidRDefault="009E34C2" w:rsidP="009E34C2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02BD3435" w14:textId="77777777" w:rsidR="009E34C2" w:rsidRPr="00D05149" w:rsidRDefault="009E34C2" w:rsidP="009E34C2">
            <w:pPr>
              <w:pStyle w:val="NameNumber"/>
            </w:pPr>
            <w:proofErr w:type="spellStart"/>
            <w:r>
              <w:t>Kimo</w:t>
            </w:r>
            <w:proofErr w:type="spellEnd"/>
            <w:r>
              <w:t xml:space="preserve"> Morris / </w:t>
            </w:r>
            <w:hyperlink r:id="rId84" w:history="1">
              <w:r w:rsidRPr="00E1789B">
                <w:rPr>
                  <w:rStyle w:val="Hyperlink"/>
                </w:rPr>
                <w:t>morris_Kimo@sac.edu</w:t>
              </w:r>
            </w:hyperlink>
            <w:r>
              <w:t xml:space="preserve">  </w:t>
            </w:r>
          </w:p>
        </w:tc>
        <w:tc>
          <w:tcPr>
            <w:tcW w:w="1709" w:type="dxa"/>
          </w:tcPr>
          <w:p w14:paraId="2F8875D9" w14:textId="77777777" w:rsidR="009E34C2" w:rsidRPr="00D05149" w:rsidRDefault="009E34C2" w:rsidP="009E34C2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211DE033" w14:textId="77777777" w:rsidR="009E34C2" w:rsidRPr="00D05149" w:rsidRDefault="00842EE7" w:rsidP="009E34C2">
            <w:pPr>
              <w:pStyle w:val="NameNumber"/>
            </w:pPr>
            <w:r>
              <w:t>(818) 708-5176</w:t>
            </w:r>
          </w:p>
        </w:tc>
      </w:tr>
      <w:tr w:rsidR="009E34C2" w:rsidRPr="00D05149" w14:paraId="52B9C465" w14:textId="77777777" w:rsidTr="008E2D6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91E8474" w14:textId="77777777" w:rsidR="009E34C2" w:rsidRPr="00D05149" w:rsidRDefault="009E34C2" w:rsidP="009E34C2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3"/>
          </w:tcPr>
          <w:p w14:paraId="12CC27D1" w14:textId="77777777" w:rsidR="009E34C2" w:rsidRPr="00D05149" w:rsidRDefault="009E34C2" w:rsidP="009E34C2">
            <w:pPr>
              <w:pStyle w:val="NameNumber"/>
            </w:pPr>
            <w:r>
              <w:t>Not Listed</w:t>
            </w:r>
          </w:p>
          <w:p w14:paraId="3D202FF4" w14:textId="77777777" w:rsidR="009E34C2" w:rsidRPr="00D05149" w:rsidRDefault="00000000" w:rsidP="009E34C2">
            <w:pPr>
              <w:pStyle w:val="NameNumber"/>
            </w:pPr>
            <w:hyperlink r:id="rId85" w:history="1"/>
            <w:r w:rsidR="009E34C2">
              <w:t xml:space="preserve"> </w:t>
            </w:r>
          </w:p>
        </w:tc>
        <w:tc>
          <w:tcPr>
            <w:tcW w:w="1709" w:type="dxa"/>
          </w:tcPr>
          <w:p w14:paraId="16DC71DE" w14:textId="77777777" w:rsidR="009E34C2" w:rsidRPr="00D05149" w:rsidRDefault="009E34C2" w:rsidP="009E34C2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22091D67" w14:textId="77777777" w:rsidR="009E34C2" w:rsidRPr="00D05149" w:rsidRDefault="00842EE7" w:rsidP="009E34C2">
            <w:pPr>
              <w:pStyle w:val="NameNumber"/>
            </w:pPr>
            <w:r>
              <w:t>15+</w:t>
            </w:r>
          </w:p>
        </w:tc>
      </w:tr>
      <w:tr w:rsidR="00842EE7" w:rsidRPr="00D05149" w14:paraId="42C49A49" w14:textId="77777777" w:rsidTr="008E2D6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BB03793" w14:textId="77777777" w:rsidR="00842EE7" w:rsidRDefault="00842EE7" w:rsidP="009E34C2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3"/>
            <w:vMerge w:val="restart"/>
            <w:shd w:val="clear" w:color="auto" w:fill="F2F2F2" w:themeFill="background1" w:themeFillShade="F2"/>
          </w:tcPr>
          <w:p w14:paraId="7250D6EB" w14:textId="77777777" w:rsidR="00842EE7" w:rsidRPr="00D05149" w:rsidRDefault="00000000" w:rsidP="009E34C2">
            <w:pPr>
              <w:pStyle w:val="NameNumber"/>
            </w:pPr>
            <w:hyperlink r:id="rId86" w:history="1">
              <w:r w:rsidR="00842EE7" w:rsidRPr="00E1789B">
                <w:rPr>
                  <w:rStyle w:val="Hyperlink"/>
                </w:rPr>
                <w:t>https://scas.nhm.org/research-training-program</w:t>
              </w:r>
            </w:hyperlink>
            <w:r w:rsidR="00842EE7">
              <w:t xml:space="preserve">  </w:t>
            </w:r>
          </w:p>
        </w:tc>
        <w:tc>
          <w:tcPr>
            <w:tcW w:w="1709" w:type="dxa"/>
          </w:tcPr>
          <w:p w14:paraId="2251F161" w14:textId="77777777" w:rsidR="00842EE7" w:rsidRPr="00D05149" w:rsidRDefault="00842EE7" w:rsidP="009E34C2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3"/>
            <w:vMerge w:val="restart"/>
            <w:shd w:val="clear" w:color="auto" w:fill="F2F2F2" w:themeFill="background1" w:themeFillShade="F2"/>
          </w:tcPr>
          <w:p w14:paraId="3CA5E164" w14:textId="77777777" w:rsidR="00842EE7" w:rsidRPr="00D05149" w:rsidRDefault="00842EE7" w:rsidP="009E34C2">
            <w:pPr>
              <w:pStyle w:val="NameNumber"/>
            </w:pPr>
            <w:r>
              <w:t xml:space="preserve">https://california.providence.org/tarzana/about/volunteers/ </w:t>
            </w:r>
          </w:p>
        </w:tc>
      </w:tr>
      <w:tr w:rsidR="00842EE7" w:rsidRPr="00D05149" w14:paraId="599B7BCB" w14:textId="77777777" w:rsidTr="008E2D6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B5FBE03" w14:textId="77777777" w:rsidR="00842EE7" w:rsidRPr="00D05149" w:rsidRDefault="00842EE7" w:rsidP="009E34C2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F2F2F2" w:themeFill="background1" w:themeFillShade="F2"/>
          </w:tcPr>
          <w:p w14:paraId="7309243F" w14:textId="77777777" w:rsidR="00842EE7" w:rsidRPr="00D05149" w:rsidRDefault="00842EE7" w:rsidP="009E34C2">
            <w:pPr>
              <w:pStyle w:val="NameNumber"/>
            </w:pPr>
          </w:p>
        </w:tc>
        <w:tc>
          <w:tcPr>
            <w:tcW w:w="1709" w:type="dxa"/>
          </w:tcPr>
          <w:p w14:paraId="40C076B4" w14:textId="77777777" w:rsidR="00842EE7" w:rsidRPr="00D05149" w:rsidRDefault="00842EE7" w:rsidP="009E34C2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F2F2F2" w:themeFill="background1" w:themeFillShade="F2"/>
          </w:tcPr>
          <w:p w14:paraId="3296ADEF" w14:textId="77777777" w:rsidR="00842EE7" w:rsidRPr="00D05149" w:rsidRDefault="00842EE7" w:rsidP="009E34C2">
            <w:pPr>
              <w:pStyle w:val="NameNumber"/>
            </w:pPr>
          </w:p>
        </w:tc>
      </w:tr>
      <w:tr w:rsidR="009E34C2" w:rsidRPr="00D05149" w14:paraId="7CA04035" w14:textId="77777777" w:rsidTr="008E2D63">
        <w:trPr>
          <w:gridAfter w:val="1"/>
          <w:wAfter w:w="2341" w:type="dxa"/>
          <w:trHeight w:val="150"/>
        </w:trPr>
        <w:tc>
          <w:tcPr>
            <w:tcW w:w="1710" w:type="dxa"/>
          </w:tcPr>
          <w:p w14:paraId="3CE91002" w14:textId="77777777" w:rsidR="009E34C2" w:rsidRPr="00D05149" w:rsidRDefault="009E34C2" w:rsidP="009E34C2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541800D4" w14:textId="77777777" w:rsidR="009E34C2" w:rsidRPr="00D05149" w:rsidRDefault="009E34C2" w:rsidP="009E34C2">
            <w:pPr>
              <w:pStyle w:val="NameNumber"/>
            </w:pPr>
            <w:r>
              <w:t>Science research opportunities with expert mentor</w:t>
            </w:r>
          </w:p>
        </w:tc>
        <w:tc>
          <w:tcPr>
            <w:tcW w:w="1709" w:type="dxa"/>
          </w:tcPr>
          <w:p w14:paraId="37E4B8A1" w14:textId="77777777" w:rsidR="009E34C2" w:rsidRPr="00D05149" w:rsidRDefault="00842EE7" w:rsidP="009E34C2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5C8BDCBE" w14:textId="77777777" w:rsidR="009E34C2" w:rsidRPr="00D05149" w:rsidRDefault="00842EE7" w:rsidP="009E34C2">
            <w:pPr>
              <w:pStyle w:val="NameNumber"/>
            </w:pPr>
            <w:r>
              <w:t>Must commit to 4hrs per week w/ total of 100hrs</w:t>
            </w:r>
          </w:p>
        </w:tc>
      </w:tr>
      <w:tr w:rsidR="00842EE7" w:rsidRPr="00D05149" w14:paraId="5A4CE7A9" w14:textId="77777777" w:rsidTr="008E2D63">
        <w:trPr>
          <w:gridAfter w:val="1"/>
          <w:wAfter w:w="2341" w:type="dxa"/>
          <w:trHeight w:hRule="exact" w:val="270"/>
        </w:trPr>
        <w:tc>
          <w:tcPr>
            <w:tcW w:w="1710" w:type="dxa"/>
          </w:tcPr>
          <w:p w14:paraId="2ACC33A1" w14:textId="77777777" w:rsidR="00842EE7" w:rsidRPr="00D05149" w:rsidRDefault="00842EE7" w:rsidP="00842EE7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76E5836C" w14:textId="77777777" w:rsidR="00842EE7" w:rsidRPr="00987BFB" w:rsidRDefault="00842EE7" w:rsidP="00842EE7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CLOSED / Check back 1/1/24</w:t>
            </w:r>
          </w:p>
        </w:tc>
        <w:tc>
          <w:tcPr>
            <w:tcW w:w="1709" w:type="dxa"/>
          </w:tcPr>
          <w:p w14:paraId="5DEFC191" w14:textId="77777777" w:rsidR="00842EE7" w:rsidRDefault="00842EE7" w:rsidP="00842EE7">
            <w:pPr>
              <w:pStyle w:val="Time"/>
            </w:pPr>
            <w:r>
              <w:t>DEADLINE: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51E1B0EA" w14:textId="77777777" w:rsidR="00842EE7" w:rsidRPr="00987BFB" w:rsidRDefault="00842EE7" w:rsidP="00842EE7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CLOSED / Check back 1/1/24</w:t>
            </w:r>
          </w:p>
        </w:tc>
      </w:tr>
      <w:tr w:rsidR="00842EE7" w:rsidRPr="00D05149" w14:paraId="1C069CE7" w14:textId="77777777" w:rsidTr="008E2D6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53601263" w14:textId="77777777" w:rsidR="00842EE7" w:rsidRPr="00D05149" w:rsidRDefault="00842EE7" w:rsidP="00842EE7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27AE518F" w14:textId="77777777" w:rsidR="00842EE7" w:rsidRPr="00D05149" w:rsidRDefault="00842EE7" w:rsidP="00842EE7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657B9C82" w14:textId="77777777" w:rsidR="00842EE7" w:rsidRDefault="00842EE7" w:rsidP="00842EE7">
            <w:pPr>
              <w:pStyle w:val="Time"/>
            </w:pPr>
            <w:r>
              <w:t>LAST UPDATED: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523024F5" w14:textId="77777777" w:rsidR="00842EE7" w:rsidRDefault="00842EE7" w:rsidP="00842EE7">
            <w:pPr>
              <w:pStyle w:val="NameNumber"/>
            </w:pPr>
            <w:r>
              <w:t>10/10/23</w:t>
            </w:r>
          </w:p>
        </w:tc>
      </w:tr>
      <w:tr w:rsidR="00842EE7" w14:paraId="19097CE5" w14:textId="77777777" w:rsidTr="008E2D6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4BE11D9" w14:textId="77777777" w:rsidR="00842EE7" w:rsidRPr="00D05149" w:rsidRDefault="00842EE7" w:rsidP="00842EE7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4ABF9A0F" w14:textId="77777777" w:rsidR="00842EE7" w:rsidRPr="00D05149" w:rsidRDefault="00842EE7" w:rsidP="00842EE7">
            <w:pPr>
              <w:pStyle w:val="NameNumber"/>
            </w:pPr>
          </w:p>
        </w:tc>
        <w:tc>
          <w:tcPr>
            <w:tcW w:w="1709" w:type="dxa"/>
          </w:tcPr>
          <w:p w14:paraId="3385FE54" w14:textId="77777777" w:rsidR="00842EE7" w:rsidRDefault="00842EE7" w:rsidP="00842EE7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367A9DEE" w14:textId="77777777" w:rsidR="00842EE7" w:rsidRDefault="00842EE7" w:rsidP="00842EE7">
            <w:pPr>
              <w:pStyle w:val="NameNumber"/>
            </w:pPr>
          </w:p>
        </w:tc>
      </w:tr>
      <w:tr w:rsidR="00842EE7" w14:paraId="36D314C8" w14:textId="77777777" w:rsidTr="00786199">
        <w:trPr>
          <w:gridAfter w:val="1"/>
          <w:wAfter w:w="2341" w:type="dxa"/>
          <w:trHeight w:hRule="exact" w:val="80"/>
        </w:trPr>
        <w:tc>
          <w:tcPr>
            <w:tcW w:w="1710" w:type="dxa"/>
          </w:tcPr>
          <w:p w14:paraId="1C0910F8" w14:textId="77777777" w:rsidR="00842EE7" w:rsidRDefault="00842EE7" w:rsidP="00842EE7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22DCC147" w14:textId="77777777" w:rsidR="00842EE7" w:rsidRPr="00D05149" w:rsidRDefault="00842EE7" w:rsidP="00842EE7">
            <w:pPr>
              <w:pStyle w:val="NameNumber"/>
            </w:pPr>
          </w:p>
        </w:tc>
        <w:tc>
          <w:tcPr>
            <w:tcW w:w="1709" w:type="dxa"/>
          </w:tcPr>
          <w:p w14:paraId="09EF89B4" w14:textId="77777777" w:rsidR="00842EE7" w:rsidRDefault="00842EE7" w:rsidP="00842EE7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58267C0" w14:textId="77777777" w:rsidR="00842EE7" w:rsidRDefault="00842EE7" w:rsidP="00842EE7">
            <w:pPr>
              <w:pStyle w:val="NameNumber"/>
            </w:pPr>
          </w:p>
        </w:tc>
      </w:tr>
      <w:tr w:rsidR="00842EE7" w14:paraId="1A793213" w14:textId="77777777" w:rsidTr="00786199">
        <w:trPr>
          <w:gridAfter w:val="1"/>
          <w:wAfter w:w="2341" w:type="dxa"/>
          <w:trHeight w:hRule="exact" w:val="80"/>
        </w:trPr>
        <w:tc>
          <w:tcPr>
            <w:tcW w:w="1710" w:type="dxa"/>
          </w:tcPr>
          <w:p w14:paraId="5AD102F0" w14:textId="77777777" w:rsidR="00842EE7" w:rsidRDefault="00842EE7" w:rsidP="00842EE7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1F6A9991" w14:textId="77777777" w:rsidR="00842EE7" w:rsidRPr="00D05149" w:rsidRDefault="00842EE7" w:rsidP="00842EE7">
            <w:pPr>
              <w:pStyle w:val="NameNumber"/>
            </w:pPr>
          </w:p>
        </w:tc>
        <w:tc>
          <w:tcPr>
            <w:tcW w:w="1709" w:type="dxa"/>
          </w:tcPr>
          <w:p w14:paraId="57920420" w14:textId="77777777" w:rsidR="00842EE7" w:rsidRDefault="00842EE7" w:rsidP="00842EE7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7B51F29" w14:textId="77777777" w:rsidR="00842EE7" w:rsidRDefault="00842EE7" w:rsidP="00842EE7">
            <w:pPr>
              <w:pStyle w:val="NameNumber"/>
            </w:pPr>
          </w:p>
        </w:tc>
      </w:tr>
      <w:tr w:rsidR="00842EE7" w14:paraId="3A2F409B" w14:textId="77777777" w:rsidTr="00786199">
        <w:trPr>
          <w:gridAfter w:val="1"/>
          <w:wAfter w:w="2341" w:type="dxa"/>
          <w:trHeight w:hRule="exact" w:val="80"/>
        </w:trPr>
        <w:tc>
          <w:tcPr>
            <w:tcW w:w="1710" w:type="dxa"/>
          </w:tcPr>
          <w:p w14:paraId="3682D600" w14:textId="77777777" w:rsidR="00842EE7" w:rsidRDefault="00842EE7" w:rsidP="00842EE7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54588255" w14:textId="77777777" w:rsidR="00842EE7" w:rsidRDefault="00842EE7" w:rsidP="00842EE7">
            <w:pPr>
              <w:pStyle w:val="NameNumber"/>
            </w:pPr>
          </w:p>
        </w:tc>
        <w:tc>
          <w:tcPr>
            <w:tcW w:w="1709" w:type="dxa"/>
          </w:tcPr>
          <w:p w14:paraId="628CE9E4" w14:textId="77777777" w:rsidR="00842EE7" w:rsidRDefault="00842EE7" w:rsidP="00842EE7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52F5C910" w14:textId="77777777" w:rsidR="00842EE7" w:rsidRDefault="00842EE7" w:rsidP="00842EE7">
            <w:pPr>
              <w:pStyle w:val="NameNumber"/>
            </w:pPr>
          </w:p>
        </w:tc>
      </w:tr>
      <w:tr w:rsidR="00842EE7" w:rsidRPr="0036418D" w14:paraId="3C790AAA" w14:textId="77777777" w:rsidTr="008E2D63">
        <w:trPr>
          <w:gridAfter w:val="1"/>
          <w:wAfter w:w="2341" w:type="dxa"/>
          <w:trHeight w:hRule="exact" w:val="572"/>
        </w:trPr>
        <w:tc>
          <w:tcPr>
            <w:tcW w:w="1710" w:type="dxa"/>
          </w:tcPr>
          <w:p w14:paraId="41CE5353" w14:textId="77777777" w:rsidR="00842EE7" w:rsidRPr="00D05149" w:rsidRDefault="00842EE7" w:rsidP="00842EE7">
            <w:pPr>
              <w:pStyle w:val="Time"/>
            </w:pPr>
          </w:p>
        </w:tc>
        <w:tc>
          <w:tcPr>
            <w:tcW w:w="4051" w:type="dxa"/>
            <w:gridSpan w:val="3"/>
            <w:vAlign w:val="bottom"/>
          </w:tcPr>
          <w:p w14:paraId="235F68E7" w14:textId="77777777" w:rsidR="00842EE7" w:rsidRPr="00D05149" w:rsidRDefault="00842EE7" w:rsidP="00842EE7">
            <w:pPr>
              <w:pStyle w:val="DayoftheWeek"/>
            </w:pPr>
            <w:r w:rsidRPr="009D0CE9">
              <w:rPr>
                <w:szCs w:val="28"/>
              </w:rPr>
              <w:t>Samuel’s Family LA-HIP</w:t>
            </w:r>
          </w:p>
        </w:tc>
        <w:tc>
          <w:tcPr>
            <w:tcW w:w="1709" w:type="dxa"/>
            <w:vAlign w:val="bottom"/>
          </w:tcPr>
          <w:p w14:paraId="1E481FEA" w14:textId="77777777" w:rsidR="00842EE7" w:rsidRPr="00372AA3" w:rsidRDefault="00842EE7" w:rsidP="00842EE7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4FFD1E1C" w14:textId="77777777" w:rsidR="00842EE7" w:rsidRPr="005373A7" w:rsidRDefault="008E2D63" w:rsidP="00842EE7">
            <w:pPr>
              <w:pStyle w:val="DayoftheWeek"/>
              <w:rPr>
                <w:szCs w:val="28"/>
              </w:rPr>
            </w:pPr>
            <w:r>
              <w:rPr>
                <w:szCs w:val="28"/>
              </w:rPr>
              <w:t>Valley Presbyterian</w:t>
            </w:r>
          </w:p>
        </w:tc>
      </w:tr>
      <w:tr w:rsidR="00842EE7" w:rsidRPr="00D05149" w14:paraId="197C80A2" w14:textId="77777777" w:rsidTr="008E2D6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A9AE438" w14:textId="77777777" w:rsidR="00842EE7" w:rsidRPr="00372AA3" w:rsidRDefault="00842EE7" w:rsidP="00842EE7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D1D51" w:themeFill="accent3"/>
          </w:tcPr>
          <w:p w14:paraId="7331DE41" w14:textId="77777777" w:rsidR="00842EE7" w:rsidRPr="00D05149" w:rsidRDefault="00842EE7" w:rsidP="00842EE7">
            <w:pPr>
              <w:pStyle w:val="ColumnHeading"/>
            </w:pPr>
          </w:p>
        </w:tc>
        <w:tc>
          <w:tcPr>
            <w:tcW w:w="1910" w:type="dxa"/>
            <w:gridSpan w:val="2"/>
            <w:shd w:val="clear" w:color="auto" w:fill="0D1D51" w:themeFill="accent3"/>
          </w:tcPr>
          <w:p w14:paraId="5B28605E" w14:textId="77777777" w:rsidR="00842EE7" w:rsidRPr="00D05149" w:rsidRDefault="00842EE7" w:rsidP="00842EE7">
            <w:pPr>
              <w:pStyle w:val="ColumnHeading"/>
            </w:pPr>
          </w:p>
        </w:tc>
        <w:tc>
          <w:tcPr>
            <w:tcW w:w="1709" w:type="dxa"/>
          </w:tcPr>
          <w:p w14:paraId="3705E09F" w14:textId="77777777" w:rsidR="00842EE7" w:rsidRPr="00372AA3" w:rsidRDefault="00842EE7" w:rsidP="00842EE7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0D1D51" w:themeFill="accent3"/>
          </w:tcPr>
          <w:p w14:paraId="778711DE" w14:textId="77777777" w:rsidR="00842EE7" w:rsidRPr="00D05149" w:rsidRDefault="00842EE7" w:rsidP="00842EE7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0D1D51" w:themeFill="accent3"/>
          </w:tcPr>
          <w:p w14:paraId="13C57740" w14:textId="77777777" w:rsidR="00842EE7" w:rsidRPr="00D05149" w:rsidRDefault="00842EE7" w:rsidP="00842EE7">
            <w:pPr>
              <w:pStyle w:val="ColumnHeading"/>
            </w:pPr>
          </w:p>
        </w:tc>
      </w:tr>
      <w:tr w:rsidR="00842EE7" w:rsidRPr="00D05149" w14:paraId="4B1A9490" w14:textId="77777777" w:rsidTr="008E2D6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585F8B09" w14:textId="77777777" w:rsidR="00842EE7" w:rsidRPr="00D05149" w:rsidRDefault="00842EE7" w:rsidP="00842EE7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3"/>
          </w:tcPr>
          <w:p w14:paraId="6465BD59" w14:textId="77777777" w:rsidR="00842EE7" w:rsidRPr="00D05149" w:rsidRDefault="00842EE7" w:rsidP="00842EE7">
            <w:pPr>
              <w:pStyle w:val="NameNumber"/>
            </w:pPr>
            <w:r>
              <w:t>Children’s Hospital LA</w:t>
            </w:r>
          </w:p>
        </w:tc>
        <w:tc>
          <w:tcPr>
            <w:tcW w:w="1709" w:type="dxa"/>
          </w:tcPr>
          <w:p w14:paraId="2E1DDA72" w14:textId="77777777" w:rsidR="00842EE7" w:rsidRPr="00D05149" w:rsidRDefault="00842EE7" w:rsidP="00842EE7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3"/>
          </w:tcPr>
          <w:p w14:paraId="4A521C75" w14:textId="77777777" w:rsidR="00842EE7" w:rsidRPr="00D05149" w:rsidRDefault="008E2D63" w:rsidP="00842EE7">
            <w:pPr>
              <w:pStyle w:val="NameNumber"/>
            </w:pPr>
            <w:r>
              <w:t>Van Nuys</w:t>
            </w:r>
          </w:p>
        </w:tc>
      </w:tr>
      <w:tr w:rsidR="00842EE7" w:rsidRPr="00D05149" w14:paraId="76720DB4" w14:textId="77777777" w:rsidTr="008E2D6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55C22CE8" w14:textId="77777777" w:rsidR="00842EE7" w:rsidRPr="00D05149" w:rsidRDefault="00842EE7" w:rsidP="00842EE7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15419CE5" w14:textId="77777777" w:rsidR="00842EE7" w:rsidRPr="00D05149" w:rsidRDefault="00842EE7" w:rsidP="00842EE7">
            <w:pPr>
              <w:pStyle w:val="NameNumber"/>
            </w:pPr>
            <w:r>
              <w:t xml:space="preserve">Keara Reilly / </w:t>
            </w:r>
            <w:hyperlink r:id="rId87" w:history="1">
              <w:r w:rsidRPr="00E1789B">
                <w:rPr>
                  <w:rStyle w:val="Hyperlink"/>
                </w:rPr>
                <w:t>Kreilly@chla.use.edu</w:t>
              </w:r>
            </w:hyperlink>
            <w:r>
              <w:t xml:space="preserve"> </w:t>
            </w:r>
          </w:p>
        </w:tc>
        <w:tc>
          <w:tcPr>
            <w:tcW w:w="1709" w:type="dxa"/>
          </w:tcPr>
          <w:p w14:paraId="112CC427" w14:textId="77777777" w:rsidR="00842EE7" w:rsidRPr="00D05149" w:rsidRDefault="00842EE7" w:rsidP="00842EE7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7D6DC02A" w14:textId="77777777" w:rsidR="00842EE7" w:rsidRPr="00D05149" w:rsidRDefault="008E2D63" w:rsidP="00842EE7">
            <w:pPr>
              <w:pStyle w:val="NameNumber"/>
            </w:pPr>
            <w:r>
              <w:t>(818) 902-2932</w:t>
            </w:r>
          </w:p>
        </w:tc>
      </w:tr>
      <w:tr w:rsidR="00842EE7" w:rsidRPr="00D05149" w14:paraId="0B783804" w14:textId="77777777" w:rsidTr="008E2D6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084BBBD" w14:textId="77777777" w:rsidR="00842EE7" w:rsidRDefault="00842EE7" w:rsidP="00842EE7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4F22F330" w14:textId="77777777" w:rsidR="00842EE7" w:rsidRDefault="00842EE7" w:rsidP="00842EE7">
            <w:pPr>
              <w:pStyle w:val="NameNumber"/>
            </w:pPr>
            <w:r>
              <w:t>11</w:t>
            </w:r>
            <w:r w:rsidRPr="005373A7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1709" w:type="dxa"/>
          </w:tcPr>
          <w:p w14:paraId="0AD854C1" w14:textId="77777777" w:rsidR="00842EE7" w:rsidRPr="00D05149" w:rsidRDefault="00842EE7" w:rsidP="00842EE7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28381B33" w14:textId="77777777" w:rsidR="00842EE7" w:rsidRPr="00D05149" w:rsidRDefault="008E2D63" w:rsidP="00842EE7">
            <w:pPr>
              <w:pStyle w:val="NameNumber"/>
            </w:pPr>
            <w:r>
              <w:t>14+</w:t>
            </w:r>
          </w:p>
        </w:tc>
      </w:tr>
      <w:tr w:rsidR="00842EE7" w:rsidRPr="00D05149" w14:paraId="2E9B0091" w14:textId="77777777" w:rsidTr="008E2D6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E09A5AE" w14:textId="77777777" w:rsidR="00842EE7" w:rsidRDefault="00842EE7" w:rsidP="00842EE7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3"/>
            <w:vMerge w:val="restart"/>
            <w:shd w:val="clear" w:color="auto" w:fill="F2F2F2" w:themeFill="background1" w:themeFillShade="F2"/>
          </w:tcPr>
          <w:p w14:paraId="7325CED6" w14:textId="77777777" w:rsidR="00842EE7" w:rsidRPr="00D05149" w:rsidRDefault="00000000" w:rsidP="00842EE7">
            <w:pPr>
              <w:pStyle w:val="NameNumber"/>
            </w:pPr>
            <w:hyperlink r:id="rId88" w:history="1">
              <w:r w:rsidR="00842EE7" w:rsidRPr="00E1789B">
                <w:rPr>
                  <w:rStyle w:val="Hyperlink"/>
                </w:rPr>
                <w:t>https://www.chla.org/research/samuels-family-latino-and-african-american-high-school-internship-program-la-hip</w:t>
              </w:r>
            </w:hyperlink>
            <w:r w:rsidR="00842EE7">
              <w:t xml:space="preserve">  </w:t>
            </w:r>
          </w:p>
        </w:tc>
        <w:tc>
          <w:tcPr>
            <w:tcW w:w="1709" w:type="dxa"/>
          </w:tcPr>
          <w:p w14:paraId="0C7CE4A7" w14:textId="77777777" w:rsidR="00842EE7" w:rsidRPr="00D05149" w:rsidRDefault="00842EE7" w:rsidP="00842EE7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3"/>
            <w:vMerge w:val="restart"/>
            <w:shd w:val="clear" w:color="auto" w:fill="F2F2F2" w:themeFill="background1" w:themeFillShade="F2"/>
          </w:tcPr>
          <w:p w14:paraId="2E5C865A" w14:textId="77777777" w:rsidR="00842EE7" w:rsidRPr="00D05149" w:rsidRDefault="008E2D63" w:rsidP="008E2D63">
            <w:pPr>
              <w:pStyle w:val="NameNumber"/>
            </w:pPr>
            <w:r>
              <w:t xml:space="preserve">https://www.valleypres.org/About-Us/Volunteer.aspx </w:t>
            </w:r>
            <w:r w:rsidR="00842EE7">
              <w:t xml:space="preserve"> </w:t>
            </w:r>
          </w:p>
        </w:tc>
      </w:tr>
      <w:tr w:rsidR="00842EE7" w:rsidRPr="00D05149" w14:paraId="3B25E9CC" w14:textId="77777777" w:rsidTr="008E2D6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B71744D" w14:textId="77777777" w:rsidR="00842EE7" w:rsidRPr="00D05149" w:rsidRDefault="00842EE7" w:rsidP="00842EE7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F2F2F2" w:themeFill="background1" w:themeFillShade="F2"/>
          </w:tcPr>
          <w:p w14:paraId="1A87553D" w14:textId="77777777" w:rsidR="00842EE7" w:rsidRPr="00D05149" w:rsidRDefault="00842EE7" w:rsidP="00842EE7">
            <w:pPr>
              <w:pStyle w:val="NameNumber"/>
            </w:pPr>
          </w:p>
        </w:tc>
        <w:tc>
          <w:tcPr>
            <w:tcW w:w="1709" w:type="dxa"/>
          </w:tcPr>
          <w:p w14:paraId="54DDBF87" w14:textId="77777777" w:rsidR="00842EE7" w:rsidRPr="00D05149" w:rsidRDefault="00842EE7" w:rsidP="00842EE7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F2F2F2" w:themeFill="background1" w:themeFillShade="F2"/>
          </w:tcPr>
          <w:p w14:paraId="5A098AFD" w14:textId="77777777" w:rsidR="00842EE7" w:rsidRPr="00D05149" w:rsidRDefault="00842EE7" w:rsidP="00842EE7">
            <w:pPr>
              <w:pStyle w:val="NameNumber"/>
            </w:pPr>
          </w:p>
        </w:tc>
      </w:tr>
      <w:tr w:rsidR="00973D22" w:rsidRPr="00D05149" w14:paraId="223CC4B4" w14:textId="77777777" w:rsidTr="008E2D6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8870170" w14:textId="77777777" w:rsidR="00973D22" w:rsidRPr="00D05149" w:rsidRDefault="00973D22" w:rsidP="00842EE7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F2F2F2" w:themeFill="background1" w:themeFillShade="F2"/>
          </w:tcPr>
          <w:p w14:paraId="2E4F06B9" w14:textId="77777777" w:rsidR="00973D22" w:rsidRPr="00D05149" w:rsidRDefault="00973D22" w:rsidP="00842EE7">
            <w:pPr>
              <w:pStyle w:val="NameNumber"/>
            </w:pPr>
          </w:p>
        </w:tc>
        <w:tc>
          <w:tcPr>
            <w:tcW w:w="1709" w:type="dxa"/>
          </w:tcPr>
          <w:p w14:paraId="28C1A34D" w14:textId="77777777" w:rsidR="00973D22" w:rsidRPr="00D05149" w:rsidRDefault="00973D22" w:rsidP="00842EE7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27A28E60" w14:textId="77777777" w:rsidR="00973D22" w:rsidRPr="00D05149" w:rsidRDefault="00973D22" w:rsidP="00842EE7">
            <w:pPr>
              <w:pStyle w:val="NameNumber"/>
            </w:pPr>
            <w:r>
              <w:t>Must commit to 4hrs per week w/ total of 100hrs</w:t>
            </w:r>
          </w:p>
        </w:tc>
      </w:tr>
      <w:tr w:rsidR="00973D22" w:rsidRPr="00D05149" w14:paraId="07188CEC" w14:textId="77777777" w:rsidTr="008E2D6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0530057" w14:textId="77777777" w:rsidR="00973D22" w:rsidRPr="00D05149" w:rsidRDefault="00973D22" w:rsidP="00842EE7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3"/>
          </w:tcPr>
          <w:p w14:paraId="5B40C001" w14:textId="77777777" w:rsidR="00973D22" w:rsidRPr="00D05149" w:rsidRDefault="00973D22" w:rsidP="00842EE7">
            <w:pPr>
              <w:pStyle w:val="NameNumber"/>
            </w:pPr>
            <w:r>
              <w:t>None</w:t>
            </w:r>
          </w:p>
        </w:tc>
        <w:tc>
          <w:tcPr>
            <w:tcW w:w="1709" w:type="dxa"/>
          </w:tcPr>
          <w:p w14:paraId="5E12BB41" w14:textId="77777777" w:rsidR="00973D22" w:rsidRPr="00D05149" w:rsidRDefault="00973D22" w:rsidP="00842EE7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F2F2F2" w:themeFill="background1" w:themeFillShade="F2"/>
          </w:tcPr>
          <w:p w14:paraId="0FA6A51A" w14:textId="77777777" w:rsidR="00973D22" w:rsidRPr="00D05149" w:rsidRDefault="00973D22" w:rsidP="00842EE7">
            <w:pPr>
              <w:pStyle w:val="NameNumber"/>
            </w:pPr>
          </w:p>
        </w:tc>
      </w:tr>
      <w:tr w:rsidR="00842EE7" w:rsidRPr="00D05149" w14:paraId="6EBF68BE" w14:textId="77777777" w:rsidTr="00DF750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53E2EF3B" w14:textId="77777777" w:rsidR="00842EE7" w:rsidRDefault="00842EE7" w:rsidP="00842EE7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44009ECC" w14:textId="77777777" w:rsidR="00842EE7" w:rsidRPr="00987BFB" w:rsidRDefault="00842EE7" w:rsidP="00842EE7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CLOSED / Check back 1/1/24</w:t>
            </w:r>
          </w:p>
        </w:tc>
        <w:tc>
          <w:tcPr>
            <w:tcW w:w="1709" w:type="dxa"/>
          </w:tcPr>
          <w:p w14:paraId="66D8D551" w14:textId="77777777" w:rsidR="00842EE7" w:rsidRPr="00D05149" w:rsidRDefault="00020481" w:rsidP="00842EE7">
            <w:pPr>
              <w:pStyle w:val="Time"/>
            </w:pPr>
            <w:r>
              <w:t>DEADLINE: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277C8322" w14:textId="77777777" w:rsidR="00842EE7" w:rsidRPr="00987BFB" w:rsidRDefault="00020481" w:rsidP="00842EE7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</w:tr>
      <w:tr w:rsidR="00020481" w:rsidRPr="00D05149" w14:paraId="4C111928" w14:textId="77777777" w:rsidTr="00020481">
        <w:trPr>
          <w:trHeight w:hRule="exact" w:val="303"/>
        </w:trPr>
        <w:tc>
          <w:tcPr>
            <w:tcW w:w="1710" w:type="dxa"/>
          </w:tcPr>
          <w:p w14:paraId="40224679" w14:textId="77777777" w:rsidR="00020481" w:rsidRDefault="00020481" w:rsidP="00973D22">
            <w:pPr>
              <w:pStyle w:val="Time"/>
            </w:pPr>
            <w:r>
              <w:t>LAST UPDATED:</w:t>
            </w:r>
          </w:p>
        </w:tc>
        <w:tc>
          <w:tcPr>
            <w:tcW w:w="3038" w:type="dxa"/>
            <w:gridSpan w:val="2"/>
          </w:tcPr>
          <w:p w14:paraId="7DF656C3" w14:textId="77777777" w:rsidR="00020481" w:rsidRDefault="00020481" w:rsidP="00973D22">
            <w:pPr>
              <w:pStyle w:val="NameNumber"/>
            </w:pPr>
            <w:r>
              <w:t>10/10/23</w:t>
            </w:r>
          </w:p>
        </w:tc>
        <w:tc>
          <w:tcPr>
            <w:tcW w:w="2722" w:type="dxa"/>
            <w:gridSpan w:val="2"/>
          </w:tcPr>
          <w:p w14:paraId="6E6B69A1" w14:textId="77777777" w:rsidR="00020481" w:rsidRDefault="00020481" w:rsidP="00020481">
            <w:pPr>
              <w:pStyle w:val="Time"/>
              <w:jc w:val="left"/>
            </w:pPr>
            <w:r>
              <w:t xml:space="preserve">                      LAST UPDATED:</w:t>
            </w:r>
          </w:p>
        </w:tc>
        <w:tc>
          <w:tcPr>
            <w:tcW w:w="6391" w:type="dxa"/>
            <w:gridSpan w:val="4"/>
          </w:tcPr>
          <w:p w14:paraId="29C029D2" w14:textId="77777777" w:rsidR="00020481" w:rsidRPr="00D05149" w:rsidRDefault="00020481" w:rsidP="00973D22">
            <w:pPr>
              <w:pStyle w:val="NameNumber"/>
            </w:pPr>
            <w:r>
              <w:t>10/10/23</w:t>
            </w:r>
          </w:p>
        </w:tc>
      </w:tr>
      <w:tr w:rsidR="00973D22" w:rsidRPr="00D05149" w14:paraId="1A8AC624" w14:textId="77777777" w:rsidTr="008E2D63">
        <w:trPr>
          <w:gridAfter w:val="5"/>
          <w:wAfter w:w="8100" w:type="dxa"/>
          <w:trHeight w:hRule="exact" w:val="303"/>
        </w:trPr>
        <w:tc>
          <w:tcPr>
            <w:tcW w:w="1710" w:type="dxa"/>
          </w:tcPr>
          <w:p w14:paraId="46FEF264" w14:textId="77777777" w:rsidR="00973D22" w:rsidRDefault="00973D22" w:rsidP="00973D22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3DA5BE85" w14:textId="77777777" w:rsidR="00973D22" w:rsidRPr="00D05149" w:rsidRDefault="00973D22" w:rsidP="00973D22">
            <w:pPr>
              <w:pStyle w:val="NameNumber"/>
            </w:pPr>
          </w:p>
        </w:tc>
      </w:tr>
      <w:tr w:rsidR="00973D22" w:rsidRPr="00D05149" w14:paraId="3604FCB0" w14:textId="77777777" w:rsidTr="008E2D63">
        <w:trPr>
          <w:gridAfter w:val="5"/>
          <w:wAfter w:w="8100" w:type="dxa"/>
          <w:trHeight w:hRule="exact" w:val="303"/>
        </w:trPr>
        <w:tc>
          <w:tcPr>
            <w:tcW w:w="1710" w:type="dxa"/>
          </w:tcPr>
          <w:p w14:paraId="58E0140A" w14:textId="77777777" w:rsidR="00973D22" w:rsidRDefault="00973D22" w:rsidP="00973D22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276DAFFB" w14:textId="77777777" w:rsidR="00973D22" w:rsidRPr="00D05149" w:rsidRDefault="00973D22" w:rsidP="00973D22">
            <w:pPr>
              <w:pStyle w:val="NameNumber"/>
            </w:pPr>
          </w:p>
        </w:tc>
      </w:tr>
    </w:tbl>
    <w:p w14:paraId="785EB0DE" w14:textId="77777777" w:rsidR="00DF51BA" w:rsidRDefault="00DF51BA" w:rsidP="004E0B74">
      <w:pPr>
        <w:tabs>
          <w:tab w:val="left" w:pos="8205"/>
        </w:tabs>
        <w:rPr>
          <w:rFonts w:ascii="Calibri" w:hAnsi="Calibri" w:cs="Calibri"/>
        </w:rPr>
      </w:pPr>
    </w:p>
    <w:tbl>
      <w:tblPr>
        <w:tblW w:w="6016" w:type="pct"/>
        <w:tblLayout w:type="fixed"/>
        <w:tblLook w:val="0600" w:firstRow="0" w:lastRow="0" w:firstColumn="0" w:lastColumn="0" w:noHBand="1" w:noVBand="1"/>
      </w:tblPr>
      <w:tblGrid>
        <w:gridCol w:w="1710"/>
        <w:gridCol w:w="2141"/>
        <w:gridCol w:w="897"/>
        <w:gridCol w:w="1013"/>
        <w:gridCol w:w="1709"/>
        <w:gridCol w:w="2139"/>
        <w:gridCol w:w="1243"/>
        <w:gridCol w:w="668"/>
        <w:gridCol w:w="2341"/>
      </w:tblGrid>
      <w:tr w:rsidR="00DF51BA" w:rsidRPr="00520064" w14:paraId="13FD59B4" w14:textId="77777777" w:rsidTr="00DE0CA6">
        <w:trPr>
          <w:gridAfter w:val="2"/>
          <w:wAfter w:w="3009" w:type="dxa"/>
          <w:trHeight w:hRule="exact" w:val="1363"/>
        </w:trPr>
        <w:tc>
          <w:tcPr>
            <w:tcW w:w="10852" w:type="dxa"/>
            <w:gridSpan w:val="7"/>
          </w:tcPr>
          <w:p w14:paraId="63B4390B" w14:textId="77777777" w:rsidR="00DF51BA" w:rsidRPr="00520064" w:rsidRDefault="00DF51BA" w:rsidP="00DE0CA6">
            <w:pPr>
              <w:pStyle w:val="ScheduleTitle"/>
              <w:rPr>
                <w:b/>
              </w:rPr>
            </w:pPr>
            <w:r w:rsidRPr="00372AA3">
              <w:lastRenderedPageBreak/>
              <w:br/>
            </w:r>
            <w:r>
              <w:rPr>
                <w:b/>
              </w:rPr>
              <w:t>STEM</w:t>
            </w:r>
          </w:p>
        </w:tc>
      </w:tr>
      <w:tr w:rsidR="00DF51BA" w:rsidRPr="00831396" w14:paraId="6691596C" w14:textId="77777777" w:rsidTr="00DE0CA6">
        <w:trPr>
          <w:gridAfter w:val="1"/>
          <w:wAfter w:w="2341" w:type="dxa"/>
          <w:trHeight w:hRule="exact" w:val="698"/>
        </w:trPr>
        <w:tc>
          <w:tcPr>
            <w:tcW w:w="1710" w:type="dxa"/>
          </w:tcPr>
          <w:p w14:paraId="796707C8" w14:textId="77777777" w:rsidR="00DF51BA" w:rsidRPr="00372AA3" w:rsidRDefault="00DF51BA" w:rsidP="00DE0CA6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</w:p>
          <w:p w14:paraId="00A2891C" w14:textId="77777777" w:rsidR="00DF51BA" w:rsidRPr="00372AA3" w:rsidRDefault="00DF51BA" w:rsidP="00DE0CA6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3"/>
            <w:vAlign w:val="bottom"/>
          </w:tcPr>
          <w:p w14:paraId="7672979D" w14:textId="77777777" w:rsidR="00DF51BA" w:rsidRPr="00A31FA9" w:rsidRDefault="00DF51BA" w:rsidP="00DE0CA6">
            <w:pPr>
              <w:pStyle w:val="DayoftheWeek"/>
              <w:rPr>
                <w:rFonts w:ascii="Calibri" w:hAnsi="Calibri" w:cs="Calibri"/>
                <w:szCs w:val="28"/>
              </w:rPr>
            </w:pPr>
            <w:r w:rsidRPr="00A31FA9">
              <w:rPr>
                <w:rFonts w:ascii="Calibri" w:hAnsi="Calibri" w:cs="Calibri"/>
                <w:szCs w:val="28"/>
              </w:rPr>
              <w:t>Encino Hospital Medical Center</w:t>
            </w:r>
          </w:p>
        </w:tc>
        <w:tc>
          <w:tcPr>
            <w:tcW w:w="1709" w:type="dxa"/>
            <w:vAlign w:val="bottom"/>
          </w:tcPr>
          <w:p w14:paraId="252F54D4" w14:textId="77777777" w:rsidR="00DF51BA" w:rsidRPr="00372AA3" w:rsidRDefault="00DF51BA" w:rsidP="00DE0CA6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23D61286" w14:textId="77777777" w:rsidR="00DF51BA" w:rsidRPr="00831396" w:rsidRDefault="00DF7502" w:rsidP="00DE0CA6">
            <w:pPr>
              <w:pStyle w:val="DayoftheWeek"/>
              <w:rPr>
                <w:sz w:val="20"/>
                <w:szCs w:val="20"/>
              </w:rPr>
            </w:pPr>
            <w:r>
              <w:rPr>
                <w:szCs w:val="28"/>
              </w:rPr>
              <w:t>Jewish Home for the Aging</w:t>
            </w:r>
          </w:p>
        </w:tc>
      </w:tr>
      <w:tr w:rsidR="00DF51BA" w:rsidRPr="00D05149" w14:paraId="166B56D7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71206DA8" w14:textId="77777777" w:rsidR="00DF51BA" w:rsidRPr="00372AA3" w:rsidRDefault="00DF51BA" w:rsidP="00DE0CA6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2C567A" w:themeFill="accent1"/>
          </w:tcPr>
          <w:p w14:paraId="041BB5AE" w14:textId="77777777" w:rsidR="00DF51BA" w:rsidRPr="00D05149" w:rsidRDefault="00DF51BA" w:rsidP="00DE0CA6">
            <w:pPr>
              <w:pStyle w:val="ColumnHeading"/>
            </w:pPr>
          </w:p>
        </w:tc>
        <w:tc>
          <w:tcPr>
            <w:tcW w:w="1910" w:type="dxa"/>
            <w:gridSpan w:val="2"/>
            <w:shd w:val="clear" w:color="auto" w:fill="2C567A" w:themeFill="accent1"/>
          </w:tcPr>
          <w:p w14:paraId="36157A33" w14:textId="77777777" w:rsidR="00DF51BA" w:rsidRPr="00D05149" w:rsidRDefault="00DF51BA" w:rsidP="00DE0CA6">
            <w:pPr>
              <w:pStyle w:val="ColumnHeading"/>
            </w:pPr>
          </w:p>
        </w:tc>
        <w:tc>
          <w:tcPr>
            <w:tcW w:w="1709" w:type="dxa"/>
          </w:tcPr>
          <w:p w14:paraId="70FDD3E3" w14:textId="77777777" w:rsidR="00DF51BA" w:rsidRPr="00372AA3" w:rsidRDefault="00DF51BA" w:rsidP="00DE0CA6">
            <w:pPr>
              <w:pStyle w:val="Time"/>
              <w:rPr>
                <w:rFonts w:ascii="Calibri" w:hAnsi="Calibri" w:cs="Calibri"/>
                <w:color w:val="FFFFFF" w:themeColor="background1"/>
              </w:rPr>
            </w:pPr>
          </w:p>
        </w:tc>
        <w:tc>
          <w:tcPr>
            <w:tcW w:w="2139" w:type="dxa"/>
            <w:shd w:val="clear" w:color="auto" w:fill="2C567A" w:themeFill="accent1"/>
          </w:tcPr>
          <w:p w14:paraId="54B691BE" w14:textId="77777777" w:rsidR="00DF51BA" w:rsidRPr="00D05149" w:rsidRDefault="00DF51BA" w:rsidP="00DE0CA6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2C567A" w:themeFill="accent1"/>
          </w:tcPr>
          <w:p w14:paraId="7B01FD9D" w14:textId="77777777" w:rsidR="00DF51BA" w:rsidRPr="00D05149" w:rsidRDefault="00DF51BA" w:rsidP="00DE0CA6">
            <w:pPr>
              <w:pStyle w:val="ColumnHeading"/>
            </w:pPr>
          </w:p>
        </w:tc>
      </w:tr>
      <w:tr w:rsidR="00DF51BA" w:rsidRPr="00D05149" w14:paraId="6C4B1031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EEF31AD" w14:textId="77777777" w:rsidR="00DF51BA" w:rsidRPr="00D05149" w:rsidRDefault="00DF51BA" w:rsidP="00DE0CA6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3"/>
          </w:tcPr>
          <w:p w14:paraId="29517CD6" w14:textId="77777777" w:rsidR="00DF51BA" w:rsidRPr="00D05149" w:rsidRDefault="00DF51BA" w:rsidP="00DE0CA6">
            <w:pPr>
              <w:pStyle w:val="NameNumber"/>
            </w:pPr>
            <w:r>
              <w:t>Encino</w:t>
            </w:r>
          </w:p>
        </w:tc>
        <w:tc>
          <w:tcPr>
            <w:tcW w:w="1709" w:type="dxa"/>
          </w:tcPr>
          <w:p w14:paraId="362EE00E" w14:textId="77777777" w:rsidR="00DF51BA" w:rsidRPr="00D05149" w:rsidRDefault="00DF51BA" w:rsidP="00DE0CA6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3"/>
          </w:tcPr>
          <w:p w14:paraId="3F564969" w14:textId="77777777" w:rsidR="00DF51BA" w:rsidRPr="00D05149" w:rsidRDefault="00DF7502" w:rsidP="00DE0CA6">
            <w:pPr>
              <w:pStyle w:val="NameNumber"/>
            </w:pPr>
            <w:r>
              <w:t>Reseda</w:t>
            </w:r>
          </w:p>
        </w:tc>
      </w:tr>
      <w:tr w:rsidR="00DF7502" w:rsidRPr="00D05149" w14:paraId="670FFE2D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6B919D8" w14:textId="77777777" w:rsidR="00DF7502" w:rsidRPr="00D05149" w:rsidRDefault="00DF7502" w:rsidP="00DE0CA6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3"/>
            <w:vMerge w:val="restart"/>
            <w:shd w:val="clear" w:color="auto" w:fill="F2F2F2" w:themeFill="background1" w:themeFillShade="F2"/>
          </w:tcPr>
          <w:p w14:paraId="562138A0" w14:textId="77777777" w:rsidR="00DF7502" w:rsidRPr="00D05149" w:rsidRDefault="00DF7502" w:rsidP="00DE0CA6">
            <w:pPr>
              <w:pStyle w:val="NameNumber"/>
            </w:pPr>
            <w:r>
              <w:t xml:space="preserve">Elgin </w:t>
            </w:r>
            <w:proofErr w:type="spellStart"/>
            <w:r>
              <w:t>Sampal</w:t>
            </w:r>
            <w:proofErr w:type="spellEnd"/>
            <w:r>
              <w:t xml:space="preserve"> MHA / </w:t>
            </w:r>
            <w:hyperlink r:id="rId89" w:history="1">
              <w:r w:rsidRPr="00B3769F">
                <w:rPr>
                  <w:rStyle w:val="Hyperlink"/>
                </w:rPr>
                <w:t>esampal@primehealthcare.com</w:t>
              </w:r>
            </w:hyperlink>
            <w:r>
              <w:t xml:space="preserve"> / (760) 241-8000 </w:t>
            </w:r>
            <w:proofErr w:type="spellStart"/>
            <w:r>
              <w:t>ext</w:t>
            </w:r>
            <w:proofErr w:type="spellEnd"/>
            <w:r>
              <w:t xml:space="preserve"> 8363</w:t>
            </w:r>
          </w:p>
        </w:tc>
        <w:tc>
          <w:tcPr>
            <w:tcW w:w="1709" w:type="dxa"/>
          </w:tcPr>
          <w:p w14:paraId="53864510" w14:textId="77777777" w:rsidR="00DF7502" w:rsidRPr="00D05149" w:rsidRDefault="00DF7502" w:rsidP="00DE0CA6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3"/>
            <w:vMerge w:val="restart"/>
            <w:shd w:val="clear" w:color="auto" w:fill="F2F2F2" w:themeFill="background1" w:themeFillShade="F2"/>
          </w:tcPr>
          <w:p w14:paraId="61146914" w14:textId="77777777" w:rsidR="00DF7502" w:rsidRPr="00D05149" w:rsidRDefault="00DF7502" w:rsidP="00DE0CA6">
            <w:pPr>
              <w:pStyle w:val="NameNumber"/>
            </w:pPr>
            <w:r>
              <w:t xml:space="preserve">Stacy Orbach / </w:t>
            </w:r>
            <w:hyperlink r:id="rId90" w:history="1">
              <w:r w:rsidRPr="00B3769F">
                <w:rPr>
                  <w:rStyle w:val="Hyperlink"/>
                </w:rPr>
                <w:t>stacy.orback@jha.org</w:t>
              </w:r>
            </w:hyperlink>
            <w:r>
              <w:t xml:space="preserve"> / (818) 774-3219</w:t>
            </w:r>
          </w:p>
        </w:tc>
      </w:tr>
      <w:tr w:rsidR="00DF7502" w:rsidRPr="00D05149" w14:paraId="3C131EB0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6B970359" w14:textId="77777777" w:rsidR="00DF7502" w:rsidRPr="00D05149" w:rsidRDefault="00DF7502" w:rsidP="00DE0CA6">
            <w:pPr>
              <w:pStyle w:val="Time"/>
            </w:pPr>
          </w:p>
        </w:tc>
        <w:tc>
          <w:tcPr>
            <w:tcW w:w="4051" w:type="dxa"/>
            <w:gridSpan w:val="3"/>
            <w:vMerge/>
          </w:tcPr>
          <w:p w14:paraId="1B6868F7" w14:textId="77777777" w:rsidR="00DF7502" w:rsidRPr="00D05149" w:rsidRDefault="00DF7502" w:rsidP="00DE0CA6">
            <w:pPr>
              <w:pStyle w:val="NameNumber"/>
            </w:pPr>
          </w:p>
        </w:tc>
        <w:tc>
          <w:tcPr>
            <w:tcW w:w="1709" w:type="dxa"/>
          </w:tcPr>
          <w:p w14:paraId="0F8F9A7C" w14:textId="77777777" w:rsidR="00DF7502" w:rsidRPr="00D05149" w:rsidRDefault="00DF7502" w:rsidP="00DE0CA6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132636DB" w14:textId="77777777" w:rsidR="00DF7502" w:rsidRPr="00D05149" w:rsidRDefault="00DF7502" w:rsidP="00DE0CA6">
            <w:pPr>
              <w:pStyle w:val="NameNumber"/>
            </w:pPr>
          </w:p>
        </w:tc>
      </w:tr>
      <w:tr w:rsidR="00DF7502" w:rsidRPr="00D05149" w14:paraId="3AC69782" w14:textId="77777777" w:rsidTr="00DF750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48D2971" w14:textId="77777777" w:rsidR="00DF7502" w:rsidRPr="00D05149" w:rsidRDefault="00DF7502" w:rsidP="00DF7502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auto"/>
          </w:tcPr>
          <w:p w14:paraId="767BB647" w14:textId="77777777" w:rsidR="00DF7502" w:rsidRDefault="00DF7502" w:rsidP="00DF7502">
            <w:pPr>
              <w:pStyle w:val="NameNumber"/>
            </w:pPr>
          </w:p>
        </w:tc>
        <w:tc>
          <w:tcPr>
            <w:tcW w:w="1709" w:type="dxa"/>
          </w:tcPr>
          <w:p w14:paraId="030CC705" w14:textId="77777777" w:rsidR="00DF7502" w:rsidRPr="00D05149" w:rsidRDefault="00DF7502" w:rsidP="00DF7502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1C3BBCCC" w14:textId="77777777" w:rsidR="00DF7502" w:rsidRPr="00D05149" w:rsidRDefault="00DF7502" w:rsidP="00DF7502">
            <w:pPr>
              <w:pStyle w:val="NameNumber"/>
            </w:pPr>
            <w:r>
              <w:t>Not Listed</w:t>
            </w:r>
          </w:p>
        </w:tc>
      </w:tr>
      <w:tr w:rsidR="00DF7502" w:rsidRPr="00D05149" w14:paraId="5CC63AA7" w14:textId="77777777" w:rsidTr="00DF750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6FAF25F3" w14:textId="77777777" w:rsidR="00DF7502" w:rsidRPr="00D05149" w:rsidRDefault="00DF7502" w:rsidP="00DF7502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2D4FBF4F" w14:textId="77777777" w:rsidR="00DF7502" w:rsidRPr="00D05149" w:rsidRDefault="00DF7502" w:rsidP="00DF7502">
            <w:pPr>
              <w:pStyle w:val="NameNumber"/>
            </w:pPr>
            <w:r>
              <w:t>16+</w:t>
            </w:r>
          </w:p>
        </w:tc>
        <w:tc>
          <w:tcPr>
            <w:tcW w:w="1709" w:type="dxa"/>
          </w:tcPr>
          <w:p w14:paraId="676B000E" w14:textId="77777777" w:rsidR="00DF7502" w:rsidRPr="00D05149" w:rsidRDefault="00DF7502" w:rsidP="00DF7502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0EEE086F" w14:textId="77777777" w:rsidR="00DF7502" w:rsidRPr="00D05149" w:rsidRDefault="00000000" w:rsidP="00DF7502">
            <w:pPr>
              <w:pStyle w:val="NameNumber"/>
            </w:pPr>
            <w:hyperlink r:id="rId91" w:history="1">
              <w:r w:rsidR="00DF7502" w:rsidRPr="00B3769F">
                <w:rPr>
                  <w:rStyle w:val="Hyperlink"/>
                </w:rPr>
                <w:t>http://www.jha.org/volunteer/</w:t>
              </w:r>
            </w:hyperlink>
            <w:r w:rsidR="00DF7502">
              <w:t xml:space="preserve"> </w:t>
            </w:r>
          </w:p>
        </w:tc>
      </w:tr>
      <w:tr w:rsidR="00DF7502" w:rsidRPr="00D05149" w14:paraId="03D4BDB9" w14:textId="77777777" w:rsidTr="00DF7502">
        <w:trPr>
          <w:gridAfter w:val="1"/>
          <w:wAfter w:w="2341" w:type="dxa"/>
          <w:trHeight w:hRule="exact" w:val="243"/>
        </w:trPr>
        <w:tc>
          <w:tcPr>
            <w:tcW w:w="1710" w:type="dxa"/>
          </w:tcPr>
          <w:p w14:paraId="3BC4F894" w14:textId="77777777" w:rsidR="00DF7502" w:rsidRPr="00D05149" w:rsidRDefault="00DF7502" w:rsidP="00DF7502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3"/>
            <w:vMerge w:val="restart"/>
            <w:shd w:val="clear" w:color="auto" w:fill="F2F2F2" w:themeFill="background1" w:themeFillShade="F2"/>
          </w:tcPr>
          <w:p w14:paraId="0E810C6D" w14:textId="77777777" w:rsidR="00DF7502" w:rsidRPr="00D05149" w:rsidRDefault="00000000" w:rsidP="00DF7502">
            <w:pPr>
              <w:pStyle w:val="NameNumber"/>
            </w:pPr>
            <w:hyperlink r:id="rId92" w:history="1">
              <w:r w:rsidR="00DF7502" w:rsidRPr="00B3769F">
                <w:rPr>
                  <w:rStyle w:val="Hyperlink"/>
                </w:rPr>
                <w:t>https://encinomed.org/careers/become-a-volunteer/</w:t>
              </w:r>
            </w:hyperlink>
            <w:r w:rsidR="00DF7502">
              <w:t xml:space="preserve">  </w:t>
            </w:r>
          </w:p>
        </w:tc>
        <w:tc>
          <w:tcPr>
            <w:tcW w:w="1709" w:type="dxa"/>
          </w:tcPr>
          <w:p w14:paraId="07C67017" w14:textId="77777777" w:rsidR="00DF7502" w:rsidRPr="00D05149" w:rsidRDefault="00DF7502" w:rsidP="00DF7502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3"/>
          </w:tcPr>
          <w:p w14:paraId="62C6E890" w14:textId="77777777" w:rsidR="00DF7502" w:rsidRPr="00D05149" w:rsidRDefault="00DF7502" w:rsidP="00DF7502">
            <w:pPr>
              <w:pStyle w:val="NameNumber"/>
            </w:pPr>
            <w:r>
              <w:t>Application online</w:t>
            </w:r>
          </w:p>
        </w:tc>
      </w:tr>
      <w:tr w:rsidR="00DF7502" w:rsidRPr="00D05149" w14:paraId="64E7A0A9" w14:textId="77777777" w:rsidTr="00DF750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37F1AC8" w14:textId="77777777" w:rsidR="00DF7502" w:rsidRPr="00D05149" w:rsidRDefault="00DF7502" w:rsidP="00DF7502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F2F2F2" w:themeFill="background1" w:themeFillShade="F2"/>
          </w:tcPr>
          <w:p w14:paraId="0E332375" w14:textId="77777777" w:rsidR="00DF7502" w:rsidRPr="00D05149" w:rsidRDefault="00DF7502" w:rsidP="00DF7502">
            <w:pPr>
              <w:pStyle w:val="NameNumber"/>
            </w:pPr>
          </w:p>
        </w:tc>
        <w:tc>
          <w:tcPr>
            <w:tcW w:w="1709" w:type="dxa"/>
          </w:tcPr>
          <w:p w14:paraId="5AE3E6D7" w14:textId="77777777" w:rsidR="00DF7502" w:rsidRPr="00D05149" w:rsidRDefault="00DF7502" w:rsidP="00DF7502">
            <w:pPr>
              <w:pStyle w:val="Time"/>
            </w:pPr>
            <w:r>
              <w:t>DEADLINE: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741BADCE" w14:textId="77777777" w:rsidR="00DF7502" w:rsidRPr="00987BFB" w:rsidRDefault="00DF7502" w:rsidP="00DF7502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 xml:space="preserve">None </w:t>
            </w:r>
          </w:p>
        </w:tc>
      </w:tr>
      <w:tr w:rsidR="00DF7502" w:rsidRPr="00D05149" w14:paraId="5DD3FAD2" w14:textId="77777777" w:rsidTr="00DF750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50B51BB" w14:textId="77777777" w:rsidR="00DF7502" w:rsidRPr="00D05149" w:rsidRDefault="00DF7502" w:rsidP="00DF7502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3E4B40B6" w14:textId="77777777" w:rsidR="00DF7502" w:rsidRPr="00D05149" w:rsidRDefault="00DF7502" w:rsidP="00DF7502">
            <w:pPr>
              <w:pStyle w:val="NameNumber"/>
            </w:pPr>
            <w:r>
              <w:t>Contact hospital for application information</w:t>
            </w:r>
          </w:p>
        </w:tc>
        <w:tc>
          <w:tcPr>
            <w:tcW w:w="1709" w:type="dxa"/>
          </w:tcPr>
          <w:p w14:paraId="67FE4E6C" w14:textId="77777777" w:rsidR="00DF7502" w:rsidRPr="00D05149" w:rsidRDefault="00DF7502" w:rsidP="00DF7502">
            <w:pPr>
              <w:pStyle w:val="Time"/>
            </w:pPr>
            <w:r>
              <w:t>LAST UPDATED: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221369F1" w14:textId="77777777" w:rsidR="00DF7502" w:rsidRPr="00D05149" w:rsidRDefault="00DF7502" w:rsidP="00DF7502">
            <w:pPr>
              <w:pStyle w:val="NameNumber"/>
            </w:pPr>
            <w:r>
              <w:t>10/10/23</w:t>
            </w:r>
          </w:p>
        </w:tc>
      </w:tr>
      <w:tr w:rsidR="00DF7502" w:rsidRPr="00D05149" w14:paraId="7C96977E" w14:textId="77777777" w:rsidTr="00DF750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84A33F1" w14:textId="77777777" w:rsidR="00DF7502" w:rsidRPr="00D05149" w:rsidRDefault="00DF7502" w:rsidP="00DF7502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41B75C5F" w14:textId="77777777" w:rsidR="00DF7502" w:rsidRPr="00987BFB" w:rsidRDefault="00DF7502" w:rsidP="00DF7502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</w:tcPr>
          <w:p w14:paraId="325F8EB7" w14:textId="77777777" w:rsidR="00DF7502" w:rsidRPr="00D05149" w:rsidRDefault="00DF7502" w:rsidP="00DF750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6F2D308" w14:textId="77777777" w:rsidR="00DF7502" w:rsidRPr="00D05149" w:rsidRDefault="00DF7502" w:rsidP="00DF7502">
            <w:pPr>
              <w:pStyle w:val="NameNumber"/>
            </w:pPr>
          </w:p>
        </w:tc>
      </w:tr>
      <w:tr w:rsidR="00DF7502" w:rsidRPr="00D05149" w14:paraId="7066694D" w14:textId="77777777" w:rsidTr="00DF750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83EC8D1" w14:textId="77777777" w:rsidR="00DF7502" w:rsidRPr="00D05149" w:rsidRDefault="00DF7502" w:rsidP="00DF7502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5BAAC022" w14:textId="77777777" w:rsidR="00DF7502" w:rsidRPr="00D05149" w:rsidRDefault="00DF7502" w:rsidP="00DF7502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4099B9C2" w14:textId="77777777" w:rsidR="00DF7502" w:rsidRPr="00D05149" w:rsidRDefault="00DF7502" w:rsidP="00DF750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64782669" w14:textId="77777777" w:rsidR="00DF7502" w:rsidRPr="00D05149" w:rsidRDefault="00DF7502" w:rsidP="00DF7502">
            <w:pPr>
              <w:pStyle w:val="NameNumber"/>
            </w:pPr>
          </w:p>
        </w:tc>
      </w:tr>
      <w:tr w:rsidR="00DF7502" w:rsidRPr="00D05149" w14:paraId="268473DD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3E2A30A" w14:textId="77777777" w:rsidR="00DF7502" w:rsidRPr="00D05149" w:rsidRDefault="00DF7502" w:rsidP="00DF7502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4895780C" w14:textId="77777777" w:rsidR="00DF7502" w:rsidRPr="00D05149" w:rsidRDefault="00DF7502" w:rsidP="00DF7502">
            <w:pPr>
              <w:pStyle w:val="NameNumber"/>
            </w:pPr>
          </w:p>
        </w:tc>
        <w:tc>
          <w:tcPr>
            <w:tcW w:w="1709" w:type="dxa"/>
          </w:tcPr>
          <w:p w14:paraId="292B2DCA" w14:textId="77777777" w:rsidR="00DF7502" w:rsidRPr="00D05149" w:rsidRDefault="00DF7502" w:rsidP="00DF750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78887885" w14:textId="77777777" w:rsidR="00DF7502" w:rsidRPr="00D05149" w:rsidRDefault="00DF7502" w:rsidP="00DF7502">
            <w:pPr>
              <w:pStyle w:val="NameNumber"/>
            </w:pPr>
          </w:p>
        </w:tc>
      </w:tr>
      <w:tr w:rsidR="00DF7502" w:rsidRPr="00842EE7" w14:paraId="2E06C52B" w14:textId="77777777" w:rsidTr="00DE0CA6">
        <w:trPr>
          <w:gridAfter w:val="1"/>
          <w:wAfter w:w="2341" w:type="dxa"/>
          <w:trHeight w:hRule="exact" w:val="524"/>
        </w:trPr>
        <w:tc>
          <w:tcPr>
            <w:tcW w:w="1710" w:type="dxa"/>
          </w:tcPr>
          <w:p w14:paraId="425DAE57" w14:textId="77777777" w:rsidR="00DF7502" w:rsidRPr="00372AA3" w:rsidRDefault="00DF7502" w:rsidP="00DF7502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3"/>
            <w:vAlign w:val="bottom"/>
          </w:tcPr>
          <w:p w14:paraId="1EF61D45" w14:textId="77777777" w:rsidR="00DF7502" w:rsidRPr="00A31FA9" w:rsidRDefault="00DF7502" w:rsidP="00DF7502">
            <w:pPr>
              <w:pStyle w:val="DayoftheWeek"/>
              <w:rPr>
                <w:szCs w:val="28"/>
              </w:rPr>
            </w:pPr>
            <w:r w:rsidRPr="00A31FA9">
              <w:rPr>
                <w:szCs w:val="28"/>
              </w:rPr>
              <w:t>Kaiser Woodland Hills</w:t>
            </w:r>
          </w:p>
        </w:tc>
        <w:tc>
          <w:tcPr>
            <w:tcW w:w="1709" w:type="dxa"/>
            <w:vAlign w:val="bottom"/>
          </w:tcPr>
          <w:p w14:paraId="62CD957D" w14:textId="77777777" w:rsidR="00DF7502" w:rsidRPr="00372AA3" w:rsidRDefault="00DF7502" w:rsidP="00DF7502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03ECC9CF" w14:textId="77777777" w:rsidR="00DF7502" w:rsidRPr="00212A0B" w:rsidRDefault="00DF7502" w:rsidP="00DF7502">
            <w:pPr>
              <w:pStyle w:val="DayoftheWeek"/>
              <w:rPr>
                <w:sz w:val="20"/>
                <w:szCs w:val="20"/>
              </w:rPr>
            </w:pPr>
            <w:r w:rsidRPr="00212A0B">
              <w:rPr>
                <w:sz w:val="20"/>
                <w:szCs w:val="20"/>
              </w:rPr>
              <w:t xml:space="preserve">Eve &amp; Gene Black Summer Med Career </w:t>
            </w:r>
            <w:proofErr w:type="spellStart"/>
            <w:r w:rsidRPr="00212A0B">
              <w:rPr>
                <w:sz w:val="20"/>
                <w:szCs w:val="20"/>
              </w:rPr>
              <w:t>Pgm</w:t>
            </w:r>
            <w:proofErr w:type="spellEnd"/>
          </w:p>
        </w:tc>
      </w:tr>
      <w:tr w:rsidR="00DF7502" w:rsidRPr="00D05149" w14:paraId="12A5ABE9" w14:textId="77777777" w:rsidTr="00DE0CA6">
        <w:trPr>
          <w:gridAfter w:val="1"/>
          <w:wAfter w:w="2341" w:type="dxa"/>
          <w:trHeight w:hRule="exact" w:val="288"/>
        </w:trPr>
        <w:tc>
          <w:tcPr>
            <w:tcW w:w="1710" w:type="dxa"/>
          </w:tcPr>
          <w:p w14:paraId="54C6DA96" w14:textId="77777777" w:rsidR="00DF7502" w:rsidRPr="00372AA3" w:rsidRDefault="00DF7502" w:rsidP="00DF7502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072C7" w:themeFill="accent2"/>
          </w:tcPr>
          <w:p w14:paraId="6BBC8FC5" w14:textId="77777777" w:rsidR="00DF7502" w:rsidRPr="00D05149" w:rsidRDefault="00DF7502" w:rsidP="00DF7502">
            <w:pPr>
              <w:pStyle w:val="ColumnHeading"/>
            </w:pPr>
          </w:p>
        </w:tc>
        <w:tc>
          <w:tcPr>
            <w:tcW w:w="1910" w:type="dxa"/>
            <w:gridSpan w:val="2"/>
            <w:shd w:val="clear" w:color="auto" w:fill="0072C7" w:themeFill="accent2"/>
          </w:tcPr>
          <w:p w14:paraId="3BE46C42" w14:textId="77777777" w:rsidR="00DF7502" w:rsidRPr="00D05149" w:rsidRDefault="00DF7502" w:rsidP="00DF7502">
            <w:pPr>
              <w:pStyle w:val="ColumnHeading"/>
            </w:pPr>
          </w:p>
        </w:tc>
        <w:tc>
          <w:tcPr>
            <w:tcW w:w="1709" w:type="dxa"/>
          </w:tcPr>
          <w:p w14:paraId="4519E4D6" w14:textId="77777777" w:rsidR="00DF7502" w:rsidRPr="00372AA3" w:rsidRDefault="00DF7502" w:rsidP="00DF7502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0072C7" w:themeFill="accent2"/>
          </w:tcPr>
          <w:p w14:paraId="0D6CBCD0" w14:textId="77777777" w:rsidR="00DF7502" w:rsidRPr="00D05149" w:rsidRDefault="00DF7502" w:rsidP="00DF7502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0072C7" w:themeFill="accent2"/>
          </w:tcPr>
          <w:p w14:paraId="1F942D97" w14:textId="77777777" w:rsidR="00DF7502" w:rsidRPr="00D05149" w:rsidRDefault="00DF7502" w:rsidP="00DF7502">
            <w:pPr>
              <w:pStyle w:val="ColumnHeading"/>
            </w:pPr>
          </w:p>
        </w:tc>
      </w:tr>
      <w:tr w:rsidR="00DF7502" w:rsidRPr="00D05149" w14:paraId="480D6304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78C0CA01" w14:textId="77777777" w:rsidR="00DF7502" w:rsidRPr="00D05149" w:rsidRDefault="00DF7502" w:rsidP="00DF7502">
            <w:pPr>
              <w:pStyle w:val="Time"/>
            </w:pPr>
            <w:r>
              <w:t>CITY:</w:t>
            </w:r>
          </w:p>
        </w:tc>
        <w:tc>
          <w:tcPr>
            <w:tcW w:w="2141" w:type="dxa"/>
          </w:tcPr>
          <w:p w14:paraId="171289B1" w14:textId="77777777" w:rsidR="00DF7502" w:rsidRPr="00D05149" w:rsidRDefault="00DF7502" w:rsidP="00DF7502">
            <w:pPr>
              <w:pStyle w:val="NameNumber"/>
            </w:pPr>
            <w:r>
              <w:t>Woodland Hills</w:t>
            </w:r>
          </w:p>
        </w:tc>
        <w:tc>
          <w:tcPr>
            <w:tcW w:w="1910" w:type="dxa"/>
            <w:gridSpan w:val="2"/>
          </w:tcPr>
          <w:p w14:paraId="3D39128F" w14:textId="77777777" w:rsidR="00DF7502" w:rsidRPr="00D05149" w:rsidRDefault="00DF7502" w:rsidP="00DF7502">
            <w:pPr>
              <w:pStyle w:val="NameNumber"/>
            </w:pPr>
          </w:p>
        </w:tc>
        <w:tc>
          <w:tcPr>
            <w:tcW w:w="1709" w:type="dxa"/>
          </w:tcPr>
          <w:p w14:paraId="5189C7D2" w14:textId="77777777" w:rsidR="00DF7502" w:rsidRPr="00D05149" w:rsidRDefault="00DF7502" w:rsidP="00DF7502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3"/>
          </w:tcPr>
          <w:p w14:paraId="2DC3B542" w14:textId="77777777" w:rsidR="00DF7502" w:rsidRPr="00D05149" w:rsidRDefault="00212A0B" w:rsidP="00DF7502">
            <w:pPr>
              <w:pStyle w:val="NameNumber"/>
            </w:pPr>
            <w:r>
              <w:t>LA Hospitals</w:t>
            </w:r>
          </w:p>
        </w:tc>
      </w:tr>
      <w:tr w:rsidR="00DF7502" w:rsidRPr="00D05149" w14:paraId="51D6E234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49C7994" w14:textId="77777777" w:rsidR="00DF7502" w:rsidRPr="00D05149" w:rsidRDefault="00DF7502" w:rsidP="00DF7502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41F0F689" w14:textId="77777777" w:rsidR="00DF7502" w:rsidRPr="00D05149" w:rsidRDefault="00DF7502" w:rsidP="00DF7502">
            <w:pPr>
              <w:pStyle w:val="NameNumber"/>
            </w:pPr>
            <w:r>
              <w:t xml:space="preserve">Linda Garcia / (818) 719-4061  </w:t>
            </w:r>
          </w:p>
        </w:tc>
        <w:tc>
          <w:tcPr>
            <w:tcW w:w="1709" w:type="dxa"/>
          </w:tcPr>
          <w:p w14:paraId="542EC274" w14:textId="77777777" w:rsidR="00DF7502" w:rsidRPr="00D05149" w:rsidRDefault="00DF7502" w:rsidP="00DF7502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20E6D06E" w14:textId="77777777" w:rsidR="00DF7502" w:rsidRPr="00D05149" w:rsidRDefault="00DF7502" w:rsidP="00212A0B">
            <w:pPr>
              <w:pStyle w:val="NameNumber"/>
            </w:pPr>
            <w:r>
              <w:t>(</w:t>
            </w:r>
            <w:r w:rsidR="00212A0B">
              <w:t>323) 409-6945</w:t>
            </w:r>
          </w:p>
        </w:tc>
      </w:tr>
      <w:tr w:rsidR="00DF7502" w:rsidRPr="00D05149" w14:paraId="702301DA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BB0C15A" w14:textId="77777777" w:rsidR="00DF7502" w:rsidRPr="00D05149" w:rsidRDefault="00DF7502" w:rsidP="00DF7502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3"/>
          </w:tcPr>
          <w:p w14:paraId="06F67915" w14:textId="77777777" w:rsidR="00DF7502" w:rsidRPr="00D05149" w:rsidRDefault="00DF7502" w:rsidP="00DF7502">
            <w:pPr>
              <w:pStyle w:val="NameNumber"/>
            </w:pPr>
            <w:r>
              <w:t>16+</w:t>
            </w:r>
          </w:p>
          <w:p w14:paraId="388FD6DF" w14:textId="77777777" w:rsidR="00DF7502" w:rsidRPr="00D05149" w:rsidRDefault="00000000" w:rsidP="00DF7502">
            <w:pPr>
              <w:pStyle w:val="NameNumber"/>
            </w:pPr>
            <w:hyperlink r:id="rId93" w:history="1"/>
            <w:r w:rsidR="00DF7502">
              <w:t xml:space="preserve"> </w:t>
            </w:r>
          </w:p>
        </w:tc>
        <w:tc>
          <w:tcPr>
            <w:tcW w:w="1709" w:type="dxa"/>
          </w:tcPr>
          <w:p w14:paraId="0133045A" w14:textId="77777777" w:rsidR="00DF7502" w:rsidRPr="00D05149" w:rsidRDefault="00DF7502" w:rsidP="00DF7502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1D3AB448" w14:textId="77777777" w:rsidR="00DF7502" w:rsidRPr="00D05149" w:rsidRDefault="00212A0B" w:rsidP="00DF7502">
            <w:pPr>
              <w:pStyle w:val="NameNumber"/>
            </w:pPr>
            <w:r>
              <w:t>Not Listed</w:t>
            </w:r>
          </w:p>
        </w:tc>
      </w:tr>
      <w:tr w:rsidR="00DF7502" w:rsidRPr="00D05149" w14:paraId="20517CFF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A0AE96B" w14:textId="77777777" w:rsidR="00DF7502" w:rsidRDefault="00DF7502" w:rsidP="00DF7502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3"/>
            <w:vMerge w:val="restart"/>
            <w:shd w:val="clear" w:color="auto" w:fill="F2F2F2" w:themeFill="background1" w:themeFillShade="F2"/>
          </w:tcPr>
          <w:p w14:paraId="5FA9683D" w14:textId="77777777" w:rsidR="00DF7502" w:rsidRPr="00D05149" w:rsidRDefault="00000000" w:rsidP="00DF7502">
            <w:pPr>
              <w:pStyle w:val="NameNumber"/>
            </w:pPr>
            <w:hyperlink r:id="rId94" w:history="1">
              <w:r w:rsidR="00DF7502" w:rsidRPr="00B3769F">
                <w:rPr>
                  <w:rStyle w:val="Hyperlink"/>
                </w:rPr>
                <w:t>https://thrive.kaiserpermanente.org/care-near-you/southern-california/woodland-hills/community-events/volunteer-services/</w:t>
              </w:r>
            </w:hyperlink>
            <w:r w:rsidR="00DF7502">
              <w:t xml:space="preserve">   </w:t>
            </w:r>
          </w:p>
        </w:tc>
        <w:tc>
          <w:tcPr>
            <w:tcW w:w="1709" w:type="dxa"/>
          </w:tcPr>
          <w:p w14:paraId="0110D91C" w14:textId="77777777" w:rsidR="00DF7502" w:rsidRPr="00D05149" w:rsidRDefault="00DF7502" w:rsidP="00DF7502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7E65BEB1" w14:textId="77777777" w:rsidR="00DF7502" w:rsidRPr="00D05149" w:rsidRDefault="00000000" w:rsidP="00DF7502">
            <w:pPr>
              <w:pStyle w:val="NameNumber"/>
            </w:pPr>
            <w:hyperlink r:id="rId95" w:history="1">
              <w:r w:rsidR="00212A0B" w:rsidRPr="00B3769F">
                <w:rPr>
                  <w:rStyle w:val="Hyperlink"/>
                </w:rPr>
                <w:t>http://www.lapedsoc.org/</w:t>
              </w:r>
            </w:hyperlink>
            <w:r w:rsidR="00212A0B">
              <w:t xml:space="preserve"> </w:t>
            </w:r>
          </w:p>
        </w:tc>
      </w:tr>
      <w:tr w:rsidR="00212A0B" w:rsidRPr="00D05149" w14:paraId="5EC9399F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713508D8" w14:textId="77777777" w:rsidR="00212A0B" w:rsidRPr="00D05149" w:rsidRDefault="00212A0B" w:rsidP="00DF7502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F2F2F2" w:themeFill="background1" w:themeFillShade="F2"/>
          </w:tcPr>
          <w:p w14:paraId="1AA127E1" w14:textId="77777777" w:rsidR="00212A0B" w:rsidRPr="00D05149" w:rsidRDefault="00212A0B" w:rsidP="00DF7502">
            <w:pPr>
              <w:pStyle w:val="NameNumber"/>
            </w:pPr>
          </w:p>
        </w:tc>
        <w:tc>
          <w:tcPr>
            <w:tcW w:w="1709" w:type="dxa"/>
          </w:tcPr>
          <w:p w14:paraId="33839B4F" w14:textId="77777777" w:rsidR="00212A0B" w:rsidRPr="00D05149" w:rsidRDefault="00212A0B" w:rsidP="00DF7502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3"/>
            <w:vMerge w:val="restart"/>
            <w:shd w:val="clear" w:color="auto" w:fill="F2F2F2" w:themeFill="background1" w:themeFillShade="F2"/>
          </w:tcPr>
          <w:p w14:paraId="5AEA04DB" w14:textId="77777777" w:rsidR="00212A0B" w:rsidRPr="00D05149" w:rsidRDefault="00212A0B" w:rsidP="00DF7502">
            <w:pPr>
              <w:pStyle w:val="NameNumber"/>
            </w:pPr>
            <w:r>
              <w:t>Summer medical internship / 160hrs of volunteer service / Mandatory 8hr Saturday orientation</w:t>
            </w:r>
          </w:p>
        </w:tc>
      </w:tr>
      <w:tr w:rsidR="00212A0B" w:rsidRPr="00D05149" w14:paraId="09C62782" w14:textId="77777777" w:rsidTr="00A31FA9">
        <w:trPr>
          <w:gridAfter w:val="1"/>
          <w:wAfter w:w="2341" w:type="dxa"/>
          <w:trHeight w:val="269"/>
        </w:trPr>
        <w:tc>
          <w:tcPr>
            <w:tcW w:w="1710" w:type="dxa"/>
          </w:tcPr>
          <w:p w14:paraId="68B47076" w14:textId="77777777" w:rsidR="00212A0B" w:rsidRPr="00D05149" w:rsidRDefault="00212A0B" w:rsidP="00DF7502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auto"/>
          </w:tcPr>
          <w:p w14:paraId="6D4B47B0" w14:textId="77777777" w:rsidR="00212A0B" w:rsidRPr="00D05149" w:rsidRDefault="00212A0B" w:rsidP="00DF7502">
            <w:pPr>
              <w:pStyle w:val="NameNumber"/>
            </w:pPr>
          </w:p>
        </w:tc>
        <w:tc>
          <w:tcPr>
            <w:tcW w:w="1709" w:type="dxa"/>
            <w:vMerge w:val="restart"/>
          </w:tcPr>
          <w:p w14:paraId="7C0A2F8F" w14:textId="77777777" w:rsidR="00212A0B" w:rsidRPr="00D05149" w:rsidRDefault="00212A0B" w:rsidP="00DF7502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2DCF6E45" w14:textId="77777777" w:rsidR="00212A0B" w:rsidRPr="00D05149" w:rsidRDefault="00212A0B" w:rsidP="00DF7502">
            <w:pPr>
              <w:pStyle w:val="NameNumber"/>
            </w:pPr>
          </w:p>
        </w:tc>
      </w:tr>
      <w:tr w:rsidR="00212A0B" w:rsidRPr="00D05149" w14:paraId="0B42710A" w14:textId="77777777" w:rsidTr="00DF7502">
        <w:trPr>
          <w:gridAfter w:val="1"/>
          <w:wAfter w:w="2341" w:type="dxa"/>
          <w:trHeight w:val="80"/>
        </w:trPr>
        <w:tc>
          <w:tcPr>
            <w:tcW w:w="1710" w:type="dxa"/>
          </w:tcPr>
          <w:p w14:paraId="11E662EC" w14:textId="77777777" w:rsidR="00212A0B" w:rsidRDefault="00212A0B" w:rsidP="00DF7502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4E6DB028" w14:textId="77777777" w:rsidR="00212A0B" w:rsidRPr="00D05149" w:rsidRDefault="00212A0B" w:rsidP="00DF7502">
            <w:pPr>
              <w:pStyle w:val="NameNumber"/>
            </w:pPr>
            <w:r>
              <w:t>Contact hospital for application information</w:t>
            </w:r>
          </w:p>
        </w:tc>
        <w:tc>
          <w:tcPr>
            <w:tcW w:w="1709" w:type="dxa"/>
            <w:vMerge/>
          </w:tcPr>
          <w:p w14:paraId="610BBFC0" w14:textId="77777777" w:rsidR="00212A0B" w:rsidRDefault="00212A0B" w:rsidP="00DF7502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1AC8250F" w14:textId="77777777" w:rsidR="00212A0B" w:rsidRDefault="00212A0B" w:rsidP="00DF7502">
            <w:pPr>
              <w:pStyle w:val="NameNumber"/>
            </w:pPr>
          </w:p>
        </w:tc>
      </w:tr>
      <w:tr w:rsidR="00DF7502" w14:paraId="2132400B" w14:textId="77777777" w:rsidTr="00212A0B">
        <w:trPr>
          <w:gridAfter w:val="1"/>
          <w:wAfter w:w="2341" w:type="dxa"/>
          <w:trHeight w:hRule="exact" w:val="270"/>
        </w:trPr>
        <w:tc>
          <w:tcPr>
            <w:tcW w:w="1710" w:type="dxa"/>
          </w:tcPr>
          <w:p w14:paraId="0EF75624" w14:textId="77777777" w:rsidR="00DF7502" w:rsidRPr="00D05149" w:rsidRDefault="00DF7502" w:rsidP="00DF7502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41B05DD2" w14:textId="77777777" w:rsidR="00DF7502" w:rsidRPr="00987BFB" w:rsidRDefault="00DF7502" w:rsidP="00DF7502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</w:tcPr>
          <w:p w14:paraId="260C2AB7" w14:textId="77777777" w:rsidR="00DF7502" w:rsidRDefault="00DF7502" w:rsidP="00DF7502">
            <w:pPr>
              <w:pStyle w:val="Time"/>
            </w:pPr>
            <w:r>
              <w:t>DEADLINE: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3BCF77C3" w14:textId="77777777" w:rsidR="00DF7502" w:rsidRPr="00987BFB" w:rsidRDefault="00212A0B" w:rsidP="00DF7502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</w:tr>
      <w:tr w:rsidR="00DF7502" w14:paraId="0B8FD5DD" w14:textId="77777777" w:rsidTr="00212A0B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FCFB56C" w14:textId="77777777" w:rsidR="00DF7502" w:rsidRPr="00D05149" w:rsidRDefault="00DF7502" w:rsidP="00DF7502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7E6FB863" w14:textId="77777777" w:rsidR="00DF7502" w:rsidRPr="00D05149" w:rsidRDefault="00DF7502" w:rsidP="00DF7502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1F01AB19" w14:textId="77777777" w:rsidR="00DF7502" w:rsidRDefault="00DF7502" w:rsidP="00DF7502">
            <w:pPr>
              <w:pStyle w:val="Time"/>
            </w:pPr>
            <w:r>
              <w:t>LAST UPDATED: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1E0D9EBF" w14:textId="77777777" w:rsidR="00DF7502" w:rsidRDefault="00DF7502" w:rsidP="00DF7502">
            <w:pPr>
              <w:pStyle w:val="NameNumber"/>
            </w:pPr>
            <w:r>
              <w:t>10/10/23</w:t>
            </w:r>
          </w:p>
        </w:tc>
      </w:tr>
      <w:tr w:rsidR="00DF7502" w14:paraId="52FC6A44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80C35E9" w14:textId="77777777" w:rsidR="00DF7502" w:rsidRPr="00D05149" w:rsidRDefault="00DF7502" w:rsidP="00DF7502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777CEF14" w14:textId="77777777" w:rsidR="00DF7502" w:rsidRPr="00D05149" w:rsidRDefault="00DF7502" w:rsidP="00DF7502">
            <w:pPr>
              <w:pStyle w:val="NameNumber"/>
            </w:pPr>
          </w:p>
        </w:tc>
        <w:tc>
          <w:tcPr>
            <w:tcW w:w="1709" w:type="dxa"/>
          </w:tcPr>
          <w:p w14:paraId="0EECBE64" w14:textId="77777777" w:rsidR="00DF7502" w:rsidRDefault="00DF7502" w:rsidP="00DF750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2B50BA00" w14:textId="77777777" w:rsidR="00DF7502" w:rsidRDefault="00DF7502" w:rsidP="00DF7502">
            <w:pPr>
              <w:pStyle w:val="NameNumber"/>
            </w:pPr>
          </w:p>
        </w:tc>
      </w:tr>
      <w:tr w:rsidR="00DF7502" w14:paraId="02FF11E3" w14:textId="77777777" w:rsidTr="00786199">
        <w:trPr>
          <w:gridAfter w:val="1"/>
          <w:wAfter w:w="2341" w:type="dxa"/>
          <w:trHeight w:hRule="exact" w:val="80"/>
        </w:trPr>
        <w:tc>
          <w:tcPr>
            <w:tcW w:w="1710" w:type="dxa"/>
          </w:tcPr>
          <w:p w14:paraId="38858B7E" w14:textId="77777777" w:rsidR="00DF7502" w:rsidRDefault="00DF7502" w:rsidP="00DF7502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764543FA" w14:textId="77777777" w:rsidR="00DF7502" w:rsidRPr="00D05149" w:rsidRDefault="00DF7502" w:rsidP="00DF7502">
            <w:pPr>
              <w:pStyle w:val="NameNumber"/>
            </w:pPr>
          </w:p>
        </w:tc>
        <w:tc>
          <w:tcPr>
            <w:tcW w:w="1709" w:type="dxa"/>
          </w:tcPr>
          <w:p w14:paraId="5A4DBA8A" w14:textId="77777777" w:rsidR="00DF7502" w:rsidRDefault="00DF7502" w:rsidP="00DF750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72FA2F8C" w14:textId="77777777" w:rsidR="00DF7502" w:rsidRDefault="00DF7502" w:rsidP="00DF7502">
            <w:pPr>
              <w:pStyle w:val="NameNumber"/>
            </w:pPr>
          </w:p>
        </w:tc>
      </w:tr>
      <w:tr w:rsidR="00DF7502" w14:paraId="48C1B938" w14:textId="77777777" w:rsidTr="00786199">
        <w:trPr>
          <w:gridAfter w:val="1"/>
          <w:wAfter w:w="2341" w:type="dxa"/>
          <w:trHeight w:hRule="exact" w:val="80"/>
        </w:trPr>
        <w:tc>
          <w:tcPr>
            <w:tcW w:w="1710" w:type="dxa"/>
          </w:tcPr>
          <w:p w14:paraId="0E5DE70B" w14:textId="77777777" w:rsidR="00DF7502" w:rsidRDefault="00DF7502" w:rsidP="00DF7502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43753F9B" w14:textId="77777777" w:rsidR="00DF7502" w:rsidRPr="00D05149" w:rsidRDefault="00DF7502" w:rsidP="00DF7502">
            <w:pPr>
              <w:pStyle w:val="NameNumber"/>
            </w:pPr>
          </w:p>
        </w:tc>
        <w:tc>
          <w:tcPr>
            <w:tcW w:w="1709" w:type="dxa"/>
          </w:tcPr>
          <w:p w14:paraId="0415E70B" w14:textId="77777777" w:rsidR="00DF7502" w:rsidRDefault="00DF7502" w:rsidP="00DF750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574D3A48" w14:textId="77777777" w:rsidR="00DF7502" w:rsidRDefault="00DF7502" w:rsidP="00DF7502">
            <w:pPr>
              <w:pStyle w:val="NameNumber"/>
            </w:pPr>
          </w:p>
        </w:tc>
      </w:tr>
      <w:tr w:rsidR="00DF7502" w14:paraId="15D7F30F" w14:textId="77777777" w:rsidTr="00786199">
        <w:trPr>
          <w:gridAfter w:val="1"/>
          <w:wAfter w:w="2341" w:type="dxa"/>
          <w:trHeight w:hRule="exact" w:val="80"/>
        </w:trPr>
        <w:tc>
          <w:tcPr>
            <w:tcW w:w="1710" w:type="dxa"/>
          </w:tcPr>
          <w:p w14:paraId="4AEB63BF" w14:textId="77777777" w:rsidR="00DF7502" w:rsidRDefault="00DF7502" w:rsidP="00DF7502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435E7E63" w14:textId="77777777" w:rsidR="00DF7502" w:rsidRDefault="00DF7502" w:rsidP="00DF7502">
            <w:pPr>
              <w:pStyle w:val="NameNumber"/>
            </w:pPr>
          </w:p>
        </w:tc>
        <w:tc>
          <w:tcPr>
            <w:tcW w:w="1709" w:type="dxa"/>
          </w:tcPr>
          <w:p w14:paraId="1B237A4D" w14:textId="77777777" w:rsidR="00DF7502" w:rsidRDefault="00DF7502" w:rsidP="00DF750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3B17A9C0" w14:textId="77777777" w:rsidR="00DF7502" w:rsidRDefault="00DF7502" w:rsidP="00DF7502">
            <w:pPr>
              <w:pStyle w:val="NameNumber"/>
            </w:pPr>
          </w:p>
        </w:tc>
      </w:tr>
      <w:tr w:rsidR="00DF7502" w:rsidRPr="005373A7" w14:paraId="01DFF0B2" w14:textId="77777777" w:rsidTr="00DE0CA6">
        <w:trPr>
          <w:gridAfter w:val="1"/>
          <w:wAfter w:w="2341" w:type="dxa"/>
          <w:trHeight w:hRule="exact" w:val="572"/>
        </w:trPr>
        <w:tc>
          <w:tcPr>
            <w:tcW w:w="1710" w:type="dxa"/>
          </w:tcPr>
          <w:p w14:paraId="189444CB" w14:textId="77777777" w:rsidR="00DF7502" w:rsidRPr="00D05149" w:rsidRDefault="00DF7502" w:rsidP="00DF7502">
            <w:pPr>
              <w:pStyle w:val="Time"/>
            </w:pPr>
          </w:p>
        </w:tc>
        <w:tc>
          <w:tcPr>
            <w:tcW w:w="4051" w:type="dxa"/>
            <w:gridSpan w:val="3"/>
            <w:vAlign w:val="bottom"/>
          </w:tcPr>
          <w:p w14:paraId="0B1FD805" w14:textId="77777777" w:rsidR="00DF7502" w:rsidRPr="00D05149" w:rsidRDefault="00DF7502" w:rsidP="00DF7502">
            <w:pPr>
              <w:pStyle w:val="DayoftheWeek"/>
            </w:pPr>
            <w:r>
              <w:rPr>
                <w:szCs w:val="28"/>
              </w:rPr>
              <w:t xml:space="preserve">Northridge Hospital </w:t>
            </w:r>
          </w:p>
        </w:tc>
        <w:tc>
          <w:tcPr>
            <w:tcW w:w="1709" w:type="dxa"/>
            <w:vAlign w:val="bottom"/>
          </w:tcPr>
          <w:p w14:paraId="5FAEFB1A" w14:textId="77777777" w:rsidR="00DF7502" w:rsidRPr="00372AA3" w:rsidRDefault="00DF7502" w:rsidP="00DF7502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56E3F2A1" w14:textId="77777777" w:rsidR="00DF7502" w:rsidRPr="005373A7" w:rsidRDefault="00212A0B" w:rsidP="00DF7502">
            <w:pPr>
              <w:pStyle w:val="DayoftheWeek"/>
              <w:rPr>
                <w:szCs w:val="28"/>
              </w:rPr>
            </w:pPr>
            <w:r>
              <w:rPr>
                <w:szCs w:val="28"/>
              </w:rPr>
              <w:t>Camp Children’s Hospital LA</w:t>
            </w:r>
          </w:p>
        </w:tc>
      </w:tr>
      <w:tr w:rsidR="00DF7502" w:rsidRPr="00D05149" w14:paraId="7A55FDF4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72186DA" w14:textId="77777777" w:rsidR="00DF7502" w:rsidRPr="00372AA3" w:rsidRDefault="00DF7502" w:rsidP="00DF7502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D1D51" w:themeFill="accent3"/>
          </w:tcPr>
          <w:p w14:paraId="2C3F16CA" w14:textId="77777777" w:rsidR="00DF7502" w:rsidRPr="00D05149" w:rsidRDefault="00DF7502" w:rsidP="00DF7502">
            <w:pPr>
              <w:pStyle w:val="ColumnHeading"/>
            </w:pPr>
          </w:p>
        </w:tc>
        <w:tc>
          <w:tcPr>
            <w:tcW w:w="1910" w:type="dxa"/>
            <w:gridSpan w:val="2"/>
            <w:shd w:val="clear" w:color="auto" w:fill="0D1D51" w:themeFill="accent3"/>
          </w:tcPr>
          <w:p w14:paraId="0B5A19B2" w14:textId="77777777" w:rsidR="00DF7502" w:rsidRPr="00D05149" w:rsidRDefault="00DF7502" w:rsidP="00DF7502">
            <w:pPr>
              <w:pStyle w:val="ColumnHeading"/>
            </w:pPr>
          </w:p>
        </w:tc>
        <w:tc>
          <w:tcPr>
            <w:tcW w:w="1709" w:type="dxa"/>
          </w:tcPr>
          <w:p w14:paraId="1A986F7C" w14:textId="77777777" w:rsidR="00DF7502" w:rsidRPr="00372AA3" w:rsidRDefault="00DF7502" w:rsidP="00DF7502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0D1D51" w:themeFill="accent3"/>
          </w:tcPr>
          <w:p w14:paraId="64F9B183" w14:textId="77777777" w:rsidR="00DF7502" w:rsidRPr="00D05149" w:rsidRDefault="00DF7502" w:rsidP="00DF7502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0D1D51" w:themeFill="accent3"/>
          </w:tcPr>
          <w:p w14:paraId="5A1BDF65" w14:textId="77777777" w:rsidR="00DF7502" w:rsidRPr="00D05149" w:rsidRDefault="00DF7502" w:rsidP="00DF7502">
            <w:pPr>
              <w:pStyle w:val="ColumnHeading"/>
            </w:pPr>
          </w:p>
        </w:tc>
      </w:tr>
      <w:tr w:rsidR="00DF7502" w:rsidRPr="00D05149" w14:paraId="0FFA3915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FFC78CB" w14:textId="77777777" w:rsidR="00DF7502" w:rsidRPr="00D05149" w:rsidRDefault="00DF7502" w:rsidP="00DF7502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3"/>
          </w:tcPr>
          <w:p w14:paraId="23B2E707" w14:textId="77777777" w:rsidR="00DF7502" w:rsidRPr="00D05149" w:rsidRDefault="00DF7502" w:rsidP="00DF7502">
            <w:pPr>
              <w:pStyle w:val="NameNumber"/>
            </w:pPr>
            <w:r>
              <w:t>Northridge</w:t>
            </w:r>
          </w:p>
        </w:tc>
        <w:tc>
          <w:tcPr>
            <w:tcW w:w="1709" w:type="dxa"/>
          </w:tcPr>
          <w:p w14:paraId="2155C4DF" w14:textId="77777777" w:rsidR="00DF7502" w:rsidRPr="00D05149" w:rsidRDefault="00DF7502" w:rsidP="00DF7502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3"/>
          </w:tcPr>
          <w:p w14:paraId="726E63DE" w14:textId="77777777" w:rsidR="00DF7502" w:rsidRPr="00D05149" w:rsidRDefault="00212A0B" w:rsidP="00DF7502">
            <w:pPr>
              <w:pStyle w:val="NameNumber"/>
            </w:pPr>
            <w:r>
              <w:t>Los Angeles</w:t>
            </w:r>
          </w:p>
        </w:tc>
      </w:tr>
      <w:tr w:rsidR="00DF7502" w:rsidRPr="00D05149" w14:paraId="0A9F7907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D6C90CE" w14:textId="77777777" w:rsidR="00DF7502" w:rsidRPr="00D05149" w:rsidRDefault="00DF7502" w:rsidP="00DF7502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18FBEED4" w14:textId="77777777" w:rsidR="00DF7502" w:rsidRPr="00D05149" w:rsidRDefault="00DF7502" w:rsidP="00DF7502">
            <w:pPr>
              <w:pStyle w:val="NameNumber"/>
            </w:pPr>
            <w:r>
              <w:t xml:space="preserve">(818) 945-0448 </w:t>
            </w:r>
            <w:proofErr w:type="spellStart"/>
            <w:r>
              <w:t>ext</w:t>
            </w:r>
            <w:proofErr w:type="spellEnd"/>
            <w:r>
              <w:t xml:space="preserve"> 5327 </w:t>
            </w:r>
          </w:p>
        </w:tc>
        <w:tc>
          <w:tcPr>
            <w:tcW w:w="1709" w:type="dxa"/>
          </w:tcPr>
          <w:p w14:paraId="1405F324" w14:textId="77777777" w:rsidR="00DF7502" w:rsidRPr="00D05149" w:rsidRDefault="00DF7502" w:rsidP="00DF7502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434D616D" w14:textId="77777777" w:rsidR="00DF7502" w:rsidRPr="00D05149" w:rsidRDefault="00000000" w:rsidP="00DF7502">
            <w:pPr>
              <w:pStyle w:val="NameNumber"/>
            </w:pPr>
            <w:hyperlink r:id="rId96" w:history="1">
              <w:r w:rsidR="00212A0B" w:rsidRPr="00B3769F">
                <w:rPr>
                  <w:rStyle w:val="Hyperlink"/>
                </w:rPr>
                <w:t>volunteers@chla.usc.edu</w:t>
              </w:r>
            </w:hyperlink>
            <w:r w:rsidR="00212A0B">
              <w:t xml:space="preserve"> </w:t>
            </w:r>
          </w:p>
        </w:tc>
      </w:tr>
      <w:tr w:rsidR="00DF7502" w:rsidRPr="00D05149" w14:paraId="6DD180F9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2F2C0A2" w14:textId="77777777" w:rsidR="00DF7502" w:rsidRDefault="00DF7502" w:rsidP="00DF7502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55D4DE71" w14:textId="77777777" w:rsidR="00DF7502" w:rsidRDefault="00DF7502" w:rsidP="00DF7502">
            <w:pPr>
              <w:pStyle w:val="NameNumber"/>
            </w:pPr>
            <w:r>
              <w:t>16+</w:t>
            </w:r>
          </w:p>
        </w:tc>
        <w:tc>
          <w:tcPr>
            <w:tcW w:w="1709" w:type="dxa"/>
          </w:tcPr>
          <w:p w14:paraId="62667BDA" w14:textId="77777777" w:rsidR="00DF7502" w:rsidRPr="00D05149" w:rsidRDefault="00DF7502" w:rsidP="00DF7502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10AA3C21" w14:textId="77777777" w:rsidR="00DF7502" w:rsidRPr="00D05149" w:rsidRDefault="00212A0B" w:rsidP="00DF7502">
            <w:pPr>
              <w:pStyle w:val="NameNumber"/>
            </w:pPr>
            <w:r>
              <w:t>15-17 High School Summer Program</w:t>
            </w:r>
          </w:p>
        </w:tc>
      </w:tr>
      <w:tr w:rsidR="00DF7502" w:rsidRPr="00D05149" w14:paraId="3B73CE02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94DB922" w14:textId="77777777" w:rsidR="00DF7502" w:rsidRDefault="00DF7502" w:rsidP="00DF7502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3"/>
            <w:vMerge w:val="restart"/>
            <w:shd w:val="clear" w:color="auto" w:fill="F2F2F2" w:themeFill="background1" w:themeFillShade="F2"/>
          </w:tcPr>
          <w:p w14:paraId="55C41DC0" w14:textId="77777777" w:rsidR="00DF7502" w:rsidRPr="00D05149" w:rsidRDefault="00000000" w:rsidP="00DF7502">
            <w:pPr>
              <w:pStyle w:val="NameNumber"/>
            </w:pPr>
            <w:hyperlink r:id="rId97" w:history="1">
              <w:r w:rsidR="00DF7502" w:rsidRPr="00B3769F">
                <w:rPr>
                  <w:rStyle w:val="Hyperlink"/>
                </w:rPr>
                <w:t>https://www.dignityhealth.org/socal/locations/northridgehospital/about-us/volunteer-opportunities</w:t>
              </w:r>
            </w:hyperlink>
            <w:r w:rsidR="00DF7502">
              <w:t xml:space="preserve"> </w:t>
            </w:r>
          </w:p>
        </w:tc>
        <w:tc>
          <w:tcPr>
            <w:tcW w:w="1709" w:type="dxa"/>
          </w:tcPr>
          <w:p w14:paraId="5FB624C4" w14:textId="77777777" w:rsidR="00DF7502" w:rsidRPr="00D05149" w:rsidRDefault="00DF7502" w:rsidP="00DF7502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3"/>
            <w:vMerge w:val="restart"/>
            <w:shd w:val="clear" w:color="auto" w:fill="F2F2F2" w:themeFill="background1" w:themeFillShade="F2"/>
          </w:tcPr>
          <w:p w14:paraId="69AD611F" w14:textId="77777777" w:rsidR="00DF7502" w:rsidRPr="00D05149" w:rsidRDefault="00000000" w:rsidP="00DF7502">
            <w:pPr>
              <w:pStyle w:val="NameNumber"/>
            </w:pPr>
            <w:hyperlink r:id="rId98" w:history="1">
              <w:r w:rsidR="00212A0B" w:rsidRPr="00B3769F">
                <w:rPr>
                  <w:rStyle w:val="Hyperlink"/>
                </w:rPr>
                <w:t>www.chla.org/volunteering-hospital/high-school-summer-volunteer-program</w:t>
              </w:r>
            </w:hyperlink>
            <w:r w:rsidR="00212A0B">
              <w:t xml:space="preserve"> </w:t>
            </w:r>
            <w:r w:rsidR="00DF7502">
              <w:t xml:space="preserve">  </w:t>
            </w:r>
          </w:p>
        </w:tc>
      </w:tr>
      <w:tr w:rsidR="00DF7502" w:rsidRPr="00D05149" w14:paraId="70C8A7B6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64B30435" w14:textId="77777777" w:rsidR="00DF7502" w:rsidRPr="00D05149" w:rsidRDefault="00DF7502" w:rsidP="00DF7502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F2F2F2" w:themeFill="background1" w:themeFillShade="F2"/>
          </w:tcPr>
          <w:p w14:paraId="42B54B28" w14:textId="77777777" w:rsidR="00DF7502" w:rsidRPr="00D05149" w:rsidRDefault="00DF7502" w:rsidP="00DF7502">
            <w:pPr>
              <w:pStyle w:val="NameNumber"/>
            </w:pPr>
          </w:p>
        </w:tc>
        <w:tc>
          <w:tcPr>
            <w:tcW w:w="1709" w:type="dxa"/>
          </w:tcPr>
          <w:p w14:paraId="40111892" w14:textId="77777777" w:rsidR="00DF7502" w:rsidRPr="00D05149" w:rsidRDefault="00DF7502" w:rsidP="00DF7502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F2F2F2" w:themeFill="background1" w:themeFillShade="F2"/>
          </w:tcPr>
          <w:p w14:paraId="6AE8671D" w14:textId="77777777" w:rsidR="00DF7502" w:rsidRPr="00D05149" w:rsidRDefault="00DF7502" w:rsidP="00DF7502">
            <w:pPr>
              <w:pStyle w:val="NameNumber"/>
            </w:pPr>
          </w:p>
        </w:tc>
      </w:tr>
      <w:tr w:rsidR="00DF7502" w:rsidRPr="00D05149" w14:paraId="02F55F8B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5CD6EBC6" w14:textId="77777777" w:rsidR="00DF7502" w:rsidRPr="00D05149" w:rsidRDefault="00DF7502" w:rsidP="00DF7502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F2F2F2" w:themeFill="background1" w:themeFillShade="F2"/>
          </w:tcPr>
          <w:p w14:paraId="3C1FF21B" w14:textId="77777777" w:rsidR="00DF7502" w:rsidRPr="00D05149" w:rsidRDefault="00DF7502" w:rsidP="00DF7502">
            <w:pPr>
              <w:pStyle w:val="NameNumber"/>
            </w:pPr>
          </w:p>
        </w:tc>
        <w:tc>
          <w:tcPr>
            <w:tcW w:w="1709" w:type="dxa"/>
          </w:tcPr>
          <w:p w14:paraId="3097D438" w14:textId="77777777" w:rsidR="00DF7502" w:rsidRPr="00D05149" w:rsidRDefault="00DF7502" w:rsidP="00DF7502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4BB53D16" w14:textId="77777777" w:rsidR="00DF7502" w:rsidRPr="00D05149" w:rsidRDefault="00212A0B" w:rsidP="00DF7502">
            <w:pPr>
              <w:pStyle w:val="NameNumber"/>
            </w:pPr>
            <w:r>
              <w:t>Summer internship exploring health care fields / 150hrs 7days a week (M-Thurs 9am – 5pm)</w:t>
            </w:r>
          </w:p>
        </w:tc>
      </w:tr>
      <w:tr w:rsidR="00DF7502" w:rsidRPr="00D05149" w14:paraId="39A5A0C4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A5F1637" w14:textId="77777777" w:rsidR="00DF7502" w:rsidRPr="00D05149" w:rsidRDefault="00DF7502" w:rsidP="00DF7502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3"/>
            <w:vMerge w:val="restart"/>
          </w:tcPr>
          <w:p w14:paraId="4CE3F0BB" w14:textId="77777777" w:rsidR="00DF7502" w:rsidRPr="00D05149" w:rsidRDefault="00DF7502" w:rsidP="00DF7502">
            <w:pPr>
              <w:pStyle w:val="NameNumber"/>
            </w:pPr>
            <w:r>
              <w:t>Contact hospital for application information / min 100hrs a year (4hrs/week)</w:t>
            </w:r>
          </w:p>
        </w:tc>
        <w:tc>
          <w:tcPr>
            <w:tcW w:w="1709" w:type="dxa"/>
          </w:tcPr>
          <w:p w14:paraId="5F9721FB" w14:textId="77777777" w:rsidR="00DF7502" w:rsidRPr="00D05149" w:rsidRDefault="00DF7502" w:rsidP="00DF7502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F2F2F2" w:themeFill="background1" w:themeFillShade="F2"/>
          </w:tcPr>
          <w:p w14:paraId="43FF712D" w14:textId="77777777" w:rsidR="00DF7502" w:rsidRPr="00D05149" w:rsidRDefault="00DF7502" w:rsidP="00DF7502">
            <w:pPr>
              <w:pStyle w:val="NameNumber"/>
            </w:pPr>
          </w:p>
        </w:tc>
      </w:tr>
      <w:tr w:rsidR="00DF7502" w:rsidRPr="00D05149" w14:paraId="2813B6F7" w14:textId="77777777" w:rsidTr="00212A0B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2155BBE" w14:textId="77777777" w:rsidR="00DF7502" w:rsidRDefault="00DF7502" w:rsidP="00DF7502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F2F2F2" w:themeFill="background1" w:themeFillShade="F2"/>
          </w:tcPr>
          <w:p w14:paraId="286D4804" w14:textId="77777777" w:rsidR="00DF7502" w:rsidRDefault="00DF7502" w:rsidP="00DF7502">
            <w:pPr>
              <w:pStyle w:val="NameNumber"/>
            </w:pPr>
          </w:p>
        </w:tc>
        <w:tc>
          <w:tcPr>
            <w:tcW w:w="1709" w:type="dxa"/>
          </w:tcPr>
          <w:p w14:paraId="03707994" w14:textId="77777777" w:rsidR="00DF7502" w:rsidRPr="00D05149" w:rsidRDefault="00DF7502" w:rsidP="00DF7502">
            <w:pPr>
              <w:pStyle w:val="Time"/>
            </w:pPr>
            <w:r>
              <w:t>DEADLINE: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0CF4D81E" w14:textId="77777777" w:rsidR="00DF7502" w:rsidRPr="00987BFB" w:rsidRDefault="00212A0B" w:rsidP="00DF7502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CLOSED / Check back 1/1/24</w:t>
            </w:r>
          </w:p>
        </w:tc>
      </w:tr>
      <w:tr w:rsidR="00DF7502" w:rsidRPr="00D05149" w14:paraId="190B182A" w14:textId="77777777" w:rsidTr="00DF7502">
        <w:trPr>
          <w:trHeight w:hRule="exact" w:val="303"/>
        </w:trPr>
        <w:tc>
          <w:tcPr>
            <w:tcW w:w="1710" w:type="dxa"/>
          </w:tcPr>
          <w:p w14:paraId="175EE0D3" w14:textId="77777777" w:rsidR="00DF7502" w:rsidRDefault="00DF7502" w:rsidP="00DF7502">
            <w:pPr>
              <w:pStyle w:val="Time"/>
            </w:pPr>
            <w:r>
              <w:t>DEADLINE:</w:t>
            </w:r>
          </w:p>
        </w:tc>
        <w:tc>
          <w:tcPr>
            <w:tcW w:w="3038" w:type="dxa"/>
            <w:gridSpan w:val="2"/>
            <w:shd w:val="clear" w:color="auto" w:fill="F2F2F2" w:themeFill="background1" w:themeFillShade="F2"/>
          </w:tcPr>
          <w:p w14:paraId="2DE3AFE2" w14:textId="77777777" w:rsidR="00DF7502" w:rsidRPr="00987BFB" w:rsidRDefault="00DF7502" w:rsidP="00DF7502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2722" w:type="dxa"/>
            <w:gridSpan w:val="2"/>
          </w:tcPr>
          <w:p w14:paraId="12DF318B" w14:textId="77777777" w:rsidR="00DF7502" w:rsidRDefault="00DF7502" w:rsidP="00DF7502">
            <w:pPr>
              <w:pStyle w:val="Time"/>
              <w:jc w:val="left"/>
            </w:pPr>
            <w:r>
              <w:t xml:space="preserve">                      LAST UPDATED:</w:t>
            </w:r>
          </w:p>
        </w:tc>
        <w:tc>
          <w:tcPr>
            <w:tcW w:w="6391" w:type="dxa"/>
            <w:gridSpan w:val="4"/>
          </w:tcPr>
          <w:p w14:paraId="177C5D11" w14:textId="77777777" w:rsidR="00DF7502" w:rsidRPr="00D05149" w:rsidRDefault="00DF7502" w:rsidP="00DF7502">
            <w:pPr>
              <w:pStyle w:val="NameNumber"/>
            </w:pPr>
            <w:r>
              <w:t>10/10/23</w:t>
            </w:r>
          </w:p>
        </w:tc>
      </w:tr>
      <w:tr w:rsidR="00DF7502" w:rsidRPr="00D05149" w14:paraId="7A1FB53D" w14:textId="77777777" w:rsidTr="00DE0CA6">
        <w:trPr>
          <w:trHeight w:hRule="exact" w:val="303"/>
        </w:trPr>
        <w:tc>
          <w:tcPr>
            <w:tcW w:w="1710" w:type="dxa"/>
          </w:tcPr>
          <w:p w14:paraId="59AAC591" w14:textId="77777777" w:rsidR="00DF7502" w:rsidRDefault="00DF7502" w:rsidP="00DF7502">
            <w:pPr>
              <w:pStyle w:val="Time"/>
            </w:pPr>
            <w:r>
              <w:t>LAST UPDATED:</w:t>
            </w:r>
          </w:p>
        </w:tc>
        <w:tc>
          <w:tcPr>
            <w:tcW w:w="3038" w:type="dxa"/>
            <w:gridSpan w:val="2"/>
          </w:tcPr>
          <w:p w14:paraId="076A425E" w14:textId="77777777" w:rsidR="00DF7502" w:rsidRDefault="00DF7502" w:rsidP="00DF7502">
            <w:pPr>
              <w:pStyle w:val="NameNumber"/>
            </w:pPr>
            <w:r>
              <w:t>10/10/23</w:t>
            </w:r>
          </w:p>
        </w:tc>
        <w:tc>
          <w:tcPr>
            <w:tcW w:w="2722" w:type="dxa"/>
            <w:gridSpan w:val="2"/>
          </w:tcPr>
          <w:p w14:paraId="1280B8D6" w14:textId="77777777" w:rsidR="00DF7502" w:rsidRDefault="00DF7502" w:rsidP="00DF7502">
            <w:pPr>
              <w:pStyle w:val="Time"/>
              <w:jc w:val="left"/>
            </w:pPr>
          </w:p>
        </w:tc>
        <w:tc>
          <w:tcPr>
            <w:tcW w:w="6391" w:type="dxa"/>
            <w:gridSpan w:val="4"/>
          </w:tcPr>
          <w:p w14:paraId="6F3FB56B" w14:textId="77777777" w:rsidR="00DF7502" w:rsidRDefault="00DF7502" w:rsidP="00DF7502">
            <w:pPr>
              <w:pStyle w:val="NameNumber"/>
            </w:pPr>
          </w:p>
        </w:tc>
      </w:tr>
    </w:tbl>
    <w:p w14:paraId="2D78F09A" w14:textId="77777777" w:rsidR="00DF51BA" w:rsidRDefault="00DF51BA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tbl>
      <w:tblPr>
        <w:tblW w:w="6016" w:type="pct"/>
        <w:tblLayout w:type="fixed"/>
        <w:tblLook w:val="0600" w:firstRow="0" w:lastRow="0" w:firstColumn="0" w:lastColumn="0" w:noHBand="1" w:noVBand="1"/>
      </w:tblPr>
      <w:tblGrid>
        <w:gridCol w:w="1710"/>
        <w:gridCol w:w="2141"/>
        <w:gridCol w:w="897"/>
        <w:gridCol w:w="1013"/>
        <w:gridCol w:w="1709"/>
        <w:gridCol w:w="2139"/>
        <w:gridCol w:w="1243"/>
        <w:gridCol w:w="668"/>
        <w:gridCol w:w="2341"/>
      </w:tblGrid>
      <w:tr w:rsidR="00212A0B" w:rsidRPr="00520064" w14:paraId="59BE375D" w14:textId="77777777" w:rsidTr="00DE0CA6">
        <w:trPr>
          <w:gridAfter w:val="2"/>
          <w:wAfter w:w="3009" w:type="dxa"/>
          <w:trHeight w:hRule="exact" w:val="1363"/>
        </w:trPr>
        <w:tc>
          <w:tcPr>
            <w:tcW w:w="10852" w:type="dxa"/>
            <w:gridSpan w:val="7"/>
          </w:tcPr>
          <w:p w14:paraId="13B31F23" w14:textId="77777777" w:rsidR="00212A0B" w:rsidRPr="00520064" w:rsidRDefault="00212A0B" w:rsidP="00DE0CA6">
            <w:pPr>
              <w:pStyle w:val="ScheduleTitle"/>
              <w:rPr>
                <w:b/>
              </w:rPr>
            </w:pPr>
            <w:r w:rsidRPr="00372AA3">
              <w:lastRenderedPageBreak/>
              <w:br/>
            </w:r>
            <w:r>
              <w:rPr>
                <w:b/>
              </w:rPr>
              <w:t>STEM</w:t>
            </w:r>
          </w:p>
        </w:tc>
      </w:tr>
      <w:tr w:rsidR="00212A0B" w:rsidRPr="00831396" w14:paraId="21056EEC" w14:textId="77777777" w:rsidTr="00DE0CA6">
        <w:trPr>
          <w:gridAfter w:val="1"/>
          <w:wAfter w:w="2341" w:type="dxa"/>
          <w:trHeight w:hRule="exact" w:val="698"/>
        </w:trPr>
        <w:tc>
          <w:tcPr>
            <w:tcW w:w="1710" w:type="dxa"/>
          </w:tcPr>
          <w:p w14:paraId="715EC6B8" w14:textId="77777777" w:rsidR="00212A0B" w:rsidRPr="00372AA3" w:rsidRDefault="00212A0B" w:rsidP="00DE0CA6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</w:p>
          <w:p w14:paraId="5BFA7C2D" w14:textId="77777777" w:rsidR="00212A0B" w:rsidRPr="00372AA3" w:rsidRDefault="00212A0B" w:rsidP="00DE0CA6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3"/>
            <w:vAlign w:val="bottom"/>
          </w:tcPr>
          <w:p w14:paraId="337AA397" w14:textId="77777777" w:rsidR="00212A0B" w:rsidRPr="00212A0B" w:rsidRDefault="00212A0B" w:rsidP="00DE0CA6">
            <w:pPr>
              <w:pStyle w:val="DayoftheWeek"/>
              <w:rPr>
                <w:rFonts w:ascii="Calibri" w:hAnsi="Calibri" w:cs="Calibri"/>
                <w:sz w:val="24"/>
                <w:szCs w:val="24"/>
              </w:rPr>
            </w:pPr>
            <w:r w:rsidRPr="00212A0B">
              <w:rPr>
                <w:rFonts w:ascii="Calibri" w:hAnsi="Calibri" w:cs="Calibri"/>
                <w:sz w:val="24"/>
                <w:szCs w:val="24"/>
              </w:rPr>
              <w:t>Cedars-Sinai Teen Volunteer Program</w:t>
            </w:r>
          </w:p>
        </w:tc>
        <w:tc>
          <w:tcPr>
            <w:tcW w:w="1709" w:type="dxa"/>
            <w:vAlign w:val="bottom"/>
          </w:tcPr>
          <w:p w14:paraId="02E29826" w14:textId="77777777" w:rsidR="00212A0B" w:rsidRPr="00372AA3" w:rsidRDefault="00212A0B" w:rsidP="00DE0CA6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49F39770" w14:textId="77777777" w:rsidR="00212A0B" w:rsidRPr="00831396" w:rsidRDefault="00D209F4" w:rsidP="00DE0CA6">
            <w:pPr>
              <w:pStyle w:val="DayoftheWeek"/>
              <w:rPr>
                <w:sz w:val="20"/>
                <w:szCs w:val="20"/>
              </w:rPr>
            </w:pPr>
            <w:r>
              <w:rPr>
                <w:szCs w:val="28"/>
              </w:rPr>
              <w:t>Public Health Academy</w:t>
            </w:r>
          </w:p>
        </w:tc>
      </w:tr>
      <w:tr w:rsidR="00212A0B" w:rsidRPr="00D05149" w14:paraId="1091D9E5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687D05EF" w14:textId="77777777" w:rsidR="00212A0B" w:rsidRPr="00372AA3" w:rsidRDefault="00212A0B" w:rsidP="00DE0CA6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2C567A" w:themeFill="accent1"/>
          </w:tcPr>
          <w:p w14:paraId="1F59967D" w14:textId="77777777" w:rsidR="00212A0B" w:rsidRPr="00D05149" w:rsidRDefault="00212A0B" w:rsidP="00DE0CA6">
            <w:pPr>
              <w:pStyle w:val="ColumnHeading"/>
            </w:pPr>
          </w:p>
        </w:tc>
        <w:tc>
          <w:tcPr>
            <w:tcW w:w="1910" w:type="dxa"/>
            <w:gridSpan w:val="2"/>
            <w:shd w:val="clear" w:color="auto" w:fill="2C567A" w:themeFill="accent1"/>
          </w:tcPr>
          <w:p w14:paraId="4AEF0C21" w14:textId="77777777" w:rsidR="00212A0B" w:rsidRPr="00D05149" w:rsidRDefault="00212A0B" w:rsidP="00DE0CA6">
            <w:pPr>
              <w:pStyle w:val="ColumnHeading"/>
            </w:pPr>
          </w:p>
        </w:tc>
        <w:tc>
          <w:tcPr>
            <w:tcW w:w="1709" w:type="dxa"/>
          </w:tcPr>
          <w:p w14:paraId="4FB13C35" w14:textId="77777777" w:rsidR="00212A0B" w:rsidRPr="00372AA3" w:rsidRDefault="00212A0B" w:rsidP="00DE0CA6">
            <w:pPr>
              <w:pStyle w:val="Time"/>
              <w:rPr>
                <w:rFonts w:ascii="Calibri" w:hAnsi="Calibri" w:cs="Calibri"/>
                <w:color w:val="FFFFFF" w:themeColor="background1"/>
              </w:rPr>
            </w:pPr>
          </w:p>
        </w:tc>
        <w:tc>
          <w:tcPr>
            <w:tcW w:w="2139" w:type="dxa"/>
            <w:shd w:val="clear" w:color="auto" w:fill="2C567A" w:themeFill="accent1"/>
          </w:tcPr>
          <w:p w14:paraId="5D5F9E82" w14:textId="77777777" w:rsidR="00212A0B" w:rsidRPr="00D05149" w:rsidRDefault="00212A0B" w:rsidP="00DE0CA6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2C567A" w:themeFill="accent1"/>
          </w:tcPr>
          <w:p w14:paraId="3850D897" w14:textId="77777777" w:rsidR="00212A0B" w:rsidRPr="00D05149" w:rsidRDefault="00212A0B" w:rsidP="00DE0CA6">
            <w:pPr>
              <w:pStyle w:val="ColumnHeading"/>
            </w:pPr>
          </w:p>
        </w:tc>
      </w:tr>
      <w:tr w:rsidR="00212A0B" w:rsidRPr="00D05149" w14:paraId="6D77D9C2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660F325" w14:textId="77777777" w:rsidR="00212A0B" w:rsidRPr="00D05149" w:rsidRDefault="00212A0B" w:rsidP="00DE0CA6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3"/>
          </w:tcPr>
          <w:p w14:paraId="105C9AD3" w14:textId="77777777" w:rsidR="00212A0B" w:rsidRPr="00D05149" w:rsidRDefault="00212A0B" w:rsidP="00DE0CA6">
            <w:pPr>
              <w:pStyle w:val="NameNumber"/>
            </w:pPr>
            <w:r>
              <w:t>Cedars-Sinai</w:t>
            </w:r>
          </w:p>
        </w:tc>
        <w:tc>
          <w:tcPr>
            <w:tcW w:w="1709" w:type="dxa"/>
          </w:tcPr>
          <w:p w14:paraId="4BAC55F6" w14:textId="77777777" w:rsidR="00212A0B" w:rsidRPr="00D05149" w:rsidRDefault="00212A0B" w:rsidP="00DE0CA6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3"/>
          </w:tcPr>
          <w:p w14:paraId="2D6A98E2" w14:textId="77777777" w:rsidR="00212A0B" w:rsidRPr="00D05149" w:rsidRDefault="00D209F4" w:rsidP="00DE0CA6">
            <w:pPr>
              <w:pStyle w:val="NameNumber"/>
            </w:pPr>
            <w:r>
              <w:t xml:space="preserve">Los Angeles </w:t>
            </w:r>
          </w:p>
        </w:tc>
      </w:tr>
      <w:tr w:rsidR="00212A0B" w:rsidRPr="00D05149" w14:paraId="60C3574A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9E9E881" w14:textId="77777777" w:rsidR="00212A0B" w:rsidRPr="00D05149" w:rsidRDefault="00212A0B" w:rsidP="00DE0CA6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0D896E9D" w14:textId="77777777" w:rsidR="00212A0B" w:rsidRPr="00D05149" w:rsidRDefault="00212A0B" w:rsidP="00DE0CA6">
            <w:pPr>
              <w:pStyle w:val="NameNumber"/>
            </w:pPr>
            <w:r>
              <w:t>(310) 423-8044</w:t>
            </w:r>
          </w:p>
        </w:tc>
        <w:tc>
          <w:tcPr>
            <w:tcW w:w="1709" w:type="dxa"/>
          </w:tcPr>
          <w:p w14:paraId="6C653707" w14:textId="77777777" w:rsidR="00212A0B" w:rsidRPr="00D05149" w:rsidRDefault="00212A0B" w:rsidP="00DE0CA6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01FCF804" w14:textId="77777777" w:rsidR="00212A0B" w:rsidRPr="00D05149" w:rsidRDefault="00000000" w:rsidP="00DE0CA6">
            <w:pPr>
              <w:pStyle w:val="NameNumber"/>
            </w:pPr>
            <w:hyperlink r:id="rId99" w:history="1">
              <w:r w:rsidR="00D209F4" w:rsidRPr="00B3769F">
                <w:rPr>
                  <w:rStyle w:val="Hyperlink"/>
                </w:rPr>
                <w:t>CHYA@CDREWU.EDU</w:t>
              </w:r>
            </w:hyperlink>
            <w:r w:rsidR="00D209F4">
              <w:t xml:space="preserve">  </w:t>
            </w:r>
          </w:p>
        </w:tc>
      </w:tr>
      <w:tr w:rsidR="00D209F4" w:rsidRPr="00D05149" w14:paraId="73F3CA9D" w14:textId="77777777" w:rsidTr="00D209F4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0F8A7AC" w14:textId="77777777" w:rsidR="00D209F4" w:rsidRPr="00D05149" w:rsidRDefault="00D209F4" w:rsidP="00D209F4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1E4550A5" w14:textId="77777777" w:rsidR="00D209F4" w:rsidRPr="00D05149" w:rsidRDefault="00D209F4" w:rsidP="00D209F4">
            <w:pPr>
              <w:pStyle w:val="NameNumber"/>
            </w:pPr>
            <w:r>
              <w:t>14-17</w:t>
            </w:r>
          </w:p>
        </w:tc>
        <w:tc>
          <w:tcPr>
            <w:tcW w:w="1709" w:type="dxa"/>
          </w:tcPr>
          <w:p w14:paraId="643397A4" w14:textId="77777777" w:rsidR="00D209F4" w:rsidRPr="00D05149" w:rsidRDefault="00D209F4" w:rsidP="00D209F4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2A4D5648" w14:textId="77777777" w:rsidR="00D209F4" w:rsidRPr="00D05149" w:rsidRDefault="00D209F4" w:rsidP="00D209F4">
            <w:pPr>
              <w:pStyle w:val="NameNumber"/>
            </w:pPr>
            <w:r>
              <w:t>9</w:t>
            </w:r>
            <w:r w:rsidRPr="00D209F4">
              <w:rPr>
                <w:vertAlign w:val="superscript"/>
              </w:rPr>
              <w:t>t</w:t>
            </w:r>
            <w:r>
              <w:rPr>
                <w:vertAlign w:val="superscript"/>
              </w:rPr>
              <w:t xml:space="preserve">h </w:t>
            </w:r>
            <w:r>
              <w:t>– 12</w:t>
            </w:r>
            <w:r w:rsidRPr="00D209F4">
              <w:rPr>
                <w:vertAlign w:val="superscript"/>
              </w:rPr>
              <w:t>th</w:t>
            </w:r>
          </w:p>
        </w:tc>
      </w:tr>
      <w:tr w:rsidR="00D209F4" w:rsidRPr="00D05149" w14:paraId="746487AC" w14:textId="77777777" w:rsidTr="00212A0B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6AB0EDA8" w14:textId="77777777" w:rsidR="00D209F4" w:rsidRPr="00D05149" w:rsidRDefault="00D209F4" w:rsidP="00D209F4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3"/>
            <w:vMerge w:val="restart"/>
            <w:shd w:val="clear" w:color="auto" w:fill="F2F2F2" w:themeFill="background1" w:themeFillShade="F2"/>
          </w:tcPr>
          <w:p w14:paraId="209A335B" w14:textId="77777777" w:rsidR="00D209F4" w:rsidRDefault="00000000" w:rsidP="00D209F4">
            <w:pPr>
              <w:pStyle w:val="NameNumber"/>
            </w:pPr>
            <w:hyperlink r:id="rId100" w:history="1">
              <w:r w:rsidR="00D209F4" w:rsidRPr="00B3769F">
                <w:rPr>
                  <w:rStyle w:val="Hyperlink"/>
                </w:rPr>
                <w:t>https://www.cedars-sinai.edu/About-Us/Volunteer-Opportunities/High-School-Students.aspx</w:t>
              </w:r>
            </w:hyperlink>
            <w:r w:rsidR="00D209F4">
              <w:t xml:space="preserve"> </w:t>
            </w:r>
          </w:p>
        </w:tc>
        <w:tc>
          <w:tcPr>
            <w:tcW w:w="1709" w:type="dxa"/>
          </w:tcPr>
          <w:p w14:paraId="56B0DE0F" w14:textId="77777777" w:rsidR="00D209F4" w:rsidRPr="00D05149" w:rsidRDefault="00D209F4" w:rsidP="00D209F4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5A43C189" w14:textId="77777777" w:rsidR="00D209F4" w:rsidRPr="00D05149" w:rsidRDefault="00000000" w:rsidP="00D209F4">
            <w:pPr>
              <w:pStyle w:val="NameNumber"/>
            </w:pPr>
            <w:hyperlink r:id="rId101" w:history="1">
              <w:r w:rsidR="00D209F4" w:rsidRPr="00B3769F">
                <w:rPr>
                  <w:rStyle w:val="Hyperlink"/>
                </w:rPr>
                <w:t>https://www.cdrewu.edu/community/Pipeline</w:t>
              </w:r>
            </w:hyperlink>
          </w:p>
        </w:tc>
      </w:tr>
      <w:tr w:rsidR="00D209F4" w:rsidRPr="00D05149" w14:paraId="5109AB4F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FB5C8B2" w14:textId="77777777" w:rsidR="00D209F4" w:rsidRPr="00D05149" w:rsidRDefault="00D209F4" w:rsidP="00D209F4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auto"/>
          </w:tcPr>
          <w:p w14:paraId="0BE12E35" w14:textId="77777777" w:rsidR="00D209F4" w:rsidRPr="00D05149" w:rsidRDefault="00D209F4" w:rsidP="00D209F4">
            <w:pPr>
              <w:pStyle w:val="NameNumber"/>
            </w:pPr>
          </w:p>
        </w:tc>
        <w:tc>
          <w:tcPr>
            <w:tcW w:w="1709" w:type="dxa"/>
          </w:tcPr>
          <w:p w14:paraId="58B65D0D" w14:textId="77777777" w:rsidR="00D209F4" w:rsidRPr="00D05149" w:rsidRDefault="00D209F4" w:rsidP="00D209F4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3"/>
            <w:vMerge w:val="restart"/>
            <w:shd w:val="clear" w:color="auto" w:fill="F2F2F2" w:themeFill="background1" w:themeFillShade="F2"/>
          </w:tcPr>
          <w:p w14:paraId="671CA598" w14:textId="77777777" w:rsidR="00D209F4" w:rsidRPr="00D05149" w:rsidRDefault="00D209F4" w:rsidP="00D209F4">
            <w:pPr>
              <w:pStyle w:val="NameNumber"/>
            </w:pPr>
            <w:r>
              <w:t>Professional Certification Spring program for interest in public health careers / 4/6/24 – 5/25/24</w:t>
            </w:r>
          </w:p>
        </w:tc>
      </w:tr>
      <w:tr w:rsidR="00D209F4" w:rsidRPr="00D05149" w14:paraId="2ADAF804" w14:textId="77777777" w:rsidTr="00DE0CA6">
        <w:trPr>
          <w:gridAfter w:val="1"/>
          <w:wAfter w:w="2341" w:type="dxa"/>
          <w:trHeight w:hRule="exact" w:val="243"/>
        </w:trPr>
        <w:tc>
          <w:tcPr>
            <w:tcW w:w="1710" w:type="dxa"/>
          </w:tcPr>
          <w:p w14:paraId="7AFDCF89" w14:textId="77777777" w:rsidR="00D209F4" w:rsidRPr="00D05149" w:rsidRDefault="00D209F4" w:rsidP="00D209F4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F2F2F2" w:themeFill="background1" w:themeFillShade="F2"/>
          </w:tcPr>
          <w:p w14:paraId="760FB2CD" w14:textId="77777777" w:rsidR="00D209F4" w:rsidRPr="00D05149" w:rsidRDefault="00D209F4" w:rsidP="00D209F4">
            <w:pPr>
              <w:pStyle w:val="NameNumber"/>
            </w:pPr>
          </w:p>
        </w:tc>
        <w:tc>
          <w:tcPr>
            <w:tcW w:w="1709" w:type="dxa"/>
          </w:tcPr>
          <w:p w14:paraId="534B6260" w14:textId="77777777" w:rsidR="00D209F4" w:rsidRPr="00D05149" w:rsidRDefault="00D209F4" w:rsidP="00D209F4">
            <w:pPr>
              <w:pStyle w:val="Time"/>
            </w:pPr>
          </w:p>
        </w:tc>
        <w:tc>
          <w:tcPr>
            <w:tcW w:w="4050" w:type="dxa"/>
            <w:gridSpan w:val="3"/>
            <w:vMerge/>
          </w:tcPr>
          <w:p w14:paraId="0E09D91D" w14:textId="77777777" w:rsidR="00D209F4" w:rsidRPr="00D05149" w:rsidRDefault="00D209F4" w:rsidP="00D209F4">
            <w:pPr>
              <w:pStyle w:val="NameNumber"/>
            </w:pPr>
          </w:p>
        </w:tc>
      </w:tr>
      <w:tr w:rsidR="00D209F4" w:rsidRPr="00D05149" w14:paraId="4CE8B50F" w14:textId="77777777" w:rsidTr="000C7787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D697A0F" w14:textId="77777777" w:rsidR="00D209F4" w:rsidRPr="00D05149" w:rsidRDefault="00D209F4" w:rsidP="00D209F4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3"/>
            <w:vMerge w:val="restart"/>
            <w:shd w:val="clear" w:color="auto" w:fill="auto"/>
          </w:tcPr>
          <w:p w14:paraId="427C6BAA" w14:textId="77777777" w:rsidR="00D209F4" w:rsidRPr="00D05149" w:rsidRDefault="00D209F4" w:rsidP="00D209F4">
            <w:pPr>
              <w:pStyle w:val="NameNumber"/>
            </w:pPr>
            <w:r>
              <w:t>100hrs minimum / opportunities include answering phones, date entry, etc.</w:t>
            </w:r>
          </w:p>
        </w:tc>
        <w:tc>
          <w:tcPr>
            <w:tcW w:w="1709" w:type="dxa"/>
          </w:tcPr>
          <w:p w14:paraId="3A3B26E9" w14:textId="77777777" w:rsidR="00D209F4" w:rsidRPr="00D05149" w:rsidRDefault="00D209F4" w:rsidP="00D209F4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F2F2F2" w:themeFill="background1" w:themeFillShade="F2"/>
          </w:tcPr>
          <w:p w14:paraId="0A507D6F" w14:textId="77777777" w:rsidR="00D209F4" w:rsidRPr="00D05149" w:rsidRDefault="00D209F4" w:rsidP="00D209F4">
            <w:pPr>
              <w:pStyle w:val="NameNumber"/>
            </w:pPr>
          </w:p>
        </w:tc>
      </w:tr>
      <w:tr w:rsidR="00D209F4" w:rsidRPr="00D05149" w14:paraId="755B2AF3" w14:textId="77777777" w:rsidTr="000C7787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676E0F6" w14:textId="77777777" w:rsidR="00D209F4" w:rsidRPr="00D05149" w:rsidRDefault="00D209F4" w:rsidP="00D209F4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auto"/>
          </w:tcPr>
          <w:p w14:paraId="69A0EF0B" w14:textId="77777777" w:rsidR="00D209F4" w:rsidRPr="00D05149" w:rsidRDefault="00D209F4" w:rsidP="00D209F4">
            <w:pPr>
              <w:pStyle w:val="NameNumber"/>
            </w:pPr>
          </w:p>
        </w:tc>
        <w:tc>
          <w:tcPr>
            <w:tcW w:w="1709" w:type="dxa"/>
          </w:tcPr>
          <w:p w14:paraId="5DFF633E" w14:textId="77777777" w:rsidR="00D209F4" w:rsidRPr="00D05149" w:rsidRDefault="00D209F4" w:rsidP="00D209F4">
            <w:pPr>
              <w:pStyle w:val="Time"/>
            </w:pPr>
            <w:r>
              <w:t>DEADLINE: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298F3118" w14:textId="77777777" w:rsidR="00D209F4" w:rsidRPr="00987BFB" w:rsidRDefault="00D209F4" w:rsidP="00D209F4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Check website</w:t>
            </w:r>
          </w:p>
        </w:tc>
      </w:tr>
      <w:tr w:rsidR="00D209F4" w:rsidRPr="00D05149" w14:paraId="45274166" w14:textId="77777777" w:rsidTr="00D209F4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58BA630" w14:textId="77777777" w:rsidR="00D209F4" w:rsidRPr="00D05149" w:rsidRDefault="00D209F4" w:rsidP="00D209F4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1973474C" w14:textId="77777777" w:rsidR="00D209F4" w:rsidRPr="00987BFB" w:rsidRDefault="00D209F4" w:rsidP="00D209F4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</w:tcPr>
          <w:p w14:paraId="7682E980" w14:textId="77777777" w:rsidR="00D209F4" w:rsidRPr="00D05149" w:rsidRDefault="00D209F4" w:rsidP="00D209F4">
            <w:pPr>
              <w:pStyle w:val="Time"/>
            </w:pPr>
            <w:r>
              <w:t>LAST UPDATED: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1744CADD" w14:textId="77777777" w:rsidR="00D209F4" w:rsidRPr="00D05149" w:rsidRDefault="00D209F4" w:rsidP="00D209F4">
            <w:pPr>
              <w:pStyle w:val="NameNumber"/>
            </w:pPr>
            <w:r>
              <w:t>10/10/23</w:t>
            </w:r>
          </w:p>
        </w:tc>
      </w:tr>
      <w:tr w:rsidR="00D209F4" w:rsidRPr="00D05149" w14:paraId="56E7A594" w14:textId="77777777" w:rsidTr="000C7787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E04B9FA" w14:textId="77777777" w:rsidR="00D209F4" w:rsidRPr="00D05149" w:rsidRDefault="00D209F4" w:rsidP="00D209F4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665F7014" w14:textId="77777777" w:rsidR="00D209F4" w:rsidRPr="00D05149" w:rsidRDefault="00D209F4" w:rsidP="00D209F4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765B9B4F" w14:textId="77777777" w:rsidR="00D209F4" w:rsidRPr="00D05149" w:rsidRDefault="00D209F4" w:rsidP="00D209F4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3362230E" w14:textId="77777777" w:rsidR="00D209F4" w:rsidRPr="00D05149" w:rsidRDefault="00D209F4" w:rsidP="00D209F4">
            <w:pPr>
              <w:pStyle w:val="NameNumber"/>
            </w:pPr>
          </w:p>
        </w:tc>
      </w:tr>
      <w:tr w:rsidR="00D209F4" w:rsidRPr="00D05149" w14:paraId="378928EB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FC80246" w14:textId="77777777" w:rsidR="00D209F4" w:rsidRPr="00D05149" w:rsidRDefault="00D209F4" w:rsidP="00D209F4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070BF34D" w14:textId="77777777" w:rsidR="00D209F4" w:rsidRPr="00D05149" w:rsidRDefault="00D209F4" w:rsidP="00D209F4">
            <w:pPr>
              <w:pStyle w:val="NameNumber"/>
            </w:pPr>
          </w:p>
        </w:tc>
        <w:tc>
          <w:tcPr>
            <w:tcW w:w="1709" w:type="dxa"/>
          </w:tcPr>
          <w:p w14:paraId="70818977" w14:textId="77777777" w:rsidR="00D209F4" w:rsidRPr="00D05149" w:rsidRDefault="00D209F4" w:rsidP="00D209F4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348398C9" w14:textId="77777777" w:rsidR="00D209F4" w:rsidRPr="00D05149" w:rsidRDefault="00D209F4" w:rsidP="00D209F4">
            <w:pPr>
              <w:pStyle w:val="NameNumber"/>
            </w:pPr>
          </w:p>
        </w:tc>
      </w:tr>
      <w:tr w:rsidR="00D209F4" w:rsidRPr="00212A0B" w14:paraId="1E700C99" w14:textId="77777777" w:rsidTr="00DE0CA6">
        <w:trPr>
          <w:gridAfter w:val="1"/>
          <w:wAfter w:w="2341" w:type="dxa"/>
          <w:trHeight w:hRule="exact" w:val="524"/>
        </w:trPr>
        <w:tc>
          <w:tcPr>
            <w:tcW w:w="1710" w:type="dxa"/>
          </w:tcPr>
          <w:p w14:paraId="23F3874E" w14:textId="77777777" w:rsidR="00D209F4" w:rsidRPr="00372AA3" w:rsidRDefault="00D209F4" w:rsidP="00D209F4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3"/>
            <w:vAlign w:val="bottom"/>
          </w:tcPr>
          <w:p w14:paraId="509A7D32" w14:textId="77777777" w:rsidR="00D209F4" w:rsidRPr="00A31FA9" w:rsidRDefault="00D209F4" w:rsidP="00D209F4">
            <w:pPr>
              <w:pStyle w:val="DayoftheWeek"/>
              <w:rPr>
                <w:szCs w:val="28"/>
              </w:rPr>
            </w:pPr>
            <w:r>
              <w:rPr>
                <w:szCs w:val="28"/>
              </w:rPr>
              <w:t>Public Health Academy</w:t>
            </w:r>
          </w:p>
        </w:tc>
        <w:tc>
          <w:tcPr>
            <w:tcW w:w="1709" w:type="dxa"/>
            <w:vAlign w:val="bottom"/>
          </w:tcPr>
          <w:p w14:paraId="51C1DA67" w14:textId="77777777" w:rsidR="00D209F4" w:rsidRPr="00372AA3" w:rsidRDefault="00D209F4" w:rsidP="00D209F4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14E48932" w14:textId="77777777" w:rsidR="00D209F4" w:rsidRPr="00D209F4" w:rsidRDefault="00D209F4" w:rsidP="00D209F4">
            <w:pPr>
              <w:pStyle w:val="DayoftheWeek"/>
              <w:rPr>
                <w:szCs w:val="28"/>
              </w:rPr>
            </w:pPr>
            <w:r w:rsidRPr="00D209F4">
              <w:rPr>
                <w:szCs w:val="28"/>
              </w:rPr>
              <w:t>UCLA Camp Med</w:t>
            </w:r>
          </w:p>
        </w:tc>
      </w:tr>
      <w:tr w:rsidR="00D209F4" w:rsidRPr="00D05149" w14:paraId="652CEF54" w14:textId="77777777" w:rsidTr="00DE0CA6">
        <w:trPr>
          <w:gridAfter w:val="1"/>
          <w:wAfter w:w="2341" w:type="dxa"/>
          <w:trHeight w:hRule="exact" w:val="288"/>
        </w:trPr>
        <w:tc>
          <w:tcPr>
            <w:tcW w:w="1710" w:type="dxa"/>
          </w:tcPr>
          <w:p w14:paraId="4B9FFD5B" w14:textId="77777777" w:rsidR="00D209F4" w:rsidRPr="00372AA3" w:rsidRDefault="00D209F4" w:rsidP="00D209F4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072C7" w:themeFill="accent2"/>
          </w:tcPr>
          <w:p w14:paraId="53C7799A" w14:textId="77777777" w:rsidR="00D209F4" w:rsidRPr="00D05149" w:rsidRDefault="00D209F4" w:rsidP="00D209F4">
            <w:pPr>
              <w:pStyle w:val="ColumnHeading"/>
            </w:pPr>
          </w:p>
        </w:tc>
        <w:tc>
          <w:tcPr>
            <w:tcW w:w="1910" w:type="dxa"/>
            <w:gridSpan w:val="2"/>
            <w:shd w:val="clear" w:color="auto" w:fill="0072C7" w:themeFill="accent2"/>
          </w:tcPr>
          <w:p w14:paraId="2690F837" w14:textId="77777777" w:rsidR="00D209F4" w:rsidRPr="00D05149" w:rsidRDefault="00D209F4" w:rsidP="00D209F4">
            <w:pPr>
              <w:pStyle w:val="ColumnHeading"/>
            </w:pPr>
          </w:p>
        </w:tc>
        <w:tc>
          <w:tcPr>
            <w:tcW w:w="1709" w:type="dxa"/>
          </w:tcPr>
          <w:p w14:paraId="228F25B5" w14:textId="77777777" w:rsidR="00D209F4" w:rsidRPr="00372AA3" w:rsidRDefault="00D209F4" w:rsidP="00D209F4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0072C7" w:themeFill="accent2"/>
          </w:tcPr>
          <w:p w14:paraId="68A64E6B" w14:textId="77777777" w:rsidR="00D209F4" w:rsidRPr="00D05149" w:rsidRDefault="00D209F4" w:rsidP="00D209F4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0072C7" w:themeFill="accent2"/>
          </w:tcPr>
          <w:p w14:paraId="4F1B4B84" w14:textId="77777777" w:rsidR="00D209F4" w:rsidRPr="00D05149" w:rsidRDefault="00D209F4" w:rsidP="00D209F4">
            <w:pPr>
              <w:pStyle w:val="ColumnHeading"/>
            </w:pPr>
          </w:p>
        </w:tc>
      </w:tr>
      <w:tr w:rsidR="00D209F4" w:rsidRPr="00D05149" w14:paraId="570A8A09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7E64455" w14:textId="77777777" w:rsidR="00D209F4" w:rsidRPr="00D05149" w:rsidRDefault="00D209F4" w:rsidP="00D209F4">
            <w:pPr>
              <w:pStyle w:val="Time"/>
            </w:pPr>
            <w:r>
              <w:t>CITY:</w:t>
            </w:r>
          </w:p>
        </w:tc>
        <w:tc>
          <w:tcPr>
            <w:tcW w:w="2141" w:type="dxa"/>
          </w:tcPr>
          <w:p w14:paraId="27D82A0D" w14:textId="77777777" w:rsidR="00D209F4" w:rsidRPr="00D05149" w:rsidRDefault="00D209F4" w:rsidP="00D209F4">
            <w:pPr>
              <w:pStyle w:val="NameNumber"/>
            </w:pPr>
            <w:r>
              <w:t>Los Angeles</w:t>
            </w:r>
          </w:p>
        </w:tc>
        <w:tc>
          <w:tcPr>
            <w:tcW w:w="1910" w:type="dxa"/>
            <w:gridSpan w:val="2"/>
          </w:tcPr>
          <w:p w14:paraId="2AD1FEE7" w14:textId="77777777" w:rsidR="00D209F4" w:rsidRPr="00D05149" w:rsidRDefault="00D209F4" w:rsidP="00D209F4">
            <w:pPr>
              <w:pStyle w:val="NameNumber"/>
            </w:pPr>
          </w:p>
        </w:tc>
        <w:tc>
          <w:tcPr>
            <w:tcW w:w="1709" w:type="dxa"/>
          </w:tcPr>
          <w:p w14:paraId="552CB703" w14:textId="77777777" w:rsidR="00D209F4" w:rsidRPr="00D05149" w:rsidRDefault="00D209F4" w:rsidP="00D209F4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3"/>
          </w:tcPr>
          <w:p w14:paraId="2F75D8CA" w14:textId="77777777" w:rsidR="00D209F4" w:rsidRPr="00D05149" w:rsidRDefault="00D209F4" w:rsidP="00D209F4">
            <w:pPr>
              <w:pStyle w:val="NameNumber"/>
            </w:pPr>
            <w:r>
              <w:t>Los Angeles</w:t>
            </w:r>
          </w:p>
        </w:tc>
      </w:tr>
      <w:tr w:rsidR="00D209F4" w:rsidRPr="00D05149" w14:paraId="34A7D13E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A5E4E24" w14:textId="77777777" w:rsidR="00D209F4" w:rsidRPr="00D05149" w:rsidRDefault="00D209F4" w:rsidP="00D209F4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1EE890E0" w14:textId="77777777" w:rsidR="00D209F4" w:rsidRPr="00D05149" w:rsidRDefault="00000000" w:rsidP="00D209F4">
            <w:pPr>
              <w:pStyle w:val="NameNumber"/>
            </w:pPr>
            <w:hyperlink r:id="rId102" w:history="1">
              <w:r w:rsidR="00D209F4" w:rsidRPr="00B3769F">
                <w:rPr>
                  <w:rStyle w:val="Hyperlink"/>
                </w:rPr>
                <w:t>CHYA@CDREWU.EDU</w:t>
              </w:r>
            </w:hyperlink>
            <w:r w:rsidR="00D209F4">
              <w:t xml:space="preserve"> </w:t>
            </w:r>
          </w:p>
        </w:tc>
        <w:tc>
          <w:tcPr>
            <w:tcW w:w="1709" w:type="dxa"/>
          </w:tcPr>
          <w:p w14:paraId="5B0A9406" w14:textId="77777777" w:rsidR="00D209F4" w:rsidRPr="00D05149" w:rsidRDefault="00D209F4" w:rsidP="00D209F4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3FDDA24A" w14:textId="77777777" w:rsidR="00D209F4" w:rsidRPr="00D05149" w:rsidRDefault="00000000" w:rsidP="00D209F4">
            <w:pPr>
              <w:pStyle w:val="NameNumber"/>
            </w:pPr>
            <w:hyperlink r:id="rId103" w:history="1">
              <w:r w:rsidR="00D209F4" w:rsidRPr="00B3769F">
                <w:rPr>
                  <w:rStyle w:val="Hyperlink"/>
                </w:rPr>
                <w:t>Uclacampmed.camperrelations@gmail.com</w:t>
              </w:r>
            </w:hyperlink>
            <w:r w:rsidR="00D209F4">
              <w:t xml:space="preserve"> </w:t>
            </w:r>
          </w:p>
        </w:tc>
      </w:tr>
      <w:tr w:rsidR="00D209F4" w:rsidRPr="00D05149" w14:paraId="371671D3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51301A1" w14:textId="77777777" w:rsidR="00D209F4" w:rsidRPr="00D05149" w:rsidRDefault="00D209F4" w:rsidP="00D209F4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3"/>
          </w:tcPr>
          <w:p w14:paraId="6532499D" w14:textId="77777777" w:rsidR="00D209F4" w:rsidRPr="00D05149" w:rsidRDefault="00D209F4" w:rsidP="00D209F4">
            <w:pPr>
              <w:pStyle w:val="NameNumber"/>
            </w:pPr>
            <w:r>
              <w:t>9</w:t>
            </w:r>
            <w:r w:rsidRPr="000C7787">
              <w:rPr>
                <w:vertAlign w:val="superscript"/>
              </w:rPr>
              <w:t>th</w:t>
            </w:r>
            <w:r>
              <w:t xml:space="preserve"> – 12</w:t>
            </w:r>
            <w:r w:rsidRPr="000C7787">
              <w:rPr>
                <w:vertAlign w:val="superscript"/>
              </w:rPr>
              <w:t>th</w:t>
            </w:r>
            <w:r>
              <w:t xml:space="preserve"> </w:t>
            </w:r>
          </w:p>
          <w:p w14:paraId="553EFADA" w14:textId="77777777" w:rsidR="00D209F4" w:rsidRPr="00D05149" w:rsidRDefault="00000000" w:rsidP="00D209F4">
            <w:pPr>
              <w:pStyle w:val="NameNumber"/>
            </w:pPr>
            <w:hyperlink r:id="rId104" w:history="1"/>
            <w:r w:rsidR="00D209F4">
              <w:t xml:space="preserve"> </w:t>
            </w:r>
          </w:p>
        </w:tc>
        <w:tc>
          <w:tcPr>
            <w:tcW w:w="1709" w:type="dxa"/>
          </w:tcPr>
          <w:p w14:paraId="6C2A6FD5" w14:textId="77777777" w:rsidR="00D209F4" w:rsidRPr="00D05149" w:rsidRDefault="00D209F4" w:rsidP="00D209F4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33113B23" w14:textId="77777777" w:rsidR="00D209F4" w:rsidRPr="00D05149" w:rsidRDefault="00D209F4" w:rsidP="00D209F4">
            <w:pPr>
              <w:pStyle w:val="NameNumber"/>
            </w:pPr>
            <w:r>
              <w:t>Not Listed</w:t>
            </w:r>
          </w:p>
        </w:tc>
      </w:tr>
      <w:tr w:rsidR="00D209F4" w:rsidRPr="00D05149" w14:paraId="03B65A7E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731989C2" w14:textId="77777777" w:rsidR="00D209F4" w:rsidRDefault="00D209F4" w:rsidP="00D209F4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35C6DD13" w14:textId="77777777" w:rsidR="00D209F4" w:rsidRPr="00D05149" w:rsidRDefault="00000000" w:rsidP="00D209F4">
            <w:pPr>
              <w:pStyle w:val="NameNumber"/>
            </w:pPr>
            <w:hyperlink r:id="rId105" w:history="1">
              <w:r w:rsidR="00D209F4" w:rsidRPr="00B3769F">
                <w:rPr>
                  <w:rStyle w:val="Hyperlink"/>
                </w:rPr>
                <w:t>https://www.cdrewu.edu/community/Pipeline</w:t>
              </w:r>
            </w:hyperlink>
            <w:r w:rsidR="00D209F4">
              <w:t xml:space="preserve"> </w:t>
            </w:r>
          </w:p>
        </w:tc>
        <w:tc>
          <w:tcPr>
            <w:tcW w:w="1709" w:type="dxa"/>
          </w:tcPr>
          <w:p w14:paraId="291BF6A6" w14:textId="77777777" w:rsidR="00D209F4" w:rsidRPr="00D05149" w:rsidRDefault="00D209F4" w:rsidP="00D209F4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30D2027E" w14:textId="77777777" w:rsidR="00D209F4" w:rsidRPr="00D05149" w:rsidRDefault="00000000" w:rsidP="001362B3">
            <w:pPr>
              <w:pStyle w:val="NameNumber"/>
            </w:pPr>
            <w:hyperlink r:id="rId106" w:history="1">
              <w:r w:rsidR="001362B3" w:rsidRPr="00B3769F">
                <w:rPr>
                  <w:rStyle w:val="Hyperlink"/>
                </w:rPr>
                <w:t>https://uclacampmed.wixsite.com/ucla</w:t>
              </w:r>
            </w:hyperlink>
            <w:r w:rsidR="001362B3">
              <w:t xml:space="preserve"> </w:t>
            </w:r>
            <w:r w:rsidR="00D209F4">
              <w:t xml:space="preserve"> </w:t>
            </w:r>
          </w:p>
        </w:tc>
      </w:tr>
      <w:tr w:rsidR="001362B3" w:rsidRPr="00D05149" w14:paraId="38C18739" w14:textId="77777777" w:rsidTr="001362B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5BA4887" w14:textId="77777777" w:rsidR="001362B3" w:rsidRPr="00D05149" w:rsidRDefault="001362B3" w:rsidP="00D209F4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3"/>
            <w:vMerge w:val="restart"/>
            <w:shd w:val="clear" w:color="auto" w:fill="F2F2F2" w:themeFill="background1" w:themeFillShade="F2"/>
          </w:tcPr>
          <w:p w14:paraId="567D11B9" w14:textId="77777777" w:rsidR="001362B3" w:rsidRPr="00D05149" w:rsidRDefault="001362B3" w:rsidP="00D209F4">
            <w:pPr>
              <w:pStyle w:val="NameNumber"/>
            </w:pPr>
            <w:r>
              <w:t xml:space="preserve">Summer program for interest in public health careers / 40hr summer internship (June 2024 –July 2024) </w:t>
            </w:r>
          </w:p>
        </w:tc>
        <w:tc>
          <w:tcPr>
            <w:tcW w:w="1709" w:type="dxa"/>
          </w:tcPr>
          <w:p w14:paraId="171DC645" w14:textId="77777777" w:rsidR="001362B3" w:rsidRPr="00D05149" w:rsidRDefault="001362B3" w:rsidP="00D209F4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6C4BF34B" w14:textId="77777777" w:rsidR="001362B3" w:rsidRPr="00D05149" w:rsidRDefault="001362B3" w:rsidP="00D209F4">
            <w:pPr>
              <w:pStyle w:val="NameNumber"/>
            </w:pPr>
            <w:r>
              <w:t>Explore health careers / opportunities include guest speaking, college prep &amp; training skills / Mandatory biweekly meetings, minimum 2 fundraisers &amp; minimum 2 socials</w:t>
            </w:r>
          </w:p>
        </w:tc>
      </w:tr>
      <w:tr w:rsidR="001362B3" w:rsidRPr="00D05149" w14:paraId="124686CB" w14:textId="77777777" w:rsidTr="000C7787">
        <w:trPr>
          <w:gridAfter w:val="1"/>
          <w:wAfter w:w="2341" w:type="dxa"/>
          <w:trHeight w:val="269"/>
        </w:trPr>
        <w:tc>
          <w:tcPr>
            <w:tcW w:w="1710" w:type="dxa"/>
          </w:tcPr>
          <w:p w14:paraId="736D5CA9" w14:textId="77777777" w:rsidR="001362B3" w:rsidRPr="00D05149" w:rsidRDefault="001362B3" w:rsidP="00D209F4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F2F2F2" w:themeFill="background1" w:themeFillShade="F2"/>
          </w:tcPr>
          <w:p w14:paraId="4588C01F" w14:textId="77777777" w:rsidR="001362B3" w:rsidRPr="00D05149" w:rsidRDefault="001362B3" w:rsidP="00D209F4">
            <w:pPr>
              <w:pStyle w:val="NameNumber"/>
            </w:pPr>
          </w:p>
        </w:tc>
        <w:tc>
          <w:tcPr>
            <w:tcW w:w="1709" w:type="dxa"/>
            <w:vMerge w:val="restart"/>
          </w:tcPr>
          <w:p w14:paraId="2A3F4180" w14:textId="77777777" w:rsidR="001362B3" w:rsidRPr="00D05149" w:rsidRDefault="001362B3" w:rsidP="00D209F4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57C095FA" w14:textId="77777777" w:rsidR="001362B3" w:rsidRPr="00D05149" w:rsidRDefault="001362B3" w:rsidP="00D209F4">
            <w:pPr>
              <w:pStyle w:val="NameNumber"/>
            </w:pPr>
          </w:p>
        </w:tc>
      </w:tr>
      <w:tr w:rsidR="001362B3" w14:paraId="6E8EFE26" w14:textId="77777777" w:rsidTr="00DE0CA6">
        <w:trPr>
          <w:gridAfter w:val="1"/>
          <w:wAfter w:w="2341" w:type="dxa"/>
          <w:trHeight w:val="80"/>
        </w:trPr>
        <w:tc>
          <w:tcPr>
            <w:tcW w:w="1710" w:type="dxa"/>
          </w:tcPr>
          <w:p w14:paraId="36ADCD99" w14:textId="77777777" w:rsidR="001362B3" w:rsidRDefault="001362B3" w:rsidP="00D209F4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auto"/>
          </w:tcPr>
          <w:p w14:paraId="44B534BB" w14:textId="77777777" w:rsidR="001362B3" w:rsidRPr="00D05149" w:rsidRDefault="001362B3" w:rsidP="00D209F4">
            <w:pPr>
              <w:pStyle w:val="NameNumber"/>
            </w:pPr>
          </w:p>
        </w:tc>
        <w:tc>
          <w:tcPr>
            <w:tcW w:w="1709" w:type="dxa"/>
            <w:vMerge/>
          </w:tcPr>
          <w:p w14:paraId="76B4D514" w14:textId="77777777" w:rsidR="001362B3" w:rsidRDefault="001362B3" w:rsidP="00D209F4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125F56BB" w14:textId="77777777" w:rsidR="001362B3" w:rsidRDefault="001362B3" w:rsidP="00D209F4">
            <w:pPr>
              <w:pStyle w:val="NameNumber"/>
            </w:pPr>
          </w:p>
        </w:tc>
      </w:tr>
      <w:tr w:rsidR="001362B3" w14:paraId="6A000CAE" w14:textId="77777777" w:rsidTr="001362B3">
        <w:trPr>
          <w:gridAfter w:val="1"/>
          <w:wAfter w:w="2341" w:type="dxa"/>
          <w:trHeight w:hRule="exact" w:val="270"/>
        </w:trPr>
        <w:tc>
          <w:tcPr>
            <w:tcW w:w="1710" w:type="dxa"/>
          </w:tcPr>
          <w:p w14:paraId="7EB8FD2C" w14:textId="77777777" w:rsidR="001362B3" w:rsidRPr="00D05149" w:rsidRDefault="001362B3" w:rsidP="00D209F4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19D58D7A" w14:textId="77777777" w:rsidR="001362B3" w:rsidRPr="00987BFB" w:rsidRDefault="001362B3" w:rsidP="00D209F4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Check website</w:t>
            </w:r>
          </w:p>
        </w:tc>
        <w:tc>
          <w:tcPr>
            <w:tcW w:w="1709" w:type="dxa"/>
          </w:tcPr>
          <w:p w14:paraId="30A14AFA" w14:textId="77777777" w:rsidR="001362B3" w:rsidRDefault="001362B3" w:rsidP="00D209F4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36C62180" w14:textId="77777777" w:rsidR="001362B3" w:rsidRDefault="001362B3" w:rsidP="00D209F4">
            <w:pPr>
              <w:pStyle w:val="NameNumber"/>
            </w:pPr>
          </w:p>
        </w:tc>
      </w:tr>
      <w:tr w:rsidR="001362B3" w14:paraId="729A271E" w14:textId="77777777" w:rsidTr="001362B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EF35F9B" w14:textId="77777777" w:rsidR="001362B3" w:rsidRPr="00D05149" w:rsidRDefault="001362B3" w:rsidP="001362B3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79A78277" w14:textId="77777777" w:rsidR="001362B3" w:rsidRPr="00D05149" w:rsidRDefault="001362B3" w:rsidP="001362B3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2A45022C" w14:textId="77777777" w:rsidR="001362B3" w:rsidRDefault="001362B3" w:rsidP="001362B3">
            <w:pPr>
              <w:pStyle w:val="Time"/>
            </w:pPr>
            <w:r>
              <w:t>DEADLINE: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34711E0A" w14:textId="77777777" w:rsidR="001362B3" w:rsidRPr="00987BFB" w:rsidRDefault="001362B3" w:rsidP="001362B3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CLOSED / Check back 1/1/24</w:t>
            </w:r>
          </w:p>
        </w:tc>
      </w:tr>
      <w:tr w:rsidR="001362B3" w14:paraId="337CF3A3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EDBA0AA" w14:textId="77777777" w:rsidR="001362B3" w:rsidRPr="00D05149" w:rsidRDefault="001362B3" w:rsidP="001362B3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6AAF497C" w14:textId="77777777" w:rsidR="001362B3" w:rsidRPr="00D05149" w:rsidRDefault="001362B3" w:rsidP="001362B3">
            <w:pPr>
              <w:pStyle w:val="NameNumber"/>
            </w:pPr>
          </w:p>
        </w:tc>
        <w:tc>
          <w:tcPr>
            <w:tcW w:w="1709" w:type="dxa"/>
          </w:tcPr>
          <w:p w14:paraId="61A30EEF" w14:textId="77777777" w:rsidR="001362B3" w:rsidRDefault="001362B3" w:rsidP="001362B3">
            <w:pPr>
              <w:pStyle w:val="Time"/>
            </w:pPr>
            <w:r>
              <w:t>LAST UPDATED: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4780CE73" w14:textId="77777777" w:rsidR="001362B3" w:rsidRDefault="001362B3" w:rsidP="001362B3">
            <w:pPr>
              <w:pStyle w:val="NameNumber"/>
            </w:pPr>
            <w:r>
              <w:t>10/10/23</w:t>
            </w:r>
          </w:p>
        </w:tc>
      </w:tr>
      <w:tr w:rsidR="001362B3" w14:paraId="4B2EF536" w14:textId="77777777" w:rsidTr="00786199">
        <w:trPr>
          <w:gridAfter w:val="1"/>
          <w:wAfter w:w="2341" w:type="dxa"/>
          <w:trHeight w:hRule="exact" w:val="80"/>
        </w:trPr>
        <w:tc>
          <w:tcPr>
            <w:tcW w:w="1710" w:type="dxa"/>
          </w:tcPr>
          <w:p w14:paraId="5B9B703B" w14:textId="77777777" w:rsidR="001362B3" w:rsidRDefault="001362B3" w:rsidP="001362B3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752D743A" w14:textId="77777777" w:rsidR="001362B3" w:rsidRPr="00D05149" w:rsidRDefault="001362B3" w:rsidP="001362B3">
            <w:pPr>
              <w:pStyle w:val="NameNumber"/>
            </w:pPr>
          </w:p>
        </w:tc>
        <w:tc>
          <w:tcPr>
            <w:tcW w:w="1709" w:type="dxa"/>
          </w:tcPr>
          <w:p w14:paraId="6BD0CB61" w14:textId="77777777" w:rsidR="001362B3" w:rsidRDefault="001362B3" w:rsidP="001362B3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417413F" w14:textId="77777777" w:rsidR="001362B3" w:rsidRDefault="001362B3" w:rsidP="001362B3">
            <w:pPr>
              <w:pStyle w:val="NameNumber"/>
            </w:pPr>
          </w:p>
        </w:tc>
      </w:tr>
      <w:tr w:rsidR="001362B3" w14:paraId="0C481F70" w14:textId="77777777" w:rsidTr="00786199">
        <w:trPr>
          <w:gridAfter w:val="1"/>
          <w:wAfter w:w="2341" w:type="dxa"/>
          <w:trHeight w:hRule="exact" w:val="80"/>
        </w:trPr>
        <w:tc>
          <w:tcPr>
            <w:tcW w:w="1710" w:type="dxa"/>
          </w:tcPr>
          <w:p w14:paraId="638204F6" w14:textId="77777777" w:rsidR="001362B3" w:rsidRDefault="001362B3" w:rsidP="001362B3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0E05443C" w14:textId="77777777" w:rsidR="001362B3" w:rsidRPr="00D05149" w:rsidRDefault="001362B3" w:rsidP="001362B3">
            <w:pPr>
              <w:pStyle w:val="NameNumber"/>
            </w:pPr>
          </w:p>
        </w:tc>
        <w:tc>
          <w:tcPr>
            <w:tcW w:w="1709" w:type="dxa"/>
          </w:tcPr>
          <w:p w14:paraId="7B1776BA" w14:textId="77777777" w:rsidR="001362B3" w:rsidRDefault="001362B3" w:rsidP="001362B3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E32C1F8" w14:textId="77777777" w:rsidR="001362B3" w:rsidRDefault="001362B3" w:rsidP="001362B3">
            <w:pPr>
              <w:pStyle w:val="NameNumber"/>
            </w:pPr>
          </w:p>
        </w:tc>
      </w:tr>
      <w:tr w:rsidR="001362B3" w14:paraId="1DC6BC24" w14:textId="77777777" w:rsidTr="00786199">
        <w:trPr>
          <w:gridAfter w:val="1"/>
          <w:wAfter w:w="2341" w:type="dxa"/>
          <w:trHeight w:hRule="exact" w:val="80"/>
        </w:trPr>
        <w:tc>
          <w:tcPr>
            <w:tcW w:w="1710" w:type="dxa"/>
          </w:tcPr>
          <w:p w14:paraId="45EAC515" w14:textId="77777777" w:rsidR="001362B3" w:rsidRDefault="001362B3" w:rsidP="001362B3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5A9795B6" w14:textId="77777777" w:rsidR="001362B3" w:rsidRDefault="001362B3" w:rsidP="001362B3">
            <w:pPr>
              <w:pStyle w:val="NameNumber"/>
            </w:pPr>
          </w:p>
        </w:tc>
        <w:tc>
          <w:tcPr>
            <w:tcW w:w="1709" w:type="dxa"/>
          </w:tcPr>
          <w:p w14:paraId="04575437" w14:textId="77777777" w:rsidR="001362B3" w:rsidRDefault="001362B3" w:rsidP="001362B3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25468771" w14:textId="77777777" w:rsidR="001362B3" w:rsidRDefault="001362B3" w:rsidP="001362B3">
            <w:pPr>
              <w:pStyle w:val="NameNumber"/>
            </w:pPr>
          </w:p>
        </w:tc>
      </w:tr>
      <w:tr w:rsidR="001362B3" w:rsidRPr="005373A7" w14:paraId="3463959D" w14:textId="77777777" w:rsidTr="00DE0CA6">
        <w:trPr>
          <w:gridAfter w:val="1"/>
          <w:wAfter w:w="2341" w:type="dxa"/>
          <w:trHeight w:hRule="exact" w:val="572"/>
        </w:trPr>
        <w:tc>
          <w:tcPr>
            <w:tcW w:w="1710" w:type="dxa"/>
          </w:tcPr>
          <w:p w14:paraId="6C2C6C7E" w14:textId="77777777" w:rsidR="001362B3" w:rsidRPr="00D05149" w:rsidRDefault="001362B3" w:rsidP="001362B3">
            <w:pPr>
              <w:pStyle w:val="Time"/>
            </w:pPr>
          </w:p>
        </w:tc>
        <w:tc>
          <w:tcPr>
            <w:tcW w:w="4051" w:type="dxa"/>
            <w:gridSpan w:val="3"/>
            <w:vAlign w:val="bottom"/>
          </w:tcPr>
          <w:p w14:paraId="7F4B1F8C" w14:textId="77777777" w:rsidR="001362B3" w:rsidRPr="00D05149" w:rsidRDefault="001362B3" w:rsidP="001362B3">
            <w:pPr>
              <w:pStyle w:val="DayoftheWeek"/>
            </w:pPr>
            <w:r>
              <w:rPr>
                <w:szCs w:val="28"/>
              </w:rPr>
              <w:t>Public Health Academy</w:t>
            </w:r>
          </w:p>
        </w:tc>
        <w:tc>
          <w:tcPr>
            <w:tcW w:w="1709" w:type="dxa"/>
            <w:vAlign w:val="bottom"/>
          </w:tcPr>
          <w:p w14:paraId="00062EC8" w14:textId="77777777" w:rsidR="001362B3" w:rsidRPr="00372AA3" w:rsidRDefault="001362B3" w:rsidP="001362B3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083D57F2" w14:textId="77777777" w:rsidR="001362B3" w:rsidRPr="005373A7" w:rsidRDefault="001362B3" w:rsidP="001362B3">
            <w:pPr>
              <w:pStyle w:val="DayoftheWeek"/>
              <w:rPr>
                <w:szCs w:val="28"/>
              </w:rPr>
            </w:pPr>
            <w:r>
              <w:rPr>
                <w:szCs w:val="28"/>
              </w:rPr>
              <w:t xml:space="preserve">American Red Cross </w:t>
            </w:r>
          </w:p>
        </w:tc>
      </w:tr>
      <w:tr w:rsidR="001362B3" w:rsidRPr="00D05149" w14:paraId="05F72A19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6B6F8018" w14:textId="77777777" w:rsidR="001362B3" w:rsidRPr="00372AA3" w:rsidRDefault="001362B3" w:rsidP="001362B3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D1D51" w:themeFill="accent3"/>
          </w:tcPr>
          <w:p w14:paraId="2F91FB1A" w14:textId="77777777" w:rsidR="001362B3" w:rsidRPr="00D05149" w:rsidRDefault="001362B3" w:rsidP="001362B3">
            <w:pPr>
              <w:pStyle w:val="ColumnHeading"/>
            </w:pPr>
          </w:p>
        </w:tc>
        <w:tc>
          <w:tcPr>
            <w:tcW w:w="1910" w:type="dxa"/>
            <w:gridSpan w:val="2"/>
            <w:shd w:val="clear" w:color="auto" w:fill="0D1D51" w:themeFill="accent3"/>
          </w:tcPr>
          <w:p w14:paraId="0E5ADAF5" w14:textId="77777777" w:rsidR="001362B3" w:rsidRPr="00D05149" w:rsidRDefault="001362B3" w:rsidP="001362B3">
            <w:pPr>
              <w:pStyle w:val="ColumnHeading"/>
            </w:pPr>
          </w:p>
        </w:tc>
        <w:tc>
          <w:tcPr>
            <w:tcW w:w="1709" w:type="dxa"/>
          </w:tcPr>
          <w:p w14:paraId="4E8E998F" w14:textId="77777777" w:rsidR="001362B3" w:rsidRPr="00372AA3" w:rsidRDefault="001362B3" w:rsidP="001362B3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0D1D51" w:themeFill="accent3"/>
          </w:tcPr>
          <w:p w14:paraId="4FA5D166" w14:textId="77777777" w:rsidR="001362B3" w:rsidRPr="00D05149" w:rsidRDefault="001362B3" w:rsidP="001362B3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0D1D51" w:themeFill="accent3"/>
          </w:tcPr>
          <w:p w14:paraId="275F16B7" w14:textId="77777777" w:rsidR="001362B3" w:rsidRPr="00D05149" w:rsidRDefault="001362B3" w:rsidP="001362B3">
            <w:pPr>
              <w:pStyle w:val="ColumnHeading"/>
            </w:pPr>
          </w:p>
        </w:tc>
      </w:tr>
      <w:tr w:rsidR="001362B3" w:rsidRPr="00D05149" w14:paraId="2DA55D8E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7616BCB9" w14:textId="77777777" w:rsidR="001362B3" w:rsidRPr="00D05149" w:rsidRDefault="001362B3" w:rsidP="001362B3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3"/>
          </w:tcPr>
          <w:p w14:paraId="6152F586" w14:textId="77777777" w:rsidR="001362B3" w:rsidRPr="00D05149" w:rsidRDefault="001362B3" w:rsidP="001362B3">
            <w:pPr>
              <w:pStyle w:val="NameNumber"/>
            </w:pPr>
            <w:r>
              <w:t>Los Angeles</w:t>
            </w:r>
          </w:p>
        </w:tc>
        <w:tc>
          <w:tcPr>
            <w:tcW w:w="1709" w:type="dxa"/>
          </w:tcPr>
          <w:p w14:paraId="46A1FA4F" w14:textId="77777777" w:rsidR="001362B3" w:rsidRPr="00D05149" w:rsidRDefault="001362B3" w:rsidP="001362B3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3"/>
          </w:tcPr>
          <w:p w14:paraId="4F0C805D" w14:textId="77777777" w:rsidR="001362B3" w:rsidRPr="00D05149" w:rsidRDefault="001362B3" w:rsidP="001362B3">
            <w:pPr>
              <w:pStyle w:val="NameNumber"/>
            </w:pPr>
            <w:r>
              <w:t>Los Angeles</w:t>
            </w:r>
          </w:p>
        </w:tc>
      </w:tr>
      <w:tr w:rsidR="001362B3" w:rsidRPr="00D05149" w14:paraId="66742351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C02EE66" w14:textId="77777777" w:rsidR="001362B3" w:rsidRPr="00D05149" w:rsidRDefault="001362B3" w:rsidP="001362B3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5780826A" w14:textId="77777777" w:rsidR="001362B3" w:rsidRPr="00D05149" w:rsidRDefault="00000000" w:rsidP="001362B3">
            <w:pPr>
              <w:pStyle w:val="NameNumber"/>
            </w:pPr>
            <w:hyperlink r:id="rId107" w:history="1">
              <w:r w:rsidR="001362B3" w:rsidRPr="00B3769F">
                <w:rPr>
                  <w:rStyle w:val="Hyperlink"/>
                </w:rPr>
                <w:t>CHYA@CDREWU.EDU</w:t>
              </w:r>
            </w:hyperlink>
            <w:r w:rsidR="001362B3">
              <w:t xml:space="preserve">  </w:t>
            </w:r>
          </w:p>
        </w:tc>
        <w:tc>
          <w:tcPr>
            <w:tcW w:w="1709" w:type="dxa"/>
          </w:tcPr>
          <w:p w14:paraId="781801A8" w14:textId="77777777" w:rsidR="001362B3" w:rsidRPr="00D05149" w:rsidRDefault="001362B3" w:rsidP="001362B3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3"/>
            <w:vMerge w:val="restart"/>
            <w:shd w:val="clear" w:color="auto" w:fill="F2F2F2" w:themeFill="background1" w:themeFillShade="F2"/>
          </w:tcPr>
          <w:p w14:paraId="4C04927A" w14:textId="77777777" w:rsidR="001362B3" w:rsidRPr="00D05149" w:rsidRDefault="00000000" w:rsidP="001362B3">
            <w:pPr>
              <w:pStyle w:val="NameNumber"/>
            </w:pPr>
            <w:hyperlink r:id="rId108" w:history="1">
              <w:r w:rsidR="001362B3" w:rsidRPr="00B3769F">
                <w:rPr>
                  <w:rStyle w:val="Hyperlink"/>
                </w:rPr>
                <w:t>Volunteerservices.LosAngeles.CA@redcross.org</w:t>
              </w:r>
            </w:hyperlink>
            <w:r w:rsidR="001362B3">
              <w:t xml:space="preserve"> / (866) 548-8226</w:t>
            </w:r>
          </w:p>
        </w:tc>
      </w:tr>
      <w:tr w:rsidR="001362B3" w:rsidRPr="00D05149" w14:paraId="1517DBBF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07BC1D4" w14:textId="77777777" w:rsidR="001362B3" w:rsidRDefault="001362B3" w:rsidP="001362B3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76C7AEF7" w14:textId="77777777" w:rsidR="001362B3" w:rsidRDefault="001362B3" w:rsidP="001362B3">
            <w:pPr>
              <w:pStyle w:val="NameNumber"/>
            </w:pPr>
            <w:r>
              <w:t>9</w:t>
            </w:r>
            <w:r w:rsidRPr="00D209F4">
              <w:rPr>
                <w:vertAlign w:val="superscript"/>
              </w:rPr>
              <w:t>t</w:t>
            </w:r>
            <w:r>
              <w:rPr>
                <w:vertAlign w:val="superscript"/>
              </w:rPr>
              <w:t xml:space="preserve">h </w:t>
            </w:r>
            <w:r>
              <w:t>– 12</w:t>
            </w:r>
            <w:r w:rsidRPr="00D209F4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1709" w:type="dxa"/>
          </w:tcPr>
          <w:p w14:paraId="65902879" w14:textId="77777777" w:rsidR="001362B3" w:rsidRPr="00D05149" w:rsidRDefault="001362B3" w:rsidP="001362B3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666D95C7" w14:textId="77777777" w:rsidR="001362B3" w:rsidRPr="00D05149" w:rsidRDefault="001362B3" w:rsidP="001362B3">
            <w:pPr>
              <w:pStyle w:val="NameNumber"/>
            </w:pPr>
          </w:p>
        </w:tc>
      </w:tr>
      <w:tr w:rsidR="001362B3" w:rsidRPr="00D05149" w14:paraId="140ACC3D" w14:textId="77777777" w:rsidTr="007429C5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F55E9CE" w14:textId="77777777" w:rsidR="001362B3" w:rsidRDefault="001362B3" w:rsidP="001362B3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2DF75F40" w14:textId="77777777" w:rsidR="001362B3" w:rsidRPr="00D05149" w:rsidRDefault="00000000" w:rsidP="001362B3">
            <w:pPr>
              <w:pStyle w:val="NameNumber"/>
            </w:pPr>
            <w:hyperlink r:id="rId109" w:history="1">
              <w:r w:rsidR="001362B3" w:rsidRPr="00B3769F">
                <w:rPr>
                  <w:rStyle w:val="Hyperlink"/>
                </w:rPr>
                <w:t>https://www.cdrewu.edu/community/Pipeline</w:t>
              </w:r>
            </w:hyperlink>
            <w:r w:rsidR="001362B3">
              <w:t xml:space="preserve"> </w:t>
            </w:r>
          </w:p>
        </w:tc>
        <w:tc>
          <w:tcPr>
            <w:tcW w:w="1709" w:type="dxa"/>
          </w:tcPr>
          <w:p w14:paraId="060DE4CF" w14:textId="77777777" w:rsidR="001362B3" w:rsidRPr="00D05149" w:rsidRDefault="001362B3" w:rsidP="001362B3">
            <w:pPr>
              <w:pStyle w:val="Time"/>
            </w:pPr>
            <w:r>
              <w:t>AGE/GRADE:</w:t>
            </w:r>
            <w:r>
              <w:br/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5E0F8269" w14:textId="77777777" w:rsidR="001362B3" w:rsidRPr="00D05149" w:rsidRDefault="001362B3" w:rsidP="001362B3">
            <w:pPr>
              <w:pStyle w:val="NameNumber"/>
            </w:pPr>
            <w:r>
              <w:t>13+</w:t>
            </w:r>
          </w:p>
        </w:tc>
      </w:tr>
      <w:tr w:rsidR="001362B3" w:rsidRPr="00D05149" w14:paraId="7FB0E9DE" w14:textId="77777777" w:rsidTr="00D209F4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7D4A0EAE" w14:textId="77777777" w:rsidR="001362B3" w:rsidRPr="00D05149" w:rsidRDefault="001362B3" w:rsidP="001362B3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3"/>
            <w:vMerge w:val="restart"/>
            <w:shd w:val="clear" w:color="auto" w:fill="auto"/>
          </w:tcPr>
          <w:p w14:paraId="1D223734" w14:textId="77777777" w:rsidR="001362B3" w:rsidRPr="00D05149" w:rsidRDefault="001362B3" w:rsidP="001362B3">
            <w:pPr>
              <w:pStyle w:val="NameNumber"/>
            </w:pPr>
            <w:r>
              <w:t>Rites of Passage Winter program for interest in public health careers / 2/3/24 – 3/23/24</w:t>
            </w:r>
          </w:p>
        </w:tc>
        <w:tc>
          <w:tcPr>
            <w:tcW w:w="1709" w:type="dxa"/>
          </w:tcPr>
          <w:p w14:paraId="44AC8175" w14:textId="77777777" w:rsidR="001362B3" w:rsidRPr="00D05149" w:rsidRDefault="001362B3" w:rsidP="001362B3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3"/>
            <w:vMerge w:val="restart"/>
            <w:shd w:val="clear" w:color="auto" w:fill="F2F2F2" w:themeFill="background1" w:themeFillShade="F2"/>
          </w:tcPr>
          <w:p w14:paraId="28EF4EDB" w14:textId="77777777" w:rsidR="001362B3" w:rsidRPr="00D05149" w:rsidRDefault="00000000" w:rsidP="001362B3">
            <w:pPr>
              <w:pStyle w:val="NameNumber"/>
            </w:pPr>
            <w:hyperlink r:id="rId110" w:history="1">
              <w:r w:rsidR="001362B3" w:rsidRPr="00B3769F">
                <w:rPr>
                  <w:rStyle w:val="Hyperlink"/>
                </w:rPr>
                <w:t>https://www.redcross.org/local/california/los-angeles/volunteer/youth-services-program.html</w:t>
              </w:r>
            </w:hyperlink>
            <w:r w:rsidR="001362B3">
              <w:t xml:space="preserve"> </w:t>
            </w:r>
          </w:p>
        </w:tc>
      </w:tr>
      <w:tr w:rsidR="001362B3" w:rsidRPr="00D05149" w14:paraId="1D2717D1" w14:textId="77777777" w:rsidTr="00D209F4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108E056" w14:textId="77777777" w:rsidR="001362B3" w:rsidRPr="00D05149" w:rsidRDefault="001362B3" w:rsidP="001362B3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auto"/>
          </w:tcPr>
          <w:p w14:paraId="0C93124C" w14:textId="77777777" w:rsidR="001362B3" w:rsidRPr="00D05149" w:rsidRDefault="001362B3" w:rsidP="001362B3">
            <w:pPr>
              <w:pStyle w:val="NameNumber"/>
            </w:pPr>
          </w:p>
        </w:tc>
        <w:tc>
          <w:tcPr>
            <w:tcW w:w="1709" w:type="dxa"/>
          </w:tcPr>
          <w:p w14:paraId="013192EE" w14:textId="77777777" w:rsidR="001362B3" w:rsidRPr="00D05149" w:rsidRDefault="001362B3" w:rsidP="001362B3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65DE531B" w14:textId="77777777" w:rsidR="001362B3" w:rsidRPr="00D05149" w:rsidRDefault="001362B3" w:rsidP="001362B3">
            <w:pPr>
              <w:pStyle w:val="NameNumber"/>
            </w:pPr>
          </w:p>
        </w:tc>
      </w:tr>
      <w:tr w:rsidR="001362B3" w:rsidRPr="00D05149" w14:paraId="4E8F8509" w14:textId="77777777" w:rsidTr="00D209F4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7FC9662B" w14:textId="77777777" w:rsidR="001362B3" w:rsidRDefault="001362B3" w:rsidP="001362B3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6C617721" w14:textId="77777777" w:rsidR="001362B3" w:rsidRPr="00987BFB" w:rsidRDefault="001362B3" w:rsidP="001362B3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Check website</w:t>
            </w:r>
          </w:p>
        </w:tc>
        <w:tc>
          <w:tcPr>
            <w:tcW w:w="1709" w:type="dxa"/>
          </w:tcPr>
          <w:p w14:paraId="72242266" w14:textId="77777777" w:rsidR="001362B3" w:rsidRPr="00D05149" w:rsidRDefault="001362B3" w:rsidP="001362B3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F2F2F2" w:themeFill="background1" w:themeFillShade="F2"/>
          </w:tcPr>
          <w:p w14:paraId="6F48952B" w14:textId="77777777" w:rsidR="001362B3" w:rsidRPr="00D05149" w:rsidRDefault="001362B3" w:rsidP="001362B3">
            <w:pPr>
              <w:pStyle w:val="NameNumber"/>
            </w:pPr>
          </w:p>
        </w:tc>
      </w:tr>
      <w:tr w:rsidR="001362B3" w:rsidRPr="00D05149" w14:paraId="40344A95" w14:textId="77777777" w:rsidTr="00D209F4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72EF9231" w14:textId="77777777" w:rsidR="001362B3" w:rsidRDefault="001362B3" w:rsidP="001362B3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6BC85F87" w14:textId="77777777" w:rsidR="001362B3" w:rsidRDefault="001362B3" w:rsidP="001362B3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0105B675" w14:textId="77777777" w:rsidR="001362B3" w:rsidRPr="00D05149" w:rsidRDefault="001362B3" w:rsidP="001362B3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53355615" w14:textId="77777777" w:rsidR="001362B3" w:rsidRPr="00D05149" w:rsidRDefault="001362B3" w:rsidP="001362B3">
            <w:pPr>
              <w:pStyle w:val="NameNumber"/>
            </w:pPr>
            <w:r>
              <w:t>Check website for volunteer opportunities</w:t>
            </w:r>
          </w:p>
        </w:tc>
      </w:tr>
      <w:tr w:rsidR="001362B3" w:rsidRPr="00D05149" w14:paraId="5E75712E" w14:textId="77777777" w:rsidTr="007429C5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11E0B19" w14:textId="77777777" w:rsidR="001362B3" w:rsidRDefault="001362B3" w:rsidP="001362B3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689C972B" w14:textId="77777777" w:rsidR="001362B3" w:rsidRDefault="001362B3" w:rsidP="001362B3">
            <w:pPr>
              <w:pStyle w:val="NameNumber"/>
            </w:pPr>
          </w:p>
        </w:tc>
        <w:tc>
          <w:tcPr>
            <w:tcW w:w="1709" w:type="dxa"/>
          </w:tcPr>
          <w:p w14:paraId="5A604BB3" w14:textId="77777777" w:rsidR="001362B3" w:rsidRPr="00D05149" w:rsidRDefault="001362B3" w:rsidP="001362B3">
            <w:pPr>
              <w:pStyle w:val="Time"/>
            </w:pPr>
            <w:r>
              <w:t>DEADLINE: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3B44EE44" w14:textId="77777777" w:rsidR="001362B3" w:rsidRPr="00987BFB" w:rsidRDefault="001362B3" w:rsidP="001362B3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</w:tr>
      <w:tr w:rsidR="001362B3" w:rsidRPr="00D05149" w14:paraId="4A2075DE" w14:textId="77777777" w:rsidTr="00D209F4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5A83E0AE" w14:textId="77777777" w:rsidR="001362B3" w:rsidRDefault="001362B3" w:rsidP="001362B3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104F4D6E" w14:textId="77777777" w:rsidR="001362B3" w:rsidRDefault="001362B3" w:rsidP="001362B3">
            <w:pPr>
              <w:pStyle w:val="NameNumber"/>
            </w:pPr>
          </w:p>
        </w:tc>
        <w:tc>
          <w:tcPr>
            <w:tcW w:w="1709" w:type="dxa"/>
          </w:tcPr>
          <w:p w14:paraId="4D5A1CBF" w14:textId="77777777" w:rsidR="001362B3" w:rsidRDefault="001362B3" w:rsidP="001362B3">
            <w:pPr>
              <w:pStyle w:val="Time"/>
            </w:pPr>
            <w:r>
              <w:t>LAST UPDATED: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150DB68A" w14:textId="77777777" w:rsidR="001362B3" w:rsidRDefault="001362B3" w:rsidP="001362B3">
            <w:pPr>
              <w:pStyle w:val="NameNumber"/>
            </w:pPr>
            <w:r>
              <w:t>10/10/23</w:t>
            </w:r>
          </w:p>
        </w:tc>
      </w:tr>
      <w:tr w:rsidR="001362B3" w:rsidRPr="00D05149" w14:paraId="6F42AEA9" w14:textId="77777777" w:rsidTr="00D209F4">
        <w:trPr>
          <w:trHeight w:hRule="exact" w:val="303"/>
        </w:trPr>
        <w:tc>
          <w:tcPr>
            <w:tcW w:w="1710" w:type="dxa"/>
          </w:tcPr>
          <w:p w14:paraId="5A56A628" w14:textId="77777777" w:rsidR="001362B3" w:rsidRDefault="001362B3" w:rsidP="001362B3">
            <w:pPr>
              <w:pStyle w:val="Time"/>
            </w:pPr>
          </w:p>
        </w:tc>
        <w:tc>
          <w:tcPr>
            <w:tcW w:w="3038" w:type="dxa"/>
            <w:gridSpan w:val="2"/>
            <w:shd w:val="clear" w:color="auto" w:fill="auto"/>
          </w:tcPr>
          <w:p w14:paraId="49312492" w14:textId="77777777" w:rsidR="001362B3" w:rsidRDefault="001362B3" w:rsidP="001362B3">
            <w:pPr>
              <w:pStyle w:val="NameNumber"/>
            </w:pPr>
          </w:p>
        </w:tc>
        <w:tc>
          <w:tcPr>
            <w:tcW w:w="2722" w:type="dxa"/>
            <w:gridSpan w:val="2"/>
          </w:tcPr>
          <w:p w14:paraId="7D54DF49" w14:textId="77777777" w:rsidR="001362B3" w:rsidRDefault="001362B3" w:rsidP="001362B3">
            <w:pPr>
              <w:pStyle w:val="Time"/>
              <w:jc w:val="left"/>
            </w:pPr>
          </w:p>
        </w:tc>
        <w:tc>
          <w:tcPr>
            <w:tcW w:w="6391" w:type="dxa"/>
            <w:gridSpan w:val="4"/>
          </w:tcPr>
          <w:p w14:paraId="3C06E317" w14:textId="77777777" w:rsidR="001362B3" w:rsidRPr="00D05149" w:rsidRDefault="001362B3" w:rsidP="001362B3">
            <w:pPr>
              <w:pStyle w:val="NameNumber"/>
            </w:pPr>
          </w:p>
        </w:tc>
      </w:tr>
      <w:tr w:rsidR="001362B3" w14:paraId="34522FD2" w14:textId="77777777" w:rsidTr="00DE0CA6">
        <w:trPr>
          <w:trHeight w:hRule="exact" w:val="303"/>
        </w:trPr>
        <w:tc>
          <w:tcPr>
            <w:tcW w:w="1710" w:type="dxa"/>
          </w:tcPr>
          <w:p w14:paraId="6C338A45" w14:textId="77777777" w:rsidR="001362B3" w:rsidRDefault="001362B3" w:rsidP="001362B3">
            <w:pPr>
              <w:pStyle w:val="Time"/>
            </w:pPr>
          </w:p>
        </w:tc>
        <w:tc>
          <w:tcPr>
            <w:tcW w:w="3038" w:type="dxa"/>
            <w:gridSpan w:val="2"/>
          </w:tcPr>
          <w:p w14:paraId="104C6318" w14:textId="77777777" w:rsidR="001362B3" w:rsidRDefault="001362B3" w:rsidP="001362B3">
            <w:pPr>
              <w:pStyle w:val="NameNumber"/>
            </w:pPr>
          </w:p>
        </w:tc>
        <w:tc>
          <w:tcPr>
            <w:tcW w:w="2722" w:type="dxa"/>
            <w:gridSpan w:val="2"/>
          </w:tcPr>
          <w:p w14:paraId="5D824418" w14:textId="77777777" w:rsidR="001362B3" w:rsidRDefault="001362B3" w:rsidP="001362B3">
            <w:pPr>
              <w:pStyle w:val="Time"/>
              <w:jc w:val="left"/>
            </w:pPr>
          </w:p>
        </w:tc>
        <w:tc>
          <w:tcPr>
            <w:tcW w:w="6391" w:type="dxa"/>
            <w:gridSpan w:val="4"/>
          </w:tcPr>
          <w:p w14:paraId="697B2548" w14:textId="77777777" w:rsidR="001362B3" w:rsidRDefault="001362B3" w:rsidP="001362B3">
            <w:pPr>
              <w:pStyle w:val="NameNumber"/>
            </w:pPr>
          </w:p>
        </w:tc>
      </w:tr>
      <w:tr w:rsidR="00DE0CA6" w:rsidRPr="00520064" w14:paraId="5F8060F2" w14:textId="77777777" w:rsidTr="00DE0CA6">
        <w:trPr>
          <w:gridAfter w:val="2"/>
          <w:wAfter w:w="3009" w:type="dxa"/>
          <w:trHeight w:hRule="exact" w:val="1363"/>
        </w:trPr>
        <w:tc>
          <w:tcPr>
            <w:tcW w:w="10852" w:type="dxa"/>
            <w:gridSpan w:val="7"/>
          </w:tcPr>
          <w:p w14:paraId="50015E02" w14:textId="77777777" w:rsidR="00DE0CA6" w:rsidRPr="00520064" w:rsidRDefault="00DE0CA6" w:rsidP="00DE0CA6">
            <w:pPr>
              <w:pStyle w:val="ScheduleTitle"/>
              <w:rPr>
                <w:b/>
              </w:rPr>
            </w:pPr>
            <w:r w:rsidRPr="00372AA3">
              <w:lastRenderedPageBreak/>
              <w:br/>
            </w:r>
            <w:r>
              <w:rPr>
                <w:b/>
              </w:rPr>
              <w:t>STEM</w:t>
            </w:r>
          </w:p>
        </w:tc>
      </w:tr>
      <w:tr w:rsidR="00DE0CA6" w:rsidRPr="00831396" w14:paraId="56F17C6B" w14:textId="77777777" w:rsidTr="00DE0CA6">
        <w:trPr>
          <w:gridAfter w:val="1"/>
          <w:wAfter w:w="2341" w:type="dxa"/>
          <w:trHeight w:hRule="exact" w:val="698"/>
        </w:trPr>
        <w:tc>
          <w:tcPr>
            <w:tcW w:w="1710" w:type="dxa"/>
          </w:tcPr>
          <w:p w14:paraId="5B14052B" w14:textId="77777777" w:rsidR="00DE0CA6" w:rsidRPr="00372AA3" w:rsidRDefault="00DE0CA6" w:rsidP="00DE0CA6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</w:p>
          <w:p w14:paraId="2A1739FC" w14:textId="77777777" w:rsidR="00DE0CA6" w:rsidRPr="00372AA3" w:rsidRDefault="00DE0CA6" w:rsidP="00DE0CA6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3"/>
            <w:vAlign w:val="bottom"/>
          </w:tcPr>
          <w:p w14:paraId="58183995" w14:textId="77777777" w:rsidR="00DE0CA6" w:rsidRPr="00DE0CA6" w:rsidRDefault="00DE0CA6" w:rsidP="00DE0CA6">
            <w:pPr>
              <w:pStyle w:val="DayoftheWeek"/>
              <w:rPr>
                <w:rFonts w:ascii="Calibri" w:hAnsi="Calibri" w:cs="Calibri"/>
                <w:szCs w:val="28"/>
              </w:rPr>
            </w:pPr>
            <w:r w:rsidRPr="00DE0CA6">
              <w:rPr>
                <w:rFonts w:ascii="Calibri" w:hAnsi="Calibri" w:cs="Calibri"/>
                <w:szCs w:val="28"/>
              </w:rPr>
              <w:t>Teen Line Volunteer</w:t>
            </w:r>
          </w:p>
        </w:tc>
        <w:tc>
          <w:tcPr>
            <w:tcW w:w="1709" w:type="dxa"/>
            <w:vAlign w:val="bottom"/>
          </w:tcPr>
          <w:p w14:paraId="3465FC72" w14:textId="77777777" w:rsidR="00DE0CA6" w:rsidRPr="00372AA3" w:rsidRDefault="00DE0CA6" w:rsidP="00DE0CA6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479269CB" w14:textId="77777777" w:rsidR="00DE0CA6" w:rsidRPr="00831396" w:rsidRDefault="00DE0CA6" w:rsidP="00DE0CA6">
            <w:pPr>
              <w:pStyle w:val="DayoftheWeek"/>
              <w:rPr>
                <w:sz w:val="20"/>
                <w:szCs w:val="20"/>
              </w:rPr>
            </w:pPr>
          </w:p>
        </w:tc>
      </w:tr>
      <w:tr w:rsidR="00DE0CA6" w:rsidRPr="00D05149" w14:paraId="1534F97D" w14:textId="77777777" w:rsidTr="00573D3D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93EEF63" w14:textId="77777777" w:rsidR="00DE0CA6" w:rsidRPr="00372AA3" w:rsidRDefault="00DE0CA6" w:rsidP="00DE0CA6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2C567A" w:themeFill="accent1"/>
          </w:tcPr>
          <w:p w14:paraId="4E726CA0" w14:textId="77777777" w:rsidR="00DE0CA6" w:rsidRPr="00D05149" w:rsidRDefault="00DE0CA6" w:rsidP="00DE0CA6">
            <w:pPr>
              <w:pStyle w:val="ColumnHeading"/>
            </w:pPr>
          </w:p>
        </w:tc>
        <w:tc>
          <w:tcPr>
            <w:tcW w:w="1910" w:type="dxa"/>
            <w:gridSpan w:val="2"/>
            <w:shd w:val="clear" w:color="auto" w:fill="2C567A" w:themeFill="accent1"/>
          </w:tcPr>
          <w:p w14:paraId="16BE10CB" w14:textId="77777777" w:rsidR="00DE0CA6" w:rsidRPr="00D05149" w:rsidRDefault="00DE0CA6" w:rsidP="00DE0CA6">
            <w:pPr>
              <w:pStyle w:val="ColumnHeading"/>
            </w:pPr>
          </w:p>
        </w:tc>
        <w:tc>
          <w:tcPr>
            <w:tcW w:w="1709" w:type="dxa"/>
          </w:tcPr>
          <w:p w14:paraId="1496E6FC" w14:textId="77777777" w:rsidR="00DE0CA6" w:rsidRPr="00372AA3" w:rsidRDefault="00DE0CA6" w:rsidP="00DE0CA6">
            <w:pPr>
              <w:pStyle w:val="Time"/>
              <w:rPr>
                <w:rFonts w:ascii="Calibri" w:hAnsi="Calibri" w:cs="Calibri"/>
                <w:color w:val="FFFFFF" w:themeColor="background1"/>
              </w:rPr>
            </w:pPr>
          </w:p>
        </w:tc>
        <w:tc>
          <w:tcPr>
            <w:tcW w:w="2139" w:type="dxa"/>
            <w:shd w:val="clear" w:color="auto" w:fill="auto"/>
          </w:tcPr>
          <w:p w14:paraId="7C27FD9A" w14:textId="77777777" w:rsidR="00DE0CA6" w:rsidRPr="00D05149" w:rsidRDefault="00DE0CA6" w:rsidP="00DE0CA6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auto"/>
          </w:tcPr>
          <w:p w14:paraId="2538F5A8" w14:textId="77777777" w:rsidR="00DE0CA6" w:rsidRPr="00D05149" w:rsidRDefault="00DE0CA6" w:rsidP="00DE0CA6">
            <w:pPr>
              <w:pStyle w:val="ColumnHeading"/>
            </w:pPr>
          </w:p>
        </w:tc>
      </w:tr>
      <w:tr w:rsidR="00DE0CA6" w:rsidRPr="00D05149" w14:paraId="1D1BD46B" w14:textId="77777777" w:rsidTr="00573D3D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C53E084" w14:textId="77777777" w:rsidR="00DE0CA6" w:rsidRPr="00D05149" w:rsidRDefault="00DE0CA6" w:rsidP="00DE0CA6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3"/>
          </w:tcPr>
          <w:p w14:paraId="28D8F2F5" w14:textId="77777777" w:rsidR="00DE0CA6" w:rsidRPr="00D05149" w:rsidRDefault="00DE0CA6" w:rsidP="00DE0CA6">
            <w:pPr>
              <w:pStyle w:val="NameNumber"/>
            </w:pPr>
            <w:r>
              <w:t>Cedars-Sinai, LA</w:t>
            </w:r>
          </w:p>
        </w:tc>
        <w:tc>
          <w:tcPr>
            <w:tcW w:w="1709" w:type="dxa"/>
          </w:tcPr>
          <w:p w14:paraId="25ED7407" w14:textId="77777777" w:rsidR="00DE0CA6" w:rsidRPr="00D05149" w:rsidRDefault="00DE0CA6" w:rsidP="00DE0CA6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2188EDE9" w14:textId="77777777" w:rsidR="00DE0CA6" w:rsidRPr="00D05149" w:rsidRDefault="00DE0CA6" w:rsidP="00DE0CA6">
            <w:pPr>
              <w:pStyle w:val="NameNumber"/>
            </w:pPr>
          </w:p>
        </w:tc>
      </w:tr>
      <w:tr w:rsidR="00DE0CA6" w:rsidRPr="00D05149" w14:paraId="14C17146" w14:textId="77777777" w:rsidTr="00573D3D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FB0DF5E" w14:textId="77777777" w:rsidR="00DE0CA6" w:rsidRPr="00D05149" w:rsidRDefault="00DE0CA6" w:rsidP="00DE0CA6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4F75F276" w14:textId="77777777" w:rsidR="00DE0CA6" w:rsidRPr="00D05149" w:rsidRDefault="00DE0CA6" w:rsidP="00DE0CA6">
            <w:pPr>
              <w:pStyle w:val="NameNumber"/>
            </w:pPr>
            <w:r>
              <w:t xml:space="preserve">Shar / </w:t>
            </w:r>
            <w:hyperlink r:id="rId111" w:history="1">
              <w:r w:rsidRPr="00B3769F">
                <w:rPr>
                  <w:rStyle w:val="Hyperlink"/>
                </w:rPr>
                <w:t>Sharlette@teenlineonline.org</w:t>
              </w:r>
            </w:hyperlink>
            <w:r>
              <w:t xml:space="preserve"> </w:t>
            </w:r>
          </w:p>
        </w:tc>
        <w:tc>
          <w:tcPr>
            <w:tcW w:w="1709" w:type="dxa"/>
          </w:tcPr>
          <w:p w14:paraId="7AE3867C" w14:textId="77777777" w:rsidR="00DE0CA6" w:rsidRPr="00D05149" w:rsidRDefault="00DE0CA6" w:rsidP="00DE0CA6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05AB394A" w14:textId="77777777" w:rsidR="00DE0CA6" w:rsidRPr="00D05149" w:rsidRDefault="00DE0CA6" w:rsidP="00DE0CA6">
            <w:pPr>
              <w:pStyle w:val="NameNumber"/>
            </w:pPr>
          </w:p>
        </w:tc>
      </w:tr>
      <w:tr w:rsidR="00DE0CA6" w:rsidRPr="00D05149" w14:paraId="6F754AC3" w14:textId="77777777" w:rsidTr="00573D3D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5C235668" w14:textId="77777777" w:rsidR="00DE0CA6" w:rsidRPr="00D05149" w:rsidRDefault="00DE0CA6" w:rsidP="00DE0CA6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52B6B4AA" w14:textId="77777777" w:rsidR="00DE0CA6" w:rsidRPr="00D05149" w:rsidRDefault="00DE0CA6" w:rsidP="00DE0CA6">
            <w:pPr>
              <w:pStyle w:val="NameNumber"/>
            </w:pPr>
            <w:r>
              <w:t>14+ or entering 9</w:t>
            </w:r>
            <w:r w:rsidRPr="00DE0CA6">
              <w:rPr>
                <w:vertAlign w:val="superscript"/>
              </w:rPr>
              <w:t>th</w:t>
            </w:r>
            <w:r>
              <w:t xml:space="preserve"> or 10</w:t>
            </w:r>
            <w:r w:rsidRPr="00DE0CA6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1709" w:type="dxa"/>
          </w:tcPr>
          <w:p w14:paraId="463DB247" w14:textId="77777777" w:rsidR="00DE0CA6" w:rsidRPr="00D05149" w:rsidRDefault="00DE0CA6" w:rsidP="00DE0CA6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7ED2370" w14:textId="77777777" w:rsidR="00DE0CA6" w:rsidRPr="00D05149" w:rsidRDefault="00DE0CA6" w:rsidP="00DE0CA6">
            <w:pPr>
              <w:pStyle w:val="NameNumber"/>
            </w:pPr>
          </w:p>
        </w:tc>
      </w:tr>
      <w:tr w:rsidR="00DE0CA6" w:rsidRPr="00D05149" w14:paraId="2B8E46EB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1C21B32" w14:textId="77777777" w:rsidR="00DE0CA6" w:rsidRPr="00D05149" w:rsidRDefault="00DE0CA6" w:rsidP="00DE0CA6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0E9A067D" w14:textId="77777777" w:rsidR="00DE0CA6" w:rsidRDefault="00000000" w:rsidP="00DE0CA6">
            <w:pPr>
              <w:pStyle w:val="NameNumber"/>
            </w:pPr>
            <w:hyperlink r:id="rId112" w:history="1">
              <w:r w:rsidR="00DE0CA6" w:rsidRPr="00B3769F">
                <w:rPr>
                  <w:rStyle w:val="Hyperlink"/>
                </w:rPr>
                <w:t>https://teenlineonline.org/volunteer/</w:t>
              </w:r>
            </w:hyperlink>
            <w:r w:rsidR="00DE0CA6">
              <w:t xml:space="preserve"> </w:t>
            </w:r>
          </w:p>
        </w:tc>
        <w:tc>
          <w:tcPr>
            <w:tcW w:w="1709" w:type="dxa"/>
          </w:tcPr>
          <w:p w14:paraId="45F79B2A" w14:textId="77777777" w:rsidR="00DE0CA6" w:rsidRPr="00D05149" w:rsidRDefault="00DE0CA6" w:rsidP="00DE0CA6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7087C1D" w14:textId="77777777" w:rsidR="00DE0CA6" w:rsidRPr="00D05149" w:rsidRDefault="00DE0CA6" w:rsidP="00DE0CA6">
            <w:pPr>
              <w:pStyle w:val="NameNumber"/>
            </w:pPr>
          </w:p>
        </w:tc>
      </w:tr>
      <w:tr w:rsidR="00DE0CA6" w:rsidRPr="00D05149" w14:paraId="28A3FF37" w14:textId="77777777" w:rsidTr="00573D3D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C436BCF" w14:textId="77777777" w:rsidR="00DE0CA6" w:rsidRPr="00D05149" w:rsidRDefault="00DE0CA6" w:rsidP="00DE0CA6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3"/>
            <w:vMerge w:val="restart"/>
            <w:shd w:val="clear" w:color="auto" w:fill="F2F2F2" w:themeFill="background1" w:themeFillShade="F2"/>
          </w:tcPr>
          <w:p w14:paraId="118B8DCA" w14:textId="77777777" w:rsidR="00DE0CA6" w:rsidRPr="00D05149" w:rsidRDefault="00DE0CA6" w:rsidP="00DE0CA6">
            <w:pPr>
              <w:pStyle w:val="NameNumber"/>
            </w:pPr>
            <w:r>
              <w:t>Handle teen crisis hotline calls that deal with abuse, addictions, conflicts, etc. / Mandatory training</w:t>
            </w:r>
          </w:p>
        </w:tc>
        <w:tc>
          <w:tcPr>
            <w:tcW w:w="1709" w:type="dxa"/>
          </w:tcPr>
          <w:p w14:paraId="31CB2A97" w14:textId="77777777" w:rsidR="00DE0CA6" w:rsidRPr="00D05149" w:rsidRDefault="00DE0CA6" w:rsidP="00DE0CA6">
            <w:pPr>
              <w:pStyle w:val="Time"/>
            </w:pP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5A2DC323" w14:textId="77777777" w:rsidR="00DE0CA6" w:rsidRPr="00D05149" w:rsidRDefault="00DE0CA6" w:rsidP="00DE0CA6">
            <w:pPr>
              <w:pStyle w:val="NameNumber"/>
            </w:pPr>
          </w:p>
        </w:tc>
      </w:tr>
      <w:tr w:rsidR="00DE0CA6" w:rsidRPr="00D05149" w14:paraId="5D0DA2E9" w14:textId="77777777" w:rsidTr="00573D3D">
        <w:trPr>
          <w:gridAfter w:val="1"/>
          <w:wAfter w:w="2341" w:type="dxa"/>
          <w:trHeight w:hRule="exact" w:val="243"/>
        </w:trPr>
        <w:tc>
          <w:tcPr>
            <w:tcW w:w="1710" w:type="dxa"/>
          </w:tcPr>
          <w:p w14:paraId="3682B13B" w14:textId="77777777" w:rsidR="00DE0CA6" w:rsidRPr="00D05149" w:rsidRDefault="00DE0CA6" w:rsidP="00DE0CA6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F2F2F2" w:themeFill="background1" w:themeFillShade="F2"/>
          </w:tcPr>
          <w:p w14:paraId="4ED5EC84" w14:textId="77777777" w:rsidR="00DE0CA6" w:rsidRPr="00D05149" w:rsidRDefault="00DE0CA6" w:rsidP="00DE0CA6">
            <w:pPr>
              <w:pStyle w:val="NameNumber"/>
            </w:pPr>
          </w:p>
        </w:tc>
        <w:tc>
          <w:tcPr>
            <w:tcW w:w="1709" w:type="dxa"/>
          </w:tcPr>
          <w:p w14:paraId="7FDF53C0" w14:textId="77777777" w:rsidR="00DE0CA6" w:rsidRPr="00D05149" w:rsidRDefault="00DE0CA6" w:rsidP="00DE0CA6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359CD7C0" w14:textId="77777777" w:rsidR="00DE0CA6" w:rsidRPr="00D05149" w:rsidRDefault="00DE0CA6" w:rsidP="00DE0CA6">
            <w:pPr>
              <w:pStyle w:val="NameNumber"/>
            </w:pPr>
          </w:p>
        </w:tc>
      </w:tr>
      <w:tr w:rsidR="00DE0CA6" w:rsidRPr="00D05149" w14:paraId="51C66A41" w14:textId="77777777" w:rsidTr="00573D3D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6F2FAD64" w14:textId="77777777" w:rsidR="00DE0CA6" w:rsidRPr="00D05149" w:rsidRDefault="00DE0CA6" w:rsidP="00DE0CA6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auto"/>
          </w:tcPr>
          <w:p w14:paraId="131BD2FC" w14:textId="77777777" w:rsidR="00DE0CA6" w:rsidRPr="00D05149" w:rsidRDefault="00DE0CA6" w:rsidP="00DE0CA6">
            <w:pPr>
              <w:pStyle w:val="NameNumber"/>
            </w:pPr>
          </w:p>
        </w:tc>
        <w:tc>
          <w:tcPr>
            <w:tcW w:w="1709" w:type="dxa"/>
          </w:tcPr>
          <w:p w14:paraId="2D79D88D" w14:textId="77777777" w:rsidR="00DE0CA6" w:rsidRPr="00D05149" w:rsidRDefault="00DE0CA6" w:rsidP="00DE0CA6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36756C3E" w14:textId="77777777" w:rsidR="00DE0CA6" w:rsidRPr="00D05149" w:rsidRDefault="00DE0CA6" w:rsidP="00DE0CA6">
            <w:pPr>
              <w:pStyle w:val="NameNumber"/>
            </w:pPr>
          </w:p>
        </w:tc>
      </w:tr>
      <w:tr w:rsidR="00573D3D" w:rsidRPr="00D05149" w14:paraId="31B7F6C1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3E71063" w14:textId="77777777" w:rsidR="00573D3D" w:rsidRPr="00D05149" w:rsidRDefault="00573D3D" w:rsidP="00DE0CA6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3"/>
            <w:vMerge w:val="restart"/>
            <w:shd w:val="clear" w:color="auto" w:fill="auto"/>
          </w:tcPr>
          <w:p w14:paraId="126C7877" w14:textId="77777777" w:rsidR="00573D3D" w:rsidRPr="00987BFB" w:rsidRDefault="00573D3D" w:rsidP="00DE0CA6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Sign up on website &amp; they will notify you of the next deadline</w:t>
            </w:r>
          </w:p>
        </w:tc>
        <w:tc>
          <w:tcPr>
            <w:tcW w:w="1709" w:type="dxa"/>
          </w:tcPr>
          <w:p w14:paraId="6656202E" w14:textId="77777777" w:rsidR="00573D3D" w:rsidRPr="00D05149" w:rsidRDefault="00573D3D" w:rsidP="00DE0CA6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11D7256" w14:textId="77777777" w:rsidR="00573D3D" w:rsidRPr="00D05149" w:rsidRDefault="00573D3D" w:rsidP="00DE0CA6">
            <w:pPr>
              <w:pStyle w:val="NameNumber"/>
            </w:pPr>
          </w:p>
        </w:tc>
      </w:tr>
      <w:tr w:rsidR="00573D3D" w:rsidRPr="00D05149" w14:paraId="1D2AFCCB" w14:textId="77777777" w:rsidTr="00573D3D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798215B6" w14:textId="77777777" w:rsidR="00573D3D" w:rsidRPr="00D05149" w:rsidRDefault="00573D3D" w:rsidP="00DE0CA6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F2F2F2" w:themeFill="background1" w:themeFillShade="F2"/>
          </w:tcPr>
          <w:p w14:paraId="0E87F1E3" w14:textId="77777777" w:rsidR="00573D3D" w:rsidRPr="00D05149" w:rsidRDefault="00573D3D" w:rsidP="00DE0CA6">
            <w:pPr>
              <w:pStyle w:val="NameNumber"/>
            </w:pPr>
          </w:p>
        </w:tc>
        <w:tc>
          <w:tcPr>
            <w:tcW w:w="1709" w:type="dxa"/>
          </w:tcPr>
          <w:p w14:paraId="1057543B" w14:textId="77777777" w:rsidR="00573D3D" w:rsidRPr="00D05149" w:rsidRDefault="00573D3D" w:rsidP="00DE0CA6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014708D8" w14:textId="77777777" w:rsidR="00573D3D" w:rsidRPr="00D05149" w:rsidRDefault="00573D3D" w:rsidP="00DE0CA6">
            <w:pPr>
              <w:pStyle w:val="NameNumber"/>
            </w:pPr>
          </w:p>
        </w:tc>
      </w:tr>
      <w:tr w:rsidR="00573D3D" w:rsidRPr="00D05149" w14:paraId="3B9F17A7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530C5AD" w14:textId="77777777" w:rsidR="00573D3D" w:rsidRPr="00D05149" w:rsidRDefault="00573D3D" w:rsidP="00573D3D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0B1C393B" w14:textId="77777777" w:rsidR="00573D3D" w:rsidRPr="00D05149" w:rsidRDefault="00573D3D" w:rsidP="00573D3D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54CC512E" w14:textId="77777777" w:rsidR="00573D3D" w:rsidRPr="00D05149" w:rsidRDefault="00573D3D" w:rsidP="00573D3D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3D533182" w14:textId="77777777" w:rsidR="00573D3D" w:rsidRPr="00D05149" w:rsidRDefault="00573D3D" w:rsidP="00573D3D">
            <w:pPr>
              <w:pStyle w:val="NameNumber"/>
            </w:pPr>
          </w:p>
        </w:tc>
      </w:tr>
      <w:tr w:rsidR="00573D3D" w:rsidRPr="00D05149" w14:paraId="15BAB237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615B29D2" w14:textId="77777777" w:rsidR="00573D3D" w:rsidRPr="00D05149" w:rsidRDefault="00573D3D" w:rsidP="00573D3D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01605A6C" w14:textId="77777777" w:rsidR="00573D3D" w:rsidRPr="00D05149" w:rsidRDefault="00573D3D" w:rsidP="00573D3D">
            <w:pPr>
              <w:pStyle w:val="NameNumber"/>
            </w:pPr>
          </w:p>
        </w:tc>
        <w:tc>
          <w:tcPr>
            <w:tcW w:w="1709" w:type="dxa"/>
          </w:tcPr>
          <w:p w14:paraId="6879A1BF" w14:textId="77777777" w:rsidR="00573D3D" w:rsidRPr="00D05149" w:rsidRDefault="00573D3D" w:rsidP="00573D3D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D3F054A" w14:textId="77777777" w:rsidR="00573D3D" w:rsidRPr="00D05149" w:rsidRDefault="00573D3D" w:rsidP="00573D3D">
            <w:pPr>
              <w:pStyle w:val="NameNumber"/>
            </w:pPr>
          </w:p>
        </w:tc>
      </w:tr>
      <w:tr w:rsidR="00573D3D" w:rsidRPr="00D209F4" w14:paraId="3B930FA4" w14:textId="77777777" w:rsidTr="00573D3D">
        <w:trPr>
          <w:gridAfter w:val="1"/>
          <w:wAfter w:w="2341" w:type="dxa"/>
          <w:trHeight w:hRule="exact" w:val="524"/>
        </w:trPr>
        <w:tc>
          <w:tcPr>
            <w:tcW w:w="1710" w:type="dxa"/>
          </w:tcPr>
          <w:p w14:paraId="3653A2A6" w14:textId="77777777" w:rsidR="00573D3D" w:rsidRPr="00372AA3" w:rsidRDefault="00573D3D" w:rsidP="00573D3D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3"/>
            <w:vAlign w:val="bottom"/>
          </w:tcPr>
          <w:p w14:paraId="41939CC3" w14:textId="77777777" w:rsidR="00573D3D" w:rsidRPr="00573D3D" w:rsidRDefault="00573D3D" w:rsidP="00573D3D">
            <w:pPr>
              <w:pStyle w:val="DayoftheWeek"/>
              <w:rPr>
                <w:sz w:val="22"/>
              </w:rPr>
            </w:pPr>
            <w:r w:rsidRPr="00573D3D">
              <w:rPr>
                <w:sz w:val="22"/>
              </w:rPr>
              <w:t>SFV Community Mental Health Center</w:t>
            </w:r>
          </w:p>
        </w:tc>
        <w:tc>
          <w:tcPr>
            <w:tcW w:w="1709" w:type="dxa"/>
            <w:vAlign w:val="bottom"/>
          </w:tcPr>
          <w:p w14:paraId="56F1B23D" w14:textId="77777777" w:rsidR="00573D3D" w:rsidRPr="00372AA3" w:rsidRDefault="00573D3D" w:rsidP="00573D3D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shd w:val="clear" w:color="auto" w:fill="auto"/>
            <w:vAlign w:val="bottom"/>
          </w:tcPr>
          <w:p w14:paraId="114FC05B" w14:textId="77777777" w:rsidR="00573D3D" w:rsidRPr="00D209F4" w:rsidRDefault="00573D3D" w:rsidP="00573D3D">
            <w:pPr>
              <w:pStyle w:val="DayoftheWeek"/>
              <w:rPr>
                <w:szCs w:val="28"/>
              </w:rPr>
            </w:pPr>
          </w:p>
        </w:tc>
      </w:tr>
      <w:tr w:rsidR="00573D3D" w:rsidRPr="00D05149" w14:paraId="5CD8E875" w14:textId="77777777" w:rsidTr="00573D3D">
        <w:trPr>
          <w:gridAfter w:val="1"/>
          <w:wAfter w:w="2341" w:type="dxa"/>
          <w:trHeight w:hRule="exact" w:val="288"/>
        </w:trPr>
        <w:tc>
          <w:tcPr>
            <w:tcW w:w="1710" w:type="dxa"/>
          </w:tcPr>
          <w:p w14:paraId="13CBE358" w14:textId="77777777" w:rsidR="00573D3D" w:rsidRPr="00372AA3" w:rsidRDefault="00573D3D" w:rsidP="00573D3D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072C7" w:themeFill="accent2"/>
          </w:tcPr>
          <w:p w14:paraId="0FDD5581" w14:textId="77777777" w:rsidR="00573D3D" w:rsidRPr="00D05149" w:rsidRDefault="00573D3D" w:rsidP="00573D3D">
            <w:pPr>
              <w:pStyle w:val="ColumnHeading"/>
            </w:pPr>
          </w:p>
        </w:tc>
        <w:tc>
          <w:tcPr>
            <w:tcW w:w="1910" w:type="dxa"/>
            <w:gridSpan w:val="2"/>
            <w:shd w:val="clear" w:color="auto" w:fill="0072C7" w:themeFill="accent2"/>
          </w:tcPr>
          <w:p w14:paraId="3925E19F" w14:textId="77777777" w:rsidR="00573D3D" w:rsidRPr="00D05149" w:rsidRDefault="00573D3D" w:rsidP="00573D3D">
            <w:pPr>
              <w:pStyle w:val="ColumnHeading"/>
            </w:pPr>
          </w:p>
        </w:tc>
        <w:tc>
          <w:tcPr>
            <w:tcW w:w="1709" w:type="dxa"/>
          </w:tcPr>
          <w:p w14:paraId="7D4D6D98" w14:textId="77777777" w:rsidR="00573D3D" w:rsidRPr="00372AA3" w:rsidRDefault="00573D3D" w:rsidP="00573D3D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auto"/>
          </w:tcPr>
          <w:p w14:paraId="1E726272" w14:textId="77777777" w:rsidR="00573D3D" w:rsidRPr="00D05149" w:rsidRDefault="00573D3D" w:rsidP="00573D3D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auto"/>
          </w:tcPr>
          <w:p w14:paraId="25377D91" w14:textId="77777777" w:rsidR="00573D3D" w:rsidRPr="00D05149" w:rsidRDefault="00573D3D" w:rsidP="00573D3D">
            <w:pPr>
              <w:pStyle w:val="ColumnHeading"/>
            </w:pPr>
          </w:p>
        </w:tc>
      </w:tr>
      <w:tr w:rsidR="00573D3D" w:rsidRPr="00D05149" w14:paraId="56CC1EBC" w14:textId="77777777" w:rsidTr="00573D3D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85AC6F8" w14:textId="77777777" w:rsidR="00573D3D" w:rsidRPr="00D05149" w:rsidRDefault="00573D3D" w:rsidP="00573D3D">
            <w:pPr>
              <w:pStyle w:val="Time"/>
            </w:pPr>
            <w:r>
              <w:t>CITY:</w:t>
            </w:r>
          </w:p>
        </w:tc>
        <w:tc>
          <w:tcPr>
            <w:tcW w:w="2141" w:type="dxa"/>
          </w:tcPr>
          <w:p w14:paraId="1D8FD23E" w14:textId="77777777" w:rsidR="00573D3D" w:rsidRPr="00D05149" w:rsidRDefault="00573D3D" w:rsidP="00573D3D">
            <w:pPr>
              <w:pStyle w:val="NameNumber"/>
            </w:pPr>
            <w:r>
              <w:t>Van Nuys</w:t>
            </w:r>
          </w:p>
        </w:tc>
        <w:tc>
          <w:tcPr>
            <w:tcW w:w="1910" w:type="dxa"/>
            <w:gridSpan w:val="2"/>
          </w:tcPr>
          <w:p w14:paraId="31814634" w14:textId="77777777" w:rsidR="00573D3D" w:rsidRPr="00D05149" w:rsidRDefault="00573D3D" w:rsidP="00573D3D">
            <w:pPr>
              <w:pStyle w:val="NameNumber"/>
            </w:pPr>
          </w:p>
        </w:tc>
        <w:tc>
          <w:tcPr>
            <w:tcW w:w="1709" w:type="dxa"/>
          </w:tcPr>
          <w:p w14:paraId="476EFCC7" w14:textId="77777777" w:rsidR="00573D3D" w:rsidRPr="00D05149" w:rsidRDefault="00573D3D" w:rsidP="00573D3D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07E42780" w14:textId="77777777" w:rsidR="00573D3D" w:rsidRPr="00D05149" w:rsidRDefault="00573D3D" w:rsidP="00573D3D">
            <w:pPr>
              <w:pStyle w:val="NameNumber"/>
            </w:pPr>
          </w:p>
        </w:tc>
      </w:tr>
      <w:tr w:rsidR="00573D3D" w:rsidRPr="00D05149" w14:paraId="40F0550F" w14:textId="77777777" w:rsidTr="00573D3D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6FC3E5D7" w14:textId="77777777" w:rsidR="00573D3D" w:rsidRPr="00D05149" w:rsidRDefault="00573D3D" w:rsidP="00573D3D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3"/>
            <w:vMerge w:val="restart"/>
            <w:shd w:val="clear" w:color="auto" w:fill="F2F2F2" w:themeFill="background1" w:themeFillShade="F2"/>
          </w:tcPr>
          <w:p w14:paraId="49555740" w14:textId="77777777" w:rsidR="00573D3D" w:rsidRPr="00D05149" w:rsidRDefault="00573D3D" w:rsidP="00573D3D">
            <w:pPr>
              <w:pStyle w:val="NameNumber"/>
            </w:pPr>
            <w:r>
              <w:t xml:space="preserve">Charlie Rubin / </w:t>
            </w:r>
            <w:hyperlink r:id="rId113" w:history="1">
              <w:r w:rsidRPr="00B3769F">
                <w:rPr>
                  <w:rStyle w:val="Hyperlink"/>
                </w:rPr>
                <w:t>crubin@sfvcmhc.org</w:t>
              </w:r>
            </w:hyperlink>
            <w:r>
              <w:t xml:space="preserve"> / (818) 901-4830</w:t>
            </w:r>
          </w:p>
        </w:tc>
        <w:tc>
          <w:tcPr>
            <w:tcW w:w="1709" w:type="dxa"/>
          </w:tcPr>
          <w:p w14:paraId="6A010CB0" w14:textId="77777777" w:rsidR="00573D3D" w:rsidRPr="00D05149" w:rsidRDefault="00573D3D" w:rsidP="00573D3D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5509EFE" w14:textId="77777777" w:rsidR="00573D3D" w:rsidRPr="00D05149" w:rsidRDefault="00573D3D" w:rsidP="00573D3D">
            <w:pPr>
              <w:pStyle w:val="NameNumber"/>
            </w:pPr>
          </w:p>
        </w:tc>
      </w:tr>
      <w:tr w:rsidR="00573D3D" w:rsidRPr="00D05149" w14:paraId="71BEC2AD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5EFBF1AC" w14:textId="77777777" w:rsidR="00573D3D" w:rsidRPr="00D05149" w:rsidRDefault="00573D3D" w:rsidP="00573D3D">
            <w:pPr>
              <w:pStyle w:val="Time"/>
            </w:pPr>
          </w:p>
        </w:tc>
        <w:tc>
          <w:tcPr>
            <w:tcW w:w="4051" w:type="dxa"/>
            <w:gridSpan w:val="3"/>
            <w:vMerge/>
          </w:tcPr>
          <w:p w14:paraId="0273296E" w14:textId="77777777" w:rsidR="00573D3D" w:rsidRPr="00D05149" w:rsidRDefault="00573D3D" w:rsidP="00573D3D">
            <w:pPr>
              <w:pStyle w:val="NameNumber"/>
            </w:pPr>
          </w:p>
        </w:tc>
        <w:tc>
          <w:tcPr>
            <w:tcW w:w="1709" w:type="dxa"/>
          </w:tcPr>
          <w:p w14:paraId="1709218D" w14:textId="77777777" w:rsidR="00573D3D" w:rsidRPr="00D05149" w:rsidRDefault="00573D3D" w:rsidP="00573D3D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5458E7BB" w14:textId="77777777" w:rsidR="00573D3D" w:rsidRPr="00D05149" w:rsidRDefault="00573D3D" w:rsidP="00573D3D">
            <w:pPr>
              <w:pStyle w:val="NameNumber"/>
            </w:pPr>
          </w:p>
        </w:tc>
      </w:tr>
      <w:tr w:rsidR="00573D3D" w:rsidRPr="00D05149" w14:paraId="5BEF7CD1" w14:textId="77777777" w:rsidTr="00573D3D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E3F6D92" w14:textId="77777777" w:rsidR="00573D3D" w:rsidRDefault="00573D3D" w:rsidP="00573D3D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225B444C" w14:textId="77777777" w:rsidR="00573D3D" w:rsidRPr="00D05149" w:rsidRDefault="00573D3D" w:rsidP="00573D3D">
            <w:pPr>
              <w:pStyle w:val="NameNumber"/>
            </w:pPr>
            <w:r>
              <w:t>18+</w:t>
            </w:r>
          </w:p>
        </w:tc>
        <w:tc>
          <w:tcPr>
            <w:tcW w:w="1709" w:type="dxa"/>
          </w:tcPr>
          <w:p w14:paraId="2257CB50" w14:textId="77777777" w:rsidR="00573D3D" w:rsidRPr="00D05149" w:rsidRDefault="00573D3D" w:rsidP="00573D3D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D1F7C47" w14:textId="77777777" w:rsidR="00573D3D" w:rsidRPr="00D05149" w:rsidRDefault="00573D3D" w:rsidP="00573D3D">
            <w:pPr>
              <w:pStyle w:val="NameNumber"/>
            </w:pPr>
          </w:p>
        </w:tc>
      </w:tr>
      <w:tr w:rsidR="00573D3D" w:rsidRPr="00D05149" w14:paraId="34FEA6FB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D9453A4" w14:textId="77777777" w:rsidR="00573D3D" w:rsidRPr="00D05149" w:rsidRDefault="00573D3D" w:rsidP="00573D3D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3"/>
            <w:vMerge w:val="restart"/>
            <w:shd w:val="clear" w:color="auto" w:fill="F2F2F2" w:themeFill="background1" w:themeFillShade="F2"/>
          </w:tcPr>
          <w:p w14:paraId="0E597BC5" w14:textId="77777777" w:rsidR="00573D3D" w:rsidRPr="00D05149" w:rsidRDefault="00000000" w:rsidP="00573D3D">
            <w:pPr>
              <w:pStyle w:val="NameNumber"/>
            </w:pPr>
            <w:hyperlink r:id="rId114" w:history="1">
              <w:r w:rsidR="00573D3D" w:rsidRPr="00B3769F">
                <w:rPr>
                  <w:rStyle w:val="Hyperlink"/>
                </w:rPr>
                <w:t>https://www.movinglivesforward.org/support-us/volunteer/</w:t>
              </w:r>
            </w:hyperlink>
            <w:r w:rsidR="00573D3D">
              <w:t xml:space="preserve"> </w:t>
            </w:r>
          </w:p>
        </w:tc>
        <w:tc>
          <w:tcPr>
            <w:tcW w:w="1709" w:type="dxa"/>
          </w:tcPr>
          <w:p w14:paraId="19EDE918" w14:textId="77777777" w:rsidR="00573D3D" w:rsidRPr="00D05149" w:rsidRDefault="00573D3D" w:rsidP="00573D3D">
            <w:pPr>
              <w:pStyle w:val="Time"/>
            </w:pP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5713FDDB" w14:textId="77777777" w:rsidR="00573D3D" w:rsidRPr="00D05149" w:rsidRDefault="00573D3D" w:rsidP="00573D3D">
            <w:pPr>
              <w:pStyle w:val="NameNumber"/>
            </w:pPr>
          </w:p>
        </w:tc>
      </w:tr>
      <w:tr w:rsidR="00573D3D" w:rsidRPr="00D05149" w14:paraId="486B103B" w14:textId="77777777" w:rsidTr="00DE0CA6">
        <w:trPr>
          <w:gridAfter w:val="1"/>
          <w:wAfter w:w="2341" w:type="dxa"/>
          <w:trHeight w:val="269"/>
        </w:trPr>
        <w:tc>
          <w:tcPr>
            <w:tcW w:w="1710" w:type="dxa"/>
          </w:tcPr>
          <w:p w14:paraId="2858BEA8" w14:textId="77777777" w:rsidR="00573D3D" w:rsidRPr="00D05149" w:rsidRDefault="00573D3D" w:rsidP="00573D3D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F2F2F2" w:themeFill="background1" w:themeFillShade="F2"/>
          </w:tcPr>
          <w:p w14:paraId="6F96F3D7" w14:textId="77777777" w:rsidR="00573D3D" w:rsidRPr="00D05149" w:rsidRDefault="00573D3D" w:rsidP="00573D3D">
            <w:pPr>
              <w:pStyle w:val="NameNumber"/>
            </w:pPr>
          </w:p>
        </w:tc>
        <w:tc>
          <w:tcPr>
            <w:tcW w:w="1709" w:type="dxa"/>
            <w:vMerge w:val="restart"/>
          </w:tcPr>
          <w:p w14:paraId="0D1583E2" w14:textId="77777777" w:rsidR="00573D3D" w:rsidRPr="00D05149" w:rsidRDefault="00573D3D" w:rsidP="00573D3D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0D71237C" w14:textId="77777777" w:rsidR="00573D3D" w:rsidRPr="00D05149" w:rsidRDefault="00573D3D" w:rsidP="00573D3D">
            <w:pPr>
              <w:pStyle w:val="NameNumber"/>
            </w:pPr>
          </w:p>
        </w:tc>
      </w:tr>
      <w:tr w:rsidR="00573D3D" w14:paraId="40394B33" w14:textId="77777777" w:rsidTr="00573D3D">
        <w:trPr>
          <w:gridAfter w:val="1"/>
          <w:wAfter w:w="2341" w:type="dxa"/>
          <w:trHeight w:val="80"/>
        </w:trPr>
        <w:tc>
          <w:tcPr>
            <w:tcW w:w="1710" w:type="dxa"/>
          </w:tcPr>
          <w:p w14:paraId="4E5A8C83" w14:textId="77777777" w:rsidR="00573D3D" w:rsidRDefault="00573D3D" w:rsidP="00573D3D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02CD58B5" w14:textId="77777777" w:rsidR="00573D3D" w:rsidRPr="00D05149" w:rsidRDefault="00573D3D" w:rsidP="00573D3D">
            <w:pPr>
              <w:pStyle w:val="NameNumber"/>
            </w:pPr>
            <w:r>
              <w:t>Application online</w:t>
            </w:r>
          </w:p>
        </w:tc>
        <w:tc>
          <w:tcPr>
            <w:tcW w:w="1709" w:type="dxa"/>
            <w:vMerge/>
          </w:tcPr>
          <w:p w14:paraId="1AD0C670" w14:textId="77777777" w:rsidR="00573D3D" w:rsidRDefault="00573D3D" w:rsidP="00573D3D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56597062" w14:textId="77777777" w:rsidR="00573D3D" w:rsidRDefault="00573D3D" w:rsidP="00573D3D">
            <w:pPr>
              <w:pStyle w:val="NameNumber"/>
            </w:pPr>
          </w:p>
        </w:tc>
      </w:tr>
      <w:tr w:rsidR="00573D3D" w14:paraId="778BE35F" w14:textId="77777777" w:rsidTr="00DE0CA6">
        <w:trPr>
          <w:gridAfter w:val="1"/>
          <w:wAfter w:w="2341" w:type="dxa"/>
          <w:trHeight w:hRule="exact" w:val="270"/>
        </w:trPr>
        <w:tc>
          <w:tcPr>
            <w:tcW w:w="1710" w:type="dxa"/>
          </w:tcPr>
          <w:p w14:paraId="7106B712" w14:textId="77777777" w:rsidR="00573D3D" w:rsidRPr="00D05149" w:rsidRDefault="00573D3D" w:rsidP="00573D3D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29AA1BAF" w14:textId="77777777" w:rsidR="00573D3D" w:rsidRPr="00987BFB" w:rsidRDefault="00573D3D" w:rsidP="00573D3D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</w:tcPr>
          <w:p w14:paraId="7DF4E302" w14:textId="77777777" w:rsidR="00573D3D" w:rsidRDefault="00573D3D" w:rsidP="00573D3D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36B5CD25" w14:textId="77777777" w:rsidR="00573D3D" w:rsidRDefault="00573D3D" w:rsidP="00573D3D">
            <w:pPr>
              <w:pStyle w:val="NameNumber"/>
            </w:pPr>
          </w:p>
        </w:tc>
      </w:tr>
      <w:tr w:rsidR="00573D3D" w14:paraId="5FC81217" w14:textId="77777777" w:rsidTr="00573D3D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C9EB909" w14:textId="77777777" w:rsidR="00573D3D" w:rsidRPr="00D05149" w:rsidRDefault="00573D3D" w:rsidP="00573D3D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002D5C20" w14:textId="77777777" w:rsidR="00573D3D" w:rsidRPr="00D05149" w:rsidRDefault="00573D3D" w:rsidP="00573D3D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6733E089" w14:textId="77777777" w:rsidR="00573D3D" w:rsidRDefault="00573D3D" w:rsidP="00573D3D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C39C85A" w14:textId="77777777" w:rsidR="00573D3D" w:rsidRDefault="00573D3D" w:rsidP="00573D3D">
            <w:pPr>
              <w:pStyle w:val="NameNumber"/>
            </w:pPr>
          </w:p>
        </w:tc>
      </w:tr>
      <w:tr w:rsidR="00573D3D" w14:paraId="02CF6C6C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96ADDB1" w14:textId="77777777" w:rsidR="00573D3D" w:rsidRPr="00D05149" w:rsidRDefault="00573D3D" w:rsidP="00573D3D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33C780E8" w14:textId="77777777" w:rsidR="00573D3D" w:rsidRPr="00D05149" w:rsidRDefault="00573D3D" w:rsidP="00573D3D">
            <w:pPr>
              <w:pStyle w:val="NameNumber"/>
            </w:pPr>
          </w:p>
        </w:tc>
        <w:tc>
          <w:tcPr>
            <w:tcW w:w="1709" w:type="dxa"/>
          </w:tcPr>
          <w:p w14:paraId="07A90134" w14:textId="77777777" w:rsidR="00573D3D" w:rsidRDefault="00573D3D" w:rsidP="00573D3D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799FCEDA" w14:textId="77777777" w:rsidR="00573D3D" w:rsidRDefault="00573D3D" w:rsidP="00573D3D">
            <w:pPr>
              <w:pStyle w:val="NameNumber"/>
            </w:pPr>
          </w:p>
        </w:tc>
      </w:tr>
      <w:tr w:rsidR="00573D3D" w14:paraId="490A4E6F" w14:textId="77777777" w:rsidTr="00786199">
        <w:trPr>
          <w:gridAfter w:val="1"/>
          <w:wAfter w:w="2341" w:type="dxa"/>
          <w:trHeight w:hRule="exact" w:val="80"/>
        </w:trPr>
        <w:tc>
          <w:tcPr>
            <w:tcW w:w="1710" w:type="dxa"/>
          </w:tcPr>
          <w:p w14:paraId="6A7F1C03" w14:textId="77777777" w:rsidR="00573D3D" w:rsidRDefault="00573D3D" w:rsidP="00573D3D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29628273" w14:textId="77777777" w:rsidR="00573D3D" w:rsidRPr="00D05149" w:rsidRDefault="00573D3D" w:rsidP="00573D3D">
            <w:pPr>
              <w:pStyle w:val="NameNumber"/>
            </w:pPr>
          </w:p>
        </w:tc>
        <w:tc>
          <w:tcPr>
            <w:tcW w:w="1709" w:type="dxa"/>
          </w:tcPr>
          <w:p w14:paraId="43333AB6" w14:textId="77777777" w:rsidR="00573D3D" w:rsidRDefault="00573D3D" w:rsidP="00573D3D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F603628" w14:textId="77777777" w:rsidR="00573D3D" w:rsidRDefault="00573D3D" w:rsidP="00573D3D">
            <w:pPr>
              <w:pStyle w:val="NameNumber"/>
            </w:pPr>
          </w:p>
        </w:tc>
      </w:tr>
      <w:tr w:rsidR="00573D3D" w14:paraId="01A4E1B2" w14:textId="77777777" w:rsidTr="00786199">
        <w:trPr>
          <w:gridAfter w:val="1"/>
          <w:wAfter w:w="2341" w:type="dxa"/>
          <w:trHeight w:hRule="exact" w:val="80"/>
        </w:trPr>
        <w:tc>
          <w:tcPr>
            <w:tcW w:w="1710" w:type="dxa"/>
          </w:tcPr>
          <w:p w14:paraId="2B6FD11E" w14:textId="77777777" w:rsidR="00573D3D" w:rsidRDefault="00573D3D" w:rsidP="00573D3D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7BB628BD" w14:textId="77777777" w:rsidR="00573D3D" w:rsidRPr="00D05149" w:rsidRDefault="00573D3D" w:rsidP="00573D3D">
            <w:pPr>
              <w:pStyle w:val="NameNumber"/>
            </w:pPr>
          </w:p>
        </w:tc>
        <w:tc>
          <w:tcPr>
            <w:tcW w:w="1709" w:type="dxa"/>
          </w:tcPr>
          <w:p w14:paraId="1645C762" w14:textId="77777777" w:rsidR="00573D3D" w:rsidRDefault="00573D3D" w:rsidP="00573D3D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0DFEC3A9" w14:textId="77777777" w:rsidR="00573D3D" w:rsidRDefault="00573D3D" w:rsidP="00573D3D">
            <w:pPr>
              <w:pStyle w:val="NameNumber"/>
            </w:pPr>
          </w:p>
        </w:tc>
      </w:tr>
      <w:tr w:rsidR="00573D3D" w14:paraId="6E16F2E6" w14:textId="77777777" w:rsidTr="00786199">
        <w:trPr>
          <w:gridAfter w:val="1"/>
          <w:wAfter w:w="2341" w:type="dxa"/>
          <w:trHeight w:hRule="exact" w:val="80"/>
        </w:trPr>
        <w:tc>
          <w:tcPr>
            <w:tcW w:w="1710" w:type="dxa"/>
          </w:tcPr>
          <w:p w14:paraId="2D731F17" w14:textId="77777777" w:rsidR="00573D3D" w:rsidRDefault="00573D3D" w:rsidP="00573D3D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347C7C64" w14:textId="77777777" w:rsidR="00573D3D" w:rsidRDefault="00573D3D" w:rsidP="00573D3D">
            <w:pPr>
              <w:pStyle w:val="NameNumber"/>
            </w:pPr>
          </w:p>
        </w:tc>
        <w:tc>
          <w:tcPr>
            <w:tcW w:w="1709" w:type="dxa"/>
          </w:tcPr>
          <w:p w14:paraId="26BCCECD" w14:textId="77777777" w:rsidR="00573D3D" w:rsidRDefault="00573D3D" w:rsidP="00573D3D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34564EBA" w14:textId="77777777" w:rsidR="00573D3D" w:rsidRDefault="00573D3D" w:rsidP="00573D3D">
            <w:pPr>
              <w:pStyle w:val="NameNumber"/>
            </w:pPr>
          </w:p>
        </w:tc>
      </w:tr>
      <w:tr w:rsidR="00573D3D" w:rsidRPr="005373A7" w14:paraId="01C6B793" w14:textId="77777777" w:rsidTr="00573D3D">
        <w:trPr>
          <w:gridAfter w:val="1"/>
          <w:wAfter w:w="2341" w:type="dxa"/>
          <w:trHeight w:hRule="exact" w:val="572"/>
        </w:trPr>
        <w:tc>
          <w:tcPr>
            <w:tcW w:w="1710" w:type="dxa"/>
          </w:tcPr>
          <w:p w14:paraId="01714207" w14:textId="77777777" w:rsidR="00573D3D" w:rsidRPr="00D05149" w:rsidRDefault="00573D3D" w:rsidP="00573D3D">
            <w:pPr>
              <w:pStyle w:val="Time"/>
            </w:pPr>
          </w:p>
        </w:tc>
        <w:tc>
          <w:tcPr>
            <w:tcW w:w="4051" w:type="dxa"/>
            <w:gridSpan w:val="3"/>
            <w:vAlign w:val="bottom"/>
          </w:tcPr>
          <w:p w14:paraId="70FEC7F4" w14:textId="77777777" w:rsidR="00573D3D" w:rsidRPr="00D05149" w:rsidRDefault="00573D3D" w:rsidP="00573D3D">
            <w:pPr>
              <w:pStyle w:val="DayoftheWeek"/>
            </w:pPr>
            <w:r>
              <w:rPr>
                <w:szCs w:val="28"/>
              </w:rPr>
              <w:t>Saturday Science Academy</w:t>
            </w:r>
          </w:p>
        </w:tc>
        <w:tc>
          <w:tcPr>
            <w:tcW w:w="1709" w:type="dxa"/>
            <w:vAlign w:val="bottom"/>
          </w:tcPr>
          <w:p w14:paraId="7949CB6E" w14:textId="77777777" w:rsidR="00573D3D" w:rsidRPr="00372AA3" w:rsidRDefault="00573D3D" w:rsidP="00573D3D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shd w:val="clear" w:color="auto" w:fill="auto"/>
            <w:vAlign w:val="bottom"/>
          </w:tcPr>
          <w:p w14:paraId="1F0E4701" w14:textId="77777777" w:rsidR="00573D3D" w:rsidRPr="005373A7" w:rsidRDefault="00573D3D" w:rsidP="00573D3D">
            <w:pPr>
              <w:pStyle w:val="DayoftheWeek"/>
              <w:rPr>
                <w:szCs w:val="28"/>
              </w:rPr>
            </w:pPr>
          </w:p>
        </w:tc>
      </w:tr>
      <w:tr w:rsidR="00573D3D" w:rsidRPr="00D05149" w14:paraId="66CB313F" w14:textId="77777777" w:rsidTr="00573D3D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F7D3D72" w14:textId="77777777" w:rsidR="00573D3D" w:rsidRPr="00372AA3" w:rsidRDefault="00573D3D" w:rsidP="00573D3D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D1D51" w:themeFill="accent3"/>
          </w:tcPr>
          <w:p w14:paraId="42AB1D5A" w14:textId="77777777" w:rsidR="00573D3D" w:rsidRPr="00D05149" w:rsidRDefault="00573D3D" w:rsidP="00573D3D">
            <w:pPr>
              <w:pStyle w:val="ColumnHeading"/>
            </w:pPr>
          </w:p>
        </w:tc>
        <w:tc>
          <w:tcPr>
            <w:tcW w:w="1910" w:type="dxa"/>
            <w:gridSpan w:val="2"/>
            <w:shd w:val="clear" w:color="auto" w:fill="0D1D51" w:themeFill="accent3"/>
          </w:tcPr>
          <w:p w14:paraId="3991D57F" w14:textId="77777777" w:rsidR="00573D3D" w:rsidRPr="00D05149" w:rsidRDefault="00573D3D" w:rsidP="00573D3D">
            <w:pPr>
              <w:pStyle w:val="ColumnHeading"/>
            </w:pPr>
          </w:p>
        </w:tc>
        <w:tc>
          <w:tcPr>
            <w:tcW w:w="1709" w:type="dxa"/>
          </w:tcPr>
          <w:p w14:paraId="2AB82DC6" w14:textId="77777777" w:rsidR="00573D3D" w:rsidRPr="00372AA3" w:rsidRDefault="00573D3D" w:rsidP="00573D3D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auto"/>
          </w:tcPr>
          <w:p w14:paraId="76C0C717" w14:textId="77777777" w:rsidR="00573D3D" w:rsidRPr="00D05149" w:rsidRDefault="00573D3D" w:rsidP="00573D3D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auto"/>
          </w:tcPr>
          <w:p w14:paraId="5CA2A61B" w14:textId="77777777" w:rsidR="00573D3D" w:rsidRPr="00D05149" w:rsidRDefault="00573D3D" w:rsidP="00573D3D">
            <w:pPr>
              <w:pStyle w:val="ColumnHeading"/>
            </w:pPr>
          </w:p>
        </w:tc>
      </w:tr>
      <w:tr w:rsidR="00573D3D" w:rsidRPr="00D05149" w14:paraId="757450AD" w14:textId="77777777" w:rsidTr="00573D3D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C2D3D1E" w14:textId="77777777" w:rsidR="00573D3D" w:rsidRPr="00D05149" w:rsidRDefault="00573D3D" w:rsidP="00573D3D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3"/>
          </w:tcPr>
          <w:p w14:paraId="0E8E6BB6" w14:textId="77777777" w:rsidR="00573D3D" w:rsidRPr="00D05149" w:rsidRDefault="00573D3D" w:rsidP="00573D3D">
            <w:pPr>
              <w:pStyle w:val="NameNumber"/>
            </w:pPr>
            <w:r>
              <w:t>Los Angeles</w:t>
            </w:r>
          </w:p>
        </w:tc>
        <w:tc>
          <w:tcPr>
            <w:tcW w:w="1709" w:type="dxa"/>
          </w:tcPr>
          <w:p w14:paraId="08C6E75C" w14:textId="77777777" w:rsidR="00573D3D" w:rsidRPr="00D05149" w:rsidRDefault="00573D3D" w:rsidP="00573D3D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51A6576A" w14:textId="77777777" w:rsidR="00573D3D" w:rsidRPr="00D05149" w:rsidRDefault="00573D3D" w:rsidP="00573D3D">
            <w:pPr>
              <w:pStyle w:val="NameNumber"/>
            </w:pPr>
          </w:p>
        </w:tc>
      </w:tr>
      <w:tr w:rsidR="00573D3D" w:rsidRPr="00D05149" w14:paraId="59733BED" w14:textId="77777777" w:rsidTr="00573D3D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A47EE84" w14:textId="77777777" w:rsidR="00573D3D" w:rsidRPr="00D05149" w:rsidRDefault="00573D3D" w:rsidP="00573D3D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04960690" w14:textId="77777777" w:rsidR="00573D3D" w:rsidRPr="00D05149" w:rsidRDefault="00000000" w:rsidP="00573D3D">
            <w:pPr>
              <w:pStyle w:val="NameNumber"/>
            </w:pPr>
            <w:hyperlink r:id="rId115" w:history="1">
              <w:r w:rsidR="00573D3D" w:rsidRPr="00B3769F">
                <w:rPr>
                  <w:rStyle w:val="Hyperlink"/>
                </w:rPr>
                <w:t>ssa@cdrewu.edu</w:t>
              </w:r>
            </w:hyperlink>
            <w:r w:rsidR="00573D3D">
              <w:t xml:space="preserve"> / (323) 563-5800</w:t>
            </w:r>
          </w:p>
        </w:tc>
        <w:tc>
          <w:tcPr>
            <w:tcW w:w="1709" w:type="dxa"/>
          </w:tcPr>
          <w:p w14:paraId="0A86762B" w14:textId="77777777" w:rsidR="00573D3D" w:rsidRPr="00D05149" w:rsidRDefault="00573D3D" w:rsidP="00573D3D">
            <w:pPr>
              <w:pStyle w:val="Time"/>
            </w:pP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636FF768" w14:textId="77777777" w:rsidR="00573D3D" w:rsidRPr="00D05149" w:rsidRDefault="00573D3D" w:rsidP="00573D3D">
            <w:pPr>
              <w:pStyle w:val="NameNumber"/>
            </w:pPr>
          </w:p>
        </w:tc>
      </w:tr>
      <w:tr w:rsidR="00573D3D" w:rsidRPr="00D05149" w14:paraId="6B9F9917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4CEE98F" w14:textId="77777777" w:rsidR="00573D3D" w:rsidRDefault="00573D3D" w:rsidP="00573D3D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00E2F376" w14:textId="77777777" w:rsidR="00573D3D" w:rsidRDefault="00573D3D" w:rsidP="00573D3D">
            <w:pPr>
              <w:pStyle w:val="NameNumber"/>
            </w:pPr>
            <w:r>
              <w:t>Pre K – 12</w:t>
            </w:r>
            <w:r w:rsidRPr="00573D3D">
              <w:rPr>
                <w:vertAlign w:val="superscript"/>
              </w:rPr>
              <w:t>th</w:t>
            </w:r>
            <w:r>
              <w:t xml:space="preserve"> grade </w:t>
            </w:r>
          </w:p>
        </w:tc>
        <w:tc>
          <w:tcPr>
            <w:tcW w:w="1709" w:type="dxa"/>
          </w:tcPr>
          <w:p w14:paraId="1DA2A78C" w14:textId="77777777" w:rsidR="00573D3D" w:rsidRPr="00D05149" w:rsidRDefault="00573D3D" w:rsidP="00573D3D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040269C0" w14:textId="77777777" w:rsidR="00573D3D" w:rsidRPr="00D05149" w:rsidRDefault="00573D3D" w:rsidP="00573D3D">
            <w:pPr>
              <w:pStyle w:val="NameNumber"/>
            </w:pPr>
          </w:p>
        </w:tc>
      </w:tr>
      <w:tr w:rsidR="00573D3D" w:rsidRPr="00D05149" w14:paraId="600949B5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64C10199" w14:textId="77777777" w:rsidR="00573D3D" w:rsidRDefault="00573D3D" w:rsidP="00573D3D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3"/>
            <w:vMerge w:val="restart"/>
            <w:shd w:val="clear" w:color="auto" w:fill="F2F2F2" w:themeFill="background1" w:themeFillShade="F2"/>
          </w:tcPr>
          <w:p w14:paraId="5B6744F0" w14:textId="77777777" w:rsidR="00573D3D" w:rsidRPr="00D05149" w:rsidRDefault="00000000" w:rsidP="00573D3D">
            <w:pPr>
              <w:pStyle w:val="NameNumber"/>
            </w:pPr>
            <w:hyperlink r:id="rId116" w:history="1">
              <w:r w:rsidR="00573D3D" w:rsidRPr="00B3769F">
                <w:rPr>
                  <w:rStyle w:val="Hyperlink"/>
                </w:rPr>
                <w:t>https://www.cdrewu.edu/community/Pipeline/ssa</w:t>
              </w:r>
            </w:hyperlink>
            <w:r w:rsidR="00573D3D">
              <w:t xml:space="preserve">  </w:t>
            </w:r>
          </w:p>
        </w:tc>
        <w:tc>
          <w:tcPr>
            <w:tcW w:w="1709" w:type="dxa"/>
          </w:tcPr>
          <w:p w14:paraId="23CC9CC8" w14:textId="77777777" w:rsidR="00573D3D" w:rsidRPr="00D05149" w:rsidRDefault="00573D3D" w:rsidP="00573D3D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7BA76637" w14:textId="77777777" w:rsidR="00573D3D" w:rsidRPr="00D05149" w:rsidRDefault="00573D3D" w:rsidP="00573D3D">
            <w:pPr>
              <w:pStyle w:val="NameNumber"/>
            </w:pPr>
          </w:p>
        </w:tc>
      </w:tr>
      <w:tr w:rsidR="00573D3D" w:rsidRPr="00D05149" w14:paraId="08EF0F58" w14:textId="77777777" w:rsidTr="00573D3D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5F5D9D29" w14:textId="77777777" w:rsidR="00573D3D" w:rsidRPr="00D05149" w:rsidRDefault="00573D3D" w:rsidP="00573D3D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F2F2F2" w:themeFill="background1" w:themeFillShade="F2"/>
          </w:tcPr>
          <w:p w14:paraId="25632A21" w14:textId="77777777" w:rsidR="00573D3D" w:rsidRPr="00D05149" w:rsidRDefault="00573D3D" w:rsidP="00573D3D">
            <w:pPr>
              <w:pStyle w:val="NameNumber"/>
            </w:pPr>
          </w:p>
        </w:tc>
        <w:tc>
          <w:tcPr>
            <w:tcW w:w="1709" w:type="dxa"/>
          </w:tcPr>
          <w:p w14:paraId="6853ED9B" w14:textId="77777777" w:rsidR="00573D3D" w:rsidRPr="00D05149" w:rsidRDefault="00573D3D" w:rsidP="00573D3D">
            <w:pPr>
              <w:pStyle w:val="Time"/>
            </w:pP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76CF474B" w14:textId="77777777" w:rsidR="00573D3D" w:rsidRPr="00D05149" w:rsidRDefault="00573D3D" w:rsidP="00573D3D">
            <w:pPr>
              <w:pStyle w:val="NameNumber"/>
            </w:pPr>
          </w:p>
        </w:tc>
      </w:tr>
      <w:tr w:rsidR="00573D3D" w:rsidRPr="00D05149" w14:paraId="296629B2" w14:textId="77777777" w:rsidTr="00573D3D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562C69A0" w14:textId="77777777" w:rsidR="00573D3D" w:rsidRPr="00D05149" w:rsidRDefault="00573D3D" w:rsidP="00573D3D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3"/>
            <w:vMerge w:val="restart"/>
            <w:shd w:val="clear" w:color="auto" w:fill="F2F2F2" w:themeFill="background1" w:themeFillShade="F2"/>
          </w:tcPr>
          <w:p w14:paraId="00DD03FC" w14:textId="77777777" w:rsidR="00573D3D" w:rsidRPr="00D05149" w:rsidRDefault="00573D3D" w:rsidP="00573D3D">
            <w:pPr>
              <w:pStyle w:val="NameNumber"/>
            </w:pPr>
            <w:r>
              <w:t>Assist with children’s health science Saturday program. Must have 3.5 GPS &amp; a B+ in math &amp; science / Winter session 1/27/24 – 3/9/24</w:t>
            </w:r>
          </w:p>
        </w:tc>
        <w:tc>
          <w:tcPr>
            <w:tcW w:w="1709" w:type="dxa"/>
          </w:tcPr>
          <w:p w14:paraId="39EE7A64" w14:textId="77777777" w:rsidR="00573D3D" w:rsidRPr="00D05149" w:rsidRDefault="00573D3D" w:rsidP="00573D3D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0CDA2FBD" w14:textId="77777777" w:rsidR="00573D3D" w:rsidRPr="00D05149" w:rsidRDefault="00573D3D" w:rsidP="00573D3D">
            <w:pPr>
              <w:pStyle w:val="NameNumber"/>
            </w:pPr>
          </w:p>
        </w:tc>
      </w:tr>
      <w:tr w:rsidR="00573D3D" w:rsidRPr="00D05149" w14:paraId="2468B0BB" w14:textId="77777777" w:rsidTr="00573D3D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F5A68CE" w14:textId="77777777" w:rsidR="00573D3D" w:rsidRDefault="00573D3D" w:rsidP="00573D3D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F2F2F2" w:themeFill="background1" w:themeFillShade="F2"/>
          </w:tcPr>
          <w:p w14:paraId="5A738A31" w14:textId="77777777" w:rsidR="00573D3D" w:rsidRDefault="00573D3D" w:rsidP="00573D3D">
            <w:pPr>
              <w:pStyle w:val="NameNumber"/>
            </w:pPr>
          </w:p>
        </w:tc>
        <w:tc>
          <w:tcPr>
            <w:tcW w:w="1709" w:type="dxa"/>
          </w:tcPr>
          <w:p w14:paraId="1D894E19" w14:textId="77777777" w:rsidR="00573D3D" w:rsidRPr="00D05149" w:rsidRDefault="00573D3D" w:rsidP="00573D3D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3785D5D2" w14:textId="77777777" w:rsidR="00573D3D" w:rsidRPr="00D05149" w:rsidRDefault="00573D3D" w:rsidP="00573D3D">
            <w:pPr>
              <w:pStyle w:val="NameNumber"/>
            </w:pPr>
          </w:p>
        </w:tc>
      </w:tr>
      <w:tr w:rsidR="00573D3D" w:rsidRPr="00D05149" w14:paraId="0A7BA98E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5F50CECC" w14:textId="77777777" w:rsidR="00573D3D" w:rsidRDefault="00573D3D" w:rsidP="00573D3D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auto"/>
          </w:tcPr>
          <w:p w14:paraId="3A1A5249" w14:textId="77777777" w:rsidR="00573D3D" w:rsidRDefault="00573D3D" w:rsidP="00573D3D">
            <w:pPr>
              <w:pStyle w:val="NameNumber"/>
            </w:pPr>
          </w:p>
        </w:tc>
        <w:tc>
          <w:tcPr>
            <w:tcW w:w="1709" w:type="dxa"/>
          </w:tcPr>
          <w:p w14:paraId="1ED37CC2" w14:textId="77777777" w:rsidR="00573D3D" w:rsidRPr="00D05149" w:rsidRDefault="00573D3D" w:rsidP="00573D3D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3265E7D5" w14:textId="77777777" w:rsidR="00573D3D" w:rsidRPr="00D05149" w:rsidRDefault="00573D3D" w:rsidP="00573D3D">
            <w:pPr>
              <w:pStyle w:val="NameNumber"/>
            </w:pPr>
          </w:p>
        </w:tc>
      </w:tr>
      <w:tr w:rsidR="00573D3D" w:rsidRPr="00D05149" w14:paraId="39C9F62D" w14:textId="77777777" w:rsidTr="00573D3D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5245187" w14:textId="77777777" w:rsidR="00573D3D" w:rsidRDefault="00573D3D" w:rsidP="00573D3D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1D587093" w14:textId="77777777" w:rsidR="00573D3D" w:rsidRPr="00987BFB" w:rsidRDefault="00573D3D" w:rsidP="00573D3D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Check website for session application deadline</w:t>
            </w:r>
          </w:p>
        </w:tc>
        <w:tc>
          <w:tcPr>
            <w:tcW w:w="1709" w:type="dxa"/>
          </w:tcPr>
          <w:p w14:paraId="64E38AA5" w14:textId="77777777" w:rsidR="00573D3D" w:rsidRPr="00D05149" w:rsidRDefault="00573D3D" w:rsidP="00573D3D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084AD494" w14:textId="77777777" w:rsidR="00573D3D" w:rsidRPr="00D05149" w:rsidRDefault="00573D3D" w:rsidP="00573D3D">
            <w:pPr>
              <w:pStyle w:val="NameNumber"/>
            </w:pPr>
          </w:p>
        </w:tc>
      </w:tr>
      <w:tr w:rsidR="00573D3D" w14:paraId="1A09C856" w14:textId="77777777" w:rsidTr="00DE0CA6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3F5EFF8" w14:textId="77777777" w:rsidR="00573D3D" w:rsidRDefault="00573D3D" w:rsidP="00573D3D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5D03CBD8" w14:textId="77777777" w:rsidR="00573D3D" w:rsidRDefault="00573D3D" w:rsidP="00573D3D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75AFF3A2" w14:textId="77777777" w:rsidR="00573D3D" w:rsidRDefault="00573D3D" w:rsidP="00573D3D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7A2289B4" w14:textId="77777777" w:rsidR="00573D3D" w:rsidRDefault="00573D3D" w:rsidP="00573D3D">
            <w:pPr>
              <w:pStyle w:val="NameNumber"/>
            </w:pPr>
          </w:p>
        </w:tc>
      </w:tr>
    </w:tbl>
    <w:p w14:paraId="04574E28" w14:textId="77777777" w:rsidR="00573D3D" w:rsidRDefault="00573D3D" w:rsidP="004E0B74">
      <w:pPr>
        <w:tabs>
          <w:tab w:val="left" w:pos="8205"/>
        </w:tabs>
        <w:rPr>
          <w:rFonts w:ascii="Calibri" w:hAnsi="Calibri" w:cs="Calibri"/>
        </w:rPr>
      </w:pPr>
    </w:p>
    <w:tbl>
      <w:tblPr>
        <w:tblW w:w="6016" w:type="pct"/>
        <w:tblLayout w:type="fixed"/>
        <w:tblLook w:val="0600" w:firstRow="0" w:lastRow="0" w:firstColumn="0" w:lastColumn="0" w:noHBand="1" w:noVBand="1"/>
      </w:tblPr>
      <w:tblGrid>
        <w:gridCol w:w="1710"/>
        <w:gridCol w:w="2141"/>
        <w:gridCol w:w="897"/>
        <w:gridCol w:w="1013"/>
        <w:gridCol w:w="1709"/>
        <w:gridCol w:w="2139"/>
        <w:gridCol w:w="1243"/>
        <w:gridCol w:w="668"/>
        <w:gridCol w:w="2341"/>
      </w:tblGrid>
      <w:tr w:rsidR="00573D3D" w:rsidRPr="00520064" w14:paraId="4793D8D2" w14:textId="77777777" w:rsidTr="00095735">
        <w:trPr>
          <w:gridAfter w:val="2"/>
          <w:wAfter w:w="3009" w:type="dxa"/>
          <w:trHeight w:hRule="exact" w:val="1363"/>
        </w:trPr>
        <w:tc>
          <w:tcPr>
            <w:tcW w:w="10852" w:type="dxa"/>
            <w:gridSpan w:val="7"/>
          </w:tcPr>
          <w:p w14:paraId="245E0FE0" w14:textId="77777777" w:rsidR="00573D3D" w:rsidRPr="00520064" w:rsidRDefault="00573D3D" w:rsidP="00573D3D">
            <w:pPr>
              <w:pStyle w:val="ScheduleTitle"/>
              <w:rPr>
                <w:b/>
              </w:rPr>
            </w:pPr>
            <w:r w:rsidRPr="00372AA3">
              <w:lastRenderedPageBreak/>
              <w:br/>
            </w:r>
            <w:r>
              <w:rPr>
                <w:b/>
              </w:rPr>
              <w:t>Building &amp; construction trades</w:t>
            </w:r>
          </w:p>
        </w:tc>
      </w:tr>
      <w:tr w:rsidR="00573D3D" w:rsidRPr="00831396" w14:paraId="768D607E" w14:textId="77777777" w:rsidTr="00095735">
        <w:trPr>
          <w:gridAfter w:val="1"/>
          <w:wAfter w:w="2341" w:type="dxa"/>
          <w:trHeight w:hRule="exact" w:val="698"/>
        </w:trPr>
        <w:tc>
          <w:tcPr>
            <w:tcW w:w="1710" w:type="dxa"/>
          </w:tcPr>
          <w:p w14:paraId="0DF1BEF8" w14:textId="77777777" w:rsidR="00573D3D" w:rsidRPr="00372AA3" w:rsidRDefault="00573D3D" w:rsidP="00095735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</w:p>
          <w:p w14:paraId="0E37D8EF" w14:textId="77777777" w:rsidR="00573D3D" w:rsidRPr="00372AA3" w:rsidRDefault="00573D3D" w:rsidP="00095735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3"/>
            <w:vAlign w:val="bottom"/>
          </w:tcPr>
          <w:p w14:paraId="0F89FC14" w14:textId="77777777" w:rsidR="00573D3D" w:rsidRPr="007500FA" w:rsidRDefault="00573D3D" w:rsidP="00095735">
            <w:pPr>
              <w:pStyle w:val="DayoftheWeek"/>
              <w:rPr>
                <w:rFonts w:ascii="Calibri" w:hAnsi="Calibri" w:cs="Calibri"/>
                <w:sz w:val="22"/>
              </w:rPr>
            </w:pPr>
            <w:r w:rsidRPr="007500FA">
              <w:rPr>
                <w:rFonts w:ascii="Calibri" w:hAnsi="Calibri" w:cs="Calibri"/>
                <w:sz w:val="22"/>
              </w:rPr>
              <w:t>Paint-It-</w:t>
            </w:r>
            <w:r w:rsidR="007500FA" w:rsidRPr="007500FA">
              <w:rPr>
                <w:rFonts w:ascii="Calibri" w:hAnsi="Calibri" w:cs="Calibri"/>
                <w:sz w:val="22"/>
              </w:rPr>
              <w:t>Smart Paid Summer Internship</w:t>
            </w:r>
          </w:p>
        </w:tc>
        <w:tc>
          <w:tcPr>
            <w:tcW w:w="1709" w:type="dxa"/>
            <w:vAlign w:val="bottom"/>
          </w:tcPr>
          <w:p w14:paraId="3B984808" w14:textId="77777777" w:rsidR="00573D3D" w:rsidRPr="00372AA3" w:rsidRDefault="00573D3D" w:rsidP="00095735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5C1040A8" w14:textId="77777777" w:rsidR="00573D3D" w:rsidRPr="00831396" w:rsidRDefault="00573D3D" w:rsidP="00095735">
            <w:pPr>
              <w:pStyle w:val="DayoftheWeek"/>
              <w:rPr>
                <w:sz w:val="20"/>
                <w:szCs w:val="20"/>
              </w:rPr>
            </w:pPr>
          </w:p>
        </w:tc>
      </w:tr>
      <w:tr w:rsidR="00573D3D" w:rsidRPr="00D05149" w14:paraId="19D6D267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8BBBE75" w14:textId="77777777" w:rsidR="00573D3D" w:rsidRPr="00372AA3" w:rsidRDefault="00573D3D" w:rsidP="00095735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2C567A" w:themeFill="accent1"/>
          </w:tcPr>
          <w:p w14:paraId="45864B92" w14:textId="77777777" w:rsidR="00573D3D" w:rsidRPr="00D05149" w:rsidRDefault="00573D3D" w:rsidP="00095735">
            <w:pPr>
              <w:pStyle w:val="ColumnHeading"/>
            </w:pPr>
          </w:p>
        </w:tc>
        <w:tc>
          <w:tcPr>
            <w:tcW w:w="1910" w:type="dxa"/>
            <w:gridSpan w:val="2"/>
            <w:shd w:val="clear" w:color="auto" w:fill="2C567A" w:themeFill="accent1"/>
          </w:tcPr>
          <w:p w14:paraId="4C0DFB4D" w14:textId="77777777" w:rsidR="00573D3D" w:rsidRPr="00D05149" w:rsidRDefault="00573D3D" w:rsidP="00095735">
            <w:pPr>
              <w:pStyle w:val="ColumnHeading"/>
            </w:pPr>
          </w:p>
        </w:tc>
        <w:tc>
          <w:tcPr>
            <w:tcW w:w="1709" w:type="dxa"/>
            <w:shd w:val="clear" w:color="auto" w:fill="auto"/>
          </w:tcPr>
          <w:p w14:paraId="4F6E9BF4" w14:textId="77777777" w:rsidR="00573D3D" w:rsidRPr="00372AA3" w:rsidRDefault="00573D3D" w:rsidP="00095735">
            <w:pPr>
              <w:pStyle w:val="Time"/>
              <w:rPr>
                <w:rFonts w:ascii="Calibri" w:hAnsi="Calibri" w:cs="Calibri"/>
                <w:color w:val="FFFFFF" w:themeColor="background1"/>
              </w:rPr>
            </w:pPr>
          </w:p>
        </w:tc>
        <w:tc>
          <w:tcPr>
            <w:tcW w:w="2139" w:type="dxa"/>
            <w:shd w:val="clear" w:color="auto" w:fill="auto"/>
          </w:tcPr>
          <w:p w14:paraId="6161B774" w14:textId="77777777" w:rsidR="00573D3D" w:rsidRPr="00D05149" w:rsidRDefault="00573D3D" w:rsidP="00095735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auto"/>
          </w:tcPr>
          <w:p w14:paraId="7CC7D8D8" w14:textId="77777777" w:rsidR="00573D3D" w:rsidRPr="00D05149" w:rsidRDefault="00573D3D" w:rsidP="00095735">
            <w:pPr>
              <w:pStyle w:val="ColumnHeading"/>
            </w:pPr>
          </w:p>
        </w:tc>
      </w:tr>
      <w:tr w:rsidR="00573D3D" w:rsidRPr="00D05149" w14:paraId="124BCB50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61527DAD" w14:textId="77777777" w:rsidR="00573D3D" w:rsidRPr="00D05149" w:rsidRDefault="00573D3D" w:rsidP="00095735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3"/>
          </w:tcPr>
          <w:p w14:paraId="34AC41E5" w14:textId="77777777" w:rsidR="00573D3D" w:rsidRPr="00D05149" w:rsidRDefault="007500FA" w:rsidP="00095735">
            <w:pPr>
              <w:pStyle w:val="NameNumber"/>
            </w:pPr>
            <w:r>
              <w:t>Los Angeles</w:t>
            </w:r>
          </w:p>
        </w:tc>
        <w:tc>
          <w:tcPr>
            <w:tcW w:w="1709" w:type="dxa"/>
            <w:shd w:val="clear" w:color="auto" w:fill="auto"/>
          </w:tcPr>
          <w:p w14:paraId="4F68C52F" w14:textId="77777777" w:rsidR="00573D3D" w:rsidRPr="00D05149" w:rsidRDefault="00573D3D" w:rsidP="00095735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0161717F" w14:textId="77777777" w:rsidR="00573D3D" w:rsidRPr="00D05149" w:rsidRDefault="00573D3D" w:rsidP="00095735">
            <w:pPr>
              <w:pStyle w:val="NameNumber"/>
            </w:pPr>
          </w:p>
        </w:tc>
      </w:tr>
      <w:tr w:rsidR="00573D3D" w:rsidRPr="00D05149" w14:paraId="16EAB643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0C37C0E" w14:textId="77777777" w:rsidR="00573D3D" w:rsidRPr="00D05149" w:rsidRDefault="00573D3D" w:rsidP="00095735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667AE8B5" w14:textId="77777777" w:rsidR="00573D3D" w:rsidRPr="00D05149" w:rsidRDefault="007500FA" w:rsidP="00095735">
            <w:pPr>
              <w:pStyle w:val="NameNumber"/>
            </w:pPr>
            <w:r>
              <w:t>(661) 464-0771</w:t>
            </w:r>
          </w:p>
        </w:tc>
        <w:tc>
          <w:tcPr>
            <w:tcW w:w="1709" w:type="dxa"/>
            <w:shd w:val="clear" w:color="auto" w:fill="auto"/>
          </w:tcPr>
          <w:p w14:paraId="143E521E" w14:textId="77777777" w:rsidR="00573D3D" w:rsidRPr="00D05149" w:rsidRDefault="00573D3D" w:rsidP="00095735">
            <w:pPr>
              <w:pStyle w:val="Time"/>
            </w:pP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35E114E0" w14:textId="77777777" w:rsidR="00573D3D" w:rsidRPr="00D05149" w:rsidRDefault="00573D3D" w:rsidP="00095735">
            <w:pPr>
              <w:pStyle w:val="NameNumber"/>
            </w:pPr>
          </w:p>
        </w:tc>
      </w:tr>
      <w:tr w:rsidR="00573D3D" w:rsidRPr="00D05149" w14:paraId="113B2022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55ED67F" w14:textId="77777777" w:rsidR="00573D3D" w:rsidRPr="00D05149" w:rsidRDefault="007500FA" w:rsidP="00095735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62579BC7" w14:textId="77777777" w:rsidR="00573D3D" w:rsidRPr="00D05149" w:rsidRDefault="007500FA" w:rsidP="00095735">
            <w:pPr>
              <w:pStyle w:val="NameNumber"/>
            </w:pPr>
            <w:r>
              <w:t>Juniors &amp; seniors</w:t>
            </w:r>
          </w:p>
        </w:tc>
        <w:tc>
          <w:tcPr>
            <w:tcW w:w="1709" w:type="dxa"/>
            <w:shd w:val="clear" w:color="auto" w:fill="auto"/>
          </w:tcPr>
          <w:p w14:paraId="560012BC" w14:textId="77777777" w:rsidR="00573D3D" w:rsidRPr="00D05149" w:rsidRDefault="00573D3D" w:rsidP="00095735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5BDB9049" w14:textId="77777777" w:rsidR="00573D3D" w:rsidRPr="00D05149" w:rsidRDefault="00573D3D" w:rsidP="00095735">
            <w:pPr>
              <w:pStyle w:val="NameNumber"/>
            </w:pPr>
          </w:p>
        </w:tc>
      </w:tr>
      <w:tr w:rsidR="00AC32D2" w:rsidRPr="00D05149" w14:paraId="45B90BF9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44C6323" w14:textId="77777777" w:rsidR="00AC32D2" w:rsidRPr="00D05149" w:rsidRDefault="00AC32D2" w:rsidP="00095735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3"/>
            <w:vMerge w:val="restart"/>
            <w:shd w:val="clear" w:color="auto" w:fill="F2F2F2" w:themeFill="background1" w:themeFillShade="F2"/>
          </w:tcPr>
          <w:p w14:paraId="218404B1" w14:textId="77777777" w:rsidR="00AC32D2" w:rsidRDefault="00000000" w:rsidP="00095735">
            <w:pPr>
              <w:pStyle w:val="NameNumber"/>
            </w:pPr>
            <w:hyperlink r:id="rId117" w:anchor="~686x1s3" w:history="1">
              <w:r w:rsidR="00AC32D2" w:rsidRPr="00B3769F">
                <w:rPr>
                  <w:rStyle w:val="Hyperlink"/>
                </w:rPr>
                <w:t>https://www.allbrihjtpainting.com/paint-it-smart-program/#~686x1s3</w:t>
              </w:r>
            </w:hyperlink>
            <w:r w:rsidR="00AC32D2">
              <w:t xml:space="preserve"> </w:t>
            </w:r>
          </w:p>
        </w:tc>
        <w:tc>
          <w:tcPr>
            <w:tcW w:w="1709" w:type="dxa"/>
            <w:shd w:val="clear" w:color="auto" w:fill="auto"/>
          </w:tcPr>
          <w:p w14:paraId="60B4BF02" w14:textId="77777777" w:rsidR="00AC32D2" w:rsidRPr="00D05149" w:rsidRDefault="00AC32D2" w:rsidP="00095735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1109F39" w14:textId="77777777" w:rsidR="00AC32D2" w:rsidRPr="00D05149" w:rsidRDefault="00AC32D2" w:rsidP="00095735">
            <w:pPr>
              <w:pStyle w:val="NameNumber"/>
            </w:pPr>
          </w:p>
        </w:tc>
      </w:tr>
      <w:tr w:rsidR="00AC32D2" w:rsidRPr="00D05149" w14:paraId="3CF8340B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670D271F" w14:textId="77777777" w:rsidR="00AC32D2" w:rsidRPr="00D05149" w:rsidRDefault="00AC32D2" w:rsidP="00095735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auto"/>
          </w:tcPr>
          <w:p w14:paraId="7EA2BE07" w14:textId="77777777" w:rsidR="00AC32D2" w:rsidRPr="00D05149" w:rsidRDefault="00AC32D2" w:rsidP="00095735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446116B7" w14:textId="77777777" w:rsidR="00AC32D2" w:rsidRPr="00D05149" w:rsidRDefault="00AC32D2" w:rsidP="00095735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5BB15434" w14:textId="77777777" w:rsidR="00AC32D2" w:rsidRPr="00D05149" w:rsidRDefault="00AC32D2" w:rsidP="00095735">
            <w:pPr>
              <w:pStyle w:val="NameNumber"/>
            </w:pPr>
          </w:p>
        </w:tc>
      </w:tr>
      <w:tr w:rsidR="00573D3D" w:rsidRPr="00D05149" w14:paraId="6B6E807F" w14:textId="77777777" w:rsidTr="00AC32D2">
        <w:trPr>
          <w:gridAfter w:val="1"/>
          <w:wAfter w:w="2341" w:type="dxa"/>
          <w:trHeight w:hRule="exact" w:val="243"/>
        </w:trPr>
        <w:tc>
          <w:tcPr>
            <w:tcW w:w="1710" w:type="dxa"/>
          </w:tcPr>
          <w:p w14:paraId="18F16C14" w14:textId="77777777" w:rsidR="00573D3D" w:rsidRPr="00D05149" w:rsidRDefault="00AC32D2" w:rsidP="00095735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3"/>
            <w:vMerge w:val="restart"/>
            <w:shd w:val="clear" w:color="auto" w:fill="auto"/>
          </w:tcPr>
          <w:p w14:paraId="00CC0C31" w14:textId="77777777" w:rsidR="00573D3D" w:rsidRPr="00D05149" w:rsidRDefault="00AC32D2" w:rsidP="00095735">
            <w:pPr>
              <w:pStyle w:val="NameNumber"/>
            </w:pPr>
            <w:r>
              <w:t>Train to paint / Opportunities include summer job or full time</w:t>
            </w:r>
          </w:p>
        </w:tc>
        <w:tc>
          <w:tcPr>
            <w:tcW w:w="1709" w:type="dxa"/>
            <w:shd w:val="clear" w:color="auto" w:fill="auto"/>
          </w:tcPr>
          <w:p w14:paraId="2EFC6DDF" w14:textId="77777777" w:rsidR="00573D3D" w:rsidRPr="00D05149" w:rsidRDefault="00573D3D" w:rsidP="00095735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250FD516" w14:textId="77777777" w:rsidR="00573D3D" w:rsidRPr="00D05149" w:rsidRDefault="00573D3D" w:rsidP="00095735">
            <w:pPr>
              <w:pStyle w:val="NameNumber"/>
            </w:pPr>
          </w:p>
        </w:tc>
      </w:tr>
      <w:tr w:rsidR="00573D3D" w:rsidRPr="00D05149" w14:paraId="135E46B5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94485FC" w14:textId="77777777" w:rsidR="00573D3D" w:rsidRPr="00D05149" w:rsidRDefault="00573D3D" w:rsidP="00095735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auto"/>
          </w:tcPr>
          <w:p w14:paraId="24D4B764" w14:textId="77777777" w:rsidR="00573D3D" w:rsidRPr="00D05149" w:rsidRDefault="00573D3D" w:rsidP="00095735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0F8C3C91" w14:textId="77777777" w:rsidR="00573D3D" w:rsidRPr="00D05149" w:rsidRDefault="00573D3D" w:rsidP="00095735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1FC33DC" w14:textId="77777777" w:rsidR="00573D3D" w:rsidRPr="00D05149" w:rsidRDefault="00573D3D" w:rsidP="00095735">
            <w:pPr>
              <w:pStyle w:val="NameNumber"/>
            </w:pPr>
          </w:p>
        </w:tc>
      </w:tr>
      <w:tr w:rsidR="00AC32D2" w:rsidRPr="00D05149" w14:paraId="44285914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2CB41AE" w14:textId="77777777" w:rsidR="00AC32D2" w:rsidRPr="00D05149" w:rsidRDefault="00AC32D2" w:rsidP="00AC32D2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6AA38554" w14:textId="77777777" w:rsidR="00AC32D2" w:rsidRPr="00987BFB" w:rsidRDefault="00AC32D2" w:rsidP="00AC32D2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  <w:shd w:val="clear" w:color="auto" w:fill="auto"/>
          </w:tcPr>
          <w:p w14:paraId="1E3ECE8B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6A867AF8" w14:textId="77777777" w:rsidR="00AC32D2" w:rsidRPr="00D05149" w:rsidRDefault="00AC32D2" w:rsidP="00AC32D2">
            <w:pPr>
              <w:pStyle w:val="NameNumber"/>
            </w:pPr>
          </w:p>
        </w:tc>
      </w:tr>
      <w:tr w:rsidR="00AC32D2" w:rsidRPr="00D05149" w14:paraId="0E080CCE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5AEE3E10" w14:textId="77777777" w:rsidR="00AC32D2" w:rsidRPr="00D05149" w:rsidRDefault="00AC32D2" w:rsidP="00AC32D2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00CFD7F0" w14:textId="77777777" w:rsidR="00AC32D2" w:rsidRPr="00D05149" w:rsidRDefault="00AC32D2" w:rsidP="00AC32D2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  <w:shd w:val="clear" w:color="auto" w:fill="auto"/>
          </w:tcPr>
          <w:p w14:paraId="409BC9C9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3398F552" w14:textId="77777777" w:rsidR="00AC32D2" w:rsidRPr="00D05149" w:rsidRDefault="00AC32D2" w:rsidP="00AC32D2">
            <w:pPr>
              <w:pStyle w:val="NameNumber"/>
            </w:pPr>
          </w:p>
        </w:tc>
      </w:tr>
      <w:tr w:rsidR="00AC32D2" w:rsidRPr="00D05149" w14:paraId="2D32FDCF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65DFEF49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5AEBA30D" w14:textId="77777777" w:rsidR="00AC32D2" w:rsidRPr="00D05149" w:rsidRDefault="00AC32D2" w:rsidP="00AC32D2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1CDB1A44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C8B75CD" w14:textId="77777777" w:rsidR="00AC32D2" w:rsidRPr="00D05149" w:rsidRDefault="00AC32D2" w:rsidP="00AC32D2">
            <w:pPr>
              <w:pStyle w:val="NameNumber"/>
            </w:pPr>
          </w:p>
        </w:tc>
      </w:tr>
      <w:tr w:rsidR="00AC32D2" w:rsidRPr="00D05149" w14:paraId="7D8E93EA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83FBADB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5FF01010" w14:textId="77777777" w:rsidR="00AC32D2" w:rsidRPr="00D05149" w:rsidRDefault="00AC32D2" w:rsidP="00AC32D2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17A531F9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377AD01C" w14:textId="77777777" w:rsidR="00AC32D2" w:rsidRPr="00D05149" w:rsidRDefault="00AC32D2" w:rsidP="00AC32D2">
            <w:pPr>
              <w:pStyle w:val="NameNumber"/>
            </w:pPr>
          </w:p>
        </w:tc>
      </w:tr>
      <w:tr w:rsidR="00AC32D2" w:rsidRPr="00842EE7" w14:paraId="1D72FE4B" w14:textId="77777777" w:rsidTr="00AC32D2">
        <w:trPr>
          <w:gridAfter w:val="1"/>
          <w:wAfter w:w="2341" w:type="dxa"/>
          <w:trHeight w:hRule="exact" w:val="524"/>
        </w:trPr>
        <w:tc>
          <w:tcPr>
            <w:tcW w:w="1710" w:type="dxa"/>
          </w:tcPr>
          <w:p w14:paraId="61CD7EBA" w14:textId="77777777" w:rsidR="00AC32D2" w:rsidRPr="00372AA3" w:rsidRDefault="00AC32D2" w:rsidP="00AC32D2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3"/>
            <w:shd w:val="clear" w:color="auto" w:fill="auto"/>
            <w:vAlign w:val="bottom"/>
          </w:tcPr>
          <w:p w14:paraId="23839631" w14:textId="77777777" w:rsidR="00AC32D2" w:rsidRPr="00A31FA9" w:rsidRDefault="00AC32D2" w:rsidP="00AC32D2">
            <w:pPr>
              <w:pStyle w:val="DayoftheWeek"/>
              <w:rPr>
                <w:szCs w:val="28"/>
              </w:rPr>
            </w:pPr>
          </w:p>
        </w:tc>
        <w:tc>
          <w:tcPr>
            <w:tcW w:w="1709" w:type="dxa"/>
            <w:shd w:val="clear" w:color="auto" w:fill="auto"/>
            <w:vAlign w:val="bottom"/>
          </w:tcPr>
          <w:p w14:paraId="0A258981" w14:textId="77777777" w:rsidR="00AC32D2" w:rsidRPr="00372AA3" w:rsidRDefault="00AC32D2" w:rsidP="00AC32D2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shd w:val="clear" w:color="auto" w:fill="auto"/>
            <w:vAlign w:val="bottom"/>
          </w:tcPr>
          <w:p w14:paraId="5D18DA13" w14:textId="77777777" w:rsidR="00AC32D2" w:rsidRPr="00212A0B" w:rsidRDefault="00AC32D2" w:rsidP="00AC32D2">
            <w:pPr>
              <w:pStyle w:val="DayoftheWeek"/>
              <w:rPr>
                <w:sz w:val="20"/>
                <w:szCs w:val="20"/>
              </w:rPr>
            </w:pPr>
          </w:p>
        </w:tc>
      </w:tr>
      <w:tr w:rsidR="00AC32D2" w:rsidRPr="00D05149" w14:paraId="038E11CE" w14:textId="77777777" w:rsidTr="00AC32D2">
        <w:trPr>
          <w:gridAfter w:val="1"/>
          <w:wAfter w:w="2341" w:type="dxa"/>
          <w:trHeight w:hRule="exact" w:val="288"/>
        </w:trPr>
        <w:tc>
          <w:tcPr>
            <w:tcW w:w="1710" w:type="dxa"/>
          </w:tcPr>
          <w:p w14:paraId="5F925298" w14:textId="77777777" w:rsidR="00AC32D2" w:rsidRPr="00372AA3" w:rsidRDefault="00AC32D2" w:rsidP="00AC32D2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auto"/>
          </w:tcPr>
          <w:p w14:paraId="0B7778C6" w14:textId="77777777" w:rsidR="00AC32D2" w:rsidRPr="00D05149" w:rsidRDefault="00AC32D2" w:rsidP="00AC32D2">
            <w:pPr>
              <w:pStyle w:val="ColumnHeading"/>
            </w:pPr>
          </w:p>
        </w:tc>
        <w:tc>
          <w:tcPr>
            <w:tcW w:w="1910" w:type="dxa"/>
            <w:gridSpan w:val="2"/>
            <w:shd w:val="clear" w:color="auto" w:fill="auto"/>
          </w:tcPr>
          <w:p w14:paraId="0160F875" w14:textId="77777777" w:rsidR="00AC32D2" w:rsidRPr="00D05149" w:rsidRDefault="00AC32D2" w:rsidP="00AC32D2">
            <w:pPr>
              <w:pStyle w:val="ColumnHeading"/>
            </w:pPr>
          </w:p>
        </w:tc>
        <w:tc>
          <w:tcPr>
            <w:tcW w:w="1709" w:type="dxa"/>
            <w:shd w:val="clear" w:color="auto" w:fill="auto"/>
          </w:tcPr>
          <w:p w14:paraId="002860A6" w14:textId="77777777" w:rsidR="00AC32D2" w:rsidRPr="00372AA3" w:rsidRDefault="00AC32D2" w:rsidP="00AC32D2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auto"/>
          </w:tcPr>
          <w:p w14:paraId="28106001" w14:textId="77777777" w:rsidR="00AC32D2" w:rsidRPr="00D05149" w:rsidRDefault="00AC32D2" w:rsidP="00AC32D2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auto"/>
          </w:tcPr>
          <w:p w14:paraId="173FBEF9" w14:textId="77777777" w:rsidR="00AC32D2" w:rsidRPr="00D05149" w:rsidRDefault="00AC32D2" w:rsidP="00AC32D2">
            <w:pPr>
              <w:pStyle w:val="ColumnHeading"/>
            </w:pPr>
          </w:p>
        </w:tc>
      </w:tr>
      <w:tr w:rsidR="00AC32D2" w:rsidRPr="00D05149" w14:paraId="0C0AA137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7C4DB9EA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2141" w:type="dxa"/>
            <w:shd w:val="clear" w:color="auto" w:fill="auto"/>
          </w:tcPr>
          <w:p w14:paraId="4CE23B0C" w14:textId="77777777" w:rsidR="00AC32D2" w:rsidRPr="00D05149" w:rsidRDefault="00AC32D2" w:rsidP="00AC32D2">
            <w:pPr>
              <w:pStyle w:val="NameNumber"/>
            </w:pPr>
          </w:p>
        </w:tc>
        <w:tc>
          <w:tcPr>
            <w:tcW w:w="1910" w:type="dxa"/>
            <w:gridSpan w:val="2"/>
            <w:shd w:val="clear" w:color="auto" w:fill="auto"/>
          </w:tcPr>
          <w:p w14:paraId="1E000AB6" w14:textId="77777777" w:rsidR="00AC32D2" w:rsidRPr="00D05149" w:rsidRDefault="00AC32D2" w:rsidP="00AC32D2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02A7A94F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7516F039" w14:textId="77777777" w:rsidR="00AC32D2" w:rsidRPr="00D05149" w:rsidRDefault="00AC32D2" w:rsidP="00AC32D2">
            <w:pPr>
              <w:pStyle w:val="NameNumber"/>
            </w:pPr>
          </w:p>
        </w:tc>
      </w:tr>
      <w:tr w:rsidR="00AC32D2" w:rsidRPr="00D05149" w14:paraId="106E7354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ED771C2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7A33CA7B" w14:textId="77777777" w:rsidR="00AC32D2" w:rsidRPr="00D05149" w:rsidRDefault="00AC32D2" w:rsidP="00AC32D2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2FEBDAED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063A94E3" w14:textId="77777777" w:rsidR="00AC32D2" w:rsidRPr="00D05149" w:rsidRDefault="00AC32D2" w:rsidP="00AC32D2">
            <w:pPr>
              <w:pStyle w:val="NameNumber"/>
            </w:pPr>
          </w:p>
        </w:tc>
      </w:tr>
      <w:tr w:rsidR="00AC32D2" w:rsidRPr="00D05149" w14:paraId="7C17549A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784B0D18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724238AB" w14:textId="77777777" w:rsidR="00AC32D2" w:rsidRPr="00D05149" w:rsidRDefault="00AC32D2" w:rsidP="00AC32D2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7184E823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2CA75D6" w14:textId="77777777" w:rsidR="00AC32D2" w:rsidRPr="00D05149" w:rsidRDefault="00AC32D2" w:rsidP="00AC32D2">
            <w:pPr>
              <w:pStyle w:val="NameNumber"/>
            </w:pPr>
          </w:p>
        </w:tc>
      </w:tr>
      <w:tr w:rsidR="00AC32D2" w:rsidRPr="00D05149" w14:paraId="1BD3E55E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6158B30" w14:textId="77777777" w:rsidR="00AC32D2" w:rsidRDefault="00AC32D2" w:rsidP="00AC32D2">
            <w:pPr>
              <w:pStyle w:val="Time"/>
            </w:pPr>
          </w:p>
        </w:tc>
        <w:tc>
          <w:tcPr>
            <w:tcW w:w="4051" w:type="dxa"/>
            <w:gridSpan w:val="3"/>
            <w:vMerge w:val="restart"/>
            <w:shd w:val="clear" w:color="auto" w:fill="auto"/>
          </w:tcPr>
          <w:p w14:paraId="23897200" w14:textId="77777777" w:rsidR="00AC32D2" w:rsidRPr="00D05149" w:rsidRDefault="00AC32D2" w:rsidP="00AC32D2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6AE7415D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4C3850C" w14:textId="77777777" w:rsidR="00AC32D2" w:rsidRPr="00D05149" w:rsidRDefault="00AC32D2" w:rsidP="00AC32D2">
            <w:pPr>
              <w:pStyle w:val="NameNumber"/>
            </w:pPr>
          </w:p>
        </w:tc>
      </w:tr>
      <w:tr w:rsidR="00AC32D2" w:rsidRPr="00D05149" w14:paraId="72B90F7C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B130FFB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auto"/>
          </w:tcPr>
          <w:p w14:paraId="1558D8F1" w14:textId="77777777" w:rsidR="00AC32D2" w:rsidRPr="00D05149" w:rsidRDefault="00AC32D2" w:rsidP="00AC32D2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0C875757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3F2E6A84" w14:textId="77777777" w:rsidR="00AC32D2" w:rsidRPr="00D05149" w:rsidRDefault="00AC32D2" w:rsidP="00AC32D2">
            <w:pPr>
              <w:pStyle w:val="NameNumber"/>
            </w:pPr>
          </w:p>
        </w:tc>
      </w:tr>
      <w:tr w:rsidR="00AC32D2" w:rsidRPr="00D05149" w14:paraId="4710A87F" w14:textId="77777777" w:rsidTr="00AC32D2">
        <w:trPr>
          <w:gridAfter w:val="1"/>
          <w:wAfter w:w="2341" w:type="dxa"/>
          <w:trHeight w:val="269"/>
        </w:trPr>
        <w:tc>
          <w:tcPr>
            <w:tcW w:w="1710" w:type="dxa"/>
          </w:tcPr>
          <w:p w14:paraId="4093F777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auto"/>
          </w:tcPr>
          <w:p w14:paraId="07896DF8" w14:textId="77777777" w:rsidR="00AC32D2" w:rsidRPr="00D05149" w:rsidRDefault="00AC32D2" w:rsidP="00AC32D2">
            <w:pPr>
              <w:pStyle w:val="NameNumber"/>
            </w:pPr>
          </w:p>
        </w:tc>
        <w:tc>
          <w:tcPr>
            <w:tcW w:w="1709" w:type="dxa"/>
            <w:vMerge w:val="restart"/>
            <w:shd w:val="clear" w:color="auto" w:fill="auto"/>
          </w:tcPr>
          <w:p w14:paraId="3E4C7F7D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17C3A153" w14:textId="77777777" w:rsidR="00AC32D2" w:rsidRPr="00D05149" w:rsidRDefault="00AC32D2" w:rsidP="00AC32D2">
            <w:pPr>
              <w:pStyle w:val="NameNumber"/>
            </w:pPr>
          </w:p>
        </w:tc>
      </w:tr>
      <w:tr w:rsidR="00AC32D2" w:rsidRPr="00D05149" w14:paraId="1E16573D" w14:textId="77777777" w:rsidTr="00AC32D2">
        <w:trPr>
          <w:gridAfter w:val="1"/>
          <w:wAfter w:w="2341" w:type="dxa"/>
          <w:trHeight w:val="80"/>
        </w:trPr>
        <w:tc>
          <w:tcPr>
            <w:tcW w:w="1710" w:type="dxa"/>
          </w:tcPr>
          <w:p w14:paraId="651CE494" w14:textId="77777777" w:rsidR="00AC32D2" w:rsidRDefault="00AC32D2" w:rsidP="00AC32D2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2079F6CE" w14:textId="77777777" w:rsidR="00AC32D2" w:rsidRPr="00D05149" w:rsidRDefault="00AC32D2" w:rsidP="00AC32D2">
            <w:pPr>
              <w:pStyle w:val="NameNumber"/>
            </w:pPr>
          </w:p>
        </w:tc>
        <w:tc>
          <w:tcPr>
            <w:tcW w:w="1709" w:type="dxa"/>
            <w:vMerge/>
            <w:shd w:val="clear" w:color="auto" w:fill="auto"/>
          </w:tcPr>
          <w:p w14:paraId="01FE0C0A" w14:textId="77777777" w:rsidR="00AC32D2" w:rsidRDefault="00AC32D2" w:rsidP="00AC32D2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0A208EE3" w14:textId="77777777" w:rsidR="00AC32D2" w:rsidRDefault="00AC32D2" w:rsidP="00AC32D2">
            <w:pPr>
              <w:pStyle w:val="NameNumber"/>
            </w:pPr>
          </w:p>
        </w:tc>
      </w:tr>
      <w:tr w:rsidR="00AC32D2" w14:paraId="6F306BD8" w14:textId="77777777" w:rsidTr="00AC32D2">
        <w:trPr>
          <w:gridAfter w:val="1"/>
          <w:wAfter w:w="2341" w:type="dxa"/>
          <w:trHeight w:hRule="exact" w:val="270"/>
        </w:trPr>
        <w:tc>
          <w:tcPr>
            <w:tcW w:w="1710" w:type="dxa"/>
          </w:tcPr>
          <w:p w14:paraId="5A1D6F2E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363F12DD" w14:textId="77777777" w:rsidR="00AC32D2" w:rsidRPr="00D05149" w:rsidRDefault="00AC32D2" w:rsidP="00AC32D2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2CC36DAC" w14:textId="77777777" w:rsidR="00AC32D2" w:rsidRDefault="00AC32D2" w:rsidP="00AC32D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60531A9A" w14:textId="77777777" w:rsidR="00AC32D2" w:rsidRDefault="00AC32D2" w:rsidP="00AC32D2">
            <w:pPr>
              <w:pStyle w:val="NameNumber"/>
            </w:pPr>
          </w:p>
        </w:tc>
      </w:tr>
      <w:tr w:rsidR="00AC32D2" w14:paraId="02B6A23B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FA63EDF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17C6BF2A" w14:textId="77777777" w:rsidR="00AC32D2" w:rsidRPr="00D05149" w:rsidRDefault="00AC32D2" w:rsidP="00AC32D2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3EA0730B" w14:textId="77777777" w:rsidR="00AC32D2" w:rsidRDefault="00AC32D2" w:rsidP="00AC32D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2C6A3D19" w14:textId="77777777" w:rsidR="00AC32D2" w:rsidRDefault="00AC32D2" w:rsidP="00AC32D2">
            <w:pPr>
              <w:pStyle w:val="NameNumber"/>
            </w:pPr>
          </w:p>
        </w:tc>
      </w:tr>
      <w:tr w:rsidR="00AC32D2" w14:paraId="6ED73B7F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37A631D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7939136B" w14:textId="77777777" w:rsidR="00AC32D2" w:rsidRPr="00D05149" w:rsidRDefault="00AC32D2" w:rsidP="00AC32D2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1DAAF672" w14:textId="77777777" w:rsidR="00AC32D2" w:rsidRDefault="00AC32D2" w:rsidP="00AC32D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2BD2F95" w14:textId="77777777" w:rsidR="00AC32D2" w:rsidRDefault="00AC32D2" w:rsidP="00AC32D2">
            <w:pPr>
              <w:pStyle w:val="NameNumber"/>
            </w:pPr>
          </w:p>
        </w:tc>
      </w:tr>
      <w:tr w:rsidR="00AC32D2" w14:paraId="0D0C76A2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52126535" w14:textId="77777777" w:rsidR="00AC32D2" w:rsidRDefault="00AC32D2" w:rsidP="00AC32D2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26C175A7" w14:textId="77777777" w:rsidR="00AC32D2" w:rsidRPr="00D05149" w:rsidRDefault="00AC32D2" w:rsidP="00AC32D2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66CB4183" w14:textId="77777777" w:rsidR="00AC32D2" w:rsidRDefault="00AC32D2" w:rsidP="00AC32D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E9D211F" w14:textId="77777777" w:rsidR="00AC32D2" w:rsidRDefault="00AC32D2" w:rsidP="00AC32D2">
            <w:pPr>
              <w:pStyle w:val="NameNumber"/>
            </w:pPr>
          </w:p>
        </w:tc>
      </w:tr>
      <w:tr w:rsidR="00AC32D2" w14:paraId="6B93BCC6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22FEC8F" w14:textId="77777777" w:rsidR="00AC32D2" w:rsidRDefault="00AC32D2" w:rsidP="00AC32D2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7392FD44" w14:textId="77777777" w:rsidR="00AC32D2" w:rsidRPr="00D05149" w:rsidRDefault="00AC32D2" w:rsidP="00AC32D2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690B194E" w14:textId="77777777" w:rsidR="00AC32D2" w:rsidRDefault="00AC32D2" w:rsidP="00AC32D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69D6AC0F" w14:textId="77777777" w:rsidR="00AC32D2" w:rsidRDefault="00AC32D2" w:rsidP="00AC32D2">
            <w:pPr>
              <w:pStyle w:val="NameNumber"/>
            </w:pPr>
          </w:p>
        </w:tc>
      </w:tr>
      <w:tr w:rsidR="00AC32D2" w14:paraId="26BB8E69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DBDE567" w14:textId="77777777" w:rsidR="00AC32D2" w:rsidRDefault="00AC32D2" w:rsidP="00AC32D2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1916626F" w14:textId="77777777" w:rsidR="00AC32D2" w:rsidRDefault="00AC32D2" w:rsidP="00AC32D2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0ACAF0C7" w14:textId="77777777" w:rsidR="00AC32D2" w:rsidRDefault="00AC32D2" w:rsidP="00AC32D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2683BB77" w14:textId="77777777" w:rsidR="00AC32D2" w:rsidRDefault="00AC32D2" w:rsidP="00AC32D2">
            <w:pPr>
              <w:pStyle w:val="NameNumber"/>
            </w:pPr>
          </w:p>
        </w:tc>
      </w:tr>
      <w:tr w:rsidR="00AC32D2" w:rsidRPr="005373A7" w14:paraId="67E1E438" w14:textId="77777777" w:rsidTr="00AC32D2">
        <w:trPr>
          <w:gridAfter w:val="1"/>
          <w:wAfter w:w="2341" w:type="dxa"/>
          <w:trHeight w:hRule="exact" w:val="572"/>
        </w:trPr>
        <w:tc>
          <w:tcPr>
            <w:tcW w:w="1710" w:type="dxa"/>
          </w:tcPr>
          <w:p w14:paraId="0453253E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  <w:vAlign w:val="bottom"/>
          </w:tcPr>
          <w:p w14:paraId="04C87FDD" w14:textId="77777777" w:rsidR="00AC32D2" w:rsidRPr="00D05149" w:rsidRDefault="00AC32D2" w:rsidP="00AC32D2">
            <w:pPr>
              <w:pStyle w:val="DayoftheWeek"/>
            </w:pPr>
          </w:p>
        </w:tc>
        <w:tc>
          <w:tcPr>
            <w:tcW w:w="1709" w:type="dxa"/>
            <w:shd w:val="clear" w:color="auto" w:fill="auto"/>
            <w:vAlign w:val="bottom"/>
          </w:tcPr>
          <w:p w14:paraId="1ADDE793" w14:textId="77777777" w:rsidR="00AC32D2" w:rsidRPr="00372AA3" w:rsidRDefault="00AC32D2" w:rsidP="00AC32D2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shd w:val="clear" w:color="auto" w:fill="auto"/>
            <w:vAlign w:val="bottom"/>
          </w:tcPr>
          <w:p w14:paraId="4E09C546" w14:textId="77777777" w:rsidR="00AC32D2" w:rsidRPr="005373A7" w:rsidRDefault="00AC32D2" w:rsidP="00AC32D2">
            <w:pPr>
              <w:pStyle w:val="DayoftheWeek"/>
              <w:rPr>
                <w:szCs w:val="28"/>
              </w:rPr>
            </w:pPr>
          </w:p>
        </w:tc>
      </w:tr>
      <w:tr w:rsidR="00AC32D2" w:rsidRPr="00D05149" w14:paraId="70570C37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5FFD37B8" w14:textId="77777777" w:rsidR="00AC32D2" w:rsidRPr="00372AA3" w:rsidRDefault="00AC32D2" w:rsidP="00AC32D2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auto"/>
          </w:tcPr>
          <w:p w14:paraId="104F85F5" w14:textId="77777777" w:rsidR="00AC32D2" w:rsidRPr="00D05149" w:rsidRDefault="00AC32D2" w:rsidP="00AC32D2">
            <w:pPr>
              <w:pStyle w:val="ColumnHeading"/>
            </w:pPr>
          </w:p>
        </w:tc>
        <w:tc>
          <w:tcPr>
            <w:tcW w:w="1910" w:type="dxa"/>
            <w:gridSpan w:val="2"/>
            <w:shd w:val="clear" w:color="auto" w:fill="auto"/>
          </w:tcPr>
          <w:p w14:paraId="55D2C1FF" w14:textId="77777777" w:rsidR="00AC32D2" w:rsidRPr="00D05149" w:rsidRDefault="00AC32D2" w:rsidP="00AC32D2">
            <w:pPr>
              <w:pStyle w:val="ColumnHeading"/>
            </w:pPr>
          </w:p>
        </w:tc>
        <w:tc>
          <w:tcPr>
            <w:tcW w:w="1709" w:type="dxa"/>
            <w:shd w:val="clear" w:color="auto" w:fill="auto"/>
          </w:tcPr>
          <w:p w14:paraId="1169441B" w14:textId="77777777" w:rsidR="00AC32D2" w:rsidRPr="00372AA3" w:rsidRDefault="00AC32D2" w:rsidP="00AC32D2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auto"/>
          </w:tcPr>
          <w:p w14:paraId="0E668BF0" w14:textId="77777777" w:rsidR="00AC32D2" w:rsidRPr="00D05149" w:rsidRDefault="00AC32D2" w:rsidP="00AC32D2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auto"/>
          </w:tcPr>
          <w:p w14:paraId="0F133EA5" w14:textId="77777777" w:rsidR="00AC32D2" w:rsidRPr="00D05149" w:rsidRDefault="00AC32D2" w:rsidP="00AC32D2">
            <w:pPr>
              <w:pStyle w:val="ColumnHeading"/>
            </w:pPr>
          </w:p>
        </w:tc>
      </w:tr>
      <w:tr w:rsidR="00AC32D2" w:rsidRPr="00D05149" w14:paraId="75DCB54C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567C96BC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04AF94C6" w14:textId="77777777" w:rsidR="00AC32D2" w:rsidRPr="00D05149" w:rsidRDefault="00AC32D2" w:rsidP="00AC32D2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5EEB27AD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7E5DF714" w14:textId="77777777" w:rsidR="00AC32D2" w:rsidRPr="00D05149" w:rsidRDefault="00AC32D2" w:rsidP="00AC32D2">
            <w:pPr>
              <w:pStyle w:val="NameNumber"/>
            </w:pPr>
          </w:p>
        </w:tc>
      </w:tr>
      <w:tr w:rsidR="00AC32D2" w:rsidRPr="00D05149" w14:paraId="5632AC7E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F240857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1460C275" w14:textId="77777777" w:rsidR="00AC32D2" w:rsidRPr="00D05149" w:rsidRDefault="00AC32D2" w:rsidP="00AC32D2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5F10B59A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F13D081" w14:textId="77777777" w:rsidR="00AC32D2" w:rsidRPr="00D05149" w:rsidRDefault="00AC32D2" w:rsidP="00AC32D2">
            <w:pPr>
              <w:pStyle w:val="NameNumber"/>
            </w:pPr>
          </w:p>
        </w:tc>
      </w:tr>
      <w:tr w:rsidR="00AC32D2" w:rsidRPr="00D05149" w14:paraId="64360329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7110507C" w14:textId="77777777" w:rsidR="00AC32D2" w:rsidRDefault="00AC32D2" w:rsidP="00AC32D2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19ECA8C6" w14:textId="77777777" w:rsidR="00AC32D2" w:rsidRDefault="00AC32D2" w:rsidP="00AC32D2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271373FF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3055BCBA" w14:textId="77777777" w:rsidR="00AC32D2" w:rsidRPr="00D05149" w:rsidRDefault="00AC32D2" w:rsidP="00AC32D2">
            <w:pPr>
              <w:pStyle w:val="NameNumber"/>
            </w:pPr>
          </w:p>
        </w:tc>
      </w:tr>
      <w:tr w:rsidR="00AC32D2" w:rsidRPr="00D05149" w14:paraId="29BA3C18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72422B3" w14:textId="77777777" w:rsidR="00AC32D2" w:rsidRDefault="00AC32D2" w:rsidP="00AC32D2">
            <w:pPr>
              <w:pStyle w:val="Time"/>
            </w:pPr>
          </w:p>
        </w:tc>
        <w:tc>
          <w:tcPr>
            <w:tcW w:w="4051" w:type="dxa"/>
            <w:gridSpan w:val="3"/>
            <w:vMerge w:val="restart"/>
            <w:shd w:val="clear" w:color="auto" w:fill="auto"/>
          </w:tcPr>
          <w:p w14:paraId="1053E899" w14:textId="77777777" w:rsidR="00AC32D2" w:rsidRPr="00D05149" w:rsidRDefault="00AC32D2" w:rsidP="00AC32D2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7E0EF891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1F62BB5A" w14:textId="77777777" w:rsidR="00AC32D2" w:rsidRPr="00D05149" w:rsidRDefault="00AC32D2" w:rsidP="00AC32D2">
            <w:pPr>
              <w:pStyle w:val="NameNumber"/>
            </w:pPr>
          </w:p>
        </w:tc>
      </w:tr>
      <w:tr w:rsidR="00AC32D2" w:rsidRPr="00D05149" w14:paraId="33A802A0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68A03ABC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auto"/>
          </w:tcPr>
          <w:p w14:paraId="65FA2C37" w14:textId="77777777" w:rsidR="00AC32D2" w:rsidRPr="00D05149" w:rsidRDefault="00AC32D2" w:rsidP="00AC32D2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497F25BA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2DD7320E" w14:textId="77777777" w:rsidR="00AC32D2" w:rsidRPr="00D05149" w:rsidRDefault="00AC32D2" w:rsidP="00AC32D2">
            <w:pPr>
              <w:pStyle w:val="NameNumber"/>
            </w:pPr>
          </w:p>
        </w:tc>
      </w:tr>
      <w:tr w:rsidR="00AC32D2" w:rsidRPr="00D05149" w14:paraId="371D0C41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F798F2A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auto"/>
          </w:tcPr>
          <w:p w14:paraId="05760C56" w14:textId="77777777" w:rsidR="00AC32D2" w:rsidRPr="00D05149" w:rsidRDefault="00AC32D2" w:rsidP="00AC32D2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1CC3FD0F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25CFFCAC" w14:textId="77777777" w:rsidR="00AC32D2" w:rsidRPr="00D05149" w:rsidRDefault="00AC32D2" w:rsidP="00AC32D2">
            <w:pPr>
              <w:pStyle w:val="NameNumber"/>
            </w:pPr>
          </w:p>
        </w:tc>
      </w:tr>
      <w:tr w:rsidR="00AC32D2" w:rsidRPr="00D05149" w14:paraId="66A65FA6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706BF52C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1" w:type="dxa"/>
            <w:gridSpan w:val="3"/>
            <w:vMerge w:val="restart"/>
            <w:shd w:val="clear" w:color="auto" w:fill="auto"/>
          </w:tcPr>
          <w:p w14:paraId="78A997D6" w14:textId="77777777" w:rsidR="00AC32D2" w:rsidRPr="00D05149" w:rsidRDefault="00AC32D2" w:rsidP="00AC32D2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1D32DA84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42F5B17A" w14:textId="77777777" w:rsidR="00AC32D2" w:rsidRPr="00D05149" w:rsidRDefault="00AC32D2" w:rsidP="00AC32D2">
            <w:pPr>
              <w:pStyle w:val="NameNumber"/>
            </w:pPr>
          </w:p>
        </w:tc>
      </w:tr>
      <w:tr w:rsidR="00AC32D2" w:rsidRPr="00D05149" w14:paraId="0B40E055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7B04457" w14:textId="77777777" w:rsidR="00AC32D2" w:rsidRDefault="00AC32D2" w:rsidP="00AC32D2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auto"/>
          </w:tcPr>
          <w:p w14:paraId="603A79B2" w14:textId="77777777" w:rsidR="00AC32D2" w:rsidRDefault="00AC32D2" w:rsidP="00AC32D2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3E5B956E" w14:textId="77777777" w:rsidR="00AC32D2" w:rsidRPr="00D05149" w:rsidRDefault="00AC32D2" w:rsidP="00AC32D2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5A8068C9" w14:textId="77777777" w:rsidR="00AC32D2" w:rsidRPr="00D05149" w:rsidRDefault="00AC32D2" w:rsidP="00AC32D2">
            <w:pPr>
              <w:pStyle w:val="NameNumber"/>
            </w:pPr>
          </w:p>
        </w:tc>
      </w:tr>
      <w:tr w:rsidR="00AC32D2" w:rsidRPr="00D05149" w14:paraId="0F3DD563" w14:textId="77777777" w:rsidTr="00AC32D2">
        <w:trPr>
          <w:trHeight w:hRule="exact" w:val="303"/>
        </w:trPr>
        <w:tc>
          <w:tcPr>
            <w:tcW w:w="1710" w:type="dxa"/>
          </w:tcPr>
          <w:p w14:paraId="52EAD347" w14:textId="77777777" w:rsidR="00AC32D2" w:rsidRDefault="00AC32D2" w:rsidP="00AC32D2">
            <w:pPr>
              <w:pStyle w:val="Time"/>
            </w:pPr>
          </w:p>
        </w:tc>
        <w:tc>
          <w:tcPr>
            <w:tcW w:w="3038" w:type="dxa"/>
            <w:gridSpan w:val="2"/>
            <w:shd w:val="clear" w:color="auto" w:fill="auto"/>
          </w:tcPr>
          <w:p w14:paraId="15B81FB1" w14:textId="77777777" w:rsidR="00AC32D2" w:rsidRDefault="00AC32D2" w:rsidP="00AC32D2">
            <w:pPr>
              <w:pStyle w:val="NameNumber"/>
            </w:pPr>
          </w:p>
        </w:tc>
        <w:tc>
          <w:tcPr>
            <w:tcW w:w="2722" w:type="dxa"/>
            <w:gridSpan w:val="2"/>
          </w:tcPr>
          <w:p w14:paraId="53A4750F" w14:textId="77777777" w:rsidR="00AC32D2" w:rsidRDefault="00AC32D2" w:rsidP="00AC32D2">
            <w:pPr>
              <w:pStyle w:val="Time"/>
              <w:jc w:val="left"/>
            </w:pPr>
          </w:p>
        </w:tc>
        <w:tc>
          <w:tcPr>
            <w:tcW w:w="6391" w:type="dxa"/>
            <w:gridSpan w:val="4"/>
          </w:tcPr>
          <w:p w14:paraId="672B9D49" w14:textId="77777777" w:rsidR="00AC32D2" w:rsidRPr="00D05149" w:rsidRDefault="00AC32D2" w:rsidP="00AC32D2">
            <w:pPr>
              <w:pStyle w:val="NameNumber"/>
            </w:pPr>
          </w:p>
        </w:tc>
      </w:tr>
      <w:tr w:rsidR="00AC32D2" w:rsidRPr="00D05149" w14:paraId="08213FA7" w14:textId="77777777" w:rsidTr="00095735">
        <w:trPr>
          <w:trHeight w:hRule="exact" w:val="303"/>
        </w:trPr>
        <w:tc>
          <w:tcPr>
            <w:tcW w:w="1710" w:type="dxa"/>
          </w:tcPr>
          <w:p w14:paraId="522FDE9A" w14:textId="77777777" w:rsidR="00AC32D2" w:rsidRDefault="00AC32D2" w:rsidP="00AC32D2">
            <w:pPr>
              <w:pStyle w:val="Time"/>
            </w:pPr>
          </w:p>
        </w:tc>
        <w:tc>
          <w:tcPr>
            <w:tcW w:w="3038" w:type="dxa"/>
            <w:gridSpan w:val="2"/>
          </w:tcPr>
          <w:p w14:paraId="117B9729" w14:textId="77777777" w:rsidR="00AC32D2" w:rsidRDefault="00AC32D2" w:rsidP="00AC32D2">
            <w:pPr>
              <w:pStyle w:val="NameNumber"/>
            </w:pPr>
          </w:p>
        </w:tc>
        <w:tc>
          <w:tcPr>
            <w:tcW w:w="2722" w:type="dxa"/>
            <w:gridSpan w:val="2"/>
          </w:tcPr>
          <w:p w14:paraId="4D62B1DF" w14:textId="77777777" w:rsidR="00AC32D2" w:rsidRDefault="00AC32D2" w:rsidP="00AC32D2">
            <w:pPr>
              <w:pStyle w:val="Time"/>
              <w:jc w:val="left"/>
            </w:pPr>
          </w:p>
        </w:tc>
        <w:tc>
          <w:tcPr>
            <w:tcW w:w="6391" w:type="dxa"/>
            <w:gridSpan w:val="4"/>
          </w:tcPr>
          <w:p w14:paraId="5E4E97C5" w14:textId="77777777" w:rsidR="00AC32D2" w:rsidRDefault="00AC32D2" w:rsidP="00AC32D2">
            <w:pPr>
              <w:pStyle w:val="NameNumber"/>
            </w:pPr>
          </w:p>
        </w:tc>
      </w:tr>
    </w:tbl>
    <w:p w14:paraId="7E93B066" w14:textId="77777777" w:rsidR="00573D3D" w:rsidRDefault="00573D3D" w:rsidP="00573D3D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tbl>
      <w:tblPr>
        <w:tblW w:w="6016" w:type="pct"/>
        <w:tblLayout w:type="fixed"/>
        <w:tblLook w:val="0600" w:firstRow="0" w:lastRow="0" w:firstColumn="0" w:lastColumn="0" w:noHBand="1" w:noVBand="1"/>
      </w:tblPr>
      <w:tblGrid>
        <w:gridCol w:w="1710"/>
        <w:gridCol w:w="2141"/>
        <w:gridCol w:w="897"/>
        <w:gridCol w:w="1013"/>
        <w:gridCol w:w="1709"/>
        <w:gridCol w:w="2139"/>
        <w:gridCol w:w="1243"/>
        <w:gridCol w:w="668"/>
        <w:gridCol w:w="2341"/>
      </w:tblGrid>
      <w:tr w:rsidR="00AC32D2" w:rsidRPr="00520064" w14:paraId="5F0A8DE6" w14:textId="77777777" w:rsidTr="00095735">
        <w:trPr>
          <w:gridAfter w:val="2"/>
          <w:wAfter w:w="3009" w:type="dxa"/>
          <w:trHeight w:hRule="exact" w:val="1363"/>
        </w:trPr>
        <w:tc>
          <w:tcPr>
            <w:tcW w:w="10852" w:type="dxa"/>
            <w:gridSpan w:val="7"/>
          </w:tcPr>
          <w:p w14:paraId="02E324E1" w14:textId="77777777" w:rsidR="00AC32D2" w:rsidRPr="00520064" w:rsidRDefault="00AC32D2" w:rsidP="00AC32D2">
            <w:pPr>
              <w:pStyle w:val="ScheduleTitle"/>
              <w:rPr>
                <w:b/>
              </w:rPr>
            </w:pPr>
            <w:r w:rsidRPr="00372AA3">
              <w:lastRenderedPageBreak/>
              <w:br/>
            </w:r>
            <w:r>
              <w:rPr>
                <w:b/>
              </w:rPr>
              <w:t>Public services</w:t>
            </w:r>
          </w:p>
        </w:tc>
      </w:tr>
      <w:tr w:rsidR="00AC32D2" w:rsidRPr="00D05149" w14:paraId="158E8940" w14:textId="77777777" w:rsidTr="00095735">
        <w:trPr>
          <w:gridAfter w:val="1"/>
          <w:wAfter w:w="2341" w:type="dxa"/>
          <w:trHeight w:hRule="exact" w:val="698"/>
        </w:trPr>
        <w:tc>
          <w:tcPr>
            <w:tcW w:w="1710" w:type="dxa"/>
          </w:tcPr>
          <w:p w14:paraId="32F2994F" w14:textId="77777777" w:rsidR="00AC32D2" w:rsidRPr="00372AA3" w:rsidRDefault="00AC32D2" w:rsidP="00095735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</w:p>
          <w:p w14:paraId="1FF033A2" w14:textId="77777777" w:rsidR="00AC32D2" w:rsidRPr="00372AA3" w:rsidRDefault="00AC32D2" w:rsidP="00095735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3"/>
            <w:vAlign w:val="bottom"/>
          </w:tcPr>
          <w:p w14:paraId="5CF98FB6" w14:textId="77777777" w:rsidR="00AC32D2" w:rsidRPr="0087227B" w:rsidRDefault="00AC32D2" w:rsidP="00095735">
            <w:pPr>
              <w:pStyle w:val="DayoftheWeek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LAPD Cadets Program</w:t>
            </w:r>
          </w:p>
        </w:tc>
        <w:tc>
          <w:tcPr>
            <w:tcW w:w="1709" w:type="dxa"/>
            <w:vAlign w:val="bottom"/>
          </w:tcPr>
          <w:p w14:paraId="6D0B2C5B" w14:textId="77777777" w:rsidR="00AC32D2" w:rsidRPr="00372AA3" w:rsidRDefault="00AC32D2" w:rsidP="00095735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60B186D5" w14:textId="77777777" w:rsidR="00AC32D2" w:rsidRPr="00831396" w:rsidRDefault="001E4099" w:rsidP="00095735">
            <w:pPr>
              <w:pStyle w:val="DayoftheWeek"/>
              <w:rPr>
                <w:sz w:val="20"/>
                <w:szCs w:val="20"/>
              </w:rPr>
            </w:pPr>
            <w:r>
              <w:rPr>
                <w:szCs w:val="28"/>
              </w:rPr>
              <w:t>LAFD Cadets</w:t>
            </w:r>
          </w:p>
        </w:tc>
      </w:tr>
      <w:tr w:rsidR="00AC32D2" w:rsidRPr="00D05149" w14:paraId="4A74EA48" w14:textId="77777777" w:rsidTr="00095735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83416FF" w14:textId="77777777" w:rsidR="00AC32D2" w:rsidRPr="00372AA3" w:rsidRDefault="00AC32D2" w:rsidP="00095735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2C567A" w:themeFill="accent1"/>
          </w:tcPr>
          <w:p w14:paraId="2162F7B3" w14:textId="77777777" w:rsidR="00AC32D2" w:rsidRPr="00D05149" w:rsidRDefault="00AC32D2" w:rsidP="00095735">
            <w:pPr>
              <w:pStyle w:val="ColumnHeading"/>
            </w:pPr>
          </w:p>
        </w:tc>
        <w:tc>
          <w:tcPr>
            <w:tcW w:w="1910" w:type="dxa"/>
            <w:gridSpan w:val="2"/>
            <w:shd w:val="clear" w:color="auto" w:fill="2C567A" w:themeFill="accent1"/>
          </w:tcPr>
          <w:p w14:paraId="6CC5574E" w14:textId="77777777" w:rsidR="00AC32D2" w:rsidRPr="00D05149" w:rsidRDefault="00AC32D2" w:rsidP="00095735">
            <w:pPr>
              <w:pStyle w:val="ColumnHeading"/>
            </w:pPr>
          </w:p>
        </w:tc>
        <w:tc>
          <w:tcPr>
            <w:tcW w:w="1709" w:type="dxa"/>
          </w:tcPr>
          <w:p w14:paraId="69B33DE6" w14:textId="77777777" w:rsidR="00AC32D2" w:rsidRPr="00372AA3" w:rsidRDefault="00AC32D2" w:rsidP="00095735">
            <w:pPr>
              <w:pStyle w:val="Time"/>
              <w:rPr>
                <w:rFonts w:ascii="Calibri" w:hAnsi="Calibri" w:cs="Calibri"/>
                <w:color w:val="FFFFFF" w:themeColor="background1"/>
              </w:rPr>
            </w:pPr>
          </w:p>
        </w:tc>
        <w:tc>
          <w:tcPr>
            <w:tcW w:w="2139" w:type="dxa"/>
            <w:shd w:val="clear" w:color="auto" w:fill="2C567A" w:themeFill="accent1"/>
          </w:tcPr>
          <w:p w14:paraId="1C5A966B" w14:textId="77777777" w:rsidR="00AC32D2" w:rsidRPr="00D05149" w:rsidRDefault="00AC32D2" w:rsidP="00095735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2C567A" w:themeFill="accent1"/>
          </w:tcPr>
          <w:p w14:paraId="5A4955FE" w14:textId="77777777" w:rsidR="00AC32D2" w:rsidRPr="00D05149" w:rsidRDefault="00AC32D2" w:rsidP="00095735">
            <w:pPr>
              <w:pStyle w:val="ColumnHeading"/>
            </w:pPr>
          </w:p>
        </w:tc>
      </w:tr>
      <w:tr w:rsidR="00AC32D2" w:rsidRPr="00D05149" w14:paraId="24FA7C3B" w14:textId="77777777" w:rsidTr="00095735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24CB369" w14:textId="77777777" w:rsidR="00AC32D2" w:rsidRPr="00D05149" w:rsidRDefault="00AC32D2" w:rsidP="00095735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3"/>
          </w:tcPr>
          <w:p w14:paraId="538B8229" w14:textId="77777777" w:rsidR="00AC32D2" w:rsidRPr="00D05149" w:rsidRDefault="00AC32D2" w:rsidP="00095735">
            <w:pPr>
              <w:pStyle w:val="NameNumber"/>
            </w:pPr>
            <w:r>
              <w:t>Los Angeles</w:t>
            </w:r>
          </w:p>
        </w:tc>
        <w:tc>
          <w:tcPr>
            <w:tcW w:w="1709" w:type="dxa"/>
          </w:tcPr>
          <w:p w14:paraId="2A0D2F85" w14:textId="77777777" w:rsidR="00AC32D2" w:rsidRPr="00D05149" w:rsidRDefault="00AC32D2" w:rsidP="00095735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3"/>
          </w:tcPr>
          <w:p w14:paraId="56E4DCE1" w14:textId="77777777" w:rsidR="00AC32D2" w:rsidRPr="00D05149" w:rsidRDefault="001E4099" w:rsidP="00095735">
            <w:pPr>
              <w:pStyle w:val="NameNumber"/>
            </w:pPr>
            <w:r>
              <w:t>Valley Locations</w:t>
            </w:r>
          </w:p>
        </w:tc>
      </w:tr>
      <w:tr w:rsidR="00AC32D2" w:rsidRPr="00D05149" w14:paraId="64E232C7" w14:textId="77777777" w:rsidTr="00095735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87CAAC4" w14:textId="77777777" w:rsidR="00AC32D2" w:rsidRPr="00D05149" w:rsidRDefault="00AC32D2" w:rsidP="00095735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21AFF80C" w14:textId="77777777" w:rsidR="00AC32D2" w:rsidRPr="00D05149" w:rsidRDefault="00AC32D2" w:rsidP="00095735">
            <w:pPr>
              <w:pStyle w:val="NameNumber"/>
            </w:pPr>
            <w:r>
              <w:t>(213) 486-6090</w:t>
            </w:r>
          </w:p>
        </w:tc>
        <w:tc>
          <w:tcPr>
            <w:tcW w:w="1709" w:type="dxa"/>
          </w:tcPr>
          <w:p w14:paraId="76CBABD7" w14:textId="77777777" w:rsidR="00AC32D2" w:rsidRPr="00D05149" w:rsidRDefault="00AC32D2" w:rsidP="00095735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7E8C3BE1" w14:textId="77777777" w:rsidR="00AC32D2" w:rsidRPr="00D05149" w:rsidRDefault="001E4099" w:rsidP="00095735">
            <w:pPr>
              <w:pStyle w:val="NameNumber"/>
            </w:pPr>
            <w:r>
              <w:t>Check website for phone # for each post</w:t>
            </w:r>
          </w:p>
        </w:tc>
      </w:tr>
      <w:tr w:rsidR="00AC32D2" w:rsidRPr="00D05149" w14:paraId="35DF20B5" w14:textId="77777777" w:rsidTr="00AC32D2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54C2E8DD" w14:textId="77777777" w:rsidR="00AC32D2" w:rsidRPr="00D05149" w:rsidRDefault="00AC32D2" w:rsidP="00AC32D2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546C47B1" w14:textId="77777777" w:rsidR="00AC32D2" w:rsidRDefault="00000000" w:rsidP="00AC32D2">
            <w:pPr>
              <w:pStyle w:val="NameNumber"/>
            </w:pPr>
            <w:hyperlink r:id="rId118" w:history="1"/>
            <w:r w:rsidR="00AC32D2">
              <w:t>13-17</w:t>
            </w:r>
          </w:p>
        </w:tc>
        <w:tc>
          <w:tcPr>
            <w:tcW w:w="1709" w:type="dxa"/>
          </w:tcPr>
          <w:p w14:paraId="5907303C" w14:textId="77777777" w:rsidR="00AC32D2" w:rsidRPr="00D05149" w:rsidRDefault="00AC32D2" w:rsidP="00AC32D2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03D24CF6" w14:textId="77777777" w:rsidR="00AC32D2" w:rsidRPr="00D05149" w:rsidRDefault="001E4099" w:rsidP="00AC32D2">
            <w:pPr>
              <w:pStyle w:val="NameNumber"/>
            </w:pPr>
            <w:r>
              <w:t>14-20</w:t>
            </w:r>
          </w:p>
        </w:tc>
      </w:tr>
      <w:tr w:rsidR="001E4099" w:rsidRPr="00D05149" w14:paraId="2400C222" w14:textId="77777777" w:rsidTr="001E4099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BF68117" w14:textId="77777777" w:rsidR="001E4099" w:rsidRPr="00D05149" w:rsidRDefault="001E4099" w:rsidP="00AC32D2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4AC3382E" w14:textId="77777777" w:rsidR="001E4099" w:rsidRDefault="00000000" w:rsidP="00AC32D2">
            <w:pPr>
              <w:pStyle w:val="NameNumber"/>
            </w:pPr>
            <w:hyperlink r:id="rId119" w:history="1">
              <w:r w:rsidR="001E4099" w:rsidRPr="00B3769F">
                <w:rPr>
                  <w:rStyle w:val="Hyperlink"/>
                </w:rPr>
                <w:t>www.lapdcadets.com/about/</w:t>
              </w:r>
            </w:hyperlink>
            <w:r w:rsidR="001E4099">
              <w:t xml:space="preserve">  </w:t>
            </w:r>
          </w:p>
        </w:tc>
        <w:tc>
          <w:tcPr>
            <w:tcW w:w="1709" w:type="dxa"/>
          </w:tcPr>
          <w:p w14:paraId="3E4F1AF9" w14:textId="77777777" w:rsidR="001E4099" w:rsidRPr="00D05149" w:rsidRDefault="001E4099" w:rsidP="00AC32D2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3"/>
            <w:vMerge w:val="restart"/>
            <w:shd w:val="clear" w:color="auto" w:fill="F2F2F2" w:themeFill="background1" w:themeFillShade="F2"/>
          </w:tcPr>
          <w:p w14:paraId="7BCA8943" w14:textId="77777777" w:rsidR="001E4099" w:rsidRPr="00D05149" w:rsidRDefault="00000000" w:rsidP="001E4099">
            <w:pPr>
              <w:pStyle w:val="NameNumber"/>
            </w:pPr>
            <w:hyperlink r:id="rId120" w:history="1">
              <w:r w:rsidR="001E4099" w:rsidRPr="00B3769F">
                <w:rPr>
                  <w:rStyle w:val="Hyperlink"/>
                </w:rPr>
                <w:t>https://www.lafd.org/join/volunteer/fire-cadet/cadet-posts?fbclid=lwAR3LcaUD0mALr6uiD_1RwRxViwmT8K5tJkSGRYr3buyjYRLfRqZEtbOFCBg</w:t>
              </w:r>
            </w:hyperlink>
            <w:r w:rsidR="001E4099">
              <w:t xml:space="preserve"> </w:t>
            </w:r>
          </w:p>
        </w:tc>
      </w:tr>
      <w:tr w:rsidR="001E4099" w:rsidRPr="00D05149" w14:paraId="067F6470" w14:textId="77777777" w:rsidTr="001E4099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C245051" w14:textId="77777777" w:rsidR="001E4099" w:rsidRDefault="001E4099" w:rsidP="00AC32D2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282A1595" w14:textId="77777777" w:rsidR="001E4099" w:rsidRPr="00D05149" w:rsidRDefault="001E4099" w:rsidP="00AC32D2">
            <w:pPr>
              <w:pStyle w:val="NameNumber"/>
            </w:pPr>
            <w:r>
              <w:t>Leadership program</w:t>
            </w:r>
          </w:p>
        </w:tc>
        <w:tc>
          <w:tcPr>
            <w:tcW w:w="1709" w:type="dxa"/>
          </w:tcPr>
          <w:p w14:paraId="718ACD04" w14:textId="77777777" w:rsidR="001E4099" w:rsidRPr="00D05149" w:rsidRDefault="001E4099" w:rsidP="00AC32D2">
            <w:pPr>
              <w:pStyle w:val="Time"/>
            </w:pPr>
          </w:p>
        </w:tc>
        <w:tc>
          <w:tcPr>
            <w:tcW w:w="4050" w:type="dxa"/>
            <w:gridSpan w:val="3"/>
            <w:vMerge/>
          </w:tcPr>
          <w:p w14:paraId="74E81520" w14:textId="77777777" w:rsidR="001E4099" w:rsidRPr="00D05149" w:rsidRDefault="001E4099" w:rsidP="00AC32D2">
            <w:pPr>
              <w:pStyle w:val="NameNumber"/>
            </w:pPr>
          </w:p>
        </w:tc>
      </w:tr>
      <w:tr w:rsidR="001E4099" w:rsidRPr="00D05149" w14:paraId="1B3AF71F" w14:textId="77777777" w:rsidTr="001E4099">
        <w:trPr>
          <w:gridAfter w:val="1"/>
          <w:wAfter w:w="2341" w:type="dxa"/>
          <w:trHeight w:hRule="exact" w:val="243"/>
        </w:trPr>
        <w:tc>
          <w:tcPr>
            <w:tcW w:w="1710" w:type="dxa"/>
          </w:tcPr>
          <w:p w14:paraId="603CE13F" w14:textId="77777777" w:rsidR="001E4099" w:rsidRPr="00D05149" w:rsidRDefault="001E4099" w:rsidP="00AC32D2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1A9A0F72" w14:textId="77777777" w:rsidR="001E4099" w:rsidRPr="00987BFB" w:rsidRDefault="001E4099" w:rsidP="00AC32D2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</w:tcPr>
          <w:p w14:paraId="234F4EEC" w14:textId="77777777" w:rsidR="001E4099" w:rsidRPr="00D05149" w:rsidRDefault="001E4099" w:rsidP="00AC32D2">
            <w:pPr>
              <w:pStyle w:val="Time"/>
            </w:pPr>
          </w:p>
        </w:tc>
        <w:tc>
          <w:tcPr>
            <w:tcW w:w="4050" w:type="dxa"/>
            <w:gridSpan w:val="3"/>
            <w:vMerge/>
          </w:tcPr>
          <w:p w14:paraId="34938AA7" w14:textId="77777777" w:rsidR="001E4099" w:rsidRPr="00D05149" w:rsidRDefault="001E4099" w:rsidP="00AC32D2">
            <w:pPr>
              <w:pStyle w:val="NameNumber"/>
            </w:pPr>
          </w:p>
        </w:tc>
      </w:tr>
      <w:tr w:rsidR="001E4099" w:rsidRPr="00D05149" w14:paraId="22790594" w14:textId="77777777" w:rsidTr="001E4099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0271A8E" w14:textId="77777777" w:rsidR="001E4099" w:rsidRPr="00D05149" w:rsidRDefault="001E4099" w:rsidP="001E4099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37329F90" w14:textId="77777777" w:rsidR="001E4099" w:rsidRPr="00D05149" w:rsidRDefault="001E4099" w:rsidP="001E4099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2C203952" w14:textId="77777777" w:rsidR="001E4099" w:rsidRPr="00D05149" w:rsidRDefault="001E4099" w:rsidP="001E4099">
            <w:pPr>
              <w:pStyle w:val="Time"/>
            </w:pPr>
          </w:p>
        </w:tc>
        <w:tc>
          <w:tcPr>
            <w:tcW w:w="4050" w:type="dxa"/>
            <w:gridSpan w:val="3"/>
            <w:vMerge/>
          </w:tcPr>
          <w:p w14:paraId="6B43C8BE" w14:textId="77777777" w:rsidR="001E4099" w:rsidRPr="00D05149" w:rsidRDefault="001E4099" w:rsidP="001E4099">
            <w:pPr>
              <w:pStyle w:val="NameNumber"/>
            </w:pPr>
          </w:p>
        </w:tc>
      </w:tr>
      <w:tr w:rsidR="00EF5497" w:rsidRPr="00D05149" w14:paraId="3D2D8DF6" w14:textId="77777777" w:rsidTr="00E352B9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7D7CF9E" w14:textId="77777777" w:rsidR="00EF5497" w:rsidRPr="00D05149" w:rsidRDefault="00EF5497" w:rsidP="001E4099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4D449380" w14:textId="77777777" w:rsidR="00EF5497" w:rsidRPr="00D05149" w:rsidRDefault="00EF5497" w:rsidP="001E4099">
            <w:pPr>
              <w:pStyle w:val="NameNumber"/>
            </w:pPr>
          </w:p>
        </w:tc>
        <w:tc>
          <w:tcPr>
            <w:tcW w:w="1709" w:type="dxa"/>
          </w:tcPr>
          <w:p w14:paraId="5ADB6AB1" w14:textId="77777777" w:rsidR="00EF5497" w:rsidRPr="00D05149" w:rsidRDefault="00EF5497" w:rsidP="001E4099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2E98F64C" w14:textId="77777777" w:rsidR="00EF5497" w:rsidRPr="00D05149" w:rsidRDefault="00EF5497" w:rsidP="001E4099">
            <w:pPr>
              <w:pStyle w:val="NameNumber"/>
            </w:pPr>
            <w:r>
              <w:t>Fire dept training, meetings, ride-along, etc.</w:t>
            </w:r>
          </w:p>
        </w:tc>
      </w:tr>
      <w:tr w:rsidR="00EF5497" w:rsidRPr="00D05149" w14:paraId="7200474F" w14:textId="77777777" w:rsidTr="00EF5497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7ABF3BB" w14:textId="77777777" w:rsidR="00EF5497" w:rsidRPr="00D05149" w:rsidRDefault="00EF5497" w:rsidP="00EF5497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3AB20CD9" w14:textId="77777777" w:rsidR="00EF5497" w:rsidRPr="00D05149" w:rsidRDefault="00EF5497" w:rsidP="00EF5497">
            <w:pPr>
              <w:pStyle w:val="NameNumber"/>
            </w:pPr>
          </w:p>
        </w:tc>
        <w:tc>
          <w:tcPr>
            <w:tcW w:w="1709" w:type="dxa"/>
          </w:tcPr>
          <w:p w14:paraId="5BA3B859" w14:textId="77777777" w:rsidR="00EF5497" w:rsidRPr="00D05149" w:rsidRDefault="00EF5497" w:rsidP="00EF5497">
            <w:pPr>
              <w:pStyle w:val="Time"/>
            </w:pPr>
            <w:r>
              <w:t>DEADLINE: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32E40E2B" w14:textId="77777777" w:rsidR="00EF5497" w:rsidRPr="00987BFB" w:rsidRDefault="00EF5497" w:rsidP="00EF5497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</w:tr>
      <w:tr w:rsidR="00EF5497" w:rsidRPr="00D05149" w14:paraId="335FF11A" w14:textId="77777777" w:rsidTr="00095735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FBC8AAD" w14:textId="77777777" w:rsidR="00EF5497" w:rsidRPr="00D05149" w:rsidRDefault="00EF5497" w:rsidP="00EF5497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4F20D4C1" w14:textId="77777777" w:rsidR="00EF5497" w:rsidRPr="00D05149" w:rsidRDefault="00EF5497" w:rsidP="00EF5497">
            <w:pPr>
              <w:pStyle w:val="NameNumber"/>
            </w:pPr>
          </w:p>
        </w:tc>
        <w:tc>
          <w:tcPr>
            <w:tcW w:w="1709" w:type="dxa"/>
          </w:tcPr>
          <w:p w14:paraId="398EDC03" w14:textId="77777777" w:rsidR="00EF5497" w:rsidRPr="00D05149" w:rsidRDefault="00EF5497" w:rsidP="00EF5497">
            <w:pPr>
              <w:pStyle w:val="Time"/>
            </w:pPr>
            <w:r>
              <w:t>LAST UPDATED: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389B2825" w14:textId="77777777" w:rsidR="00EF5497" w:rsidRPr="00D05149" w:rsidRDefault="00EF5497" w:rsidP="00EF5497">
            <w:pPr>
              <w:pStyle w:val="NameNumber"/>
            </w:pPr>
            <w:r>
              <w:t>10/10/23</w:t>
            </w:r>
          </w:p>
        </w:tc>
      </w:tr>
      <w:tr w:rsidR="00EF5497" w:rsidRPr="00D05149" w14:paraId="5E2D4D2F" w14:textId="77777777" w:rsidTr="00095735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2B14E3D" w14:textId="77777777" w:rsidR="00EF5497" w:rsidRPr="00D05149" w:rsidRDefault="00EF5497" w:rsidP="00EF5497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67131AD4" w14:textId="77777777" w:rsidR="00EF5497" w:rsidRPr="00D05149" w:rsidRDefault="00EF5497" w:rsidP="00EF5497">
            <w:pPr>
              <w:pStyle w:val="NameNumber"/>
            </w:pPr>
          </w:p>
        </w:tc>
        <w:tc>
          <w:tcPr>
            <w:tcW w:w="1709" w:type="dxa"/>
          </w:tcPr>
          <w:p w14:paraId="62F91859" w14:textId="77777777" w:rsidR="00EF5497" w:rsidRPr="00D05149" w:rsidRDefault="00EF5497" w:rsidP="00EF5497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0927FD4E" w14:textId="77777777" w:rsidR="00EF5497" w:rsidRPr="00D05149" w:rsidRDefault="00EF5497" w:rsidP="00EF5497">
            <w:pPr>
              <w:pStyle w:val="NameNumber"/>
            </w:pPr>
          </w:p>
        </w:tc>
      </w:tr>
      <w:tr w:rsidR="00EF5497" w:rsidRPr="006F6701" w14:paraId="41142019" w14:textId="77777777" w:rsidTr="00095735">
        <w:trPr>
          <w:gridAfter w:val="1"/>
          <w:wAfter w:w="2341" w:type="dxa"/>
          <w:trHeight w:hRule="exact" w:val="524"/>
        </w:trPr>
        <w:tc>
          <w:tcPr>
            <w:tcW w:w="1710" w:type="dxa"/>
          </w:tcPr>
          <w:p w14:paraId="0AF6F897" w14:textId="77777777" w:rsidR="00EF5497" w:rsidRPr="00372AA3" w:rsidRDefault="00EF5497" w:rsidP="00EF5497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3"/>
            <w:vAlign w:val="bottom"/>
          </w:tcPr>
          <w:p w14:paraId="3FAB7DA4" w14:textId="77777777" w:rsidR="00EF5497" w:rsidRPr="00786199" w:rsidRDefault="00EF5497" w:rsidP="00EF5497">
            <w:pPr>
              <w:pStyle w:val="DayoftheWeek"/>
              <w:rPr>
                <w:szCs w:val="28"/>
              </w:rPr>
            </w:pPr>
            <w:r w:rsidRPr="00786199">
              <w:rPr>
                <w:szCs w:val="28"/>
              </w:rPr>
              <w:t>CHP Explorers</w:t>
            </w:r>
          </w:p>
        </w:tc>
        <w:tc>
          <w:tcPr>
            <w:tcW w:w="1709" w:type="dxa"/>
            <w:vAlign w:val="bottom"/>
          </w:tcPr>
          <w:p w14:paraId="30FFCCAD" w14:textId="77777777" w:rsidR="00EF5497" w:rsidRPr="00372AA3" w:rsidRDefault="00EF5497" w:rsidP="00EF5497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605BE95B" w14:textId="77777777" w:rsidR="00EF5497" w:rsidRPr="00EF5497" w:rsidRDefault="00EF5497" w:rsidP="00EF5497">
            <w:pPr>
              <w:pStyle w:val="DayoftheWeek"/>
              <w:rPr>
                <w:sz w:val="20"/>
                <w:szCs w:val="20"/>
              </w:rPr>
            </w:pPr>
            <w:r w:rsidRPr="00EF5497">
              <w:rPr>
                <w:sz w:val="20"/>
                <w:szCs w:val="20"/>
              </w:rPr>
              <w:t>Constitutional Rights Foundation Internship</w:t>
            </w:r>
          </w:p>
        </w:tc>
      </w:tr>
      <w:tr w:rsidR="00EF5497" w:rsidRPr="00D05149" w14:paraId="269A78DD" w14:textId="77777777" w:rsidTr="00095735">
        <w:trPr>
          <w:gridAfter w:val="1"/>
          <w:wAfter w:w="2341" w:type="dxa"/>
          <w:trHeight w:hRule="exact" w:val="288"/>
        </w:trPr>
        <w:tc>
          <w:tcPr>
            <w:tcW w:w="1710" w:type="dxa"/>
          </w:tcPr>
          <w:p w14:paraId="3C204955" w14:textId="77777777" w:rsidR="00EF5497" w:rsidRPr="00372AA3" w:rsidRDefault="00EF5497" w:rsidP="00EF5497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072C7" w:themeFill="accent2"/>
          </w:tcPr>
          <w:p w14:paraId="3DAA0B16" w14:textId="77777777" w:rsidR="00EF5497" w:rsidRPr="00D05149" w:rsidRDefault="00EF5497" w:rsidP="00EF5497">
            <w:pPr>
              <w:pStyle w:val="ColumnHeading"/>
            </w:pPr>
          </w:p>
        </w:tc>
        <w:tc>
          <w:tcPr>
            <w:tcW w:w="1910" w:type="dxa"/>
            <w:gridSpan w:val="2"/>
            <w:shd w:val="clear" w:color="auto" w:fill="0072C7" w:themeFill="accent2"/>
          </w:tcPr>
          <w:p w14:paraId="3F78103A" w14:textId="77777777" w:rsidR="00EF5497" w:rsidRPr="00D05149" w:rsidRDefault="00EF5497" w:rsidP="00EF5497">
            <w:pPr>
              <w:pStyle w:val="ColumnHeading"/>
            </w:pPr>
          </w:p>
        </w:tc>
        <w:tc>
          <w:tcPr>
            <w:tcW w:w="1709" w:type="dxa"/>
          </w:tcPr>
          <w:p w14:paraId="7C13549D" w14:textId="77777777" w:rsidR="00EF5497" w:rsidRPr="00372AA3" w:rsidRDefault="00EF5497" w:rsidP="00EF5497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0072C7" w:themeFill="accent2"/>
          </w:tcPr>
          <w:p w14:paraId="0CA1F92F" w14:textId="77777777" w:rsidR="00EF5497" w:rsidRPr="00D05149" w:rsidRDefault="00EF5497" w:rsidP="00EF5497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0072C7" w:themeFill="accent2"/>
          </w:tcPr>
          <w:p w14:paraId="3CE13426" w14:textId="77777777" w:rsidR="00EF5497" w:rsidRPr="00D05149" w:rsidRDefault="00EF5497" w:rsidP="00EF5497">
            <w:pPr>
              <w:pStyle w:val="ColumnHeading"/>
            </w:pPr>
          </w:p>
        </w:tc>
      </w:tr>
      <w:tr w:rsidR="00EF5497" w:rsidRPr="00D05149" w14:paraId="0B4F525C" w14:textId="77777777" w:rsidTr="00095735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F1B6EB6" w14:textId="77777777" w:rsidR="00EF5497" w:rsidRPr="00D05149" w:rsidRDefault="00EF5497" w:rsidP="00EF5497">
            <w:pPr>
              <w:pStyle w:val="Time"/>
            </w:pPr>
            <w:r>
              <w:t>CITY:</w:t>
            </w:r>
          </w:p>
        </w:tc>
        <w:tc>
          <w:tcPr>
            <w:tcW w:w="2141" w:type="dxa"/>
          </w:tcPr>
          <w:p w14:paraId="2A72E6FA" w14:textId="77777777" w:rsidR="00EF5497" w:rsidRPr="00D05149" w:rsidRDefault="00EF5497" w:rsidP="00EF5497">
            <w:pPr>
              <w:pStyle w:val="NameNumber"/>
            </w:pPr>
            <w:r>
              <w:t>Woodland Hills</w:t>
            </w:r>
          </w:p>
        </w:tc>
        <w:tc>
          <w:tcPr>
            <w:tcW w:w="1910" w:type="dxa"/>
            <w:gridSpan w:val="2"/>
          </w:tcPr>
          <w:p w14:paraId="1513DAC4" w14:textId="77777777" w:rsidR="00EF5497" w:rsidRPr="00D05149" w:rsidRDefault="00EF5497" w:rsidP="00EF5497">
            <w:pPr>
              <w:pStyle w:val="NameNumber"/>
            </w:pPr>
          </w:p>
        </w:tc>
        <w:tc>
          <w:tcPr>
            <w:tcW w:w="1709" w:type="dxa"/>
          </w:tcPr>
          <w:p w14:paraId="35BC51CB" w14:textId="77777777" w:rsidR="00EF5497" w:rsidRPr="00D05149" w:rsidRDefault="00EF5497" w:rsidP="00EF5497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3"/>
          </w:tcPr>
          <w:p w14:paraId="149AA241" w14:textId="77777777" w:rsidR="00EF5497" w:rsidRPr="00D05149" w:rsidRDefault="00EF5497" w:rsidP="00EF5497">
            <w:pPr>
              <w:pStyle w:val="NameNumber"/>
            </w:pPr>
            <w:r>
              <w:t>Los Angeles</w:t>
            </w:r>
          </w:p>
        </w:tc>
      </w:tr>
      <w:tr w:rsidR="00EF5497" w:rsidRPr="00D05149" w14:paraId="3CD78B01" w14:textId="77777777" w:rsidTr="00095735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7D17567B" w14:textId="77777777" w:rsidR="00EF5497" w:rsidRPr="00D05149" w:rsidRDefault="00EF5497" w:rsidP="00EF5497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035D9C55" w14:textId="77777777" w:rsidR="00EF5497" w:rsidRPr="00D05149" w:rsidRDefault="00EF5497" w:rsidP="00EF5497">
            <w:pPr>
              <w:pStyle w:val="NameNumber"/>
            </w:pPr>
            <w:r>
              <w:t xml:space="preserve">(818) 888-0980  </w:t>
            </w:r>
          </w:p>
        </w:tc>
        <w:tc>
          <w:tcPr>
            <w:tcW w:w="1709" w:type="dxa"/>
          </w:tcPr>
          <w:p w14:paraId="39430EDE" w14:textId="77777777" w:rsidR="00EF5497" w:rsidRPr="00D05149" w:rsidRDefault="00EF5497" w:rsidP="00EF5497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3"/>
            <w:vMerge w:val="restart"/>
            <w:shd w:val="clear" w:color="auto" w:fill="F2F2F2" w:themeFill="background1" w:themeFillShade="F2"/>
          </w:tcPr>
          <w:p w14:paraId="5C9E3802" w14:textId="77777777" w:rsidR="00EF5497" w:rsidRPr="00D05149" w:rsidRDefault="00EF5497" w:rsidP="00EF5497">
            <w:pPr>
              <w:pStyle w:val="NameNumber"/>
            </w:pPr>
            <w:r>
              <w:t xml:space="preserve">Daisy Alonso / </w:t>
            </w:r>
            <w:hyperlink r:id="rId121" w:history="1">
              <w:r w:rsidRPr="00B3769F">
                <w:rPr>
                  <w:rStyle w:val="Hyperlink"/>
                </w:rPr>
                <w:t>daisy@crf-usa.org</w:t>
              </w:r>
            </w:hyperlink>
            <w:r>
              <w:t xml:space="preserve"> / (213) 316-2127</w:t>
            </w:r>
          </w:p>
        </w:tc>
      </w:tr>
      <w:tr w:rsidR="00EF5497" w:rsidRPr="00D05149" w14:paraId="2D0AA1FA" w14:textId="77777777" w:rsidTr="00095735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3FC7CE1" w14:textId="77777777" w:rsidR="00EF5497" w:rsidRPr="00D05149" w:rsidRDefault="00EF5497" w:rsidP="00EF5497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3"/>
          </w:tcPr>
          <w:p w14:paraId="784FA392" w14:textId="77777777" w:rsidR="00EF5497" w:rsidRPr="00D05149" w:rsidRDefault="00EF5497" w:rsidP="00EF5497">
            <w:pPr>
              <w:pStyle w:val="NameNumber"/>
            </w:pPr>
            <w:r>
              <w:t>15-21</w:t>
            </w:r>
          </w:p>
          <w:p w14:paraId="2242FE18" w14:textId="77777777" w:rsidR="00EF5497" w:rsidRPr="00D05149" w:rsidRDefault="00000000" w:rsidP="00EF5497">
            <w:pPr>
              <w:pStyle w:val="NameNumber"/>
            </w:pPr>
            <w:hyperlink r:id="rId122" w:history="1"/>
            <w:r w:rsidR="00EF5497">
              <w:t xml:space="preserve"> </w:t>
            </w:r>
          </w:p>
        </w:tc>
        <w:tc>
          <w:tcPr>
            <w:tcW w:w="1709" w:type="dxa"/>
          </w:tcPr>
          <w:p w14:paraId="7F1AA17A" w14:textId="77777777" w:rsidR="00EF5497" w:rsidRPr="00D05149" w:rsidRDefault="00EF5497" w:rsidP="00EF5497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3BB1BF74" w14:textId="77777777" w:rsidR="00EF5497" w:rsidRPr="00D05149" w:rsidRDefault="00EF5497" w:rsidP="00EF5497">
            <w:pPr>
              <w:pStyle w:val="NameNumber"/>
            </w:pPr>
          </w:p>
        </w:tc>
      </w:tr>
      <w:tr w:rsidR="00EF5497" w:rsidRPr="00D05149" w14:paraId="7685EBA1" w14:textId="77777777" w:rsidTr="00E352B9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BF4CFB0" w14:textId="77777777" w:rsidR="00EF5497" w:rsidRDefault="00EF5497" w:rsidP="00EF5497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3"/>
            <w:vMerge w:val="restart"/>
            <w:shd w:val="clear" w:color="auto" w:fill="F2F2F2" w:themeFill="background1" w:themeFillShade="F2"/>
          </w:tcPr>
          <w:p w14:paraId="49D03A93" w14:textId="77777777" w:rsidR="00EF5497" w:rsidRPr="00D05149" w:rsidRDefault="00000000" w:rsidP="00EF5497">
            <w:pPr>
              <w:pStyle w:val="NameNumber"/>
            </w:pPr>
            <w:hyperlink r:id="rId123" w:history="1">
              <w:r w:rsidR="00EF5497" w:rsidRPr="00B3769F">
                <w:rPr>
                  <w:rStyle w:val="Hyperlink"/>
                </w:rPr>
                <w:t>https://www.chp.ca.gov/chp-careers/explorer/locate-an-explorer-post/(580)-west-valley</w:t>
              </w:r>
            </w:hyperlink>
            <w:r w:rsidR="00EF5497">
              <w:t xml:space="preserve">   </w:t>
            </w:r>
          </w:p>
        </w:tc>
        <w:tc>
          <w:tcPr>
            <w:tcW w:w="1709" w:type="dxa"/>
          </w:tcPr>
          <w:p w14:paraId="5463F69D" w14:textId="77777777" w:rsidR="00EF5497" w:rsidRPr="00D05149" w:rsidRDefault="00EF5497" w:rsidP="00EF5497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19F8BD61" w14:textId="77777777" w:rsidR="00EF5497" w:rsidRPr="00D05149" w:rsidRDefault="00EF5497" w:rsidP="00EF5497">
            <w:pPr>
              <w:pStyle w:val="NameNumber"/>
            </w:pPr>
            <w:r>
              <w:t>Not Listed</w:t>
            </w:r>
          </w:p>
        </w:tc>
      </w:tr>
      <w:tr w:rsidR="00EF5497" w:rsidRPr="00D05149" w14:paraId="6040F93C" w14:textId="77777777" w:rsidTr="00095735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AAD84F0" w14:textId="77777777" w:rsidR="00EF5497" w:rsidRPr="00D05149" w:rsidRDefault="00EF5497" w:rsidP="00EF5497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F2F2F2" w:themeFill="background1" w:themeFillShade="F2"/>
          </w:tcPr>
          <w:p w14:paraId="3DD1B1FF" w14:textId="77777777" w:rsidR="00EF5497" w:rsidRPr="00D05149" w:rsidRDefault="00EF5497" w:rsidP="00EF5497">
            <w:pPr>
              <w:pStyle w:val="NameNumber"/>
            </w:pPr>
          </w:p>
        </w:tc>
        <w:tc>
          <w:tcPr>
            <w:tcW w:w="1709" w:type="dxa"/>
          </w:tcPr>
          <w:p w14:paraId="30A65011" w14:textId="77777777" w:rsidR="00EF5497" w:rsidRPr="00D05149" w:rsidRDefault="00EF5497" w:rsidP="00EF5497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775A5A23" w14:textId="77777777" w:rsidR="00EF5497" w:rsidRPr="00D05149" w:rsidRDefault="00EF5497" w:rsidP="00EF5497">
            <w:pPr>
              <w:pStyle w:val="NameNumber"/>
            </w:pPr>
            <w:r>
              <w:t>Summer internship at a law firm</w:t>
            </w:r>
          </w:p>
        </w:tc>
      </w:tr>
      <w:tr w:rsidR="00E352B9" w:rsidRPr="00D05149" w14:paraId="3484225E" w14:textId="77777777" w:rsidTr="00786199">
        <w:trPr>
          <w:gridAfter w:val="1"/>
          <w:wAfter w:w="2341" w:type="dxa"/>
          <w:trHeight w:val="269"/>
        </w:trPr>
        <w:tc>
          <w:tcPr>
            <w:tcW w:w="1710" w:type="dxa"/>
          </w:tcPr>
          <w:p w14:paraId="37A64AD7" w14:textId="77777777" w:rsidR="00E352B9" w:rsidRPr="00D05149" w:rsidRDefault="00E352B9" w:rsidP="00E352B9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auto"/>
          </w:tcPr>
          <w:p w14:paraId="0191DDFF" w14:textId="77777777" w:rsidR="00E352B9" w:rsidRPr="00D05149" w:rsidRDefault="00E352B9" w:rsidP="00E352B9">
            <w:pPr>
              <w:pStyle w:val="NameNumber"/>
            </w:pPr>
          </w:p>
        </w:tc>
        <w:tc>
          <w:tcPr>
            <w:tcW w:w="1709" w:type="dxa"/>
            <w:vMerge w:val="restart"/>
          </w:tcPr>
          <w:p w14:paraId="53FE227A" w14:textId="77777777" w:rsidR="00E352B9" w:rsidRDefault="00E352B9" w:rsidP="00E352B9">
            <w:pPr>
              <w:pStyle w:val="Time"/>
            </w:pPr>
            <w:r>
              <w:t>DEADLINE:</w:t>
            </w:r>
          </w:p>
          <w:p w14:paraId="577D8DEB" w14:textId="77777777" w:rsidR="00E352B9" w:rsidRDefault="00E352B9" w:rsidP="00E352B9">
            <w:pPr>
              <w:pStyle w:val="Time"/>
            </w:pPr>
            <w:r>
              <w:t>LAST UPDATED: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06BA4F62" w14:textId="77777777" w:rsidR="00E352B9" w:rsidRPr="00987BFB" w:rsidRDefault="00E352B9" w:rsidP="00E352B9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1/31/21</w:t>
            </w:r>
          </w:p>
        </w:tc>
      </w:tr>
      <w:tr w:rsidR="00E352B9" w:rsidRPr="00D05149" w14:paraId="72F5F22C" w14:textId="77777777" w:rsidTr="00E352B9">
        <w:trPr>
          <w:gridAfter w:val="1"/>
          <w:wAfter w:w="2341" w:type="dxa"/>
          <w:trHeight w:val="248"/>
        </w:trPr>
        <w:tc>
          <w:tcPr>
            <w:tcW w:w="1710" w:type="dxa"/>
            <w:vMerge w:val="restart"/>
          </w:tcPr>
          <w:p w14:paraId="4C2739BA" w14:textId="77777777" w:rsidR="00E352B9" w:rsidRDefault="00E352B9" w:rsidP="00E352B9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3"/>
            <w:vMerge w:val="restart"/>
            <w:shd w:val="clear" w:color="auto" w:fill="auto"/>
          </w:tcPr>
          <w:p w14:paraId="17DE7CA6" w14:textId="77777777" w:rsidR="00E352B9" w:rsidRPr="00D05149" w:rsidRDefault="00E352B9" w:rsidP="00E352B9">
            <w:pPr>
              <w:pStyle w:val="NameNumber"/>
            </w:pPr>
            <w:r>
              <w:t>Weekly explorer meetings, ride-along, community service, explorer competitions, etc.</w:t>
            </w:r>
          </w:p>
        </w:tc>
        <w:tc>
          <w:tcPr>
            <w:tcW w:w="1709" w:type="dxa"/>
            <w:vMerge/>
          </w:tcPr>
          <w:p w14:paraId="4D60AB3E" w14:textId="77777777" w:rsidR="00E352B9" w:rsidRDefault="00E352B9" w:rsidP="00E352B9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1096598B" w14:textId="77777777" w:rsidR="00E352B9" w:rsidRDefault="00E352B9" w:rsidP="00E352B9">
            <w:pPr>
              <w:pStyle w:val="NameNumber"/>
            </w:pPr>
            <w:r>
              <w:t>10/10/23</w:t>
            </w:r>
          </w:p>
        </w:tc>
      </w:tr>
      <w:tr w:rsidR="00E352B9" w:rsidRPr="00D05149" w14:paraId="4FD6AA40" w14:textId="77777777" w:rsidTr="00E352B9">
        <w:trPr>
          <w:gridAfter w:val="1"/>
          <w:wAfter w:w="2341" w:type="dxa"/>
          <w:trHeight w:val="247"/>
        </w:trPr>
        <w:tc>
          <w:tcPr>
            <w:tcW w:w="1710" w:type="dxa"/>
            <w:vMerge/>
          </w:tcPr>
          <w:p w14:paraId="60588987" w14:textId="77777777" w:rsidR="00E352B9" w:rsidRDefault="00E352B9" w:rsidP="00E352B9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auto"/>
          </w:tcPr>
          <w:p w14:paraId="3FA0F083" w14:textId="77777777" w:rsidR="00E352B9" w:rsidRDefault="00E352B9" w:rsidP="00E352B9">
            <w:pPr>
              <w:pStyle w:val="NameNumber"/>
            </w:pPr>
          </w:p>
        </w:tc>
        <w:tc>
          <w:tcPr>
            <w:tcW w:w="1709" w:type="dxa"/>
            <w:vMerge/>
          </w:tcPr>
          <w:p w14:paraId="1C379DB8" w14:textId="77777777" w:rsidR="00E352B9" w:rsidRDefault="00E352B9" w:rsidP="00E352B9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CAA644D" w14:textId="77777777" w:rsidR="00E352B9" w:rsidRDefault="00E352B9" w:rsidP="00E352B9">
            <w:pPr>
              <w:pStyle w:val="NameNumber"/>
            </w:pPr>
          </w:p>
        </w:tc>
      </w:tr>
      <w:tr w:rsidR="00E352B9" w:rsidRPr="00D05149" w14:paraId="05339281" w14:textId="77777777" w:rsidTr="00E352B9">
        <w:trPr>
          <w:gridAfter w:val="1"/>
          <w:wAfter w:w="2341" w:type="dxa"/>
          <w:trHeight w:hRule="exact" w:val="270"/>
        </w:trPr>
        <w:tc>
          <w:tcPr>
            <w:tcW w:w="1710" w:type="dxa"/>
          </w:tcPr>
          <w:p w14:paraId="794E2FA4" w14:textId="77777777" w:rsidR="00E352B9" w:rsidRPr="00D05149" w:rsidRDefault="00E352B9" w:rsidP="00E352B9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478690FA" w14:textId="77777777" w:rsidR="00E352B9" w:rsidRPr="00987BFB" w:rsidRDefault="00E352B9" w:rsidP="00E352B9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</w:tcPr>
          <w:p w14:paraId="10749DF7" w14:textId="77777777" w:rsidR="00E352B9" w:rsidRDefault="00E352B9" w:rsidP="00E352B9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64DCC9B8" w14:textId="77777777" w:rsidR="00E352B9" w:rsidRDefault="00E352B9" w:rsidP="00E352B9">
            <w:pPr>
              <w:pStyle w:val="NameNumber"/>
            </w:pPr>
          </w:p>
        </w:tc>
      </w:tr>
      <w:tr w:rsidR="00E352B9" w:rsidRPr="00D05149" w14:paraId="0861310B" w14:textId="77777777" w:rsidTr="00095735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6881F9A" w14:textId="77777777" w:rsidR="00E352B9" w:rsidRPr="00D05149" w:rsidRDefault="00E352B9" w:rsidP="00E352B9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4F312E63" w14:textId="77777777" w:rsidR="00E352B9" w:rsidRPr="00D05149" w:rsidRDefault="00E352B9" w:rsidP="00E352B9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2CCD64D5" w14:textId="77777777" w:rsidR="00E352B9" w:rsidRDefault="00E352B9" w:rsidP="00E352B9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5EA20330" w14:textId="77777777" w:rsidR="00E352B9" w:rsidRDefault="00E352B9" w:rsidP="00E352B9">
            <w:pPr>
              <w:pStyle w:val="NameNumber"/>
            </w:pPr>
          </w:p>
        </w:tc>
      </w:tr>
      <w:tr w:rsidR="00E352B9" w14:paraId="7E6B312C" w14:textId="77777777" w:rsidTr="00095735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3A315FE" w14:textId="77777777" w:rsidR="00E352B9" w:rsidRPr="00D05149" w:rsidRDefault="00E352B9" w:rsidP="00E352B9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728F5E14" w14:textId="77777777" w:rsidR="00E352B9" w:rsidRPr="00D05149" w:rsidRDefault="00E352B9" w:rsidP="00E352B9">
            <w:pPr>
              <w:pStyle w:val="NameNumber"/>
            </w:pPr>
          </w:p>
        </w:tc>
        <w:tc>
          <w:tcPr>
            <w:tcW w:w="1709" w:type="dxa"/>
          </w:tcPr>
          <w:p w14:paraId="011916F0" w14:textId="77777777" w:rsidR="00E352B9" w:rsidRDefault="00E352B9" w:rsidP="00E352B9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3A91976E" w14:textId="77777777" w:rsidR="00E352B9" w:rsidRDefault="00E352B9" w:rsidP="00E352B9">
            <w:pPr>
              <w:pStyle w:val="NameNumber"/>
            </w:pPr>
          </w:p>
        </w:tc>
      </w:tr>
      <w:tr w:rsidR="00E352B9" w14:paraId="252B1EAC" w14:textId="77777777" w:rsidTr="00786199">
        <w:trPr>
          <w:gridAfter w:val="1"/>
          <w:wAfter w:w="2341" w:type="dxa"/>
          <w:trHeight w:hRule="exact" w:val="80"/>
        </w:trPr>
        <w:tc>
          <w:tcPr>
            <w:tcW w:w="1710" w:type="dxa"/>
          </w:tcPr>
          <w:p w14:paraId="714A64F6" w14:textId="77777777" w:rsidR="00E352B9" w:rsidRDefault="00E352B9" w:rsidP="00E352B9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4E10147F" w14:textId="77777777" w:rsidR="00E352B9" w:rsidRPr="00D05149" w:rsidRDefault="00E352B9" w:rsidP="00E352B9">
            <w:pPr>
              <w:pStyle w:val="NameNumber"/>
            </w:pPr>
          </w:p>
        </w:tc>
        <w:tc>
          <w:tcPr>
            <w:tcW w:w="1709" w:type="dxa"/>
          </w:tcPr>
          <w:p w14:paraId="59EF31F7" w14:textId="77777777" w:rsidR="00E352B9" w:rsidRDefault="00E352B9" w:rsidP="00E352B9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85CA4CD" w14:textId="77777777" w:rsidR="00E352B9" w:rsidRDefault="00E352B9" w:rsidP="00E352B9">
            <w:pPr>
              <w:pStyle w:val="NameNumber"/>
            </w:pPr>
          </w:p>
        </w:tc>
      </w:tr>
      <w:tr w:rsidR="00E352B9" w14:paraId="7B84FCE7" w14:textId="77777777" w:rsidTr="00786199">
        <w:trPr>
          <w:gridAfter w:val="1"/>
          <w:wAfter w:w="2341" w:type="dxa"/>
          <w:trHeight w:hRule="exact" w:val="80"/>
        </w:trPr>
        <w:tc>
          <w:tcPr>
            <w:tcW w:w="1710" w:type="dxa"/>
          </w:tcPr>
          <w:p w14:paraId="024469EE" w14:textId="77777777" w:rsidR="00E352B9" w:rsidRDefault="00E352B9" w:rsidP="00E352B9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15A080D7" w14:textId="77777777" w:rsidR="00E352B9" w:rsidRPr="00D05149" w:rsidRDefault="00E352B9" w:rsidP="00E352B9">
            <w:pPr>
              <w:pStyle w:val="NameNumber"/>
            </w:pPr>
          </w:p>
        </w:tc>
        <w:tc>
          <w:tcPr>
            <w:tcW w:w="1709" w:type="dxa"/>
          </w:tcPr>
          <w:p w14:paraId="497B867C" w14:textId="77777777" w:rsidR="00E352B9" w:rsidRDefault="00E352B9" w:rsidP="00E352B9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22E30D61" w14:textId="77777777" w:rsidR="00E352B9" w:rsidRDefault="00E352B9" w:rsidP="00E352B9">
            <w:pPr>
              <w:pStyle w:val="NameNumber"/>
            </w:pPr>
          </w:p>
        </w:tc>
      </w:tr>
      <w:tr w:rsidR="00E352B9" w14:paraId="02398AED" w14:textId="77777777" w:rsidTr="00A56AD4">
        <w:trPr>
          <w:gridAfter w:val="1"/>
          <w:wAfter w:w="2341" w:type="dxa"/>
          <w:trHeight w:hRule="exact" w:val="80"/>
        </w:trPr>
        <w:tc>
          <w:tcPr>
            <w:tcW w:w="1710" w:type="dxa"/>
          </w:tcPr>
          <w:p w14:paraId="37E732BD" w14:textId="77777777" w:rsidR="00E352B9" w:rsidRDefault="00E352B9" w:rsidP="00E352B9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3B924A36" w14:textId="77777777" w:rsidR="00E352B9" w:rsidRDefault="00E352B9" w:rsidP="00E352B9">
            <w:pPr>
              <w:pStyle w:val="NameNumber"/>
            </w:pPr>
          </w:p>
        </w:tc>
        <w:tc>
          <w:tcPr>
            <w:tcW w:w="1709" w:type="dxa"/>
          </w:tcPr>
          <w:p w14:paraId="7635D361" w14:textId="77777777" w:rsidR="00E352B9" w:rsidRDefault="00E352B9" w:rsidP="00E352B9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09FB214F" w14:textId="77777777" w:rsidR="00E352B9" w:rsidRDefault="00E352B9" w:rsidP="00E352B9">
            <w:pPr>
              <w:pStyle w:val="NameNumber"/>
            </w:pPr>
          </w:p>
        </w:tc>
      </w:tr>
      <w:tr w:rsidR="00E352B9" w:rsidRPr="0036418D" w14:paraId="5BE3336B" w14:textId="77777777" w:rsidTr="002A030D">
        <w:trPr>
          <w:gridAfter w:val="1"/>
          <w:wAfter w:w="2341" w:type="dxa"/>
          <w:trHeight w:hRule="exact" w:val="405"/>
        </w:trPr>
        <w:tc>
          <w:tcPr>
            <w:tcW w:w="1710" w:type="dxa"/>
          </w:tcPr>
          <w:p w14:paraId="7493548D" w14:textId="77777777" w:rsidR="00E352B9" w:rsidRPr="00D05149" w:rsidRDefault="00E352B9" w:rsidP="00E352B9">
            <w:pPr>
              <w:pStyle w:val="Time"/>
            </w:pPr>
          </w:p>
        </w:tc>
        <w:tc>
          <w:tcPr>
            <w:tcW w:w="4051" w:type="dxa"/>
            <w:gridSpan w:val="3"/>
            <w:vAlign w:val="bottom"/>
          </w:tcPr>
          <w:p w14:paraId="531F96BE" w14:textId="77777777" w:rsidR="00E352B9" w:rsidRPr="001E4099" w:rsidRDefault="00E352B9" w:rsidP="00E352B9">
            <w:pPr>
              <w:pStyle w:val="DayoftheWeek"/>
              <w:rPr>
                <w:sz w:val="24"/>
                <w:szCs w:val="24"/>
              </w:rPr>
            </w:pPr>
            <w:r w:rsidRPr="001E4099">
              <w:rPr>
                <w:sz w:val="24"/>
                <w:szCs w:val="24"/>
              </w:rPr>
              <w:t>US</w:t>
            </w:r>
            <w:r>
              <w:rPr>
                <w:sz w:val="24"/>
                <w:szCs w:val="24"/>
              </w:rPr>
              <w:t xml:space="preserve"> Forest Service Explorer Post 99</w:t>
            </w:r>
          </w:p>
        </w:tc>
        <w:tc>
          <w:tcPr>
            <w:tcW w:w="1709" w:type="dxa"/>
            <w:vAlign w:val="bottom"/>
          </w:tcPr>
          <w:p w14:paraId="7DE6C89E" w14:textId="77777777" w:rsidR="00E352B9" w:rsidRPr="00372AA3" w:rsidRDefault="00E352B9" w:rsidP="00E352B9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19AB4E2F" w14:textId="77777777" w:rsidR="00E352B9" w:rsidRPr="00A56AD4" w:rsidRDefault="00A56AD4" w:rsidP="00E352B9">
            <w:pPr>
              <w:pStyle w:val="DayoftheWeek"/>
              <w:rPr>
                <w:sz w:val="20"/>
                <w:szCs w:val="20"/>
              </w:rPr>
            </w:pPr>
            <w:r w:rsidRPr="00A56AD4">
              <w:rPr>
                <w:sz w:val="20"/>
                <w:szCs w:val="20"/>
              </w:rPr>
              <w:t>Chicano Latino Youth Leadership Project</w:t>
            </w:r>
          </w:p>
        </w:tc>
      </w:tr>
      <w:tr w:rsidR="00E352B9" w:rsidRPr="00D05149" w14:paraId="1FA2AC5E" w14:textId="77777777" w:rsidTr="00095735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638819D" w14:textId="77777777" w:rsidR="00E352B9" w:rsidRPr="00372AA3" w:rsidRDefault="00E352B9" w:rsidP="00E352B9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D1D51" w:themeFill="accent3"/>
          </w:tcPr>
          <w:p w14:paraId="30D13389" w14:textId="77777777" w:rsidR="00E352B9" w:rsidRPr="00D05149" w:rsidRDefault="00E352B9" w:rsidP="00E352B9">
            <w:pPr>
              <w:pStyle w:val="ColumnHeading"/>
            </w:pPr>
          </w:p>
        </w:tc>
        <w:tc>
          <w:tcPr>
            <w:tcW w:w="1910" w:type="dxa"/>
            <w:gridSpan w:val="2"/>
            <w:shd w:val="clear" w:color="auto" w:fill="0D1D51" w:themeFill="accent3"/>
          </w:tcPr>
          <w:p w14:paraId="64B2DDE4" w14:textId="77777777" w:rsidR="00E352B9" w:rsidRPr="00D05149" w:rsidRDefault="00E352B9" w:rsidP="00E352B9">
            <w:pPr>
              <w:pStyle w:val="ColumnHeading"/>
            </w:pPr>
          </w:p>
        </w:tc>
        <w:tc>
          <w:tcPr>
            <w:tcW w:w="1709" w:type="dxa"/>
          </w:tcPr>
          <w:p w14:paraId="3CF76CD6" w14:textId="77777777" w:rsidR="00E352B9" w:rsidRPr="00372AA3" w:rsidRDefault="00E352B9" w:rsidP="00E352B9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0D1D51" w:themeFill="accent3"/>
          </w:tcPr>
          <w:p w14:paraId="7B1734FD" w14:textId="77777777" w:rsidR="00E352B9" w:rsidRPr="00D05149" w:rsidRDefault="00E352B9" w:rsidP="00E352B9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0D1D51" w:themeFill="accent3"/>
          </w:tcPr>
          <w:p w14:paraId="4458D9A7" w14:textId="77777777" w:rsidR="00E352B9" w:rsidRPr="00D05149" w:rsidRDefault="00E352B9" w:rsidP="00E352B9">
            <w:pPr>
              <w:pStyle w:val="ColumnHeading"/>
            </w:pPr>
          </w:p>
        </w:tc>
      </w:tr>
      <w:tr w:rsidR="00E352B9" w:rsidRPr="00D05149" w14:paraId="03E993C6" w14:textId="77777777" w:rsidTr="00095735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EBB5DAD" w14:textId="77777777" w:rsidR="00E352B9" w:rsidRPr="00D05149" w:rsidRDefault="00E352B9" w:rsidP="00E352B9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3"/>
          </w:tcPr>
          <w:p w14:paraId="35059349" w14:textId="77777777" w:rsidR="00E352B9" w:rsidRPr="00D05149" w:rsidRDefault="00E352B9" w:rsidP="00E352B9">
            <w:pPr>
              <w:pStyle w:val="NameNumber"/>
            </w:pPr>
            <w:r>
              <w:t>San Fernando</w:t>
            </w:r>
          </w:p>
        </w:tc>
        <w:tc>
          <w:tcPr>
            <w:tcW w:w="1709" w:type="dxa"/>
          </w:tcPr>
          <w:p w14:paraId="31F01E67" w14:textId="77777777" w:rsidR="00E352B9" w:rsidRPr="00D05149" w:rsidRDefault="00E352B9" w:rsidP="00E352B9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3"/>
          </w:tcPr>
          <w:p w14:paraId="63CB28D0" w14:textId="77777777" w:rsidR="00E352B9" w:rsidRPr="00D05149" w:rsidRDefault="00A56AD4" w:rsidP="00E352B9">
            <w:pPr>
              <w:pStyle w:val="NameNumber"/>
            </w:pPr>
            <w:r>
              <w:t>UCLA</w:t>
            </w:r>
          </w:p>
        </w:tc>
      </w:tr>
      <w:tr w:rsidR="00E352B9" w:rsidRPr="00D05149" w14:paraId="4D649847" w14:textId="77777777" w:rsidTr="00095735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2D6CF19" w14:textId="77777777" w:rsidR="00E352B9" w:rsidRPr="00D05149" w:rsidRDefault="00E352B9" w:rsidP="00E352B9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75D3C673" w14:textId="77777777" w:rsidR="00E352B9" w:rsidRPr="00D05149" w:rsidRDefault="00E352B9" w:rsidP="00E352B9">
            <w:pPr>
              <w:pStyle w:val="NameNumber"/>
            </w:pPr>
            <w:r>
              <w:t>(818) 899-1900 / Ask for Post 99 Advisor</w:t>
            </w:r>
          </w:p>
        </w:tc>
        <w:tc>
          <w:tcPr>
            <w:tcW w:w="1709" w:type="dxa"/>
          </w:tcPr>
          <w:p w14:paraId="587117D9" w14:textId="77777777" w:rsidR="00E352B9" w:rsidRPr="00D05149" w:rsidRDefault="00E352B9" w:rsidP="00E352B9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05ACB33B" w14:textId="77777777" w:rsidR="00E352B9" w:rsidRPr="00D05149" w:rsidRDefault="00000000" w:rsidP="00E352B9">
            <w:pPr>
              <w:pStyle w:val="NameNumber"/>
            </w:pPr>
            <w:hyperlink r:id="rId124" w:history="1">
              <w:r w:rsidR="00A56AD4" w:rsidRPr="00B3769F">
                <w:rPr>
                  <w:rStyle w:val="Hyperlink"/>
                </w:rPr>
                <w:t>applications@clylp.org</w:t>
              </w:r>
            </w:hyperlink>
            <w:r w:rsidR="00A56AD4">
              <w:t xml:space="preserve"> </w:t>
            </w:r>
          </w:p>
        </w:tc>
      </w:tr>
      <w:tr w:rsidR="00E352B9" w:rsidRPr="00D05149" w14:paraId="3DF05CC2" w14:textId="77777777" w:rsidTr="00095735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732BE53" w14:textId="77777777" w:rsidR="00E352B9" w:rsidRDefault="00E352B9" w:rsidP="00E352B9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60BC4A85" w14:textId="77777777" w:rsidR="00E352B9" w:rsidRDefault="00E352B9" w:rsidP="00E352B9">
            <w:pPr>
              <w:pStyle w:val="NameNumber"/>
            </w:pPr>
            <w:r>
              <w:t>16-21</w:t>
            </w:r>
          </w:p>
        </w:tc>
        <w:tc>
          <w:tcPr>
            <w:tcW w:w="1709" w:type="dxa"/>
          </w:tcPr>
          <w:p w14:paraId="3283BE63" w14:textId="77777777" w:rsidR="00E352B9" w:rsidRPr="00D05149" w:rsidRDefault="00E352B9" w:rsidP="00E352B9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032BAF4A" w14:textId="77777777" w:rsidR="00E352B9" w:rsidRPr="00D05149" w:rsidRDefault="00A56AD4" w:rsidP="00E352B9">
            <w:pPr>
              <w:pStyle w:val="NameNumber"/>
            </w:pPr>
            <w:r>
              <w:t>10</w:t>
            </w:r>
            <w:r w:rsidRPr="00A56AD4">
              <w:rPr>
                <w:vertAlign w:val="superscript"/>
              </w:rPr>
              <w:t>th</w:t>
            </w:r>
            <w:r>
              <w:t xml:space="preserve"> &amp; 11</w:t>
            </w:r>
            <w:r w:rsidRPr="00A56AD4">
              <w:rPr>
                <w:vertAlign w:val="superscript"/>
              </w:rPr>
              <w:t>th</w:t>
            </w:r>
            <w:r>
              <w:t xml:space="preserve"> grade only</w:t>
            </w:r>
          </w:p>
        </w:tc>
      </w:tr>
      <w:tr w:rsidR="00E352B9" w:rsidRPr="00D05149" w14:paraId="3B4EEA0C" w14:textId="77777777" w:rsidTr="00095735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9236521" w14:textId="77777777" w:rsidR="00E352B9" w:rsidRDefault="00E352B9" w:rsidP="00E352B9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6DEB8DFC" w14:textId="77777777" w:rsidR="00E352B9" w:rsidRPr="00D05149" w:rsidRDefault="00000000" w:rsidP="00E352B9">
            <w:pPr>
              <w:pStyle w:val="NameNumber"/>
            </w:pPr>
            <w:hyperlink r:id="rId125" w:history="1">
              <w:r w:rsidR="00E352B9" w:rsidRPr="00B3769F">
                <w:rPr>
                  <w:rStyle w:val="Hyperlink"/>
                </w:rPr>
                <w:t>http://post99.us/</w:t>
              </w:r>
            </w:hyperlink>
            <w:r w:rsidR="00E352B9">
              <w:t xml:space="preserve"> </w:t>
            </w:r>
          </w:p>
        </w:tc>
        <w:tc>
          <w:tcPr>
            <w:tcW w:w="1709" w:type="dxa"/>
          </w:tcPr>
          <w:p w14:paraId="00B2E513" w14:textId="77777777" w:rsidR="00E352B9" w:rsidRPr="00D05149" w:rsidRDefault="00E352B9" w:rsidP="00E352B9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6A0ACC5D" w14:textId="77777777" w:rsidR="00E352B9" w:rsidRPr="00D05149" w:rsidRDefault="00000000" w:rsidP="00E352B9">
            <w:pPr>
              <w:pStyle w:val="NameNumber"/>
            </w:pPr>
            <w:hyperlink r:id="rId126" w:history="1">
              <w:r w:rsidR="00A56AD4" w:rsidRPr="00B3769F">
                <w:rPr>
                  <w:rStyle w:val="Hyperlink"/>
                </w:rPr>
                <w:t>https://www.clylp.org/los-angeles</w:t>
              </w:r>
            </w:hyperlink>
            <w:r w:rsidR="00A56AD4">
              <w:t xml:space="preserve"> </w:t>
            </w:r>
            <w:r w:rsidR="00E352B9">
              <w:t xml:space="preserve">  </w:t>
            </w:r>
          </w:p>
        </w:tc>
      </w:tr>
      <w:tr w:rsidR="00A56AD4" w:rsidRPr="00D05149" w14:paraId="0E7A2D12" w14:textId="77777777" w:rsidTr="001E4099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5D75A0A1" w14:textId="77777777" w:rsidR="00A56AD4" w:rsidRPr="00D05149" w:rsidRDefault="00A56AD4" w:rsidP="00E352B9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3"/>
            <w:vMerge w:val="restart"/>
            <w:shd w:val="clear" w:color="auto" w:fill="auto"/>
          </w:tcPr>
          <w:p w14:paraId="04A02B44" w14:textId="77777777" w:rsidR="00A56AD4" w:rsidRPr="00D05149" w:rsidRDefault="00A56AD4" w:rsidP="00E352B9">
            <w:pPr>
              <w:pStyle w:val="NameNumber"/>
            </w:pPr>
            <w:r>
              <w:t>Provides wildland fire service experience &amp; training / Weekly Wednesday meeting (5-8pm) / registration fee listed on website / 120+ hour commitment</w:t>
            </w:r>
          </w:p>
        </w:tc>
        <w:tc>
          <w:tcPr>
            <w:tcW w:w="1709" w:type="dxa"/>
          </w:tcPr>
          <w:p w14:paraId="0FA87CF7" w14:textId="77777777" w:rsidR="00A56AD4" w:rsidRPr="00D05149" w:rsidRDefault="00A56AD4" w:rsidP="00E352B9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3"/>
            <w:vMerge w:val="restart"/>
            <w:shd w:val="clear" w:color="auto" w:fill="F2F2F2" w:themeFill="background1" w:themeFillShade="F2"/>
          </w:tcPr>
          <w:p w14:paraId="4DCEB81E" w14:textId="77777777" w:rsidR="00A56AD4" w:rsidRPr="00D05149" w:rsidRDefault="00A56AD4" w:rsidP="00E352B9">
            <w:pPr>
              <w:pStyle w:val="NameNumber"/>
            </w:pPr>
            <w:r>
              <w:t>Summer program for future leaders in Public Service</w:t>
            </w:r>
          </w:p>
        </w:tc>
      </w:tr>
      <w:tr w:rsidR="00A56AD4" w:rsidRPr="00D05149" w14:paraId="4450F8E2" w14:textId="77777777" w:rsidTr="001E4099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01FBAAC" w14:textId="77777777" w:rsidR="00A56AD4" w:rsidRPr="00D05149" w:rsidRDefault="00A56AD4" w:rsidP="00E352B9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auto"/>
          </w:tcPr>
          <w:p w14:paraId="5C4915A0" w14:textId="77777777" w:rsidR="00A56AD4" w:rsidRPr="00D05149" w:rsidRDefault="00A56AD4" w:rsidP="00E352B9">
            <w:pPr>
              <w:pStyle w:val="NameNumber"/>
            </w:pPr>
          </w:p>
        </w:tc>
        <w:tc>
          <w:tcPr>
            <w:tcW w:w="1709" w:type="dxa"/>
          </w:tcPr>
          <w:p w14:paraId="7ACF7D5B" w14:textId="77777777" w:rsidR="00A56AD4" w:rsidRPr="00D05149" w:rsidRDefault="00A56AD4" w:rsidP="00E352B9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0508F94F" w14:textId="77777777" w:rsidR="00A56AD4" w:rsidRPr="00D05149" w:rsidRDefault="00A56AD4" w:rsidP="00E352B9">
            <w:pPr>
              <w:pStyle w:val="NameNumber"/>
            </w:pPr>
          </w:p>
        </w:tc>
      </w:tr>
      <w:tr w:rsidR="00A56AD4" w:rsidRPr="00D05149" w14:paraId="220BB36B" w14:textId="77777777" w:rsidTr="00A56AD4">
        <w:trPr>
          <w:gridAfter w:val="1"/>
          <w:wAfter w:w="2341" w:type="dxa"/>
          <w:trHeight w:hRule="exact" w:val="387"/>
        </w:trPr>
        <w:tc>
          <w:tcPr>
            <w:tcW w:w="1710" w:type="dxa"/>
          </w:tcPr>
          <w:p w14:paraId="7168BDE1" w14:textId="77777777" w:rsidR="00A56AD4" w:rsidRPr="00D05149" w:rsidRDefault="00A56AD4" w:rsidP="00A56AD4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auto"/>
          </w:tcPr>
          <w:p w14:paraId="5A496164" w14:textId="77777777" w:rsidR="00A56AD4" w:rsidRPr="00D05149" w:rsidRDefault="00A56AD4" w:rsidP="00A56AD4">
            <w:pPr>
              <w:pStyle w:val="NameNumber"/>
            </w:pPr>
          </w:p>
        </w:tc>
        <w:tc>
          <w:tcPr>
            <w:tcW w:w="1709" w:type="dxa"/>
          </w:tcPr>
          <w:p w14:paraId="4C2A0E85" w14:textId="77777777" w:rsidR="00A56AD4" w:rsidRPr="00D05149" w:rsidRDefault="00A56AD4" w:rsidP="00A56AD4">
            <w:pPr>
              <w:pStyle w:val="Time"/>
            </w:pPr>
            <w:r>
              <w:t>DEADLINE: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047BF251" w14:textId="77777777" w:rsidR="00A56AD4" w:rsidRPr="00987BFB" w:rsidRDefault="00A56AD4" w:rsidP="00A56AD4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5/1/23</w:t>
            </w:r>
          </w:p>
        </w:tc>
      </w:tr>
      <w:tr w:rsidR="00A56AD4" w:rsidRPr="00D05149" w14:paraId="600223B3" w14:textId="77777777" w:rsidTr="00095735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5EEC6DF" w14:textId="77777777" w:rsidR="00A56AD4" w:rsidRDefault="00A56AD4" w:rsidP="00A56AD4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245018ED" w14:textId="77777777" w:rsidR="00A56AD4" w:rsidRPr="00987BFB" w:rsidRDefault="00A56AD4" w:rsidP="00A56AD4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Apply now / New recruits join in Feb/March</w:t>
            </w:r>
          </w:p>
        </w:tc>
        <w:tc>
          <w:tcPr>
            <w:tcW w:w="1709" w:type="dxa"/>
          </w:tcPr>
          <w:p w14:paraId="2FD9139D" w14:textId="77777777" w:rsidR="00A56AD4" w:rsidRPr="00D05149" w:rsidRDefault="00A56AD4" w:rsidP="00A56AD4">
            <w:pPr>
              <w:pStyle w:val="Time"/>
            </w:pPr>
            <w:r>
              <w:t>LAST UPDATED: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35D24DDF" w14:textId="77777777" w:rsidR="00A56AD4" w:rsidRPr="00D05149" w:rsidRDefault="00A56AD4" w:rsidP="00A56AD4">
            <w:pPr>
              <w:pStyle w:val="NameNumber"/>
            </w:pPr>
            <w:r>
              <w:t>10/10/23</w:t>
            </w:r>
          </w:p>
        </w:tc>
      </w:tr>
      <w:tr w:rsidR="00A56AD4" w:rsidRPr="00D05149" w14:paraId="15A0F95A" w14:textId="77777777" w:rsidTr="00095735">
        <w:trPr>
          <w:trHeight w:hRule="exact" w:val="303"/>
        </w:trPr>
        <w:tc>
          <w:tcPr>
            <w:tcW w:w="1710" w:type="dxa"/>
          </w:tcPr>
          <w:p w14:paraId="4D207300" w14:textId="77777777" w:rsidR="00A56AD4" w:rsidRDefault="00A56AD4" w:rsidP="00A56AD4">
            <w:pPr>
              <w:pStyle w:val="Time"/>
            </w:pPr>
            <w:r>
              <w:t>LAST UPDATED:</w:t>
            </w:r>
          </w:p>
        </w:tc>
        <w:tc>
          <w:tcPr>
            <w:tcW w:w="3038" w:type="dxa"/>
            <w:gridSpan w:val="2"/>
          </w:tcPr>
          <w:p w14:paraId="70E8B332" w14:textId="77777777" w:rsidR="00A56AD4" w:rsidRDefault="00A56AD4" w:rsidP="00A56AD4">
            <w:pPr>
              <w:pStyle w:val="NameNumber"/>
            </w:pPr>
            <w:r>
              <w:t>10/10/23</w:t>
            </w:r>
          </w:p>
        </w:tc>
        <w:tc>
          <w:tcPr>
            <w:tcW w:w="2722" w:type="dxa"/>
            <w:gridSpan w:val="2"/>
          </w:tcPr>
          <w:p w14:paraId="2A2F6A18" w14:textId="77777777" w:rsidR="00A56AD4" w:rsidRDefault="00A56AD4" w:rsidP="00A56AD4">
            <w:pPr>
              <w:pStyle w:val="Time"/>
              <w:jc w:val="left"/>
            </w:pPr>
          </w:p>
        </w:tc>
        <w:tc>
          <w:tcPr>
            <w:tcW w:w="6391" w:type="dxa"/>
            <w:gridSpan w:val="4"/>
          </w:tcPr>
          <w:p w14:paraId="7805E7F7" w14:textId="77777777" w:rsidR="00A56AD4" w:rsidRPr="00D05149" w:rsidRDefault="00A56AD4" w:rsidP="00A56AD4">
            <w:pPr>
              <w:pStyle w:val="NameNumber"/>
            </w:pPr>
          </w:p>
        </w:tc>
      </w:tr>
      <w:tr w:rsidR="00A56AD4" w:rsidRPr="00D05149" w14:paraId="46F5FE3C" w14:textId="77777777" w:rsidTr="00095735">
        <w:trPr>
          <w:gridAfter w:val="5"/>
          <w:wAfter w:w="8100" w:type="dxa"/>
          <w:trHeight w:hRule="exact" w:val="303"/>
        </w:trPr>
        <w:tc>
          <w:tcPr>
            <w:tcW w:w="1710" w:type="dxa"/>
          </w:tcPr>
          <w:p w14:paraId="5B8AA6AB" w14:textId="77777777" w:rsidR="00A56AD4" w:rsidRDefault="00A56AD4" w:rsidP="00A56AD4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7128D811" w14:textId="77777777" w:rsidR="00A56AD4" w:rsidRDefault="00A56AD4" w:rsidP="00A56AD4">
            <w:pPr>
              <w:pStyle w:val="NameNumber"/>
            </w:pPr>
          </w:p>
        </w:tc>
      </w:tr>
      <w:tr w:rsidR="00A56AD4" w:rsidRPr="00D05149" w14:paraId="742ED2C1" w14:textId="77777777" w:rsidTr="00095735">
        <w:trPr>
          <w:gridAfter w:val="5"/>
          <w:wAfter w:w="8100" w:type="dxa"/>
          <w:trHeight w:hRule="exact" w:val="303"/>
        </w:trPr>
        <w:tc>
          <w:tcPr>
            <w:tcW w:w="1710" w:type="dxa"/>
          </w:tcPr>
          <w:p w14:paraId="66271996" w14:textId="77777777" w:rsidR="00A56AD4" w:rsidRDefault="00A56AD4" w:rsidP="00A56AD4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050D8EE0" w14:textId="77777777" w:rsidR="00A56AD4" w:rsidRPr="00D05149" w:rsidRDefault="00A56AD4" w:rsidP="00A56AD4">
            <w:pPr>
              <w:pStyle w:val="NameNumber"/>
            </w:pPr>
          </w:p>
        </w:tc>
      </w:tr>
    </w:tbl>
    <w:p w14:paraId="43583CD6" w14:textId="77777777" w:rsidR="00603CFE" w:rsidRDefault="00603CFE" w:rsidP="00AC32D2">
      <w:pPr>
        <w:tabs>
          <w:tab w:val="left" w:pos="8205"/>
        </w:tabs>
        <w:rPr>
          <w:rFonts w:ascii="Calibri" w:hAnsi="Calibri" w:cs="Calibri"/>
        </w:rPr>
      </w:pPr>
    </w:p>
    <w:p w14:paraId="2B22A7FF" w14:textId="77777777" w:rsidR="00603CFE" w:rsidRDefault="00603CFE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tbl>
      <w:tblPr>
        <w:tblW w:w="6016" w:type="pct"/>
        <w:tblLayout w:type="fixed"/>
        <w:tblLook w:val="0600" w:firstRow="0" w:lastRow="0" w:firstColumn="0" w:lastColumn="0" w:noHBand="1" w:noVBand="1"/>
      </w:tblPr>
      <w:tblGrid>
        <w:gridCol w:w="1710"/>
        <w:gridCol w:w="2141"/>
        <w:gridCol w:w="897"/>
        <w:gridCol w:w="1013"/>
        <w:gridCol w:w="1709"/>
        <w:gridCol w:w="2139"/>
        <w:gridCol w:w="1243"/>
        <w:gridCol w:w="668"/>
        <w:gridCol w:w="2341"/>
      </w:tblGrid>
      <w:tr w:rsidR="00603CFE" w:rsidRPr="00520064" w14:paraId="1D94A89B" w14:textId="77777777" w:rsidTr="001E7EC0">
        <w:trPr>
          <w:gridAfter w:val="2"/>
          <w:wAfter w:w="3009" w:type="dxa"/>
          <w:trHeight w:hRule="exact" w:val="1363"/>
        </w:trPr>
        <w:tc>
          <w:tcPr>
            <w:tcW w:w="10852" w:type="dxa"/>
            <w:gridSpan w:val="7"/>
          </w:tcPr>
          <w:p w14:paraId="6B93BBB3" w14:textId="77777777" w:rsidR="00603CFE" w:rsidRPr="00520064" w:rsidRDefault="00603CFE" w:rsidP="001E7EC0">
            <w:pPr>
              <w:pStyle w:val="ScheduleTitle"/>
              <w:rPr>
                <w:b/>
              </w:rPr>
            </w:pPr>
            <w:r w:rsidRPr="00372AA3">
              <w:lastRenderedPageBreak/>
              <w:br/>
            </w:r>
            <w:r>
              <w:rPr>
                <w:b/>
              </w:rPr>
              <w:t>Public services</w:t>
            </w:r>
          </w:p>
        </w:tc>
      </w:tr>
      <w:tr w:rsidR="00603CFE" w:rsidRPr="00831396" w14:paraId="347E9518" w14:textId="77777777" w:rsidTr="001E7EC0">
        <w:trPr>
          <w:gridAfter w:val="1"/>
          <w:wAfter w:w="2341" w:type="dxa"/>
          <w:trHeight w:hRule="exact" w:val="698"/>
        </w:trPr>
        <w:tc>
          <w:tcPr>
            <w:tcW w:w="1710" w:type="dxa"/>
          </w:tcPr>
          <w:p w14:paraId="6B150F68" w14:textId="77777777" w:rsidR="00603CFE" w:rsidRPr="00372AA3" w:rsidRDefault="00603CFE" w:rsidP="001E7EC0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</w:p>
          <w:p w14:paraId="21FD0577" w14:textId="77777777" w:rsidR="00603CFE" w:rsidRPr="00372AA3" w:rsidRDefault="00603CFE" w:rsidP="001E7EC0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3"/>
            <w:vAlign w:val="bottom"/>
          </w:tcPr>
          <w:p w14:paraId="02C7634D" w14:textId="77777777" w:rsidR="00603CFE" w:rsidRPr="00BA11F8" w:rsidRDefault="00603CFE" w:rsidP="001E7EC0">
            <w:pPr>
              <w:pStyle w:val="DayoftheWeek"/>
              <w:rPr>
                <w:rFonts w:ascii="Calibri" w:hAnsi="Calibri" w:cs="Calibri"/>
                <w:szCs w:val="28"/>
              </w:rPr>
            </w:pPr>
            <w:r w:rsidRPr="00BA11F8">
              <w:rPr>
                <w:rFonts w:ascii="Calibri" w:hAnsi="Calibri" w:cs="Calibri"/>
                <w:szCs w:val="28"/>
              </w:rPr>
              <w:t>LAFD Magnet Program</w:t>
            </w:r>
          </w:p>
        </w:tc>
        <w:tc>
          <w:tcPr>
            <w:tcW w:w="1709" w:type="dxa"/>
            <w:vAlign w:val="bottom"/>
          </w:tcPr>
          <w:p w14:paraId="363935DF" w14:textId="77777777" w:rsidR="00603CFE" w:rsidRPr="00372AA3" w:rsidRDefault="00603CFE" w:rsidP="001E7EC0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4BD48EFE" w14:textId="77777777" w:rsidR="00603CFE" w:rsidRPr="00DF04C3" w:rsidRDefault="00DF04C3" w:rsidP="001E7EC0">
            <w:pPr>
              <w:pStyle w:val="DayoftheWeek"/>
              <w:rPr>
                <w:szCs w:val="28"/>
              </w:rPr>
            </w:pPr>
            <w:r w:rsidRPr="00DF04C3">
              <w:rPr>
                <w:szCs w:val="28"/>
              </w:rPr>
              <w:t>LAPD Explorer Program</w:t>
            </w:r>
          </w:p>
        </w:tc>
      </w:tr>
      <w:tr w:rsidR="00603CFE" w:rsidRPr="00D05149" w14:paraId="05227C92" w14:textId="77777777" w:rsidTr="001E7EC0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772A85FE" w14:textId="77777777" w:rsidR="00603CFE" w:rsidRPr="00372AA3" w:rsidRDefault="00603CFE" w:rsidP="001E7EC0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2C567A" w:themeFill="accent1"/>
          </w:tcPr>
          <w:p w14:paraId="35635E08" w14:textId="77777777" w:rsidR="00603CFE" w:rsidRPr="00D05149" w:rsidRDefault="00603CFE" w:rsidP="001E7EC0">
            <w:pPr>
              <w:pStyle w:val="ColumnHeading"/>
            </w:pPr>
          </w:p>
        </w:tc>
        <w:tc>
          <w:tcPr>
            <w:tcW w:w="1910" w:type="dxa"/>
            <w:gridSpan w:val="2"/>
            <w:shd w:val="clear" w:color="auto" w:fill="2C567A" w:themeFill="accent1"/>
          </w:tcPr>
          <w:p w14:paraId="401B1D04" w14:textId="77777777" w:rsidR="00603CFE" w:rsidRPr="00D05149" w:rsidRDefault="00603CFE" w:rsidP="001E7EC0">
            <w:pPr>
              <w:pStyle w:val="ColumnHeading"/>
            </w:pPr>
          </w:p>
        </w:tc>
        <w:tc>
          <w:tcPr>
            <w:tcW w:w="1709" w:type="dxa"/>
          </w:tcPr>
          <w:p w14:paraId="6B350090" w14:textId="77777777" w:rsidR="00603CFE" w:rsidRPr="00372AA3" w:rsidRDefault="00603CFE" w:rsidP="001E7EC0">
            <w:pPr>
              <w:pStyle w:val="Time"/>
              <w:rPr>
                <w:rFonts w:ascii="Calibri" w:hAnsi="Calibri" w:cs="Calibri"/>
                <w:color w:val="FFFFFF" w:themeColor="background1"/>
              </w:rPr>
            </w:pPr>
          </w:p>
        </w:tc>
        <w:tc>
          <w:tcPr>
            <w:tcW w:w="2139" w:type="dxa"/>
            <w:shd w:val="clear" w:color="auto" w:fill="2C567A" w:themeFill="accent1"/>
          </w:tcPr>
          <w:p w14:paraId="6B63738B" w14:textId="77777777" w:rsidR="00603CFE" w:rsidRPr="00D05149" w:rsidRDefault="00603CFE" w:rsidP="001E7EC0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2C567A" w:themeFill="accent1"/>
          </w:tcPr>
          <w:p w14:paraId="6154969A" w14:textId="77777777" w:rsidR="00603CFE" w:rsidRPr="00D05149" w:rsidRDefault="00603CFE" w:rsidP="001E7EC0">
            <w:pPr>
              <w:pStyle w:val="ColumnHeading"/>
            </w:pPr>
          </w:p>
        </w:tc>
      </w:tr>
      <w:tr w:rsidR="00603CFE" w:rsidRPr="00D05149" w14:paraId="0A79E535" w14:textId="77777777" w:rsidTr="001E7EC0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711B2BA" w14:textId="77777777" w:rsidR="00603CFE" w:rsidRPr="00D05149" w:rsidRDefault="00603CFE" w:rsidP="001E7EC0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3"/>
          </w:tcPr>
          <w:p w14:paraId="1D023A34" w14:textId="77777777" w:rsidR="00603CFE" w:rsidRPr="00D05149" w:rsidRDefault="00603CFE" w:rsidP="001E7EC0">
            <w:pPr>
              <w:pStyle w:val="NameNumber"/>
            </w:pPr>
            <w:r>
              <w:t>Los Angeles</w:t>
            </w:r>
          </w:p>
        </w:tc>
        <w:tc>
          <w:tcPr>
            <w:tcW w:w="1709" w:type="dxa"/>
          </w:tcPr>
          <w:p w14:paraId="797F8BF1" w14:textId="77777777" w:rsidR="00603CFE" w:rsidRPr="00D05149" w:rsidRDefault="00603CFE" w:rsidP="001E7EC0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3"/>
          </w:tcPr>
          <w:p w14:paraId="2D289F74" w14:textId="77777777" w:rsidR="00603CFE" w:rsidRPr="00D05149" w:rsidRDefault="00DF04C3" w:rsidP="001E7EC0">
            <w:pPr>
              <w:pStyle w:val="NameNumber"/>
            </w:pPr>
            <w:r>
              <w:t>Los Angeles</w:t>
            </w:r>
          </w:p>
        </w:tc>
      </w:tr>
      <w:tr w:rsidR="00603CFE" w:rsidRPr="00D05149" w14:paraId="6976ABBE" w14:textId="77777777" w:rsidTr="001E7EC0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15AE159" w14:textId="77777777" w:rsidR="00603CFE" w:rsidRPr="00D05149" w:rsidRDefault="00603CFE" w:rsidP="001E7EC0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1683C490" w14:textId="77777777" w:rsidR="00603CFE" w:rsidRPr="00D05149" w:rsidRDefault="00000000" w:rsidP="001E7EC0">
            <w:pPr>
              <w:pStyle w:val="NameNumber"/>
            </w:pPr>
            <w:hyperlink r:id="rId127" w:history="1">
              <w:r w:rsidR="00603CFE" w:rsidRPr="00B3769F">
                <w:rPr>
                  <w:rStyle w:val="Hyperlink"/>
                </w:rPr>
                <w:t>Patricia.arias@lacity.org</w:t>
              </w:r>
            </w:hyperlink>
            <w:r w:rsidR="00603CFE">
              <w:t xml:space="preserve"> </w:t>
            </w:r>
          </w:p>
        </w:tc>
        <w:tc>
          <w:tcPr>
            <w:tcW w:w="1709" w:type="dxa"/>
          </w:tcPr>
          <w:p w14:paraId="581888C0" w14:textId="77777777" w:rsidR="00603CFE" w:rsidRPr="00D05149" w:rsidRDefault="00603CFE" w:rsidP="001E7EC0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40431B2F" w14:textId="77777777" w:rsidR="00603CFE" w:rsidRPr="00D05149" w:rsidRDefault="00DF04C3" w:rsidP="001E7EC0">
            <w:pPr>
              <w:pStyle w:val="NameNumber"/>
            </w:pPr>
            <w:r>
              <w:t>(213) 486-0500</w:t>
            </w:r>
          </w:p>
        </w:tc>
      </w:tr>
      <w:tr w:rsidR="00603CFE" w:rsidRPr="00D05149" w14:paraId="0BE1DFFD" w14:textId="77777777" w:rsidTr="001E7EC0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8A797C8" w14:textId="77777777" w:rsidR="00603CFE" w:rsidRPr="00D05149" w:rsidRDefault="00603CFE" w:rsidP="001E7EC0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20767B85" w14:textId="77777777" w:rsidR="00603CFE" w:rsidRDefault="00000000" w:rsidP="001E7EC0">
            <w:pPr>
              <w:pStyle w:val="NameNumber"/>
            </w:pPr>
            <w:hyperlink r:id="rId128" w:history="1"/>
            <w:r w:rsidR="00603CFE">
              <w:t>9</w:t>
            </w:r>
            <w:r w:rsidR="00603CFE" w:rsidRPr="00603CFE">
              <w:rPr>
                <w:vertAlign w:val="superscript"/>
              </w:rPr>
              <w:t>th</w:t>
            </w:r>
            <w:r w:rsidR="00603CFE">
              <w:t xml:space="preserve"> – 12</w:t>
            </w:r>
            <w:r w:rsidR="00603CFE" w:rsidRPr="00603CFE">
              <w:rPr>
                <w:vertAlign w:val="superscript"/>
              </w:rPr>
              <w:t>th</w:t>
            </w:r>
            <w:r w:rsidR="00603CFE">
              <w:t xml:space="preserve"> </w:t>
            </w:r>
          </w:p>
        </w:tc>
        <w:tc>
          <w:tcPr>
            <w:tcW w:w="1709" w:type="dxa"/>
          </w:tcPr>
          <w:p w14:paraId="7C6D6911" w14:textId="77777777" w:rsidR="00603CFE" w:rsidRPr="00D05149" w:rsidRDefault="00603CFE" w:rsidP="001E7EC0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0C64A385" w14:textId="77777777" w:rsidR="00603CFE" w:rsidRPr="00D05149" w:rsidRDefault="00DF04C3" w:rsidP="001E7EC0">
            <w:pPr>
              <w:pStyle w:val="NameNumber"/>
            </w:pPr>
            <w:r>
              <w:t>14+</w:t>
            </w:r>
          </w:p>
        </w:tc>
      </w:tr>
      <w:tr w:rsidR="00603CFE" w:rsidRPr="00D05149" w14:paraId="32431DCB" w14:textId="77777777" w:rsidTr="001E7EC0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735AA900" w14:textId="77777777" w:rsidR="00603CFE" w:rsidRPr="00D05149" w:rsidRDefault="00603CFE" w:rsidP="001E7EC0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3"/>
            <w:vMerge w:val="restart"/>
            <w:shd w:val="clear" w:color="auto" w:fill="F2F2F2" w:themeFill="background1" w:themeFillShade="F2"/>
          </w:tcPr>
          <w:p w14:paraId="781258C3" w14:textId="77777777" w:rsidR="00603CFE" w:rsidRDefault="00000000" w:rsidP="001E7EC0">
            <w:pPr>
              <w:pStyle w:val="NameNumber"/>
            </w:pPr>
            <w:hyperlink r:id="rId129" w:history="1">
              <w:r w:rsidR="00603CFE" w:rsidRPr="00B3769F">
                <w:rPr>
                  <w:rStyle w:val="Hyperlink"/>
                </w:rPr>
                <w:t>https://www.joinlafd.org/index.cfm?section=hsmagnet</w:t>
              </w:r>
            </w:hyperlink>
            <w:r w:rsidR="00603CFE">
              <w:t xml:space="preserve"> </w:t>
            </w:r>
          </w:p>
        </w:tc>
        <w:tc>
          <w:tcPr>
            <w:tcW w:w="1709" w:type="dxa"/>
          </w:tcPr>
          <w:p w14:paraId="72E4231A" w14:textId="77777777" w:rsidR="00603CFE" w:rsidRPr="00D05149" w:rsidRDefault="00603CFE" w:rsidP="001E7EC0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35239CCC" w14:textId="77777777" w:rsidR="00603CFE" w:rsidRPr="00D05149" w:rsidRDefault="00000000" w:rsidP="001E7EC0">
            <w:pPr>
              <w:pStyle w:val="NameNumber"/>
            </w:pPr>
            <w:hyperlink r:id="rId130" w:history="1">
              <w:r w:rsidR="00DF04C3" w:rsidRPr="00024E2C">
                <w:rPr>
                  <w:rStyle w:val="Hyperlink"/>
                </w:rPr>
                <w:t>http://www.lapdonline.org/juvenile_division</w:t>
              </w:r>
            </w:hyperlink>
            <w:r w:rsidR="00DF04C3">
              <w:t xml:space="preserve"> </w:t>
            </w:r>
          </w:p>
        </w:tc>
      </w:tr>
      <w:tr w:rsidR="00DF04C3" w:rsidRPr="00D05149" w14:paraId="3461F7AC" w14:textId="77777777" w:rsidTr="00DF04C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53DACCDC" w14:textId="77777777" w:rsidR="00DF04C3" w:rsidRDefault="00DF04C3" w:rsidP="001E7EC0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auto"/>
          </w:tcPr>
          <w:p w14:paraId="0BF20524" w14:textId="77777777" w:rsidR="00DF04C3" w:rsidRPr="00D05149" w:rsidRDefault="00DF04C3" w:rsidP="001E7EC0">
            <w:pPr>
              <w:pStyle w:val="NameNumber"/>
            </w:pPr>
          </w:p>
        </w:tc>
        <w:tc>
          <w:tcPr>
            <w:tcW w:w="1709" w:type="dxa"/>
          </w:tcPr>
          <w:p w14:paraId="5EBBFB29" w14:textId="77777777" w:rsidR="00DF04C3" w:rsidRPr="00D05149" w:rsidRDefault="00DF04C3" w:rsidP="001E7EC0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6C9F3FDD" w14:textId="77777777" w:rsidR="00DF04C3" w:rsidRPr="00D05149" w:rsidRDefault="00DF04C3" w:rsidP="001E7EC0">
            <w:pPr>
              <w:pStyle w:val="NameNumber"/>
            </w:pPr>
            <w:r>
              <w:t>Must maintain a 2.0 in high school / Write an autobiography &amp; go through an interview / Complete the program fully</w:t>
            </w:r>
          </w:p>
        </w:tc>
      </w:tr>
      <w:tr w:rsidR="00DF04C3" w:rsidRPr="00D05149" w14:paraId="08D3C4DC" w14:textId="77777777" w:rsidTr="00DF04C3">
        <w:trPr>
          <w:gridAfter w:val="1"/>
          <w:wAfter w:w="2341" w:type="dxa"/>
          <w:trHeight w:hRule="exact" w:val="243"/>
        </w:trPr>
        <w:tc>
          <w:tcPr>
            <w:tcW w:w="1710" w:type="dxa"/>
          </w:tcPr>
          <w:p w14:paraId="2D675B06" w14:textId="77777777" w:rsidR="00DF04C3" w:rsidRPr="00D05149" w:rsidRDefault="00DF04C3" w:rsidP="001E7EC0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3"/>
            <w:vMerge w:val="restart"/>
            <w:shd w:val="clear" w:color="auto" w:fill="auto"/>
          </w:tcPr>
          <w:p w14:paraId="711BD157" w14:textId="77777777" w:rsidR="00DF04C3" w:rsidRPr="00D05149" w:rsidRDefault="00DF04C3" w:rsidP="001E7EC0">
            <w:pPr>
              <w:pStyle w:val="NameNumber"/>
            </w:pPr>
            <w:r>
              <w:t>Opportunities include:  fire station visits, CPR instruction, LAFD Fire Cadet Program, entry level firefighter requirements, etc.</w:t>
            </w:r>
          </w:p>
        </w:tc>
        <w:tc>
          <w:tcPr>
            <w:tcW w:w="1709" w:type="dxa"/>
          </w:tcPr>
          <w:p w14:paraId="533AE07A" w14:textId="77777777" w:rsidR="00DF04C3" w:rsidRPr="00D05149" w:rsidRDefault="00DF04C3" w:rsidP="001E7EC0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14C29B7D" w14:textId="77777777" w:rsidR="00DF04C3" w:rsidRPr="00D05149" w:rsidRDefault="00DF04C3" w:rsidP="001E7EC0">
            <w:pPr>
              <w:pStyle w:val="NameNumber"/>
            </w:pPr>
          </w:p>
        </w:tc>
      </w:tr>
      <w:tr w:rsidR="00DF04C3" w:rsidRPr="00D05149" w14:paraId="0945C276" w14:textId="77777777" w:rsidTr="00DF04C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F33D31C" w14:textId="77777777" w:rsidR="00DF04C3" w:rsidRPr="00D05149" w:rsidRDefault="00DF04C3" w:rsidP="001E7EC0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auto"/>
          </w:tcPr>
          <w:p w14:paraId="4236B2F0" w14:textId="77777777" w:rsidR="00DF04C3" w:rsidRPr="00D05149" w:rsidRDefault="00DF04C3" w:rsidP="001E7EC0">
            <w:pPr>
              <w:pStyle w:val="NameNumber"/>
            </w:pPr>
          </w:p>
        </w:tc>
        <w:tc>
          <w:tcPr>
            <w:tcW w:w="1709" w:type="dxa"/>
          </w:tcPr>
          <w:p w14:paraId="477B6BE4" w14:textId="77777777" w:rsidR="00DF04C3" w:rsidRPr="00D05149" w:rsidRDefault="00DF04C3" w:rsidP="001E7EC0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64E6E756" w14:textId="77777777" w:rsidR="00DF04C3" w:rsidRPr="00D05149" w:rsidRDefault="00DF04C3" w:rsidP="001E7EC0">
            <w:pPr>
              <w:pStyle w:val="NameNumber"/>
            </w:pPr>
          </w:p>
        </w:tc>
      </w:tr>
      <w:tr w:rsidR="00603CFE" w:rsidRPr="00D05149" w14:paraId="3A29FB97" w14:textId="77777777" w:rsidTr="00DF04C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5441D1C7" w14:textId="77777777" w:rsidR="00603CFE" w:rsidRPr="00D05149" w:rsidRDefault="00603CFE" w:rsidP="001E7EC0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auto"/>
          </w:tcPr>
          <w:p w14:paraId="7C199FDF" w14:textId="77777777" w:rsidR="00603CFE" w:rsidRPr="00D05149" w:rsidRDefault="00603CFE" w:rsidP="001E7EC0">
            <w:pPr>
              <w:pStyle w:val="NameNumber"/>
            </w:pPr>
          </w:p>
        </w:tc>
        <w:tc>
          <w:tcPr>
            <w:tcW w:w="1709" w:type="dxa"/>
          </w:tcPr>
          <w:p w14:paraId="7E173361" w14:textId="77777777" w:rsidR="00603CFE" w:rsidRPr="00D05149" w:rsidRDefault="00DF04C3" w:rsidP="001E7EC0">
            <w:pPr>
              <w:pStyle w:val="Time"/>
            </w:pPr>
            <w:r>
              <w:t>DEADLINE: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5B1B1CBA" w14:textId="77777777" w:rsidR="00603CFE" w:rsidRPr="00987BFB" w:rsidRDefault="00DF04C3" w:rsidP="001E7EC0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</w:tr>
      <w:tr w:rsidR="00603CFE" w:rsidRPr="00D05149" w14:paraId="35803969" w14:textId="77777777" w:rsidTr="00DF04C3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77A59888" w14:textId="77777777" w:rsidR="00603CFE" w:rsidRPr="00D05149" w:rsidRDefault="00603CFE" w:rsidP="001E7EC0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26D9A0F4" w14:textId="77777777" w:rsidR="00603CFE" w:rsidRPr="00987BFB" w:rsidRDefault="00603CFE" w:rsidP="001E7EC0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</w:tcPr>
          <w:p w14:paraId="06007AC0" w14:textId="77777777" w:rsidR="00603CFE" w:rsidRPr="00D05149" w:rsidRDefault="00DF04C3" w:rsidP="00DF04C3">
            <w:pPr>
              <w:pStyle w:val="Time"/>
            </w:pPr>
            <w:r>
              <w:t>LAST UPDATED</w:t>
            </w:r>
            <w:r w:rsidR="00603CFE">
              <w:t>:</w:t>
            </w:r>
          </w:p>
        </w:tc>
        <w:tc>
          <w:tcPr>
            <w:tcW w:w="4050" w:type="dxa"/>
            <w:gridSpan w:val="3"/>
            <w:shd w:val="clear" w:color="auto" w:fill="FFFFFF" w:themeFill="background1"/>
          </w:tcPr>
          <w:p w14:paraId="5B71BD83" w14:textId="77777777" w:rsidR="00603CFE" w:rsidRPr="00D05149" w:rsidRDefault="00DF04C3" w:rsidP="001E7EC0">
            <w:pPr>
              <w:pStyle w:val="NameNumber"/>
            </w:pPr>
            <w:r>
              <w:t>10/10/23</w:t>
            </w:r>
          </w:p>
        </w:tc>
      </w:tr>
      <w:tr w:rsidR="00603CFE" w:rsidRPr="00D05149" w14:paraId="605BA4A4" w14:textId="77777777" w:rsidTr="001E7EC0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3273D6D" w14:textId="77777777" w:rsidR="00603CFE" w:rsidRPr="00D05149" w:rsidRDefault="00603CFE" w:rsidP="001E7EC0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636C2EA0" w14:textId="77777777" w:rsidR="00603CFE" w:rsidRPr="00D05149" w:rsidRDefault="00603CFE" w:rsidP="001E7EC0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48459A86" w14:textId="77777777" w:rsidR="00603CFE" w:rsidRPr="00D05149" w:rsidRDefault="00603CFE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3145DDD3" w14:textId="77777777" w:rsidR="00603CFE" w:rsidRPr="00D05149" w:rsidRDefault="00603CFE" w:rsidP="001E7EC0">
            <w:pPr>
              <w:pStyle w:val="NameNumber"/>
            </w:pPr>
          </w:p>
        </w:tc>
      </w:tr>
      <w:tr w:rsidR="00603CFE" w:rsidRPr="00D05149" w14:paraId="143FFFAD" w14:textId="77777777" w:rsidTr="001E7EC0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6C8223D" w14:textId="77777777" w:rsidR="00603CFE" w:rsidRPr="00D05149" w:rsidRDefault="00603CFE" w:rsidP="001E7EC0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36D63EE6" w14:textId="77777777" w:rsidR="00603CFE" w:rsidRPr="00D05149" w:rsidRDefault="00603CFE" w:rsidP="001E7EC0">
            <w:pPr>
              <w:pStyle w:val="NameNumber"/>
            </w:pPr>
          </w:p>
        </w:tc>
        <w:tc>
          <w:tcPr>
            <w:tcW w:w="1709" w:type="dxa"/>
          </w:tcPr>
          <w:p w14:paraId="5437D4FF" w14:textId="77777777" w:rsidR="00603CFE" w:rsidRPr="00D05149" w:rsidRDefault="00603CFE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7CF31380" w14:textId="77777777" w:rsidR="00603CFE" w:rsidRPr="00D05149" w:rsidRDefault="00603CFE" w:rsidP="001E7EC0">
            <w:pPr>
              <w:pStyle w:val="NameNumber"/>
            </w:pPr>
          </w:p>
        </w:tc>
      </w:tr>
      <w:tr w:rsidR="00603CFE" w:rsidRPr="00EF5497" w14:paraId="02283D86" w14:textId="77777777" w:rsidTr="001E7EC0">
        <w:trPr>
          <w:gridAfter w:val="1"/>
          <w:wAfter w:w="2341" w:type="dxa"/>
          <w:trHeight w:hRule="exact" w:val="524"/>
        </w:trPr>
        <w:tc>
          <w:tcPr>
            <w:tcW w:w="1710" w:type="dxa"/>
          </w:tcPr>
          <w:p w14:paraId="76405228" w14:textId="77777777" w:rsidR="00603CFE" w:rsidRPr="00372AA3" w:rsidRDefault="00603CFE" w:rsidP="00603CFE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3"/>
            <w:vAlign w:val="bottom"/>
          </w:tcPr>
          <w:p w14:paraId="1C9CBF38" w14:textId="77777777" w:rsidR="00603CFE" w:rsidRPr="00BA11F8" w:rsidRDefault="00603CFE" w:rsidP="00603CFE">
            <w:pPr>
              <w:pStyle w:val="DayoftheWeek"/>
              <w:rPr>
                <w:rFonts w:ascii="Calibri" w:hAnsi="Calibri" w:cs="Calibri"/>
                <w:szCs w:val="28"/>
              </w:rPr>
            </w:pPr>
            <w:r w:rsidRPr="00BA11F8">
              <w:rPr>
                <w:rFonts w:ascii="Calibri" w:hAnsi="Calibri" w:cs="Calibri"/>
                <w:szCs w:val="28"/>
              </w:rPr>
              <w:t>LAFD Magnet Program</w:t>
            </w:r>
          </w:p>
        </w:tc>
        <w:tc>
          <w:tcPr>
            <w:tcW w:w="1709" w:type="dxa"/>
            <w:vAlign w:val="bottom"/>
          </w:tcPr>
          <w:p w14:paraId="44609665" w14:textId="77777777" w:rsidR="00603CFE" w:rsidRPr="00372AA3" w:rsidRDefault="00603CFE" w:rsidP="00603CFE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48766C5E" w14:textId="77777777" w:rsidR="00603CFE" w:rsidRPr="001632A0" w:rsidRDefault="001632A0" w:rsidP="00603CFE">
            <w:pPr>
              <w:pStyle w:val="DayoftheWeek"/>
              <w:rPr>
                <w:sz w:val="24"/>
                <w:szCs w:val="24"/>
              </w:rPr>
            </w:pPr>
            <w:r w:rsidRPr="001632A0">
              <w:rPr>
                <w:sz w:val="24"/>
                <w:szCs w:val="24"/>
              </w:rPr>
              <w:t>Highway Patrol Explorer Program</w:t>
            </w:r>
          </w:p>
        </w:tc>
      </w:tr>
      <w:tr w:rsidR="00603CFE" w:rsidRPr="00D05149" w14:paraId="7F853298" w14:textId="77777777" w:rsidTr="001E7EC0">
        <w:trPr>
          <w:gridAfter w:val="1"/>
          <w:wAfter w:w="2341" w:type="dxa"/>
          <w:trHeight w:hRule="exact" w:val="288"/>
        </w:trPr>
        <w:tc>
          <w:tcPr>
            <w:tcW w:w="1710" w:type="dxa"/>
          </w:tcPr>
          <w:p w14:paraId="5CCCFC51" w14:textId="77777777" w:rsidR="00603CFE" w:rsidRPr="00372AA3" w:rsidRDefault="00603CFE" w:rsidP="00603CFE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072C7" w:themeFill="accent2"/>
          </w:tcPr>
          <w:p w14:paraId="3EF8A9F0" w14:textId="77777777" w:rsidR="00603CFE" w:rsidRPr="00D05149" w:rsidRDefault="00603CFE" w:rsidP="00603CFE">
            <w:pPr>
              <w:pStyle w:val="ColumnHeading"/>
            </w:pPr>
          </w:p>
        </w:tc>
        <w:tc>
          <w:tcPr>
            <w:tcW w:w="1910" w:type="dxa"/>
            <w:gridSpan w:val="2"/>
            <w:shd w:val="clear" w:color="auto" w:fill="0072C7" w:themeFill="accent2"/>
          </w:tcPr>
          <w:p w14:paraId="649C25FD" w14:textId="77777777" w:rsidR="00603CFE" w:rsidRPr="00D05149" w:rsidRDefault="00603CFE" w:rsidP="00603CFE">
            <w:pPr>
              <w:pStyle w:val="ColumnHeading"/>
            </w:pPr>
          </w:p>
        </w:tc>
        <w:tc>
          <w:tcPr>
            <w:tcW w:w="1709" w:type="dxa"/>
          </w:tcPr>
          <w:p w14:paraId="556A57E4" w14:textId="77777777" w:rsidR="00603CFE" w:rsidRPr="00372AA3" w:rsidRDefault="00603CFE" w:rsidP="00603CFE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0072C7" w:themeFill="accent2"/>
          </w:tcPr>
          <w:p w14:paraId="6BBA9EC4" w14:textId="77777777" w:rsidR="00603CFE" w:rsidRPr="00D05149" w:rsidRDefault="00603CFE" w:rsidP="00603CFE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0072C7" w:themeFill="accent2"/>
          </w:tcPr>
          <w:p w14:paraId="7169B658" w14:textId="77777777" w:rsidR="00603CFE" w:rsidRPr="00D05149" w:rsidRDefault="00603CFE" w:rsidP="00603CFE">
            <w:pPr>
              <w:pStyle w:val="ColumnHeading"/>
            </w:pPr>
          </w:p>
        </w:tc>
      </w:tr>
      <w:tr w:rsidR="00603CFE" w:rsidRPr="00D05149" w14:paraId="7D6A4BF9" w14:textId="77777777" w:rsidTr="001E7EC0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3F2EF53" w14:textId="77777777" w:rsidR="00603CFE" w:rsidRPr="00D05149" w:rsidRDefault="00603CFE" w:rsidP="00603CFE">
            <w:pPr>
              <w:pStyle w:val="Time"/>
            </w:pPr>
            <w:r>
              <w:t>CITY:</w:t>
            </w:r>
          </w:p>
        </w:tc>
        <w:tc>
          <w:tcPr>
            <w:tcW w:w="2141" w:type="dxa"/>
          </w:tcPr>
          <w:p w14:paraId="09D4119B" w14:textId="77777777" w:rsidR="00603CFE" w:rsidRPr="00D05149" w:rsidRDefault="00603CFE" w:rsidP="00603CFE">
            <w:pPr>
              <w:pStyle w:val="NameNumber"/>
            </w:pPr>
            <w:r>
              <w:t>Los Angeles</w:t>
            </w:r>
          </w:p>
        </w:tc>
        <w:tc>
          <w:tcPr>
            <w:tcW w:w="1910" w:type="dxa"/>
            <w:gridSpan w:val="2"/>
          </w:tcPr>
          <w:p w14:paraId="27B4219B" w14:textId="77777777" w:rsidR="00603CFE" w:rsidRPr="00D05149" w:rsidRDefault="00603CFE" w:rsidP="00603CFE">
            <w:pPr>
              <w:pStyle w:val="NameNumber"/>
            </w:pPr>
          </w:p>
        </w:tc>
        <w:tc>
          <w:tcPr>
            <w:tcW w:w="1709" w:type="dxa"/>
          </w:tcPr>
          <w:p w14:paraId="4479F6EC" w14:textId="77777777" w:rsidR="00603CFE" w:rsidRPr="00D05149" w:rsidRDefault="00603CFE" w:rsidP="00603CFE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3"/>
          </w:tcPr>
          <w:p w14:paraId="16029DBE" w14:textId="77777777" w:rsidR="00603CFE" w:rsidRPr="00D05149" w:rsidRDefault="001632A0" w:rsidP="00603CFE">
            <w:pPr>
              <w:pStyle w:val="NameNumber"/>
            </w:pPr>
            <w:r>
              <w:t>Los Angeles</w:t>
            </w:r>
          </w:p>
        </w:tc>
      </w:tr>
      <w:tr w:rsidR="00603CFE" w:rsidRPr="00D05149" w14:paraId="21AEEEBC" w14:textId="77777777" w:rsidTr="001E7EC0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71F19A5F" w14:textId="77777777" w:rsidR="00603CFE" w:rsidRPr="00D05149" w:rsidRDefault="00603CFE" w:rsidP="00603CFE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5CBC25B9" w14:textId="77777777" w:rsidR="00603CFE" w:rsidRPr="00D05149" w:rsidRDefault="00000000" w:rsidP="00603CFE">
            <w:pPr>
              <w:pStyle w:val="NameNumber"/>
            </w:pPr>
            <w:hyperlink r:id="rId131" w:history="1">
              <w:r w:rsidR="00603CFE" w:rsidRPr="00B3769F">
                <w:rPr>
                  <w:rStyle w:val="Hyperlink"/>
                </w:rPr>
                <w:t>Patricia.arias@lacity.org</w:t>
              </w:r>
            </w:hyperlink>
            <w:r w:rsidR="00603CFE">
              <w:t xml:space="preserve"> </w:t>
            </w:r>
          </w:p>
        </w:tc>
        <w:tc>
          <w:tcPr>
            <w:tcW w:w="1709" w:type="dxa"/>
          </w:tcPr>
          <w:p w14:paraId="390003BF" w14:textId="77777777" w:rsidR="00603CFE" w:rsidRPr="00D05149" w:rsidRDefault="00603CFE" w:rsidP="00603CFE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509C928C" w14:textId="77777777" w:rsidR="00603CFE" w:rsidRPr="00D05149" w:rsidRDefault="001632A0" w:rsidP="00603CFE">
            <w:pPr>
              <w:pStyle w:val="NameNumber"/>
            </w:pPr>
            <w:r>
              <w:t>(916) 843-3275</w:t>
            </w:r>
          </w:p>
        </w:tc>
      </w:tr>
      <w:tr w:rsidR="00603CFE" w:rsidRPr="00D05149" w14:paraId="4DF182B3" w14:textId="77777777" w:rsidTr="001632A0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F096F06" w14:textId="77777777" w:rsidR="00603CFE" w:rsidRPr="00D05149" w:rsidRDefault="00603CFE" w:rsidP="00603CFE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3"/>
          </w:tcPr>
          <w:p w14:paraId="37F51305" w14:textId="77777777" w:rsidR="00603CFE" w:rsidRPr="00D05149" w:rsidRDefault="00603CFE" w:rsidP="00603CFE">
            <w:pPr>
              <w:pStyle w:val="NameNumber"/>
            </w:pPr>
            <w:r>
              <w:t>9</w:t>
            </w:r>
            <w:r w:rsidRPr="00603CFE">
              <w:rPr>
                <w:vertAlign w:val="superscript"/>
              </w:rPr>
              <w:t>th</w:t>
            </w:r>
            <w:r>
              <w:t xml:space="preserve"> – 12</w:t>
            </w:r>
            <w:r w:rsidRPr="00603CFE">
              <w:rPr>
                <w:vertAlign w:val="superscript"/>
              </w:rPr>
              <w:t>th</w:t>
            </w:r>
          </w:p>
        </w:tc>
        <w:tc>
          <w:tcPr>
            <w:tcW w:w="1709" w:type="dxa"/>
          </w:tcPr>
          <w:p w14:paraId="4FE7787D" w14:textId="77777777" w:rsidR="00603CFE" w:rsidRPr="00D05149" w:rsidRDefault="001632A0" w:rsidP="00603CFE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7E062CCC" w14:textId="77777777" w:rsidR="00603CFE" w:rsidRPr="00D05149" w:rsidRDefault="001632A0" w:rsidP="00603CFE">
            <w:pPr>
              <w:pStyle w:val="NameNumber"/>
            </w:pPr>
            <w:r>
              <w:t>15-20</w:t>
            </w:r>
          </w:p>
        </w:tc>
      </w:tr>
      <w:tr w:rsidR="001632A0" w:rsidRPr="00D05149" w14:paraId="1EF4F292" w14:textId="77777777" w:rsidTr="001E7EC0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52FD8C8" w14:textId="77777777" w:rsidR="001632A0" w:rsidRDefault="001632A0" w:rsidP="00603CFE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3"/>
            <w:vMerge w:val="restart"/>
            <w:shd w:val="clear" w:color="auto" w:fill="F2F2F2" w:themeFill="background1" w:themeFillShade="F2"/>
          </w:tcPr>
          <w:p w14:paraId="579C3CA2" w14:textId="77777777" w:rsidR="001632A0" w:rsidRPr="00D05149" w:rsidRDefault="00000000" w:rsidP="00603CFE">
            <w:pPr>
              <w:pStyle w:val="NameNumber"/>
            </w:pPr>
            <w:hyperlink r:id="rId132" w:history="1">
              <w:r w:rsidR="001632A0" w:rsidRPr="00B3769F">
                <w:rPr>
                  <w:rStyle w:val="Hyperlink"/>
                </w:rPr>
                <w:t>https://www.joinlafd.org/index.cfm?section=youthacademy</w:t>
              </w:r>
            </w:hyperlink>
            <w:r w:rsidR="001632A0">
              <w:t xml:space="preserve"> </w:t>
            </w:r>
          </w:p>
        </w:tc>
        <w:tc>
          <w:tcPr>
            <w:tcW w:w="1709" w:type="dxa"/>
          </w:tcPr>
          <w:p w14:paraId="1FCEF3BC" w14:textId="77777777" w:rsidR="001632A0" w:rsidRPr="00D05149" w:rsidRDefault="001632A0" w:rsidP="00603CFE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616947D0" w14:textId="77777777" w:rsidR="001632A0" w:rsidRPr="00D05149" w:rsidRDefault="001632A0" w:rsidP="00603CFE">
            <w:pPr>
              <w:pStyle w:val="NameNumber"/>
            </w:pPr>
            <w:r>
              <w:t>Assist CHP officers in the office &amp; out in the field / receive physical/medical/clerical training / attend events, DUI checkpoints, ride along in the field &amp; competitions</w:t>
            </w:r>
          </w:p>
        </w:tc>
      </w:tr>
      <w:tr w:rsidR="001632A0" w:rsidRPr="00D05149" w14:paraId="1235B5B3" w14:textId="77777777" w:rsidTr="001E7EC0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60A961E" w14:textId="77777777" w:rsidR="001632A0" w:rsidRPr="00D05149" w:rsidRDefault="001632A0" w:rsidP="00603CFE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F2F2F2" w:themeFill="background1" w:themeFillShade="F2"/>
          </w:tcPr>
          <w:p w14:paraId="4F2DD6E3" w14:textId="77777777" w:rsidR="001632A0" w:rsidRPr="00D05149" w:rsidRDefault="001632A0" w:rsidP="00603CFE">
            <w:pPr>
              <w:pStyle w:val="NameNumber"/>
            </w:pPr>
          </w:p>
        </w:tc>
        <w:tc>
          <w:tcPr>
            <w:tcW w:w="1709" w:type="dxa"/>
          </w:tcPr>
          <w:p w14:paraId="2C99A213" w14:textId="77777777" w:rsidR="001632A0" w:rsidRPr="00D05149" w:rsidRDefault="001632A0" w:rsidP="00603CFE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F2F2F2" w:themeFill="background1" w:themeFillShade="F2"/>
          </w:tcPr>
          <w:p w14:paraId="1CEB840D" w14:textId="77777777" w:rsidR="001632A0" w:rsidRPr="00D05149" w:rsidRDefault="001632A0" w:rsidP="00603CFE">
            <w:pPr>
              <w:pStyle w:val="NameNumber"/>
            </w:pPr>
          </w:p>
        </w:tc>
      </w:tr>
      <w:tr w:rsidR="001632A0" w14:paraId="227D14E3" w14:textId="77777777" w:rsidTr="00603CFE">
        <w:trPr>
          <w:gridAfter w:val="1"/>
          <w:wAfter w:w="2341" w:type="dxa"/>
          <w:trHeight w:val="269"/>
        </w:trPr>
        <w:tc>
          <w:tcPr>
            <w:tcW w:w="1710" w:type="dxa"/>
          </w:tcPr>
          <w:p w14:paraId="318858BD" w14:textId="77777777" w:rsidR="001632A0" w:rsidRPr="00D05149" w:rsidRDefault="001632A0" w:rsidP="00603CFE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56C113CA" w14:textId="77777777" w:rsidR="001632A0" w:rsidRPr="00D05149" w:rsidRDefault="001632A0" w:rsidP="00603CFE">
            <w:pPr>
              <w:pStyle w:val="NameNumber"/>
            </w:pPr>
            <w:r>
              <w:t>Introductory, hands on experience &amp; is geared as a pathway into the Cadet Program</w:t>
            </w:r>
          </w:p>
        </w:tc>
        <w:tc>
          <w:tcPr>
            <w:tcW w:w="1709" w:type="dxa"/>
          </w:tcPr>
          <w:p w14:paraId="48211103" w14:textId="77777777" w:rsidR="001632A0" w:rsidRDefault="001632A0" w:rsidP="001632A0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379677C2" w14:textId="77777777" w:rsidR="001632A0" w:rsidRDefault="001632A0" w:rsidP="00603CFE">
            <w:pPr>
              <w:pStyle w:val="NameNumber"/>
            </w:pPr>
          </w:p>
        </w:tc>
      </w:tr>
      <w:tr w:rsidR="00603CFE" w14:paraId="6BE28C02" w14:textId="77777777" w:rsidTr="00603CFE">
        <w:trPr>
          <w:gridAfter w:val="1"/>
          <w:wAfter w:w="2341" w:type="dxa"/>
          <w:trHeight w:val="128"/>
        </w:trPr>
        <w:tc>
          <w:tcPr>
            <w:tcW w:w="1710" w:type="dxa"/>
          </w:tcPr>
          <w:p w14:paraId="3396FFEA" w14:textId="77777777" w:rsidR="00603CFE" w:rsidRDefault="00603CFE" w:rsidP="00603CFE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42E4775E" w14:textId="77777777" w:rsidR="00603CFE" w:rsidRPr="00987BFB" w:rsidRDefault="00603CFE" w:rsidP="00603CFE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</w:tcPr>
          <w:p w14:paraId="51C4364D" w14:textId="77777777" w:rsidR="00603CFE" w:rsidRDefault="001632A0" w:rsidP="00603CFE">
            <w:pPr>
              <w:pStyle w:val="Time"/>
            </w:pPr>
            <w:r>
              <w:t>DEADLINE: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6F640A0D" w14:textId="77777777" w:rsidR="00603CFE" w:rsidRPr="00987BFB" w:rsidRDefault="001632A0" w:rsidP="00603CFE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</w:tr>
      <w:tr w:rsidR="00603CFE" w14:paraId="539D80A4" w14:textId="77777777" w:rsidTr="00603CFE">
        <w:trPr>
          <w:gridAfter w:val="1"/>
          <w:wAfter w:w="2341" w:type="dxa"/>
          <w:trHeight w:val="127"/>
        </w:trPr>
        <w:tc>
          <w:tcPr>
            <w:tcW w:w="1710" w:type="dxa"/>
          </w:tcPr>
          <w:p w14:paraId="6D220928" w14:textId="77777777" w:rsidR="00603CFE" w:rsidRDefault="00603CFE" w:rsidP="00603CFE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4DC63B0B" w14:textId="77777777" w:rsidR="00603CFE" w:rsidRDefault="00603CFE" w:rsidP="00603CFE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</w:tcPr>
          <w:p w14:paraId="48D3E40C" w14:textId="77777777" w:rsidR="00603CFE" w:rsidRDefault="001632A0" w:rsidP="00603CFE">
            <w:pPr>
              <w:pStyle w:val="Time"/>
            </w:pPr>
            <w:r>
              <w:t>LAST UPDATED: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03E06C0A" w14:textId="77777777" w:rsidR="00603CFE" w:rsidRDefault="001632A0" w:rsidP="00603CFE">
            <w:pPr>
              <w:pStyle w:val="NameNumber"/>
            </w:pPr>
            <w:r>
              <w:t>10/10/23</w:t>
            </w:r>
          </w:p>
        </w:tc>
      </w:tr>
      <w:tr w:rsidR="00603CFE" w14:paraId="323B49C7" w14:textId="77777777" w:rsidTr="00603CFE">
        <w:trPr>
          <w:gridAfter w:val="1"/>
          <w:wAfter w:w="2341" w:type="dxa"/>
          <w:trHeight w:val="247"/>
        </w:trPr>
        <w:tc>
          <w:tcPr>
            <w:tcW w:w="1710" w:type="dxa"/>
          </w:tcPr>
          <w:p w14:paraId="5C5CF894" w14:textId="77777777" w:rsidR="00603CFE" w:rsidRDefault="00603CFE" w:rsidP="00603CFE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75B94045" w14:textId="77777777" w:rsidR="00603CFE" w:rsidRDefault="00603CFE" w:rsidP="00603CFE">
            <w:pPr>
              <w:pStyle w:val="NameNumber"/>
            </w:pPr>
          </w:p>
        </w:tc>
        <w:tc>
          <w:tcPr>
            <w:tcW w:w="1709" w:type="dxa"/>
          </w:tcPr>
          <w:p w14:paraId="5EE39698" w14:textId="77777777" w:rsidR="00603CFE" w:rsidRDefault="00603CFE" w:rsidP="00603CFE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5C15250D" w14:textId="77777777" w:rsidR="00603CFE" w:rsidRDefault="00603CFE" w:rsidP="00603CFE">
            <w:pPr>
              <w:pStyle w:val="NameNumber"/>
            </w:pPr>
          </w:p>
        </w:tc>
      </w:tr>
      <w:tr w:rsidR="00603CFE" w14:paraId="60692CF0" w14:textId="77777777" w:rsidTr="00603CFE">
        <w:trPr>
          <w:gridAfter w:val="1"/>
          <w:wAfter w:w="2341" w:type="dxa"/>
          <w:trHeight w:hRule="exact" w:val="270"/>
        </w:trPr>
        <w:tc>
          <w:tcPr>
            <w:tcW w:w="1710" w:type="dxa"/>
          </w:tcPr>
          <w:p w14:paraId="278A19E8" w14:textId="77777777" w:rsidR="00603CFE" w:rsidRPr="00D05149" w:rsidRDefault="00603CFE" w:rsidP="00603CFE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78109F1C" w14:textId="77777777" w:rsidR="00603CFE" w:rsidRPr="00D05149" w:rsidRDefault="00603CFE" w:rsidP="00603CFE">
            <w:pPr>
              <w:pStyle w:val="NameNumber"/>
            </w:pPr>
          </w:p>
        </w:tc>
        <w:tc>
          <w:tcPr>
            <w:tcW w:w="1709" w:type="dxa"/>
          </w:tcPr>
          <w:p w14:paraId="30B50077" w14:textId="77777777" w:rsidR="00603CFE" w:rsidRDefault="00603CFE" w:rsidP="00603CFE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2ADFA27C" w14:textId="77777777" w:rsidR="00603CFE" w:rsidRDefault="00603CFE" w:rsidP="00603CFE">
            <w:pPr>
              <w:pStyle w:val="NameNumber"/>
            </w:pPr>
          </w:p>
        </w:tc>
      </w:tr>
      <w:tr w:rsidR="00603CFE" w14:paraId="20A5A70F" w14:textId="77777777" w:rsidTr="00BA11F8">
        <w:trPr>
          <w:gridAfter w:val="1"/>
          <w:wAfter w:w="2341" w:type="dxa"/>
          <w:trHeight w:hRule="exact" w:val="80"/>
        </w:trPr>
        <w:tc>
          <w:tcPr>
            <w:tcW w:w="1710" w:type="dxa"/>
          </w:tcPr>
          <w:p w14:paraId="3DEDCE60" w14:textId="77777777" w:rsidR="00603CFE" w:rsidRPr="00D05149" w:rsidRDefault="00603CFE" w:rsidP="00603CFE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671314E3" w14:textId="77777777" w:rsidR="00603CFE" w:rsidRPr="00D05149" w:rsidRDefault="00603CFE" w:rsidP="00603CFE">
            <w:pPr>
              <w:pStyle w:val="NameNumber"/>
            </w:pPr>
          </w:p>
        </w:tc>
        <w:tc>
          <w:tcPr>
            <w:tcW w:w="1709" w:type="dxa"/>
          </w:tcPr>
          <w:p w14:paraId="62152466" w14:textId="77777777" w:rsidR="00603CFE" w:rsidRDefault="00603CFE" w:rsidP="00603CFE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60225863" w14:textId="77777777" w:rsidR="00603CFE" w:rsidRDefault="00603CFE" w:rsidP="00603CFE">
            <w:pPr>
              <w:pStyle w:val="NameNumber"/>
            </w:pPr>
          </w:p>
        </w:tc>
      </w:tr>
      <w:tr w:rsidR="00603CFE" w14:paraId="45F8F9A7" w14:textId="77777777" w:rsidTr="001E7EC0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E069CCE" w14:textId="77777777" w:rsidR="00603CFE" w:rsidRPr="00D05149" w:rsidRDefault="00603CFE" w:rsidP="00603CFE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2EBA40B6" w14:textId="77777777" w:rsidR="00603CFE" w:rsidRPr="00D05149" w:rsidRDefault="00603CFE" w:rsidP="00603CFE">
            <w:pPr>
              <w:pStyle w:val="NameNumber"/>
            </w:pPr>
          </w:p>
        </w:tc>
        <w:tc>
          <w:tcPr>
            <w:tcW w:w="1709" w:type="dxa"/>
          </w:tcPr>
          <w:p w14:paraId="3A515099" w14:textId="77777777" w:rsidR="00603CFE" w:rsidRDefault="00603CFE" w:rsidP="00603CFE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5C8DC630" w14:textId="77777777" w:rsidR="00603CFE" w:rsidRDefault="00603CFE" w:rsidP="00603CFE">
            <w:pPr>
              <w:pStyle w:val="NameNumber"/>
            </w:pPr>
          </w:p>
        </w:tc>
      </w:tr>
      <w:tr w:rsidR="00603CFE" w14:paraId="37B9020D" w14:textId="77777777" w:rsidTr="00BA11F8">
        <w:trPr>
          <w:gridAfter w:val="1"/>
          <w:wAfter w:w="2341" w:type="dxa"/>
          <w:trHeight w:hRule="exact" w:val="80"/>
        </w:trPr>
        <w:tc>
          <w:tcPr>
            <w:tcW w:w="1710" w:type="dxa"/>
          </w:tcPr>
          <w:p w14:paraId="7B8E49D1" w14:textId="77777777" w:rsidR="00603CFE" w:rsidRDefault="00603CFE" w:rsidP="00603CFE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  <w:vAlign w:val="bottom"/>
          </w:tcPr>
          <w:p w14:paraId="1CB2C213" w14:textId="77777777" w:rsidR="00603CFE" w:rsidRPr="00D05149" w:rsidRDefault="00603CFE" w:rsidP="00BA11F8">
            <w:pPr>
              <w:pStyle w:val="NameNumber"/>
              <w:jc w:val="center"/>
            </w:pPr>
          </w:p>
        </w:tc>
        <w:tc>
          <w:tcPr>
            <w:tcW w:w="1709" w:type="dxa"/>
          </w:tcPr>
          <w:p w14:paraId="10CC2327" w14:textId="77777777" w:rsidR="00603CFE" w:rsidRDefault="00603CFE" w:rsidP="00603CFE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026D5741" w14:textId="77777777" w:rsidR="00603CFE" w:rsidRDefault="00603CFE" w:rsidP="00603CFE">
            <w:pPr>
              <w:pStyle w:val="NameNumber"/>
            </w:pPr>
          </w:p>
        </w:tc>
      </w:tr>
      <w:tr w:rsidR="00BA11F8" w14:paraId="762F12F4" w14:textId="77777777" w:rsidTr="00BA11F8">
        <w:trPr>
          <w:gridAfter w:val="1"/>
          <w:wAfter w:w="2341" w:type="dxa"/>
          <w:trHeight w:hRule="exact" w:val="297"/>
        </w:trPr>
        <w:tc>
          <w:tcPr>
            <w:tcW w:w="1710" w:type="dxa"/>
          </w:tcPr>
          <w:p w14:paraId="4F90715C" w14:textId="77777777" w:rsidR="00BA11F8" w:rsidRDefault="00BA11F8" w:rsidP="00BA11F8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  <w:vAlign w:val="bottom"/>
          </w:tcPr>
          <w:p w14:paraId="7359AF95" w14:textId="77777777" w:rsidR="00BA11F8" w:rsidRPr="00BA11F8" w:rsidRDefault="00BA11F8" w:rsidP="00BA11F8">
            <w:pPr>
              <w:pStyle w:val="DayoftheWeek"/>
              <w:rPr>
                <w:rFonts w:ascii="Calibri" w:hAnsi="Calibri" w:cs="Calibri"/>
                <w:szCs w:val="28"/>
              </w:rPr>
            </w:pPr>
            <w:r w:rsidRPr="00BA11F8">
              <w:rPr>
                <w:rFonts w:ascii="Calibri" w:hAnsi="Calibri" w:cs="Calibri"/>
                <w:szCs w:val="28"/>
              </w:rPr>
              <w:t>USDA Forest Service</w:t>
            </w:r>
          </w:p>
        </w:tc>
        <w:tc>
          <w:tcPr>
            <w:tcW w:w="1709" w:type="dxa"/>
          </w:tcPr>
          <w:p w14:paraId="52B1ED2D" w14:textId="77777777" w:rsidR="00BA11F8" w:rsidRDefault="00BA11F8" w:rsidP="00BA11F8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0EE4AF8B" w14:textId="77777777" w:rsidR="00BA11F8" w:rsidRDefault="00BA11F8" w:rsidP="00BA11F8">
            <w:pPr>
              <w:pStyle w:val="NameNumber"/>
            </w:pPr>
          </w:p>
        </w:tc>
      </w:tr>
      <w:tr w:rsidR="00BA11F8" w14:paraId="2D9322D0" w14:textId="77777777" w:rsidTr="00BA11F8">
        <w:trPr>
          <w:gridAfter w:val="1"/>
          <w:wAfter w:w="2341" w:type="dxa"/>
          <w:trHeight w:hRule="exact" w:val="80"/>
        </w:trPr>
        <w:tc>
          <w:tcPr>
            <w:tcW w:w="1710" w:type="dxa"/>
          </w:tcPr>
          <w:p w14:paraId="06F701F8" w14:textId="77777777" w:rsidR="00BA11F8" w:rsidRDefault="00BA11F8" w:rsidP="00BA11F8">
            <w:pPr>
              <w:pStyle w:val="Time"/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4D134D27" w14:textId="77777777" w:rsidR="00BA11F8" w:rsidRDefault="00BA11F8" w:rsidP="00BA11F8">
            <w:pPr>
              <w:pStyle w:val="NameNumber"/>
            </w:pPr>
          </w:p>
        </w:tc>
        <w:tc>
          <w:tcPr>
            <w:tcW w:w="1709" w:type="dxa"/>
          </w:tcPr>
          <w:p w14:paraId="7883A4A3" w14:textId="77777777" w:rsidR="00BA11F8" w:rsidRDefault="00BA11F8" w:rsidP="00BA11F8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6D4FE863" w14:textId="77777777" w:rsidR="00BA11F8" w:rsidRDefault="00BA11F8" w:rsidP="00BA11F8">
            <w:pPr>
              <w:pStyle w:val="NameNumber"/>
            </w:pPr>
          </w:p>
        </w:tc>
      </w:tr>
      <w:tr w:rsidR="00BA11F8" w:rsidRPr="00A56AD4" w14:paraId="160D4E99" w14:textId="77777777" w:rsidTr="00987BFB">
        <w:trPr>
          <w:gridAfter w:val="1"/>
          <w:wAfter w:w="2341" w:type="dxa"/>
          <w:trHeight w:hRule="exact" w:val="80"/>
        </w:trPr>
        <w:tc>
          <w:tcPr>
            <w:tcW w:w="1710" w:type="dxa"/>
          </w:tcPr>
          <w:p w14:paraId="00AB615B" w14:textId="77777777" w:rsidR="00BA11F8" w:rsidRPr="00D05149" w:rsidRDefault="00BA11F8" w:rsidP="00BA11F8">
            <w:pPr>
              <w:pStyle w:val="Time"/>
            </w:pPr>
          </w:p>
        </w:tc>
        <w:tc>
          <w:tcPr>
            <w:tcW w:w="4051" w:type="dxa"/>
            <w:gridSpan w:val="3"/>
            <w:vAlign w:val="bottom"/>
          </w:tcPr>
          <w:p w14:paraId="49C280BA" w14:textId="77777777" w:rsidR="00BA11F8" w:rsidRPr="001E4099" w:rsidRDefault="00BA11F8" w:rsidP="00BA11F8">
            <w:pPr>
              <w:pStyle w:val="DayoftheWeek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bottom"/>
          </w:tcPr>
          <w:p w14:paraId="45D140E7" w14:textId="77777777" w:rsidR="00BA11F8" w:rsidRPr="00372AA3" w:rsidRDefault="00BA11F8" w:rsidP="00BA11F8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shd w:val="clear" w:color="auto" w:fill="auto"/>
            <w:vAlign w:val="bottom"/>
          </w:tcPr>
          <w:p w14:paraId="07B3C15A" w14:textId="77777777" w:rsidR="00BA11F8" w:rsidRPr="00A56AD4" w:rsidRDefault="00BA11F8" w:rsidP="00BA11F8">
            <w:pPr>
              <w:pStyle w:val="DayoftheWeek"/>
              <w:rPr>
                <w:sz w:val="20"/>
                <w:szCs w:val="20"/>
              </w:rPr>
            </w:pPr>
          </w:p>
        </w:tc>
      </w:tr>
      <w:tr w:rsidR="00BA11F8" w:rsidRPr="00D05149" w14:paraId="7801EB8D" w14:textId="77777777" w:rsidTr="00987BFB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78D0034" w14:textId="77777777" w:rsidR="00BA11F8" w:rsidRPr="00372AA3" w:rsidRDefault="00BA11F8" w:rsidP="00BA11F8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D1D51" w:themeFill="accent3"/>
          </w:tcPr>
          <w:p w14:paraId="174D7C59" w14:textId="77777777" w:rsidR="00BA11F8" w:rsidRPr="00D05149" w:rsidRDefault="00BA11F8" w:rsidP="00BA11F8">
            <w:pPr>
              <w:pStyle w:val="ColumnHeading"/>
            </w:pPr>
          </w:p>
        </w:tc>
        <w:tc>
          <w:tcPr>
            <w:tcW w:w="1910" w:type="dxa"/>
            <w:gridSpan w:val="2"/>
            <w:shd w:val="clear" w:color="auto" w:fill="0D1D51" w:themeFill="accent3"/>
          </w:tcPr>
          <w:p w14:paraId="12A81151" w14:textId="77777777" w:rsidR="00BA11F8" w:rsidRPr="00D05149" w:rsidRDefault="00BA11F8" w:rsidP="00BA11F8">
            <w:pPr>
              <w:pStyle w:val="ColumnHeading"/>
            </w:pPr>
          </w:p>
        </w:tc>
        <w:tc>
          <w:tcPr>
            <w:tcW w:w="1709" w:type="dxa"/>
          </w:tcPr>
          <w:p w14:paraId="54ACFFA1" w14:textId="77777777" w:rsidR="00BA11F8" w:rsidRPr="00372AA3" w:rsidRDefault="00BA11F8" w:rsidP="00BA11F8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auto"/>
          </w:tcPr>
          <w:p w14:paraId="0BD7ADF7" w14:textId="77777777" w:rsidR="00BA11F8" w:rsidRPr="00D05149" w:rsidRDefault="00BA11F8" w:rsidP="00BA11F8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auto"/>
          </w:tcPr>
          <w:p w14:paraId="6C39947A" w14:textId="77777777" w:rsidR="00BA11F8" w:rsidRPr="00D05149" w:rsidRDefault="00BA11F8" w:rsidP="00BA11F8">
            <w:pPr>
              <w:pStyle w:val="ColumnHeading"/>
            </w:pPr>
          </w:p>
        </w:tc>
      </w:tr>
      <w:tr w:rsidR="00BA11F8" w:rsidRPr="00D05149" w14:paraId="09FB6790" w14:textId="77777777" w:rsidTr="00987BFB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7CB67B54" w14:textId="77777777" w:rsidR="00BA11F8" w:rsidRPr="00D05149" w:rsidRDefault="00BA11F8" w:rsidP="00BA11F8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3"/>
          </w:tcPr>
          <w:p w14:paraId="7FA63023" w14:textId="77777777" w:rsidR="00BA11F8" w:rsidRPr="00D05149" w:rsidRDefault="00BA11F8" w:rsidP="00BA11F8">
            <w:pPr>
              <w:pStyle w:val="NameNumber"/>
            </w:pPr>
            <w:r>
              <w:t>Multiple Locations</w:t>
            </w:r>
          </w:p>
        </w:tc>
        <w:tc>
          <w:tcPr>
            <w:tcW w:w="1709" w:type="dxa"/>
          </w:tcPr>
          <w:p w14:paraId="25919AD7" w14:textId="77777777" w:rsidR="00BA11F8" w:rsidRPr="00D05149" w:rsidRDefault="00BA11F8" w:rsidP="00BA11F8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5DEDE1C7" w14:textId="77777777" w:rsidR="00BA11F8" w:rsidRPr="00D05149" w:rsidRDefault="00BA11F8" w:rsidP="00BA11F8">
            <w:pPr>
              <w:pStyle w:val="NameNumber"/>
            </w:pPr>
          </w:p>
        </w:tc>
      </w:tr>
      <w:tr w:rsidR="00BA11F8" w:rsidRPr="00D05149" w14:paraId="6309C498" w14:textId="77777777" w:rsidTr="00987BFB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CC0B1BE" w14:textId="77777777" w:rsidR="00BA11F8" w:rsidRPr="00D05149" w:rsidRDefault="00BA11F8" w:rsidP="00BA11F8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576F82DD" w14:textId="77777777" w:rsidR="00BA11F8" w:rsidRPr="00D05149" w:rsidRDefault="00000000" w:rsidP="00BA11F8">
            <w:pPr>
              <w:pStyle w:val="NameNumber"/>
            </w:pPr>
            <w:hyperlink r:id="rId133" w:history="1">
              <w:r w:rsidR="00BA11F8" w:rsidRPr="00B3769F">
                <w:rPr>
                  <w:rStyle w:val="Hyperlink"/>
                </w:rPr>
                <w:t>pmf@opm.gov</w:t>
              </w:r>
            </w:hyperlink>
            <w:r w:rsidR="00BA11F8">
              <w:t xml:space="preserve"> </w:t>
            </w:r>
          </w:p>
        </w:tc>
        <w:tc>
          <w:tcPr>
            <w:tcW w:w="1709" w:type="dxa"/>
          </w:tcPr>
          <w:p w14:paraId="6BFC4501" w14:textId="77777777" w:rsidR="00BA11F8" w:rsidRPr="00D05149" w:rsidRDefault="00BA11F8" w:rsidP="00BA11F8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7F026B5" w14:textId="77777777" w:rsidR="00BA11F8" w:rsidRPr="00D05149" w:rsidRDefault="00BA11F8" w:rsidP="00BA11F8">
            <w:pPr>
              <w:pStyle w:val="NameNumber"/>
            </w:pPr>
          </w:p>
        </w:tc>
      </w:tr>
      <w:tr w:rsidR="00BA11F8" w:rsidRPr="00D05149" w14:paraId="2D52E878" w14:textId="77777777" w:rsidTr="001E7EC0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8C7E911" w14:textId="77777777" w:rsidR="00BA11F8" w:rsidRDefault="00BA11F8" w:rsidP="00BA11F8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3"/>
            <w:shd w:val="clear" w:color="auto" w:fill="auto"/>
          </w:tcPr>
          <w:p w14:paraId="7844EF97" w14:textId="77777777" w:rsidR="00BA11F8" w:rsidRDefault="00BA11F8" w:rsidP="00BA11F8">
            <w:pPr>
              <w:pStyle w:val="NameNumber"/>
            </w:pPr>
            <w:r>
              <w:t>9</w:t>
            </w:r>
            <w:r w:rsidRPr="00BA11F8">
              <w:rPr>
                <w:vertAlign w:val="superscript"/>
              </w:rPr>
              <w:t>th</w:t>
            </w:r>
            <w:r>
              <w:t xml:space="preserve"> – 12</w:t>
            </w:r>
            <w:r w:rsidRPr="00BA11F8">
              <w:rPr>
                <w:vertAlign w:val="superscript"/>
              </w:rPr>
              <w:t>th</w:t>
            </w:r>
            <w:r>
              <w:t xml:space="preserve"> grades</w:t>
            </w:r>
          </w:p>
        </w:tc>
        <w:tc>
          <w:tcPr>
            <w:tcW w:w="1709" w:type="dxa"/>
          </w:tcPr>
          <w:p w14:paraId="07A85976" w14:textId="77777777" w:rsidR="00BA11F8" w:rsidRPr="00D05149" w:rsidRDefault="00BA11F8" w:rsidP="00BA11F8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607CC308" w14:textId="77777777" w:rsidR="00BA11F8" w:rsidRPr="00D05149" w:rsidRDefault="00BA11F8" w:rsidP="00BA11F8">
            <w:pPr>
              <w:pStyle w:val="NameNumber"/>
            </w:pPr>
          </w:p>
        </w:tc>
      </w:tr>
      <w:tr w:rsidR="00BA11F8" w:rsidRPr="00D05149" w14:paraId="4E558815" w14:textId="77777777" w:rsidTr="00987BFB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60ACFFE9" w14:textId="77777777" w:rsidR="00BA11F8" w:rsidRDefault="00BA11F8" w:rsidP="00BA11F8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3"/>
            <w:vMerge w:val="restart"/>
            <w:shd w:val="clear" w:color="auto" w:fill="F2F2F2" w:themeFill="background1" w:themeFillShade="F2"/>
          </w:tcPr>
          <w:p w14:paraId="67E26FF3" w14:textId="77777777" w:rsidR="00BA11F8" w:rsidRPr="00D05149" w:rsidRDefault="00BA11F8" w:rsidP="00BA11F8">
            <w:pPr>
              <w:pStyle w:val="NameNumber"/>
            </w:pPr>
            <w:r w:rsidRPr="00BA11F8">
              <w:t>https://www.opm.gov/policy-data-oversight/hiring-information/students-recent-graduates/#url=intern</w:t>
            </w:r>
          </w:p>
        </w:tc>
        <w:tc>
          <w:tcPr>
            <w:tcW w:w="1709" w:type="dxa"/>
          </w:tcPr>
          <w:p w14:paraId="74EDA31A" w14:textId="77777777" w:rsidR="00BA11F8" w:rsidRPr="00D05149" w:rsidRDefault="00BA11F8" w:rsidP="00BA11F8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5B9716E0" w14:textId="77777777" w:rsidR="00BA11F8" w:rsidRPr="00D05149" w:rsidRDefault="00BA11F8" w:rsidP="00BA11F8">
            <w:pPr>
              <w:pStyle w:val="NameNumber"/>
            </w:pPr>
          </w:p>
        </w:tc>
      </w:tr>
      <w:tr w:rsidR="00BA11F8" w:rsidRPr="00D05149" w14:paraId="1AA86E61" w14:textId="77777777" w:rsidTr="00987BFB">
        <w:trPr>
          <w:gridAfter w:val="1"/>
          <w:wAfter w:w="2341" w:type="dxa"/>
          <w:trHeight w:hRule="exact" w:val="522"/>
        </w:trPr>
        <w:tc>
          <w:tcPr>
            <w:tcW w:w="1710" w:type="dxa"/>
          </w:tcPr>
          <w:p w14:paraId="42527F5F" w14:textId="77777777" w:rsidR="00BA11F8" w:rsidRPr="00D05149" w:rsidRDefault="00BA11F8" w:rsidP="00BA11F8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F2F2F2" w:themeFill="background1" w:themeFillShade="F2"/>
          </w:tcPr>
          <w:p w14:paraId="71ED2F02" w14:textId="77777777" w:rsidR="00BA11F8" w:rsidRPr="00D05149" w:rsidRDefault="00BA11F8" w:rsidP="00BA11F8">
            <w:pPr>
              <w:pStyle w:val="NameNumber"/>
            </w:pPr>
          </w:p>
        </w:tc>
        <w:tc>
          <w:tcPr>
            <w:tcW w:w="1709" w:type="dxa"/>
          </w:tcPr>
          <w:p w14:paraId="33315537" w14:textId="77777777" w:rsidR="00BA11F8" w:rsidRPr="00D05149" w:rsidRDefault="00BA11F8" w:rsidP="00BA11F8">
            <w:pPr>
              <w:pStyle w:val="Time"/>
            </w:pP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069EF1A1" w14:textId="77777777" w:rsidR="00BA11F8" w:rsidRPr="00D05149" w:rsidRDefault="00BA11F8" w:rsidP="00BA11F8">
            <w:pPr>
              <w:pStyle w:val="NameNumber"/>
            </w:pPr>
          </w:p>
        </w:tc>
      </w:tr>
      <w:tr w:rsidR="00BA11F8" w:rsidRPr="00D05149" w14:paraId="70D5E5EC" w14:textId="77777777" w:rsidTr="00BA11F8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A9F3E41" w14:textId="77777777" w:rsidR="00BA11F8" w:rsidRPr="00D05149" w:rsidRDefault="00BA11F8" w:rsidP="00BA11F8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3"/>
            <w:vMerge w:val="restart"/>
            <w:shd w:val="clear" w:color="auto" w:fill="auto"/>
          </w:tcPr>
          <w:p w14:paraId="5A24143C" w14:textId="77777777" w:rsidR="00BA11F8" w:rsidRPr="00D05149" w:rsidRDefault="00BA11F8" w:rsidP="00BA11F8">
            <w:pPr>
              <w:pStyle w:val="NameNumber"/>
            </w:pPr>
            <w:r>
              <w:t>Opportunities to work in agencies &amp; explore Federal careers / paid internship</w:t>
            </w:r>
          </w:p>
        </w:tc>
        <w:tc>
          <w:tcPr>
            <w:tcW w:w="1709" w:type="dxa"/>
          </w:tcPr>
          <w:p w14:paraId="35292CB8" w14:textId="77777777" w:rsidR="00BA11F8" w:rsidRPr="00D05149" w:rsidRDefault="00BA11F8" w:rsidP="00BA11F8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07A57067" w14:textId="77777777" w:rsidR="00BA11F8" w:rsidRPr="00D05149" w:rsidRDefault="00BA11F8" w:rsidP="00BA11F8">
            <w:pPr>
              <w:pStyle w:val="NameNumber"/>
            </w:pPr>
          </w:p>
        </w:tc>
      </w:tr>
      <w:tr w:rsidR="00BA11F8" w:rsidRPr="00D05149" w14:paraId="2C4CC152" w14:textId="77777777" w:rsidTr="00BA11F8">
        <w:trPr>
          <w:gridAfter w:val="1"/>
          <w:wAfter w:w="2341" w:type="dxa"/>
          <w:trHeight w:hRule="exact" w:val="243"/>
        </w:trPr>
        <w:tc>
          <w:tcPr>
            <w:tcW w:w="1710" w:type="dxa"/>
          </w:tcPr>
          <w:p w14:paraId="58E28C03" w14:textId="77777777" w:rsidR="00BA11F8" w:rsidRPr="00D05149" w:rsidRDefault="00BA11F8" w:rsidP="00BA11F8">
            <w:pPr>
              <w:pStyle w:val="Time"/>
            </w:pPr>
          </w:p>
        </w:tc>
        <w:tc>
          <w:tcPr>
            <w:tcW w:w="4051" w:type="dxa"/>
            <w:gridSpan w:val="3"/>
            <w:vMerge/>
            <w:shd w:val="clear" w:color="auto" w:fill="auto"/>
          </w:tcPr>
          <w:p w14:paraId="062243E8" w14:textId="77777777" w:rsidR="00BA11F8" w:rsidRPr="00D05149" w:rsidRDefault="00BA11F8" w:rsidP="00BA11F8">
            <w:pPr>
              <w:pStyle w:val="NameNumber"/>
            </w:pPr>
          </w:p>
        </w:tc>
        <w:tc>
          <w:tcPr>
            <w:tcW w:w="1709" w:type="dxa"/>
          </w:tcPr>
          <w:p w14:paraId="6B93D593" w14:textId="77777777" w:rsidR="00BA11F8" w:rsidRPr="00D05149" w:rsidRDefault="00BA11F8" w:rsidP="00BA11F8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21754E62" w14:textId="77777777" w:rsidR="00BA11F8" w:rsidRPr="00D05149" w:rsidRDefault="00BA11F8" w:rsidP="00BA11F8">
            <w:pPr>
              <w:pStyle w:val="NameNumber"/>
            </w:pPr>
          </w:p>
        </w:tc>
      </w:tr>
      <w:tr w:rsidR="00BA11F8" w:rsidRPr="00D05149" w14:paraId="33D6BC3B" w14:textId="77777777" w:rsidTr="00987BFB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7A137B7" w14:textId="77777777" w:rsidR="00BA11F8" w:rsidRDefault="00BA11F8" w:rsidP="00BA11F8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3"/>
            <w:shd w:val="clear" w:color="auto" w:fill="F2F2F2" w:themeFill="background1" w:themeFillShade="F2"/>
          </w:tcPr>
          <w:p w14:paraId="1EE3218D" w14:textId="77777777" w:rsidR="00BA11F8" w:rsidRPr="00987BFB" w:rsidRDefault="00BA11F8" w:rsidP="00BA11F8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</w:tcPr>
          <w:p w14:paraId="0A8AEF4C" w14:textId="77777777" w:rsidR="00BA11F8" w:rsidRPr="00D05149" w:rsidRDefault="00BA11F8" w:rsidP="00BA11F8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0F0AFE9E" w14:textId="77777777" w:rsidR="00BA11F8" w:rsidRPr="00D05149" w:rsidRDefault="00BA11F8" w:rsidP="00BA11F8">
            <w:pPr>
              <w:pStyle w:val="NameNumber"/>
            </w:pPr>
          </w:p>
        </w:tc>
      </w:tr>
      <w:tr w:rsidR="00BA11F8" w:rsidRPr="00D05149" w14:paraId="63B96EB7" w14:textId="77777777" w:rsidTr="001E7EC0">
        <w:trPr>
          <w:trHeight w:hRule="exact" w:val="303"/>
        </w:trPr>
        <w:tc>
          <w:tcPr>
            <w:tcW w:w="1710" w:type="dxa"/>
          </w:tcPr>
          <w:p w14:paraId="4FFFEC30" w14:textId="77777777" w:rsidR="00BA11F8" w:rsidRDefault="00BA11F8" w:rsidP="00BA11F8">
            <w:pPr>
              <w:pStyle w:val="Time"/>
            </w:pPr>
            <w:r>
              <w:t>LAST UPDATED:</w:t>
            </w:r>
          </w:p>
        </w:tc>
        <w:tc>
          <w:tcPr>
            <w:tcW w:w="3038" w:type="dxa"/>
            <w:gridSpan w:val="2"/>
          </w:tcPr>
          <w:p w14:paraId="2814D597" w14:textId="77777777" w:rsidR="00BA11F8" w:rsidRDefault="00BA11F8" w:rsidP="00BA11F8">
            <w:pPr>
              <w:pStyle w:val="NameNumber"/>
            </w:pPr>
            <w:r>
              <w:t>10/10/23</w:t>
            </w:r>
          </w:p>
        </w:tc>
        <w:tc>
          <w:tcPr>
            <w:tcW w:w="2722" w:type="dxa"/>
            <w:gridSpan w:val="2"/>
          </w:tcPr>
          <w:p w14:paraId="4252C7C4" w14:textId="77777777" w:rsidR="00BA11F8" w:rsidRDefault="00BA11F8" w:rsidP="00BA11F8">
            <w:pPr>
              <w:pStyle w:val="Time"/>
              <w:jc w:val="left"/>
            </w:pPr>
          </w:p>
        </w:tc>
        <w:tc>
          <w:tcPr>
            <w:tcW w:w="6391" w:type="dxa"/>
            <w:gridSpan w:val="4"/>
          </w:tcPr>
          <w:p w14:paraId="7CC66FBC" w14:textId="77777777" w:rsidR="00BA11F8" w:rsidRPr="00D05149" w:rsidRDefault="00BA11F8" w:rsidP="00BA11F8">
            <w:pPr>
              <w:pStyle w:val="NameNumber"/>
            </w:pPr>
          </w:p>
        </w:tc>
      </w:tr>
    </w:tbl>
    <w:p w14:paraId="5BD94037" w14:textId="77777777" w:rsidR="00AC32D2" w:rsidRDefault="00AC32D2" w:rsidP="00AC32D2">
      <w:pPr>
        <w:tabs>
          <w:tab w:val="left" w:pos="8205"/>
        </w:tabs>
        <w:rPr>
          <w:rFonts w:ascii="Calibri" w:hAnsi="Calibri" w:cs="Calibri"/>
        </w:rPr>
      </w:pPr>
    </w:p>
    <w:p w14:paraId="388160BD" w14:textId="77777777" w:rsidR="00220121" w:rsidRDefault="00573D3D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tbl>
      <w:tblPr>
        <w:tblW w:w="6016" w:type="pct"/>
        <w:tblLayout w:type="fixed"/>
        <w:tblLook w:val="0600" w:firstRow="0" w:lastRow="0" w:firstColumn="0" w:lastColumn="0" w:noHBand="1" w:noVBand="1"/>
      </w:tblPr>
      <w:tblGrid>
        <w:gridCol w:w="1710"/>
        <w:gridCol w:w="2141"/>
        <w:gridCol w:w="1910"/>
        <w:gridCol w:w="348"/>
        <w:gridCol w:w="1361"/>
        <w:gridCol w:w="2139"/>
        <w:gridCol w:w="1243"/>
        <w:gridCol w:w="668"/>
        <w:gridCol w:w="2341"/>
      </w:tblGrid>
      <w:tr w:rsidR="00220121" w:rsidRPr="00520064" w14:paraId="13A1C3C0" w14:textId="77777777" w:rsidTr="001E7EC0">
        <w:trPr>
          <w:gridAfter w:val="2"/>
          <w:wAfter w:w="3009" w:type="dxa"/>
          <w:trHeight w:hRule="exact" w:val="1363"/>
        </w:trPr>
        <w:tc>
          <w:tcPr>
            <w:tcW w:w="10852" w:type="dxa"/>
            <w:gridSpan w:val="7"/>
          </w:tcPr>
          <w:p w14:paraId="5668F592" w14:textId="77777777" w:rsidR="00220121" w:rsidRPr="00520064" w:rsidRDefault="00220121" w:rsidP="00220121">
            <w:pPr>
              <w:pStyle w:val="ScheduleTitle"/>
              <w:rPr>
                <w:b/>
              </w:rPr>
            </w:pPr>
            <w:r w:rsidRPr="00372AA3">
              <w:lastRenderedPageBreak/>
              <w:br/>
            </w:r>
            <w:r>
              <w:rPr>
                <w:b/>
              </w:rPr>
              <w:t>Transportation</w:t>
            </w:r>
          </w:p>
        </w:tc>
      </w:tr>
      <w:tr w:rsidR="00220121" w:rsidRPr="00831396" w14:paraId="50F36B53" w14:textId="77777777" w:rsidTr="001E7EC0">
        <w:trPr>
          <w:gridAfter w:val="1"/>
          <w:wAfter w:w="2341" w:type="dxa"/>
          <w:trHeight w:hRule="exact" w:val="698"/>
        </w:trPr>
        <w:tc>
          <w:tcPr>
            <w:tcW w:w="1710" w:type="dxa"/>
          </w:tcPr>
          <w:p w14:paraId="3FDF4AD5" w14:textId="77777777" w:rsidR="00220121" w:rsidRPr="00372AA3" w:rsidRDefault="00220121" w:rsidP="001E7EC0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</w:p>
          <w:p w14:paraId="74469C0D" w14:textId="77777777" w:rsidR="00220121" w:rsidRPr="00372AA3" w:rsidRDefault="00220121" w:rsidP="001E7EC0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2"/>
            <w:vAlign w:val="bottom"/>
          </w:tcPr>
          <w:p w14:paraId="53DD9449" w14:textId="77777777" w:rsidR="00220121" w:rsidRPr="0087227B" w:rsidRDefault="00220121" w:rsidP="001E7EC0">
            <w:pPr>
              <w:pStyle w:val="DayoftheWeek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ACE Academy</w:t>
            </w:r>
          </w:p>
        </w:tc>
        <w:tc>
          <w:tcPr>
            <w:tcW w:w="1709" w:type="dxa"/>
            <w:gridSpan w:val="2"/>
            <w:vAlign w:val="bottom"/>
          </w:tcPr>
          <w:p w14:paraId="768E8E35" w14:textId="77777777" w:rsidR="00220121" w:rsidRPr="00372AA3" w:rsidRDefault="00220121" w:rsidP="001E7EC0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55F2715A" w14:textId="77777777" w:rsidR="00220121" w:rsidRPr="00A51A16" w:rsidRDefault="00A51A16" w:rsidP="001E7EC0">
            <w:pPr>
              <w:pStyle w:val="DayoftheWeek"/>
              <w:rPr>
                <w:sz w:val="20"/>
                <w:szCs w:val="20"/>
              </w:rPr>
            </w:pPr>
            <w:r w:rsidRPr="00A51A16">
              <w:rPr>
                <w:sz w:val="20"/>
                <w:szCs w:val="20"/>
              </w:rPr>
              <w:t>Transportation Career Academy Program</w:t>
            </w:r>
          </w:p>
        </w:tc>
      </w:tr>
      <w:tr w:rsidR="00220121" w:rsidRPr="00D05149" w14:paraId="4D7CDEA5" w14:textId="77777777" w:rsidTr="001E7EC0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56942FE" w14:textId="77777777" w:rsidR="00220121" w:rsidRPr="00372AA3" w:rsidRDefault="00220121" w:rsidP="001E7EC0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2C567A" w:themeFill="accent1"/>
          </w:tcPr>
          <w:p w14:paraId="523BDD12" w14:textId="77777777" w:rsidR="00220121" w:rsidRPr="00D05149" w:rsidRDefault="00220121" w:rsidP="001E7EC0">
            <w:pPr>
              <w:pStyle w:val="ColumnHeading"/>
            </w:pPr>
          </w:p>
        </w:tc>
        <w:tc>
          <w:tcPr>
            <w:tcW w:w="1910" w:type="dxa"/>
            <w:shd w:val="clear" w:color="auto" w:fill="2C567A" w:themeFill="accent1"/>
          </w:tcPr>
          <w:p w14:paraId="5D9CCA5D" w14:textId="77777777" w:rsidR="00220121" w:rsidRPr="00D05149" w:rsidRDefault="00220121" w:rsidP="001E7EC0">
            <w:pPr>
              <w:pStyle w:val="ColumnHeading"/>
            </w:pPr>
          </w:p>
        </w:tc>
        <w:tc>
          <w:tcPr>
            <w:tcW w:w="1709" w:type="dxa"/>
            <w:gridSpan w:val="2"/>
          </w:tcPr>
          <w:p w14:paraId="630C2EEB" w14:textId="77777777" w:rsidR="00220121" w:rsidRPr="00372AA3" w:rsidRDefault="00220121" w:rsidP="001E7EC0">
            <w:pPr>
              <w:pStyle w:val="Time"/>
              <w:rPr>
                <w:rFonts w:ascii="Calibri" w:hAnsi="Calibri" w:cs="Calibri"/>
                <w:color w:val="FFFFFF" w:themeColor="background1"/>
              </w:rPr>
            </w:pPr>
          </w:p>
        </w:tc>
        <w:tc>
          <w:tcPr>
            <w:tcW w:w="2139" w:type="dxa"/>
            <w:shd w:val="clear" w:color="auto" w:fill="2C567A" w:themeFill="accent1"/>
          </w:tcPr>
          <w:p w14:paraId="6570E51B" w14:textId="77777777" w:rsidR="00220121" w:rsidRPr="00D05149" w:rsidRDefault="00220121" w:rsidP="001E7EC0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2C567A" w:themeFill="accent1"/>
          </w:tcPr>
          <w:p w14:paraId="371220B0" w14:textId="77777777" w:rsidR="00220121" w:rsidRPr="00D05149" w:rsidRDefault="00220121" w:rsidP="001E7EC0">
            <w:pPr>
              <w:pStyle w:val="ColumnHeading"/>
            </w:pPr>
          </w:p>
        </w:tc>
      </w:tr>
      <w:tr w:rsidR="00220121" w:rsidRPr="00D05149" w14:paraId="3818B328" w14:textId="77777777" w:rsidTr="001E7EC0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A76508F" w14:textId="77777777" w:rsidR="00220121" w:rsidRPr="00D05149" w:rsidRDefault="00220121" w:rsidP="001E7EC0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2"/>
          </w:tcPr>
          <w:p w14:paraId="37FD5804" w14:textId="77777777" w:rsidR="00220121" w:rsidRPr="00D05149" w:rsidRDefault="00220121" w:rsidP="001E7EC0">
            <w:pPr>
              <w:pStyle w:val="NameNumber"/>
            </w:pPr>
            <w:r>
              <w:t>Van Nuys Airport</w:t>
            </w:r>
          </w:p>
        </w:tc>
        <w:tc>
          <w:tcPr>
            <w:tcW w:w="1709" w:type="dxa"/>
            <w:gridSpan w:val="2"/>
          </w:tcPr>
          <w:p w14:paraId="0D2651AC" w14:textId="77777777" w:rsidR="00220121" w:rsidRPr="00D05149" w:rsidRDefault="00220121" w:rsidP="001E7EC0">
            <w:pPr>
              <w:pStyle w:val="Time"/>
            </w:pPr>
            <w:r>
              <w:t>CITY:</w:t>
            </w:r>
          </w:p>
        </w:tc>
        <w:tc>
          <w:tcPr>
            <w:tcW w:w="4050" w:type="dxa"/>
            <w:gridSpan w:val="3"/>
          </w:tcPr>
          <w:p w14:paraId="1217DA27" w14:textId="77777777" w:rsidR="00220121" w:rsidRPr="00D05149" w:rsidRDefault="00A51A16" w:rsidP="001E7EC0">
            <w:pPr>
              <w:pStyle w:val="NameNumber"/>
            </w:pPr>
            <w:r>
              <w:t>Los Angeles</w:t>
            </w:r>
          </w:p>
        </w:tc>
      </w:tr>
      <w:tr w:rsidR="00220121" w:rsidRPr="00D05149" w14:paraId="2AC21BDC" w14:textId="77777777" w:rsidTr="001E7EC0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69DC6B9" w14:textId="77777777" w:rsidR="00220121" w:rsidRPr="00D05149" w:rsidRDefault="00220121" w:rsidP="001E7EC0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0DDD5BBC" w14:textId="77777777" w:rsidR="00220121" w:rsidRPr="00D05149" w:rsidRDefault="00220121" w:rsidP="001E7EC0">
            <w:pPr>
              <w:pStyle w:val="NameNumber"/>
            </w:pPr>
            <w:r>
              <w:t>(818) 442-6500</w:t>
            </w:r>
          </w:p>
        </w:tc>
        <w:tc>
          <w:tcPr>
            <w:tcW w:w="1709" w:type="dxa"/>
            <w:gridSpan w:val="2"/>
          </w:tcPr>
          <w:p w14:paraId="0014FB71" w14:textId="77777777" w:rsidR="00220121" w:rsidRPr="00D05149" w:rsidRDefault="00220121" w:rsidP="001E7EC0">
            <w:pPr>
              <w:pStyle w:val="Time"/>
            </w:pPr>
            <w:r>
              <w:t>CONTACT: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3FFEBDBF" w14:textId="77777777" w:rsidR="00220121" w:rsidRPr="00D05149" w:rsidRDefault="00A51A16" w:rsidP="001E7EC0">
            <w:pPr>
              <w:pStyle w:val="NameNumber"/>
            </w:pPr>
            <w:r>
              <w:t>(213) 922-6000</w:t>
            </w:r>
          </w:p>
        </w:tc>
      </w:tr>
      <w:tr w:rsidR="00220121" w:rsidRPr="00D05149" w14:paraId="0A95F698" w14:textId="77777777" w:rsidTr="001E7EC0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73B3955E" w14:textId="77777777" w:rsidR="00220121" w:rsidRPr="00D05149" w:rsidRDefault="00220121" w:rsidP="001E7EC0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4B763E2B" w14:textId="77777777" w:rsidR="00220121" w:rsidRDefault="00000000" w:rsidP="001E7EC0">
            <w:pPr>
              <w:pStyle w:val="NameNumber"/>
            </w:pPr>
            <w:hyperlink r:id="rId134" w:history="1"/>
            <w:r w:rsidR="00220121">
              <w:t>18+</w:t>
            </w:r>
          </w:p>
        </w:tc>
        <w:tc>
          <w:tcPr>
            <w:tcW w:w="1709" w:type="dxa"/>
            <w:gridSpan w:val="2"/>
          </w:tcPr>
          <w:p w14:paraId="123BDDC0" w14:textId="77777777" w:rsidR="00220121" w:rsidRPr="00D05149" w:rsidRDefault="00220121" w:rsidP="001E7EC0">
            <w:pPr>
              <w:pStyle w:val="Time"/>
            </w:pPr>
            <w:r>
              <w:t>AGE/GRADE: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1DB6D855" w14:textId="77777777" w:rsidR="00220121" w:rsidRPr="00D05149" w:rsidRDefault="00A51A16" w:rsidP="001E7EC0">
            <w:pPr>
              <w:pStyle w:val="NameNumber"/>
            </w:pPr>
            <w:r>
              <w:t>16-18</w:t>
            </w:r>
          </w:p>
        </w:tc>
      </w:tr>
      <w:tr w:rsidR="00220121" w:rsidRPr="00D05149" w14:paraId="05868D7A" w14:textId="77777777" w:rsidTr="001E7EC0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621E429" w14:textId="77777777" w:rsidR="00220121" w:rsidRPr="00D05149" w:rsidRDefault="00220121" w:rsidP="001E7EC0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2"/>
            <w:vMerge w:val="restart"/>
            <w:shd w:val="clear" w:color="auto" w:fill="F2F2F2" w:themeFill="background1" w:themeFillShade="F2"/>
          </w:tcPr>
          <w:p w14:paraId="4D3AC28C" w14:textId="77777777" w:rsidR="00220121" w:rsidRDefault="00000000" w:rsidP="001E7EC0">
            <w:pPr>
              <w:pStyle w:val="NameNumber"/>
            </w:pPr>
            <w:hyperlink r:id="rId135" w:history="1">
              <w:r w:rsidR="00220121" w:rsidRPr="00B3769F">
                <w:rPr>
                  <w:rStyle w:val="Hyperlink"/>
                </w:rPr>
                <w:t>www.lawa.ninjagig/com/jobs/full-year-internship-2023/</w:t>
              </w:r>
            </w:hyperlink>
            <w:r w:rsidR="00220121">
              <w:t xml:space="preserve">  </w:t>
            </w:r>
          </w:p>
        </w:tc>
        <w:tc>
          <w:tcPr>
            <w:tcW w:w="1709" w:type="dxa"/>
            <w:gridSpan w:val="2"/>
          </w:tcPr>
          <w:p w14:paraId="624663E7" w14:textId="77777777" w:rsidR="00220121" w:rsidRPr="00D05149" w:rsidRDefault="00220121" w:rsidP="001E7EC0">
            <w:pPr>
              <w:pStyle w:val="Time"/>
            </w:pPr>
            <w:r>
              <w:t>APPLICATION: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4173761A" w14:textId="77777777" w:rsidR="00220121" w:rsidRPr="00D05149" w:rsidRDefault="00000000" w:rsidP="001E7EC0">
            <w:pPr>
              <w:pStyle w:val="NameNumber"/>
            </w:pPr>
            <w:hyperlink r:id="rId136" w:history="1">
              <w:r w:rsidR="002E7B9F" w:rsidRPr="00B3769F">
                <w:rPr>
                  <w:rStyle w:val="Hyperlink"/>
                </w:rPr>
                <w:t>https://www.metro.net/about/tcap/</w:t>
              </w:r>
            </w:hyperlink>
            <w:r w:rsidR="002E7B9F">
              <w:t xml:space="preserve"> </w:t>
            </w:r>
          </w:p>
        </w:tc>
      </w:tr>
      <w:tr w:rsidR="002E7B9F" w:rsidRPr="00D05149" w14:paraId="1AD4E847" w14:textId="77777777" w:rsidTr="002E7B9F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5EE467B" w14:textId="77777777" w:rsidR="002E7B9F" w:rsidRDefault="002E7B9F" w:rsidP="001E7EC0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7112A942" w14:textId="77777777" w:rsidR="002E7B9F" w:rsidRPr="00D05149" w:rsidRDefault="002E7B9F" w:rsidP="001E7EC0">
            <w:pPr>
              <w:pStyle w:val="NameNumber"/>
            </w:pPr>
          </w:p>
        </w:tc>
        <w:tc>
          <w:tcPr>
            <w:tcW w:w="1709" w:type="dxa"/>
            <w:gridSpan w:val="2"/>
          </w:tcPr>
          <w:p w14:paraId="73F43B3D" w14:textId="77777777" w:rsidR="002E7B9F" w:rsidRPr="00D05149" w:rsidRDefault="002E7B9F" w:rsidP="001E7EC0">
            <w:pPr>
              <w:pStyle w:val="Time"/>
            </w:pPr>
            <w:r>
              <w:t>NOTES:</w:t>
            </w: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7B919382" w14:textId="77777777" w:rsidR="002E7B9F" w:rsidRPr="00D05149" w:rsidRDefault="002E7B9F" w:rsidP="001E7EC0">
            <w:pPr>
              <w:pStyle w:val="NameNumber"/>
            </w:pPr>
            <w:r>
              <w:t>Must have 2.5+ GPA / Mandatory training on Fridays &amp; project team break-out sessions (10am – 12pm or 1-3pm) at least twice a week</w:t>
            </w:r>
          </w:p>
        </w:tc>
      </w:tr>
      <w:tr w:rsidR="002E7B9F" w:rsidRPr="00D05149" w14:paraId="754796E9" w14:textId="77777777" w:rsidTr="002E7B9F">
        <w:trPr>
          <w:gridAfter w:val="1"/>
          <w:wAfter w:w="2341" w:type="dxa"/>
          <w:trHeight w:hRule="exact" w:val="243"/>
        </w:trPr>
        <w:tc>
          <w:tcPr>
            <w:tcW w:w="1710" w:type="dxa"/>
          </w:tcPr>
          <w:p w14:paraId="74DF9D9E" w14:textId="77777777" w:rsidR="002E7B9F" w:rsidRPr="00D05149" w:rsidRDefault="002E7B9F" w:rsidP="001E7EC0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41AEAE95" w14:textId="77777777" w:rsidR="002E7B9F" w:rsidRPr="00987BFB" w:rsidRDefault="002E7B9F" w:rsidP="001E7EC0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10/30/23</w:t>
            </w:r>
          </w:p>
        </w:tc>
        <w:tc>
          <w:tcPr>
            <w:tcW w:w="1709" w:type="dxa"/>
            <w:gridSpan w:val="2"/>
          </w:tcPr>
          <w:p w14:paraId="656C7174" w14:textId="77777777" w:rsidR="002E7B9F" w:rsidRPr="00D05149" w:rsidRDefault="002E7B9F" w:rsidP="001E7EC0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0C495B7E" w14:textId="77777777" w:rsidR="002E7B9F" w:rsidRPr="00D05149" w:rsidRDefault="002E7B9F" w:rsidP="001E7EC0">
            <w:pPr>
              <w:pStyle w:val="NameNumber"/>
            </w:pPr>
          </w:p>
        </w:tc>
      </w:tr>
      <w:tr w:rsidR="002E7B9F" w:rsidRPr="00D05149" w14:paraId="19B93EA7" w14:textId="77777777" w:rsidTr="002E7B9F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567553F1" w14:textId="77777777" w:rsidR="002E7B9F" w:rsidRPr="00D05149" w:rsidRDefault="002E7B9F" w:rsidP="001E7EC0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6E222295" w14:textId="77777777" w:rsidR="002E7B9F" w:rsidRPr="00D05149" w:rsidRDefault="002E7B9F" w:rsidP="001E7EC0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  <w:gridSpan w:val="2"/>
          </w:tcPr>
          <w:p w14:paraId="2E95ACC2" w14:textId="77777777" w:rsidR="002E7B9F" w:rsidRPr="00D05149" w:rsidRDefault="002E7B9F" w:rsidP="001E7EC0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3F11676B" w14:textId="77777777" w:rsidR="002E7B9F" w:rsidRPr="00D05149" w:rsidRDefault="002E7B9F" w:rsidP="001E7EC0">
            <w:pPr>
              <w:pStyle w:val="NameNumber"/>
            </w:pPr>
          </w:p>
        </w:tc>
      </w:tr>
      <w:tr w:rsidR="00220121" w:rsidRPr="00D05149" w14:paraId="7264064D" w14:textId="77777777" w:rsidTr="002E7B9F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72A54AC8" w14:textId="77777777" w:rsidR="00220121" w:rsidRPr="00D05149" w:rsidRDefault="00220121" w:rsidP="001E7EC0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4A32CAC0" w14:textId="77777777" w:rsidR="00220121" w:rsidRPr="00D05149" w:rsidRDefault="00220121" w:rsidP="001E7EC0">
            <w:pPr>
              <w:pStyle w:val="NameNumber"/>
            </w:pPr>
          </w:p>
        </w:tc>
        <w:tc>
          <w:tcPr>
            <w:tcW w:w="1709" w:type="dxa"/>
            <w:gridSpan w:val="2"/>
          </w:tcPr>
          <w:p w14:paraId="1998F767" w14:textId="77777777" w:rsidR="00220121" w:rsidRPr="00D05149" w:rsidRDefault="002E7B9F" w:rsidP="001E7EC0">
            <w:pPr>
              <w:pStyle w:val="Time"/>
            </w:pPr>
            <w:r>
              <w:t>DEADLINE:</w:t>
            </w:r>
          </w:p>
        </w:tc>
        <w:tc>
          <w:tcPr>
            <w:tcW w:w="4050" w:type="dxa"/>
            <w:gridSpan w:val="3"/>
            <w:shd w:val="clear" w:color="auto" w:fill="F2F2F2" w:themeFill="background1" w:themeFillShade="F2"/>
          </w:tcPr>
          <w:p w14:paraId="1C57E11E" w14:textId="77777777" w:rsidR="00220121" w:rsidRPr="00987BFB" w:rsidRDefault="002E7B9F" w:rsidP="001E7EC0">
            <w:pPr>
              <w:pStyle w:val="NameNumber"/>
              <w:rPr>
                <w:b/>
                <w:color w:val="FF0000"/>
              </w:rPr>
            </w:pPr>
            <w:r w:rsidRPr="00987BFB">
              <w:rPr>
                <w:b/>
                <w:color w:val="FF0000"/>
              </w:rPr>
              <w:t>CLOSED / Check 1/1/24</w:t>
            </w:r>
          </w:p>
        </w:tc>
      </w:tr>
      <w:tr w:rsidR="00220121" w:rsidRPr="00D05149" w14:paraId="4899828C" w14:textId="77777777" w:rsidTr="002E7B9F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2529FFA" w14:textId="77777777" w:rsidR="00220121" w:rsidRPr="00D05149" w:rsidRDefault="00220121" w:rsidP="001E7EC0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36CFF1CB" w14:textId="77777777" w:rsidR="00220121" w:rsidRPr="00D05149" w:rsidRDefault="00220121" w:rsidP="001E7EC0">
            <w:pPr>
              <w:pStyle w:val="NameNumber"/>
            </w:pPr>
          </w:p>
        </w:tc>
        <w:tc>
          <w:tcPr>
            <w:tcW w:w="1709" w:type="dxa"/>
            <w:gridSpan w:val="2"/>
          </w:tcPr>
          <w:p w14:paraId="627BC686" w14:textId="77777777" w:rsidR="00220121" w:rsidRPr="00D05149" w:rsidRDefault="002E7B9F" w:rsidP="001E7EC0">
            <w:pPr>
              <w:pStyle w:val="Time"/>
            </w:pPr>
            <w:r>
              <w:t>LAST UPDATED</w:t>
            </w:r>
            <w:r w:rsidR="00220121">
              <w:t>:</w:t>
            </w:r>
          </w:p>
        </w:tc>
        <w:tc>
          <w:tcPr>
            <w:tcW w:w="4050" w:type="dxa"/>
            <w:gridSpan w:val="3"/>
            <w:shd w:val="clear" w:color="auto" w:fill="auto"/>
          </w:tcPr>
          <w:p w14:paraId="417BE1FD" w14:textId="77777777" w:rsidR="00220121" w:rsidRPr="00D05149" w:rsidRDefault="002E7B9F" w:rsidP="001E7EC0">
            <w:pPr>
              <w:pStyle w:val="NameNumber"/>
            </w:pPr>
            <w:r>
              <w:t>10/10/23</w:t>
            </w:r>
          </w:p>
        </w:tc>
      </w:tr>
      <w:tr w:rsidR="00220121" w:rsidRPr="00D05149" w14:paraId="5A1B6C82" w14:textId="77777777" w:rsidTr="001E7EC0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4321451" w14:textId="77777777" w:rsidR="00220121" w:rsidRPr="00D05149" w:rsidRDefault="00220121" w:rsidP="001E7EC0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50425100" w14:textId="77777777" w:rsidR="00220121" w:rsidRPr="00D05149" w:rsidRDefault="00220121" w:rsidP="001E7EC0">
            <w:pPr>
              <w:pStyle w:val="NameNumber"/>
            </w:pPr>
          </w:p>
        </w:tc>
        <w:tc>
          <w:tcPr>
            <w:tcW w:w="1709" w:type="dxa"/>
            <w:gridSpan w:val="2"/>
          </w:tcPr>
          <w:p w14:paraId="1B2A4438" w14:textId="77777777" w:rsidR="00220121" w:rsidRPr="00D05149" w:rsidRDefault="00220121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3F87DC4E" w14:textId="77777777" w:rsidR="00220121" w:rsidRPr="00D05149" w:rsidRDefault="00220121" w:rsidP="001E7EC0">
            <w:pPr>
              <w:pStyle w:val="NameNumber"/>
            </w:pPr>
          </w:p>
        </w:tc>
      </w:tr>
      <w:tr w:rsidR="00220121" w:rsidRPr="00D05149" w14:paraId="379FB1BC" w14:textId="77777777" w:rsidTr="001E7EC0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691E9EB3" w14:textId="77777777" w:rsidR="00220121" w:rsidRPr="00D05149" w:rsidRDefault="00220121" w:rsidP="001E7EC0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56BB334F" w14:textId="77777777" w:rsidR="00220121" w:rsidRPr="00D05149" w:rsidRDefault="00220121" w:rsidP="001E7EC0">
            <w:pPr>
              <w:pStyle w:val="NameNumber"/>
            </w:pPr>
          </w:p>
        </w:tc>
        <w:tc>
          <w:tcPr>
            <w:tcW w:w="1709" w:type="dxa"/>
            <w:gridSpan w:val="2"/>
          </w:tcPr>
          <w:p w14:paraId="66AC4852" w14:textId="77777777" w:rsidR="00220121" w:rsidRPr="00D05149" w:rsidRDefault="00220121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7A5F5DD5" w14:textId="77777777" w:rsidR="00220121" w:rsidRPr="00D05149" w:rsidRDefault="00220121" w:rsidP="001E7EC0">
            <w:pPr>
              <w:pStyle w:val="NameNumber"/>
            </w:pPr>
          </w:p>
        </w:tc>
      </w:tr>
      <w:tr w:rsidR="00220121" w:rsidRPr="00EF5497" w14:paraId="7E8C7804" w14:textId="77777777" w:rsidTr="002E7B9F">
        <w:trPr>
          <w:gridAfter w:val="1"/>
          <w:wAfter w:w="2341" w:type="dxa"/>
          <w:trHeight w:hRule="exact" w:val="524"/>
        </w:trPr>
        <w:tc>
          <w:tcPr>
            <w:tcW w:w="1710" w:type="dxa"/>
          </w:tcPr>
          <w:p w14:paraId="04724ECB" w14:textId="77777777" w:rsidR="00220121" w:rsidRPr="00372AA3" w:rsidRDefault="00220121" w:rsidP="001E7EC0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2"/>
            <w:vAlign w:val="bottom"/>
          </w:tcPr>
          <w:p w14:paraId="30457EE4" w14:textId="77777777" w:rsidR="00220121" w:rsidRPr="00220121" w:rsidRDefault="00220121" w:rsidP="001E7EC0">
            <w:pPr>
              <w:pStyle w:val="DayoftheWeek"/>
              <w:rPr>
                <w:sz w:val="20"/>
                <w:szCs w:val="20"/>
              </w:rPr>
            </w:pPr>
            <w:r w:rsidRPr="00220121">
              <w:rPr>
                <w:sz w:val="20"/>
                <w:szCs w:val="20"/>
              </w:rPr>
              <w:t>San Fernando Valley 99s Aviation Explorers</w:t>
            </w:r>
          </w:p>
        </w:tc>
        <w:tc>
          <w:tcPr>
            <w:tcW w:w="1709" w:type="dxa"/>
            <w:gridSpan w:val="2"/>
            <w:shd w:val="clear" w:color="auto" w:fill="auto"/>
            <w:vAlign w:val="bottom"/>
          </w:tcPr>
          <w:p w14:paraId="7521ACB1" w14:textId="77777777" w:rsidR="00220121" w:rsidRPr="00372AA3" w:rsidRDefault="00220121" w:rsidP="001E7EC0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shd w:val="clear" w:color="auto" w:fill="auto"/>
            <w:vAlign w:val="bottom"/>
          </w:tcPr>
          <w:p w14:paraId="27EB0786" w14:textId="77777777" w:rsidR="00220121" w:rsidRPr="00EF5497" w:rsidRDefault="00220121" w:rsidP="001E7EC0">
            <w:pPr>
              <w:pStyle w:val="DayoftheWeek"/>
              <w:rPr>
                <w:sz w:val="20"/>
                <w:szCs w:val="20"/>
              </w:rPr>
            </w:pPr>
          </w:p>
        </w:tc>
      </w:tr>
      <w:tr w:rsidR="00220121" w:rsidRPr="00D05149" w14:paraId="5EAA0B09" w14:textId="77777777" w:rsidTr="002E7B9F">
        <w:trPr>
          <w:gridAfter w:val="1"/>
          <w:wAfter w:w="2341" w:type="dxa"/>
          <w:trHeight w:hRule="exact" w:val="288"/>
        </w:trPr>
        <w:tc>
          <w:tcPr>
            <w:tcW w:w="1710" w:type="dxa"/>
          </w:tcPr>
          <w:p w14:paraId="6DE53793" w14:textId="77777777" w:rsidR="00220121" w:rsidRPr="00372AA3" w:rsidRDefault="00220121" w:rsidP="001E7EC0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072C7" w:themeFill="accent2"/>
          </w:tcPr>
          <w:p w14:paraId="0D91E1A4" w14:textId="77777777" w:rsidR="00220121" w:rsidRPr="00D05149" w:rsidRDefault="00220121" w:rsidP="001E7EC0">
            <w:pPr>
              <w:pStyle w:val="ColumnHeading"/>
            </w:pPr>
          </w:p>
        </w:tc>
        <w:tc>
          <w:tcPr>
            <w:tcW w:w="1910" w:type="dxa"/>
            <w:shd w:val="clear" w:color="auto" w:fill="0072C7" w:themeFill="accent2"/>
          </w:tcPr>
          <w:p w14:paraId="3089FEF6" w14:textId="77777777" w:rsidR="00220121" w:rsidRPr="00D05149" w:rsidRDefault="00220121" w:rsidP="001E7EC0">
            <w:pPr>
              <w:pStyle w:val="ColumnHeading"/>
            </w:pPr>
          </w:p>
        </w:tc>
        <w:tc>
          <w:tcPr>
            <w:tcW w:w="1709" w:type="dxa"/>
            <w:gridSpan w:val="2"/>
            <w:shd w:val="clear" w:color="auto" w:fill="auto"/>
          </w:tcPr>
          <w:p w14:paraId="3906E78D" w14:textId="77777777" w:rsidR="00220121" w:rsidRPr="00372AA3" w:rsidRDefault="00220121" w:rsidP="001E7EC0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auto"/>
          </w:tcPr>
          <w:p w14:paraId="58EDF14D" w14:textId="77777777" w:rsidR="00220121" w:rsidRPr="00D05149" w:rsidRDefault="00220121" w:rsidP="001E7EC0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auto"/>
          </w:tcPr>
          <w:p w14:paraId="3B4EF216" w14:textId="77777777" w:rsidR="00220121" w:rsidRPr="00D05149" w:rsidRDefault="00220121" w:rsidP="001E7EC0">
            <w:pPr>
              <w:pStyle w:val="ColumnHeading"/>
            </w:pPr>
          </w:p>
        </w:tc>
      </w:tr>
      <w:tr w:rsidR="00220121" w:rsidRPr="00D05149" w14:paraId="47C49A29" w14:textId="77777777" w:rsidTr="002E7B9F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C763854" w14:textId="77777777" w:rsidR="00220121" w:rsidRPr="00D05149" w:rsidRDefault="00220121" w:rsidP="001E7EC0">
            <w:pPr>
              <w:pStyle w:val="Time"/>
            </w:pPr>
            <w:r>
              <w:t>CITY:</w:t>
            </w:r>
          </w:p>
        </w:tc>
        <w:tc>
          <w:tcPr>
            <w:tcW w:w="2141" w:type="dxa"/>
          </w:tcPr>
          <w:p w14:paraId="1E5BC31D" w14:textId="77777777" w:rsidR="00220121" w:rsidRPr="00D05149" w:rsidRDefault="00220121" w:rsidP="001E7EC0">
            <w:pPr>
              <w:pStyle w:val="NameNumber"/>
            </w:pPr>
            <w:r>
              <w:t>Whiteman Airport</w:t>
            </w:r>
          </w:p>
        </w:tc>
        <w:tc>
          <w:tcPr>
            <w:tcW w:w="1910" w:type="dxa"/>
          </w:tcPr>
          <w:p w14:paraId="4158E5C9" w14:textId="77777777" w:rsidR="00220121" w:rsidRPr="00D05149" w:rsidRDefault="00220121" w:rsidP="001E7EC0">
            <w:pPr>
              <w:pStyle w:val="NameNumber"/>
            </w:pPr>
          </w:p>
        </w:tc>
        <w:tc>
          <w:tcPr>
            <w:tcW w:w="1709" w:type="dxa"/>
            <w:gridSpan w:val="2"/>
            <w:shd w:val="clear" w:color="auto" w:fill="auto"/>
          </w:tcPr>
          <w:p w14:paraId="0A7416FB" w14:textId="77777777" w:rsidR="00220121" w:rsidRPr="00D05149" w:rsidRDefault="00220121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22A24F30" w14:textId="77777777" w:rsidR="00220121" w:rsidRPr="00D05149" w:rsidRDefault="00220121" w:rsidP="001E7EC0">
            <w:pPr>
              <w:pStyle w:val="NameNumber"/>
            </w:pPr>
          </w:p>
        </w:tc>
      </w:tr>
      <w:tr w:rsidR="00220121" w:rsidRPr="00D05149" w14:paraId="54F447D4" w14:textId="77777777" w:rsidTr="002E7B9F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5C5AF9CC" w14:textId="77777777" w:rsidR="00220121" w:rsidRPr="00D05149" w:rsidRDefault="00220121" w:rsidP="001E7EC0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292DFE52" w14:textId="77777777" w:rsidR="00220121" w:rsidRPr="00D05149" w:rsidRDefault="00000000" w:rsidP="001E7EC0">
            <w:pPr>
              <w:pStyle w:val="NameNumber"/>
            </w:pPr>
            <w:hyperlink r:id="rId137" w:history="1">
              <w:r w:rsidR="00220121" w:rsidRPr="00B3769F">
                <w:rPr>
                  <w:rStyle w:val="Hyperlink"/>
                </w:rPr>
                <w:t>Explorerpost747@aol.com</w:t>
              </w:r>
            </w:hyperlink>
            <w:r w:rsidR="00220121">
              <w:t xml:space="preserve"> </w:t>
            </w:r>
          </w:p>
        </w:tc>
        <w:tc>
          <w:tcPr>
            <w:tcW w:w="1709" w:type="dxa"/>
            <w:gridSpan w:val="2"/>
            <w:shd w:val="clear" w:color="auto" w:fill="auto"/>
          </w:tcPr>
          <w:p w14:paraId="64826940" w14:textId="77777777" w:rsidR="00220121" w:rsidRPr="00D05149" w:rsidRDefault="00220121" w:rsidP="001E7EC0">
            <w:pPr>
              <w:pStyle w:val="Time"/>
            </w:pP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7A0CB7CE" w14:textId="77777777" w:rsidR="00220121" w:rsidRPr="00D05149" w:rsidRDefault="00220121" w:rsidP="001E7EC0">
            <w:pPr>
              <w:pStyle w:val="NameNumber"/>
            </w:pPr>
          </w:p>
        </w:tc>
      </w:tr>
      <w:tr w:rsidR="00220121" w:rsidRPr="00D05149" w14:paraId="6B578DB0" w14:textId="77777777" w:rsidTr="002E7B9F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A7482BB" w14:textId="77777777" w:rsidR="00220121" w:rsidRPr="00D05149" w:rsidRDefault="00220121" w:rsidP="001E7EC0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2"/>
          </w:tcPr>
          <w:p w14:paraId="22C81D4C" w14:textId="77777777" w:rsidR="00220121" w:rsidRPr="00D05149" w:rsidRDefault="00220121" w:rsidP="001E7EC0">
            <w:pPr>
              <w:pStyle w:val="NameNumber"/>
            </w:pPr>
            <w:r>
              <w:t xml:space="preserve">14-20 </w:t>
            </w:r>
          </w:p>
          <w:p w14:paraId="7218AC85" w14:textId="77777777" w:rsidR="00220121" w:rsidRPr="00D05149" w:rsidRDefault="00000000" w:rsidP="001E7EC0">
            <w:pPr>
              <w:pStyle w:val="NameNumber"/>
            </w:pPr>
            <w:hyperlink r:id="rId138" w:history="1"/>
            <w:r w:rsidR="00220121">
              <w:t xml:space="preserve"> </w:t>
            </w:r>
          </w:p>
        </w:tc>
        <w:tc>
          <w:tcPr>
            <w:tcW w:w="1709" w:type="dxa"/>
            <w:gridSpan w:val="2"/>
            <w:shd w:val="clear" w:color="auto" w:fill="auto"/>
          </w:tcPr>
          <w:p w14:paraId="379F6832" w14:textId="77777777" w:rsidR="00220121" w:rsidRPr="00D05149" w:rsidRDefault="00220121" w:rsidP="001E7EC0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796D25FF" w14:textId="77777777" w:rsidR="00220121" w:rsidRPr="00D05149" w:rsidRDefault="00220121" w:rsidP="001E7EC0">
            <w:pPr>
              <w:pStyle w:val="NameNumber"/>
            </w:pPr>
          </w:p>
        </w:tc>
      </w:tr>
      <w:tr w:rsidR="00220121" w:rsidRPr="00D05149" w14:paraId="2510C362" w14:textId="77777777" w:rsidTr="002E7B9F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8E38211" w14:textId="77777777" w:rsidR="00220121" w:rsidRDefault="00220121" w:rsidP="001E7EC0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6B0173A8" w14:textId="77777777" w:rsidR="00220121" w:rsidRPr="00D05149" w:rsidRDefault="00000000" w:rsidP="001E7EC0">
            <w:pPr>
              <w:pStyle w:val="NameNumber"/>
            </w:pPr>
            <w:hyperlink r:id="rId139" w:history="1">
              <w:r w:rsidR="00220121" w:rsidRPr="00B3769F">
                <w:rPr>
                  <w:rStyle w:val="Hyperlink"/>
                </w:rPr>
                <w:t>http://www.sfv99s.org/explorers.html</w:t>
              </w:r>
            </w:hyperlink>
            <w:r w:rsidR="00220121">
              <w:t xml:space="preserve"> </w:t>
            </w:r>
          </w:p>
        </w:tc>
        <w:tc>
          <w:tcPr>
            <w:tcW w:w="1709" w:type="dxa"/>
            <w:gridSpan w:val="2"/>
            <w:shd w:val="clear" w:color="auto" w:fill="auto"/>
          </w:tcPr>
          <w:p w14:paraId="31BED7B0" w14:textId="77777777" w:rsidR="00220121" w:rsidRPr="00D05149" w:rsidRDefault="00220121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016544E5" w14:textId="77777777" w:rsidR="00220121" w:rsidRPr="00D05149" w:rsidRDefault="00220121" w:rsidP="001E7EC0">
            <w:pPr>
              <w:pStyle w:val="NameNumber"/>
            </w:pPr>
          </w:p>
        </w:tc>
      </w:tr>
      <w:tr w:rsidR="00220121" w:rsidRPr="00D05149" w14:paraId="10100473" w14:textId="77777777" w:rsidTr="002E7B9F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0F24574E" w14:textId="77777777" w:rsidR="00220121" w:rsidRPr="00D05149" w:rsidRDefault="00220121" w:rsidP="001E7EC0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2"/>
            <w:shd w:val="clear" w:color="auto" w:fill="auto"/>
          </w:tcPr>
          <w:p w14:paraId="0035FC02" w14:textId="77777777" w:rsidR="00220121" w:rsidRPr="00D05149" w:rsidRDefault="00220121" w:rsidP="001E7EC0">
            <w:pPr>
              <w:pStyle w:val="NameNumber"/>
            </w:pPr>
            <w:r>
              <w:t>Join year round</w:t>
            </w:r>
          </w:p>
        </w:tc>
        <w:tc>
          <w:tcPr>
            <w:tcW w:w="1709" w:type="dxa"/>
            <w:gridSpan w:val="2"/>
            <w:shd w:val="clear" w:color="auto" w:fill="auto"/>
          </w:tcPr>
          <w:p w14:paraId="32117816" w14:textId="77777777" w:rsidR="00220121" w:rsidRPr="00D05149" w:rsidRDefault="00220121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6338AB49" w14:textId="77777777" w:rsidR="00220121" w:rsidRPr="00D05149" w:rsidRDefault="00220121" w:rsidP="001E7EC0">
            <w:pPr>
              <w:pStyle w:val="NameNumber"/>
            </w:pPr>
          </w:p>
        </w:tc>
      </w:tr>
      <w:tr w:rsidR="00220121" w14:paraId="23B6758B" w14:textId="77777777" w:rsidTr="002E7B9F">
        <w:trPr>
          <w:gridAfter w:val="1"/>
          <w:wAfter w:w="2341" w:type="dxa"/>
          <w:trHeight w:val="269"/>
        </w:trPr>
        <w:tc>
          <w:tcPr>
            <w:tcW w:w="1710" w:type="dxa"/>
          </w:tcPr>
          <w:p w14:paraId="51876161" w14:textId="77777777" w:rsidR="00220121" w:rsidRPr="00D05149" w:rsidRDefault="00220121" w:rsidP="001E7EC0">
            <w:pPr>
              <w:pStyle w:val="Time"/>
            </w:pPr>
            <w:r>
              <w:t>DEADLINE: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51AFA984" w14:textId="77777777" w:rsidR="00220121" w:rsidRPr="00987BFB" w:rsidRDefault="00220121" w:rsidP="001E7EC0">
            <w:pPr>
              <w:pStyle w:val="NameNumber"/>
              <w:rPr>
                <w:b/>
              </w:rPr>
            </w:pPr>
            <w:r w:rsidRPr="00987BFB">
              <w:rPr>
                <w:b/>
                <w:color w:val="FF0000"/>
              </w:rPr>
              <w:t>None</w:t>
            </w:r>
          </w:p>
        </w:tc>
        <w:tc>
          <w:tcPr>
            <w:tcW w:w="1709" w:type="dxa"/>
            <w:gridSpan w:val="2"/>
            <w:vMerge w:val="restart"/>
            <w:shd w:val="clear" w:color="auto" w:fill="auto"/>
          </w:tcPr>
          <w:p w14:paraId="5B0720A4" w14:textId="77777777" w:rsidR="00220121" w:rsidRDefault="00220121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3B7C1ECD" w14:textId="77777777" w:rsidR="00220121" w:rsidRDefault="00220121" w:rsidP="001E7EC0">
            <w:pPr>
              <w:pStyle w:val="NameNumber"/>
            </w:pPr>
          </w:p>
        </w:tc>
      </w:tr>
      <w:tr w:rsidR="00220121" w14:paraId="0D3F4B67" w14:textId="77777777" w:rsidTr="002E7B9F">
        <w:trPr>
          <w:gridAfter w:val="1"/>
          <w:wAfter w:w="2341" w:type="dxa"/>
          <w:trHeight w:val="248"/>
        </w:trPr>
        <w:tc>
          <w:tcPr>
            <w:tcW w:w="1710" w:type="dxa"/>
            <w:vMerge w:val="restart"/>
          </w:tcPr>
          <w:p w14:paraId="29C80B85" w14:textId="77777777" w:rsidR="00220121" w:rsidRPr="00D05149" w:rsidRDefault="00220121" w:rsidP="00220121">
            <w:pPr>
              <w:pStyle w:val="Time"/>
            </w:pPr>
            <w:r>
              <w:t>LAST UPDATED:</w:t>
            </w:r>
          </w:p>
        </w:tc>
        <w:tc>
          <w:tcPr>
            <w:tcW w:w="4051" w:type="dxa"/>
            <w:gridSpan w:val="2"/>
            <w:vMerge w:val="restart"/>
            <w:shd w:val="clear" w:color="auto" w:fill="auto"/>
          </w:tcPr>
          <w:p w14:paraId="7A6EC5BB" w14:textId="77777777" w:rsidR="00220121" w:rsidRPr="00D05149" w:rsidRDefault="00220121" w:rsidP="00220121">
            <w:pPr>
              <w:pStyle w:val="NameNumber"/>
            </w:pPr>
            <w:r>
              <w:t>10/10/23</w:t>
            </w:r>
          </w:p>
        </w:tc>
        <w:tc>
          <w:tcPr>
            <w:tcW w:w="1709" w:type="dxa"/>
            <w:gridSpan w:val="2"/>
            <w:vMerge/>
            <w:shd w:val="clear" w:color="auto" w:fill="auto"/>
          </w:tcPr>
          <w:p w14:paraId="06A47DAA" w14:textId="77777777" w:rsidR="00220121" w:rsidRDefault="00220121" w:rsidP="00220121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6F75976E" w14:textId="77777777" w:rsidR="00220121" w:rsidRDefault="00220121" w:rsidP="00220121">
            <w:pPr>
              <w:pStyle w:val="NameNumber"/>
            </w:pPr>
          </w:p>
        </w:tc>
      </w:tr>
      <w:tr w:rsidR="00220121" w14:paraId="34192551" w14:textId="77777777" w:rsidTr="002E7B9F">
        <w:trPr>
          <w:gridAfter w:val="1"/>
          <w:wAfter w:w="2341" w:type="dxa"/>
          <w:trHeight w:val="247"/>
        </w:trPr>
        <w:tc>
          <w:tcPr>
            <w:tcW w:w="1710" w:type="dxa"/>
            <w:vMerge/>
          </w:tcPr>
          <w:p w14:paraId="503C6C62" w14:textId="77777777" w:rsidR="00220121" w:rsidRDefault="00220121" w:rsidP="00220121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3916CDC2" w14:textId="77777777" w:rsidR="00220121" w:rsidRDefault="00220121" w:rsidP="00220121">
            <w:pPr>
              <w:pStyle w:val="NameNumber"/>
            </w:pPr>
          </w:p>
        </w:tc>
        <w:tc>
          <w:tcPr>
            <w:tcW w:w="1709" w:type="dxa"/>
            <w:gridSpan w:val="2"/>
            <w:vMerge/>
            <w:shd w:val="clear" w:color="auto" w:fill="auto"/>
          </w:tcPr>
          <w:p w14:paraId="3AE0635E" w14:textId="77777777" w:rsidR="00220121" w:rsidRDefault="00220121" w:rsidP="00220121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D50E976" w14:textId="77777777" w:rsidR="00220121" w:rsidRDefault="00220121" w:rsidP="00220121">
            <w:pPr>
              <w:pStyle w:val="NameNumber"/>
            </w:pPr>
          </w:p>
        </w:tc>
      </w:tr>
      <w:tr w:rsidR="00220121" w14:paraId="6F84EC0C" w14:textId="77777777" w:rsidTr="002E7B9F">
        <w:trPr>
          <w:gridAfter w:val="1"/>
          <w:wAfter w:w="2341" w:type="dxa"/>
          <w:trHeight w:hRule="exact" w:val="270"/>
        </w:trPr>
        <w:tc>
          <w:tcPr>
            <w:tcW w:w="1710" w:type="dxa"/>
          </w:tcPr>
          <w:p w14:paraId="43B958E9" w14:textId="77777777" w:rsidR="00220121" w:rsidRPr="00D05149" w:rsidRDefault="00220121" w:rsidP="00220121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3894BD3C" w14:textId="77777777" w:rsidR="00220121" w:rsidRPr="00D05149" w:rsidRDefault="00220121" w:rsidP="00220121">
            <w:pPr>
              <w:pStyle w:val="NameNumber"/>
            </w:pPr>
          </w:p>
        </w:tc>
        <w:tc>
          <w:tcPr>
            <w:tcW w:w="1709" w:type="dxa"/>
            <w:gridSpan w:val="2"/>
            <w:shd w:val="clear" w:color="auto" w:fill="auto"/>
          </w:tcPr>
          <w:p w14:paraId="3D2C716D" w14:textId="77777777" w:rsidR="00220121" w:rsidRDefault="00220121" w:rsidP="00220121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6D083923" w14:textId="77777777" w:rsidR="00220121" w:rsidRDefault="00220121" w:rsidP="00220121">
            <w:pPr>
              <w:pStyle w:val="NameNumber"/>
            </w:pPr>
          </w:p>
        </w:tc>
      </w:tr>
      <w:tr w:rsidR="00220121" w14:paraId="11E8E768" w14:textId="77777777" w:rsidTr="002E7B9F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59607DC5" w14:textId="77777777" w:rsidR="00220121" w:rsidRPr="00D05149" w:rsidRDefault="00220121" w:rsidP="00220121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65C5E0AE" w14:textId="77777777" w:rsidR="00220121" w:rsidRPr="00D05149" w:rsidRDefault="00220121" w:rsidP="00220121">
            <w:pPr>
              <w:pStyle w:val="NameNumber"/>
            </w:pPr>
          </w:p>
        </w:tc>
        <w:tc>
          <w:tcPr>
            <w:tcW w:w="1709" w:type="dxa"/>
            <w:gridSpan w:val="2"/>
            <w:shd w:val="clear" w:color="auto" w:fill="auto"/>
          </w:tcPr>
          <w:p w14:paraId="7349658C" w14:textId="77777777" w:rsidR="00220121" w:rsidRDefault="00220121" w:rsidP="00220121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61C9B31A" w14:textId="77777777" w:rsidR="00220121" w:rsidRDefault="00220121" w:rsidP="00220121">
            <w:pPr>
              <w:pStyle w:val="NameNumber"/>
            </w:pPr>
          </w:p>
        </w:tc>
      </w:tr>
      <w:tr w:rsidR="00220121" w14:paraId="32A6BE3D" w14:textId="77777777" w:rsidTr="002E7B9F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2F023708" w14:textId="77777777" w:rsidR="00220121" w:rsidRPr="00D05149" w:rsidRDefault="00220121" w:rsidP="00220121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0305F4DE" w14:textId="77777777" w:rsidR="00220121" w:rsidRPr="00D05149" w:rsidRDefault="00220121" w:rsidP="00220121">
            <w:pPr>
              <w:pStyle w:val="NameNumber"/>
            </w:pPr>
          </w:p>
        </w:tc>
        <w:tc>
          <w:tcPr>
            <w:tcW w:w="1709" w:type="dxa"/>
            <w:gridSpan w:val="2"/>
            <w:shd w:val="clear" w:color="auto" w:fill="auto"/>
          </w:tcPr>
          <w:p w14:paraId="168F9CA7" w14:textId="77777777" w:rsidR="00220121" w:rsidRDefault="00220121" w:rsidP="00220121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E796865" w14:textId="77777777" w:rsidR="00220121" w:rsidRDefault="00220121" w:rsidP="00220121">
            <w:pPr>
              <w:pStyle w:val="NameNumber"/>
            </w:pPr>
          </w:p>
        </w:tc>
      </w:tr>
      <w:tr w:rsidR="00220121" w14:paraId="14F5D2C6" w14:textId="77777777" w:rsidTr="002E7B9F">
        <w:trPr>
          <w:gridAfter w:val="1"/>
          <w:wAfter w:w="2341" w:type="dxa"/>
          <w:trHeight w:hRule="exact" w:val="80"/>
        </w:trPr>
        <w:tc>
          <w:tcPr>
            <w:tcW w:w="1710" w:type="dxa"/>
          </w:tcPr>
          <w:p w14:paraId="41DCF1F1" w14:textId="77777777" w:rsidR="00220121" w:rsidRDefault="00220121" w:rsidP="00220121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543A84D7" w14:textId="77777777" w:rsidR="00220121" w:rsidRPr="00D05149" w:rsidRDefault="00220121" w:rsidP="00220121">
            <w:pPr>
              <w:pStyle w:val="NameNumber"/>
            </w:pPr>
          </w:p>
        </w:tc>
        <w:tc>
          <w:tcPr>
            <w:tcW w:w="1709" w:type="dxa"/>
            <w:gridSpan w:val="2"/>
            <w:shd w:val="clear" w:color="auto" w:fill="auto"/>
          </w:tcPr>
          <w:p w14:paraId="64070139" w14:textId="77777777" w:rsidR="00220121" w:rsidRDefault="00220121" w:rsidP="00220121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7BC6CEBB" w14:textId="77777777" w:rsidR="00220121" w:rsidRDefault="00220121" w:rsidP="00220121">
            <w:pPr>
              <w:pStyle w:val="NameNumber"/>
            </w:pPr>
          </w:p>
        </w:tc>
      </w:tr>
      <w:tr w:rsidR="00220121" w14:paraId="08BF78D8" w14:textId="77777777" w:rsidTr="00B13988">
        <w:trPr>
          <w:gridAfter w:val="1"/>
          <w:wAfter w:w="2341" w:type="dxa"/>
          <w:trHeight w:hRule="exact" w:val="80"/>
        </w:trPr>
        <w:tc>
          <w:tcPr>
            <w:tcW w:w="1710" w:type="dxa"/>
          </w:tcPr>
          <w:p w14:paraId="35A3ACB4" w14:textId="77777777" w:rsidR="00220121" w:rsidRDefault="00220121" w:rsidP="00220121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632546C3" w14:textId="77777777" w:rsidR="00220121" w:rsidRPr="00D05149" w:rsidRDefault="00220121" w:rsidP="00220121">
            <w:pPr>
              <w:pStyle w:val="NameNumber"/>
            </w:pPr>
          </w:p>
        </w:tc>
        <w:tc>
          <w:tcPr>
            <w:tcW w:w="1709" w:type="dxa"/>
            <w:gridSpan w:val="2"/>
            <w:shd w:val="clear" w:color="auto" w:fill="auto"/>
          </w:tcPr>
          <w:p w14:paraId="28188AB9" w14:textId="77777777" w:rsidR="00220121" w:rsidRDefault="00220121" w:rsidP="00220121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508E938D" w14:textId="77777777" w:rsidR="00220121" w:rsidRDefault="00220121" w:rsidP="00220121">
            <w:pPr>
              <w:pStyle w:val="NameNumber"/>
            </w:pPr>
          </w:p>
        </w:tc>
      </w:tr>
      <w:tr w:rsidR="00220121" w14:paraId="32DCF160" w14:textId="77777777" w:rsidTr="00B13988">
        <w:trPr>
          <w:gridAfter w:val="1"/>
          <w:wAfter w:w="2341" w:type="dxa"/>
          <w:trHeight w:hRule="exact" w:val="80"/>
        </w:trPr>
        <w:tc>
          <w:tcPr>
            <w:tcW w:w="1710" w:type="dxa"/>
          </w:tcPr>
          <w:p w14:paraId="348BAA2C" w14:textId="77777777" w:rsidR="00220121" w:rsidRDefault="00220121" w:rsidP="00220121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6D0C1A32" w14:textId="77777777" w:rsidR="00220121" w:rsidRDefault="00220121" w:rsidP="00220121">
            <w:pPr>
              <w:pStyle w:val="NameNumber"/>
            </w:pPr>
          </w:p>
        </w:tc>
        <w:tc>
          <w:tcPr>
            <w:tcW w:w="1709" w:type="dxa"/>
            <w:gridSpan w:val="2"/>
            <w:shd w:val="clear" w:color="auto" w:fill="auto"/>
          </w:tcPr>
          <w:p w14:paraId="0455E38F" w14:textId="77777777" w:rsidR="00220121" w:rsidRDefault="00220121" w:rsidP="00220121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6E078DEF" w14:textId="77777777" w:rsidR="00220121" w:rsidRDefault="00220121" w:rsidP="00220121">
            <w:pPr>
              <w:pStyle w:val="NameNumber"/>
            </w:pPr>
          </w:p>
        </w:tc>
      </w:tr>
      <w:tr w:rsidR="00220121" w:rsidRPr="00A56AD4" w14:paraId="60F31401" w14:textId="77777777" w:rsidTr="002E7B9F">
        <w:trPr>
          <w:gridAfter w:val="1"/>
          <w:wAfter w:w="2341" w:type="dxa"/>
          <w:trHeight w:hRule="exact" w:val="405"/>
        </w:trPr>
        <w:tc>
          <w:tcPr>
            <w:tcW w:w="1710" w:type="dxa"/>
          </w:tcPr>
          <w:p w14:paraId="6124CAE9" w14:textId="77777777" w:rsidR="00220121" w:rsidRPr="00D05149" w:rsidRDefault="00220121" w:rsidP="00220121">
            <w:pPr>
              <w:pStyle w:val="Time"/>
            </w:pPr>
          </w:p>
        </w:tc>
        <w:tc>
          <w:tcPr>
            <w:tcW w:w="4051" w:type="dxa"/>
            <w:gridSpan w:val="2"/>
            <w:vAlign w:val="bottom"/>
          </w:tcPr>
          <w:p w14:paraId="5B894115" w14:textId="77777777" w:rsidR="00220121" w:rsidRPr="00A51A16" w:rsidRDefault="00A51A16" w:rsidP="00220121">
            <w:pPr>
              <w:pStyle w:val="DayoftheWeek"/>
              <w:rPr>
                <w:szCs w:val="28"/>
              </w:rPr>
            </w:pPr>
            <w:r w:rsidRPr="00A51A16">
              <w:rPr>
                <w:szCs w:val="28"/>
              </w:rPr>
              <w:t>Kittyhawk Squadron 3</w:t>
            </w:r>
          </w:p>
        </w:tc>
        <w:tc>
          <w:tcPr>
            <w:tcW w:w="1709" w:type="dxa"/>
            <w:gridSpan w:val="2"/>
            <w:shd w:val="clear" w:color="auto" w:fill="auto"/>
            <w:vAlign w:val="bottom"/>
          </w:tcPr>
          <w:p w14:paraId="3B92A6CF" w14:textId="77777777" w:rsidR="00220121" w:rsidRPr="00372AA3" w:rsidRDefault="00220121" w:rsidP="00220121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shd w:val="clear" w:color="auto" w:fill="auto"/>
            <w:vAlign w:val="bottom"/>
          </w:tcPr>
          <w:p w14:paraId="0416276C" w14:textId="77777777" w:rsidR="00220121" w:rsidRPr="00A56AD4" w:rsidRDefault="00220121" w:rsidP="00220121">
            <w:pPr>
              <w:pStyle w:val="DayoftheWeek"/>
              <w:rPr>
                <w:sz w:val="20"/>
                <w:szCs w:val="20"/>
              </w:rPr>
            </w:pPr>
          </w:p>
        </w:tc>
      </w:tr>
      <w:tr w:rsidR="00220121" w:rsidRPr="00D05149" w14:paraId="714034E0" w14:textId="77777777" w:rsidTr="002E7B9F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685345EC" w14:textId="77777777" w:rsidR="00220121" w:rsidRPr="00372AA3" w:rsidRDefault="00220121" w:rsidP="00220121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0D1D51" w:themeFill="accent3"/>
          </w:tcPr>
          <w:p w14:paraId="5DAE6D96" w14:textId="77777777" w:rsidR="00220121" w:rsidRPr="00D05149" w:rsidRDefault="00220121" w:rsidP="00220121">
            <w:pPr>
              <w:pStyle w:val="ColumnHeading"/>
            </w:pPr>
          </w:p>
        </w:tc>
        <w:tc>
          <w:tcPr>
            <w:tcW w:w="1910" w:type="dxa"/>
            <w:shd w:val="clear" w:color="auto" w:fill="0D1D51" w:themeFill="accent3"/>
          </w:tcPr>
          <w:p w14:paraId="07AF0131" w14:textId="77777777" w:rsidR="00220121" w:rsidRPr="00D05149" w:rsidRDefault="00220121" w:rsidP="00220121">
            <w:pPr>
              <w:pStyle w:val="ColumnHeading"/>
            </w:pPr>
          </w:p>
        </w:tc>
        <w:tc>
          <w:tcPr>
            <w:tcW w:w="1709" w:type="dxa"/>
            <w:gridSpan w:val="2"/>
            <w:shd w:val="clear" w:color="auto" w:fill="auto"/>
          </w:tcPr>
          <w:p w14:paraId="5FCD6547" w14:textId="77777777" w:rsidR="00220121" w:rsidRPr="00372AA3" w:rsidRDefault="00220121" w:rsidP="00220121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auto"/>
          </w:tcPr>
          <w:p w14:paraId="65B342A3" w14:textId="77777777" w:rsidR="00220121" w:rsidRPr="00D05149" w:rsidRDefault="00220121" w:rsidP="00220121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auto"/>
          </w:tcPr>
          <w:p w14:paraId="29104BFF" w14:textId="77777777" w:rsidR="00220121" w:rsidRPr="00D05149" w:rsidRDefault="00220121" w:rsidP="00220121">
            <w:pPr>
              <w:pStyle w:val="ColumnHeading"/>
            </w:pPr>
          </w:p>
        </w:tc>
      </w:tr>
      <w:tr w:rsidR="00220121" w:rsidRPr="00D05149" w14:paraId="0CB26930" w14:textId="77777777" w:rsidTr="002E7B9F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47395AE7" w14:textId="77777777" w:rsidR="00220121" w:rsidRPr="00D05149" w:rsidRDefault="00220121" w:rsidP="00220121">
            <w:pPr>
              <w:pStyle w:val="Time"/>
            </w:pPr>
            <w:r>
              <w:t>CITY:</w:t>
            </w:r>
          </w:p>
        </w:tc>
        <w:tc>
          <w:tcPr>
            <w:tcW w:w="4051" w:type="dxa"/>
            <w:gridSpan w:val="2"/>
          </w:tcPr>
          <w:p w14:paraId="7E612E8D" w14:textId="77777777" w:rsidR="00220121" w:rsidRPr="00D05149" w:rsidRDefault="00A51A16" w:rsidP="00220121">
            <w:pPr>
              <w:pStyle w:val="NameNumber"/>
            </w:pPr>
            <w:r>
              <w:t>Van Nuys</w:t>
            </w:r>
          </w:p>
        </w:tc>
        <w:tc>
          <w:tcPr>
            <w:tcW w:w="1709" w:type="dxa"/>
            <w:gridSpan w:val="2"/>
            <w:shd w:val="clear" w:color="auto" w:fill="auto"/>
          </w:tcPr>
          <w:p w14:paraId="7143C0DE" w14:textId="77777777" w:rsidR="00220121" w:rsidRPr="00D05149" w:rsidRDefault="00220121" w:rsidP="00220121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F4B0959" w14:textId="77777777" w:rsidR="00220121" w:rsidRPr="00D05149" w:rsidRDefault="00220121" w:rsidP="00220121">
            <w:pPr>
              <w:pStyle w:val="NameNumber"/>
            </w:pPr>
          </w:p>
        </w:tc>
      </w:tr>
      <w:tr w:rsidR="00A51A16" w:rsidRPr="00D05149" w14:paraId="3C9CEDB6" w14:textId="77777777" w:rsidTr="002E7B9F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3379FF59" w14:textId="77777777" w:rsidR="00A51A16" w:rsidRPr="00D05149" w:rsidRDefault="00A51A16" w:rsidP="00220121">
            <w:pPr>
              <w:pStyle w:val="Time"/>
            </w:pPr>
            <w:r>
              <w:t>CONTACT:</w:t>
            </w:r>
          </w:p>
        </w:tc>
        <w:tc>
          <w:tcPr>
            <w:tcW w:w="4051" w:type="dxa"/>
            <w:gridSpan w:val="2"/>
            <w:vMerge w:val="restart"/>
            <w:shd w:val="clear" w:color="auto" w:fill="F2F2F2" w:themeFill="background1" w:themeFillShade="F2"/>
          </w:tcPr>
          <w:p w14:paraId="6A45D9EA" w14:textId="77777777" w:rsidR="00A51A16" w:rsidRPr="00D05149" w:rsidRDefault="00A51A16" w:rsidP="00A51A16">
            <w:pPr>
              <w:pStyle w:val="NameNumber"/>
            </w:pPr>
            <w:r>
              <w:t xml:space="preserve">Don Hagopian / </w:t>
            </w:r>
            <w:hyperlink r:id="rId140" w:history="1">
              <w:r w:rsidRPr="00B3769F">
                <w:rPr>
                  <w:rStyle w:val="Hyperlink"/>
                </w:rPr>
                <w:t>kittyhawkdon@earthlink.net/</w:t>
              </w:r>
            </w:hyperlink>
            <w:r>
              <w:t xml:space="preserve"> (818) 970-1131 </w:t>
            </w:r>
          </w:p>
        </w:tc>
        <w:tc>
          <w:tcPr>
            <w:tcW w:w="1709" w:type="dxa"/>
            <w:gridSpan w:val="2"/>
            <w:shd w:val="clear" w:color="auto" w:fill="auto"/>
          </w:tcPr>
          <w:p w14:paraId="14C5C505" w14:textId="77777777" w:rsidR="00A51A16" w:rsidRPr="00D05149" w:rsidRDefault="00A51A16" w:rsidP="00220121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02241096" w14:textId="77777777" w:rsidR="00A51A16" w:rsidRPr="00D05149" w:rsidRDefault="00A51A16" w:rsidP="00220121">
            <w:pPr>
              <w:pStyle w:val="NameNumber"/>
            </w:pPr>
          </w:p>
        </w:tc>
      </w:tr>
      <w:tr w:rsidR="00A51A16" w:rsidRPr="00D05149" w14:paraId="5FE1150A" w14:textId="77777777" w:rsidTr="002E7B9F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6B5820D4" w14:textId="77777777" w:rsidR="00A51A16" w:rsidRDefault="00A51A16" w:rsidP="00A51A16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F2F2F2" w:themeFill="background1" w:themeFillShade="F2"/>
          </w:tcPr>
          <w:p w14:paraId="2EF06153" w14:textId="77777777" w:rsidR="00A51A16" w:rsidRDefault="00A51A16" w:rsidP="00A51A16">
            <w:pPr>
              <w:pStyle w:val="NameNumber"/>
            </w:pPr>
          </w:p>
        </w:tc>
        <w:tc>
          <w:tcPr>
            <w:tcW w:w="1709" w:type="dxa"/>
            <w:gridSpan w:val="2"/>
            <w:shd w:val="clear" w:color="auto" w:fill="auto"/>
          </w:tcPr>
          <w:p w14:paraId="56D26DD0" w14:textId="77777777" w:rsidR="00A51A16" w:rsidRPr="00D05149" w:rsidRDefault="00A51A16" w:rsidP="00A51A16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61CBBB66" w14:textId="77777777" w:rsidR="00A51A16" w:rsidRPr="00D05149" w:rsidRDefault="00A51A16" w:rsidP="00A51A16">
            <w:pPr>
              <w:pStyle w:val="NameNumber"/>
            </w:pPr>
          </w:p>
        </w:tc>
      </w:tr>
      <w:tr w:rsidR="00A51A16" w:rsidRPr="00D05149" w14:paraId="194AAC15" w14:textId="77777777" w:rsidTr="002E7B9F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58F10A6E" w14:textId="77777777" w:rsidR="00A51A16" w:rsidRDefault="00A51A16" w:rsidP="00A51A16">
            <w:pPr>
              <w:pStyle w:val="Time"/>
            </w:pPr>
            <w:r>
              <w:t>AGE/GRADE: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322A0A15" w14:textId="77777777" w:rsidR="00A51A16" w:rsidRPr="00D05149" w:rsidRDefault="00A51A16" w:rsidP="00A51A16">
            <w:pPr>
              <w:pStyle w:val="NameNumber"/>
            </w:pPr>
            <w:r>
              <w:t>14-21</w:t>
            </w:r>
          </w:p>
        </w:tc>
        <w:tc>
          <w:tcPr>
            <w:tcW w:w="1709" w:type="dxa"/>
            <w:gridSpan w:val="2"/>
            <w:shd w:val="clear" w:color="auto" w:fill="auto"/>
          </w:tcPr>
          <w:p w14:paraId="11D1A598" w14:textId="77777777" w:rsidR="00A51A16" w:rsidRPr="00D05149" w:rsidRDefault="00A51A16" w:rsidP="00A51A16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32CA6327" w14:textId="77777777" w:rsidR="00A51A16" w:rsidRPr="00D05149" w:rsidRDefault="00A51A16" w:rsidP="00A51A16">
            <w:pPr>
              <w:pStyle w:val="NameNumber"/>
            </w:pPr>
          </w:p>
        </w:tc>
      </w:tr>
      <w:tr w:rsidR="00A51A16" w:rsidRPr="00D05149" w14:paraId="15549B06" w14:textId="77777777" w:rsidTr="002E7B9F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60B85E18" w14:textId="77777777" w:rsidR="00A51A16" w:rsidRPr="00D05149" w:rsidRDefault="00A51A16" w:rsidP="00A51A16">
            <w:pPr>
              <w:pStyle w:val="Time"/>
            </w:pPr>
            <w:r>
              <w:t>APPLICATION:</w:t>
            </w:r>
          </w:p>
        </w:tc>
        <w:tc>
          <w:tcPr>
            <w:tcW w:w="4051" w:type="dxa"/>
            <w:gridSpan w:val="2"/>
            <w:vMerge w:val="restart"/>
            <w:shd w:val="clear" w:color="auto" w:fill="auto"/>
          </w:tcPr>
          <w:p w14:paraId="1BFEAEF7" w14:textId="77777777" w:rsidR="00A51A16" w:rsidRPr="00D05149" w:rsidRDefault="00000000" w:rsidP="00A51A16">
            <w:pPr>
              <w:pStyle w:val="NameNumber"/>
            </w:pPr>
            <w:hyperlink r:id="rId141" w:history="1">
              <w:r w:rsidR="00A51A16" w:rsidRPr="00B3769F">
                <w:rPr>
                  <w:rStyle w:val="Hyperlink"/>
                </w:rPr>
                <w:t>https://www.gocivilairpatrol.com/</w:t>
              </w:r>
            </w:hyperlink>
            <w:r w:rsidR="00A51A16">
              <w:t xml:space="preserve"> / </w:t>
            </w:r>
            <w:hyperlink r:id="rId142" w:history="1">
              <w:r w:rsidR="00A51A16" w:rsidRPr="00B3769F">
                <w:rPr>
                  <w:rStyle w:val="Hyperlink"/>
                </w:rPr>
                <w:t>www.gocivilairpatrol.com/join/youth-in-cadet-program/how-to-join---cadet</w:t>
              </w:r>
            </w:hyperlink>
            <w:r w:rsidR="00A51A16">
              <w:t xml:space="preserve">  </w:t>
            </w:r>
          </w:p>
        </w:tc>
        <w:tc>
          <w:tcPr>
            <w:tcW w:w="1709" w:type="dxa"/>
            <w:gridSpan w:val="2"/>
            <w:shd w:val="clear" w:color="auto" w:fill="auto"/>
          </w:tcPr>
          <w:p w14:paraId="148AF0F5" w14:textId="77777777" w:rsidR="00A51A16" w:rsidRPr="00D05149" w:rsidRDefault="00A51A16" w:rsidP="00A51A16">
            <w:pPr>
              <w:pStyle w:val="Time"/>
            </w:pP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314A9576" w14:textId="77777777" w:rsidR="00A51A16" w:rsidRPr="00D05149" w:rsidRDefault="00A51A16" w:rsidP="00A51A16">
            <w:pPr>
              <w:pStyle w:val="NameNumber"/>
            </w:pPr>
          </w:p>
        </w:tc>
      </w:tr>
      <w:tr w:rsidR="00A51A16" w:rsidRPr="00D05149" w14:paraId="2918C3E9" w14:textId="77777777" w:rsidTr="002E7B9F">
        <w:trPr>
          <w:gridAfter w:val="1"/>
          <w:wAfter w:w="2341" w:type="dxa"/>
          <w:trHeight w:hRule="exact" w:val="252"/>
        </w:trPr>
        <w:tc>
          <w:tcPr>
            <w:tcW w:w="1710" w:type="dxa"/>
          </w:tcPr>
          <w:p w14:paraId="69CBEFC5" w14:textId="77777777" w:rsidR="00A51A16" w:rsidRPr="00D05149" w:rsidRDefault="00A51A16" w:rsidP="00A51A16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4FBA5A6B" w14:textId="77777777" w:rsidR="00A51A16" w:rsidRPr="00D05149" w:rsidRDefault="00A51A16" w:rsidP="00A51A16">
            <w:pPr>
              <w:pStyle w:val="NameNumber"/>
            </w:pPr>
          </w:p>
        </w:tc>
        <w:tc>
          <w:tcPr>
            <w:tcW w:w="1709" w:type="dxa"/>
            <w:gridSpan w:val="2"/>
            <w:shd w:val="clear" w:color="auto" w:fill="auto"/>
          </w:tcPr>
          <w:p w14:paraId="3B2B8C65" w14:textId="77777777" w:rsidR="00A51A16" w:rsidRPr="00D05149" w:rsidRDefault="00A51A16" w:rsidP="00A51A16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10B5CA26" w14:textId="77777777" w:rsidR="00A51A16" w:rsidRPr="00D05149" w:rsidRDefault="00A51A16" w:rsidP="00A51A16">
            <w:pPr>
              <w:pStyle w:val="NameNumber"/>
            </w:pPr>
          </w:p>
        </w:tc>
      </w:tr>
      <w:tr w:rsidR="00A51A16" w:rsidRPr="00D05149" w14:paraId="1C9B8FE0" w14:textId="77777777" w:rsidTr="002E7B9F">
        <w:trPr>
          <w:gridAfter w:val="1"/>
          <w:wAfter w:w="2341" w:type="dxa"/>
          <w:trHeight w:hRule="exact" w:val="270"/>
        </w:trPr>
        <w:tc>
          <w:tcPr>
            <w:tcW w:w="1710" w:type="dxa"/>
          </w:tcPr>
          <w:p w14:paraId="36208CA6" w14:textId="77777777" w:rsidR="00A51A16" w:rsidRPr="00D05149" w:rsidRDefault="00A51A16" w:rsidP="00A51A16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19C08F54" w14:textId="77777777" w:rsidR="00A51A16" w:rsidRPr="00D05149" w:rsidRDefault="00A51A16" w:rsidP="00A51A16">
            <w:pPr>
              <w:pStyle w:val="NameNumber"/>
            </w:pPr>
          </w:p>
        </w:tc>
        <w:tc>
          <w:tcPr>
            <w:tcW w:w="1709" w:type="dxa"/>
            <w:gridSpan w:val="2"/>
            <w:shd w:val="clear" w:color="auto" w:fill="auto"/>
          </w:tcPr>
          <w:p w14:paraId="0B4746E3" w14:textId="77777777" w:rsidR="00A51A16" w:rsidRPr="00D05149" w:rsidRDefault="00A51A16" w:rsidP="00A51A16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8771CE0" w14:textId="77777777" w:rsidR="00A51A16" w:rsidRPr="00D05149" w:rsidRDefault="00A51A16" w:rsidP="00A51A16">
            <w:pPr>
              <w:pStyle w:val="NameNumber"/>
            </w:pPr>
          </w:p>
        </w:tc>
      </w:tr>
      <w:tr w:rsidR="00A51A16" w:rsidRPr="00D05149" w14:paraId="23AFBA18" w14:textId="77777777" w:rsidTr="00B13988">
        <w:trPr>
          <w:gridAfter w:val="1"/>
          <w:wAfter w:w="2341" w:type="dxa"/>
          <w:trHeight w:hRule="exact" w:val="303"/>
        </w:trPr>
        <w:tc>
          <w:tcPr>
            <w:tcW w:w="1710" w:type="dxa"/>
          </w:tcPr>
          <w:p w14:paraId="16EB3754" w14:textId="77777777" w:rsidR="00A51A16" w:rsidRDefault="00A51A16" w:rsidP="00A51A16">
            <w:pPr>
              <w:pStyle w:val="Time"/>
            </w:pPr>
            <w:r>
              <w:t>NOTES:</w:t>
            </w:r>
          </w:p>
        </w:tc>
        <w:tc>
          <w:tcPr>
            <w:tcW w:w="4051" w:type="dxa"/>
            <w:gridSpan w:val="2"/>
            <w:shd w:val="clear" w:color="auto" w:fill="F2F2F2" w:themeFill="background1" w:themeFillShade="F2"/>
          </w:tcPr>
          <w:p w14:paraId="58B658C5" w14:textId="77777777" w:rsidR="00A51A16" w:rsidRDefault="00A51A16" w:rsidP="00A51A16">
            <w:pPr>
              <w:pStyle w:val="NameNumber"/>
            </w:pPr>
            <w:r>
              <w:t>Meet 1 night a week / membership dues</w:t>
            </w:r>
          </w:p>
        </w:tc>
        <w:tc>
          <w:tcPr>
            <w:tcW w:w="1709" w:type="dxa"/>
            <w:gridSpan w:val="2"/>
          </w:tcPr>
          <w:p w14:paraId="667873CD" w14:textId="77777777" w:rsidR="00A51A16" w:rsidRPr="00D05149" w:rsidRDefault="00A51A16" w:rsidP="00A51A16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35FF7171" w14:textId="77777777" w:rsidR="00A51A16" w:rsidRPr="00D05149" w:rsidRDefault="00A51A16" w:rsidP="00A51A16">
            <w:pPr>
              <w:pStyle w:val="NameNumber"/>
            </w:pPr>
          </w:p>
        </w:tc>
      </w:tr>
      <w:tr w:rsidR="00A51A16" w:rsidRPr="00D05149" w14:paraId="60FD72CB" w14:textId="77777777" w:rsidTr="009A36CC">
        <w:trPr>
          <w:trHeight w:hRule="exact" w:val="303"/>
        </w:trPr>
        <w:tc>
          <w:tcPr>
            <w:tcW w:w="1710" w:type="dxa"/>
          </w:tcPr>
          <w:p w14:paraId="2782ED7B" w14:textId="77777777" w:rsidR="00A51A16" w:rsidRDefault="00A51A16" w:rsidP="00A51A16">
            <w:pPr>
              <w:pStyle w:val="Time"/>
            </w:pPr>
            <w:r>
              <w:t>DEADLINE:</w:t>
            </w:r>
          </w:p>
        </w:tc>
        <w:tc>
          <w:tcPr>
            <w:tcW w:w="4399" w:type="dxa"/>
            <w:gridSpan w:val="3"/>
          </w:tcPr>
          <w:p w14:paraId="64DD5B74" w14:textId="77777777" w:rsidR="00A51A16" w:rsidRPr="00987BFB" w:rsidRDefault="00A51A16" w:rsidP="00A51A16">
            <w:pPr>
              <w:pStyle w:val="Time"/>
              <w:jc w:val="left"/>
              <w:rPr>
                <w:b/>
                <w:sz w:val="20"/>
                <w:szCs w:val="20"/>
              </w:rPr>
            </w:pPr>
            <w:r w:rsidRPr="00987BFB">
              <w:rPr>
                <w:b/>
                <w:color w:val="FF0000"/>
                <w:sz w:val="20"/>
                <w:szCs w:val="20"/>
              </w:rPr>
              <w:t>None</w:t>
            </w:r>
          </w:p>
        </w:tc>
        <w:tc>
          <w:tcPr>
            <w:tcW w:w="1361" w:type="dxa"/>
          </w:tcPr>
          <w:p w14:paraId="1B0A4DD4" w14:textId="77777777" w:rsidR="00A51A16" w:rsidRDefault="00A51A16" w:rsidP="00A51A16">
            <w:pPr>
              <w:pStyle w:val="Time"/>
              <w:jc w:val="left"/>
            </w:pPr>
          </w:p>
        </w:tc>
        <w:tc>
          <w:tcPr>
            <w:tcW w:w="6391" w:type="dxa"/>
            <w:gridSpan w:val="4"/>
          </w:tcPr>
          <w:p w14:paraId="75588BF0" w14:textId="77777777" w:rsidR="00A51A16" w:rsidRPr="00D05149" w:rsidRDefault="00A51A16" w:rsidP="00A51A16">
            <w:pPr>
              <w:pStyle w:val="NameNumber"/>
            </w:pPr>
          </w:p>
        </w:tc>
      </w:tr>
      <w:tr w:rsidR="00A51A16" w14:paraId="54020BDC" w14:textId="77777777" w:rsidTr="002E7B9F">
        <w:trPr>
          <w:gridAfter w:val="5"/>
          <w:wAfter w:w="7752" w:type="dxa"/>
          <w:trHeight w:hRule="exact" w:val="303"/>
        </w:trPr>
        <w:tc>
          <w:tcPr>
            <w:tcW w:w="1710" w:type="dxa"/>
          </w:tcPr>
          <w:p w14:paraId="7629B248" w14:textId="77777777" w:rsidR="00A51A16" w:rsidRDefault="00A51A16" w:rsidP="001E7EC0">
            <w:pPr>
              <w:pStyle w:val="Time"/>
            </w:pPr>
            <w:r>
              <w:t>LAST UPDATED:</w:t>
            </w:r>
          </w:p>
        </w:tc>
        <w:tc>
          <w:tcPr>
            <w:tcW w:w="4399" w:type="dxa"/>
            <w:gridSpan w:val="3"/>
            <w:shd w:val="clear" w:color="auto" w:fill="F2F2F2" w:themeFill="background1" w:themeFillShade="F2"/>
          </w:tcPr>
          <w:p w14:paraId="38A95A82" w14:textId="77777777" w:rsidR="00A51A16" w:rsidRPr="00987BFB" w:rsidRDefault="00A51A16" w:rsidP="001E7EC0">
            <w:pPr>
              <w:pStyle w:val="Time"/>
              <w:jc w:val="left"/>
              <w:rPr>
                <w:sz w:val="20"/>
                <w:szCs w:val="20"/>
              </w:rPr>
            </w:pPr>
            <w:r w:rsidRPr="00987BFB">
              <w:rPr>
                <w:sz w:val="20"/>
                <w:szCs w:val="20"/>
              </w:rPr>
              <w:t>10/10/23</w:t>
            </w:r>
          </w:p>
        </w:tc>
      </w:tr>
      <w:tr w:rsidR="00A51A16" w14:paraId="01D3B3FD" w14:textId="77777777" w:rsidTr="00A51A16">
        <w:trPr>
          <w:gridAfter w:val="5"/>
          <w:wAfter w:w="7752" w:type="dxa"/>
          <w:trHeight w:hRule="exact" w:val="303"/>
        </w:trPr>
        <w:tc>
          <w:tcPr>
            <w:tcW w:w="1710" w:type="dxa"/>
          </w:tcPr>
          <w:p w14:paraId="6D8DE091" w14:textId="77777777" w:rsidR="00A51A16" w:rsidRDefault="00A51A16" w:rsidP="001E7EC0">
            <w:pPr>
              <w:pStyle w:val="Time"/>
            </w:pPr>
          </w:p>
        </w:tc>
        <w:tc>
          <w:tcPr>
            <w:tcW w:w="4399" w:type="dxa"/>
            <w:gridSpan w:val="3"/>
          </w:tcPr>
          <w:p w14:paraId="76ED1F39" w14:textId="77777777" w:rsidR="00A51A16" w:rsidRDefault="00A51A16" w:rsidP="001E7EC0">
            <w:pPr>
              <w:pStyle w:val="Time"/>
              <w:jc w:val="left"/>
            </w:pPr>
          </w:p>
        </w:tc>
      </w:tr>
    </w:tbl>
    <w:p w14:paraId="31ACA224" w14:textId="77777777" w:rsidR="00351D4C" w:rsidRDefault="00351D4C">
      <w:pPr>
        <w:rPr>
          <w:rFonts w:ascii="Calibri" w:hAnsi="Calibri" w:cs="Calibri"/>
        </w:rPr>
      </w:pPr>
    </w:p>
    <w:p w14:paraId="46D4FF85" w14:textId="77777777" w:rsidR="00351D4C" w:rsidRDefault="00351D4C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tbl>
      <w:tblPr>
        <w:tblW w:w="5000" w:type="pct"/>
        <w:tblLayout w:type="fixed"/>
        <w:tblLook w:val="0600" w:firstRow="0" w:lastRow="0" w:firstColumn="0" w:lastColumn="0" w:noHBand="1" w:noVBand="1"/>
      </w:tblPr>
      <w:tblGrid>
        <w:gridCol w:w="1710"/>
        <w:gridCol w:w="2141"/>
        <w:gridCol w:w="1910"/>
        <w:gridCol w:w="1709"/>
        <w:gridCol w:w="2139"/>
        <w:gridCol w:w="1243"/>
        <w:gridCol w:w="668"/>
      </w:tblGrid>
      <w:tr w:rsidR="004F42A6" w:rsidRPr="00520064" w14:paraId="7113DBBF" w14:textId="77777777" w:rsidTr="00987BFB">
        <w:trPr>
          <w:gridAfter w:val="1"/>
          <w:wAfter w:w="668" w:type="dxa"/>
          <w:trHeight w:hRule="exact" w:val="1692"/>
        </w:trPr>
        <w:tc>
          <w:tcPr>
            <w:tcW w:w="10852" w:type="dxa"/>
            <w:gridSpan w:val="6"/>
          </w:tcPr>
          <w:p w14:paraId="745B63E2" w14:textId="77777777" w:rsidR="004F42A6" w:rsidRPr="00520064" w:rsidRDefault="004F42A6" w:rsidP="001E7EC0">
            <w:pPr>
              <w:pStyle w:val="ScheduleTitle"/>
              <w:rPr>
                <w:b/>
              </w:rPr>
            </w:pPr>
          </w:p>
        </w:tc>
      </w:tr>
      <w:tr w:rsidR="004F42A6" w:rsidRPr="00D05149" w14:paraId="42A957BE" w14:textId="77777777" w:rsidTr="001E7EC0">
        <w:trPr>
          <w:trHeight w:hRule="exact" w:val="698"/>
        </w:trPr>
        <w:tc>
          <w:tcPr>
            <w:tcW w:w="1710" w:type="dxa"/>
          </w:tcPr>
          <w:p w14:paraId="21E217F6" w14:textId="77777777" w:rsidR="004F42A6" w:rsidRPr="00372AA3" w:rsidRDefault="004F42A6" w:rsidP="001E7EC0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2"/>
            <w:vAlign w:val="bottom"/>
          </w:tcPr>
          <w:p w14:paraId="79BE0FA8" w14:textId="77777777" w:rsidR="004F42A6" w:rsidRPr="0087227B" w:rsidRDefault="004F42A6" w:rsidP="001E7EC0">
            <w:pPr>
              <w:pStyle w:val="DayoftheWeek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709" w:type="dxa"/>
            <w:vAlign w:val="bottom"/>
          </w:tcPr>
          <w:p w14:paraId="0B6B9154" w14:textId="77777777" w:rsidR="004F42A6" w:rsidRPr="00372AA3" w:rsidRDefault="004F42A6" w:rsidP="001E7EC0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38B2E935" w14:textId="77777777" w:rsidR="004F42A6" w:rsidRPr="00831396" w:rsidRDefault="004F42A6" w:rsidP="001E7EC0">
            <w:pPr>
              <w:pStyle w:val="DayoftheWeek"/>
              <w:rPr>
                <w:sz w:val="20"/>
                <w:szCs w:val="20"/>
              </w:rPr>
            </w:pPr>
          </w:p>
        </w:tc>
      </w:tr>
      <w:tr w:rsidR="004F42A6" w:rsidRPr="00D05149" w14:paraId="34873F5E" w14:textId="77777777" w:rsidTr="00987BFB">
        <w:trPr>
          <w:trHeight w:hRule="exact" w:val="303"/>
        </w:trPr>
        <w:tc>
          <w:tcPr>
            <w:tcW w:w="1710" w:type="dxa"/>
          </w:tcPr>
          <w:p w14:paraId="7597E46B" w14:textId="77777777" w:rsidR="004F42A6" w:rsidRPr="00372AA3" w:rsidRDefault="004F42A6" w:rsidP="001E7EC0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auto"/>
          </w:tcPr>
          <w:p w14:paraId="5F22D940" w14:textId="77777777" w:rsidR="004F42A6" w:rsidRPr="00D05149" w:rsidRDefault="004F42A6" w:rsidP="001E7EC0">
            <w:pPr>
              <w:pStyle w:val="ColumnHeading"/>
            </w:pPr>
          </w:p>
        </w:tc>
        <w:tc>
          <w:tcPr>
            <w:tcW w:w="1910" w:type="dxa"/>
            <w:shd w:val="clear" w:color="auto" w:fill="auto"/>
          </w:tcPr>
          <w:p w14:paraId="56F55A2B" w14:textId="77777777" w:rsidR="004F42A6" w:rsidRPr="00D05149" w:rsidRDefault="004F42A6" w:rsidP="001E7EC0">
            <w:pPr>
              <w:pStyle w:val="ColumnHeading"/>
            </w:pPr>
          </w:p>
        </w:tc>
        <w:tc>
          <w:tcPr>
            <w:tcW w:w="1709" w:type="dxa"/>
            <w:shd w:val="clear" w:color="auto" w:fill="auto"/>
          </w:tcPr>
          <w:p w14:paraId="1D910F5F" w14:textId="77777777" w:rsidR="004F42A6" w:rsidRPr="00372AA3" w:rsidRDefault="004F42A6" w:rsidP="001E7EC0">
            <w:pPr>
              <w:pStyle w:val="Time"/>
              <w:rPr>
                <w:rFonts w:ascii="Calibri" w:hAnsi="Calibri" w:cs="Calibri"/>
                <w:color w:val="FFFFFF" w:themeColor="background1"/>
              </w:rPr>
            </w:pPr>
          </w:p>
        </w:tc>
        <w:tc>
          <w:tcPr>
            <w:tcW w:w="2139" w:type="dxa"/>
            <w:shd w:val="clear" w:color="auto" w:fill="auto"/>
          </w:tcPr>
          <w:p w14:paraId="61076AA1" w14:textId="77777777" w:rsidR="004F42A6" w:rsidRPr="00D05149" w:rsidRDefault="004F42A6" w:rsidP="001E7EC0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auto"/>
          </w:tcPr>
          <w:p w14:paraId="74928863" w14:textId="77777777" w:rsidR="004F42A6" w:rsidRPr="00D05149" w:rsidRDefault="004F42A6" w:rsidP="001E7EC0">
            <w:pPr>
              <w:pStyle w:val="ColumnHeading"/>
            </w:pPr>
          </w:p>
        </w:tc>
      </w:tr>
      <w:tr w:rsidR="004F42A6" w:rsidRPr="00D05149" w14:paraId="09771CB0" w14:textId="77777777" w:rsidTr="00987BFB">
        <w:trPr>
          <w:trHeight w:hRule="exact" w:val="303"/>
        </w:trPr>
        <w:tc>
          <w:tcPr>
            <w:tcW w:w="1710" w:type="dxa"/>
          </w:tcPr>
          <w:p w14:paraId="4396C74C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0A6899C3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69DF7793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3CFB22E9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D05149" w14:paraId="05B7F80D" w14:textId="77777777" w:rsidTr="00987BFB">
        <w:trPr>
          <w:trHeight w:hRule="exact" w:val="303"/>
        </w:trPr>
        <w:tc>
          <w:tcPr>
            <w:tcW w:w="1710" w:type="dxa"/>
          </w:tcPr>
          <w:p w14:paraId="39944FD3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09C71ADC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365E2F28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5643E513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D05149" w14:paraId="6141076B" w14:textId="77777777" w:rsidTr="00987BFB">
        <w:trPr>
          <w:trHeight w:hRule="exact" w:val="303"/>
        </w:trPr>
        <w:tc>
          <w:tcPr>
            <w:tcW w:w="1710" w:type="dxa"/>
          </w:tcPr>
          <w:p w14:paraId="7DB3BEA5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73A5BB6C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38140543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731AABE3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D05149" w14:paraId="54BEB552" w14:textId="77777777" w:rsidTr="001E7EC0">
        <w:trPr>
          <w:trHeight w:hRule="exact" w:val="303"/>
        </w:trPr>
        <w:tc>
          <w:tcPr>
            <w:tcW w:w="1710" w:type="dxa"/>
          </w:tcPr>
          <w:p w14:paraId="16C679B4" w14:textId="77777777" w:rsidR="004F42A6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vMerge w:val="restart"/>
            <w:shd w:val="clear" w:color="auto" w:fill="auto"/>
          </w:tcPr>
          <w:p w14:paraId="57379C19" w14:textId="77777777" w:rsidR="004F42A6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0B6C3D48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5277B099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D05149" w14:paraId="0CD7C29D" w14:textId="77777777" w:rsidTr="001E7EC0">
        <w:trPr>
          <w:trHeight w:hRule="exact" w:val="303"/>
        </w:trPr>
        <w:tc>
          <w:tcPr>
            <w:tcW w:w="1710" w:type="dxa"/>
          </w:tcPr>
          <w:p w14:paraId="333EFF87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12DDB7BC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5EDE6B08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15BCF38A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D05149" w14:paraId="797D2DD4" w14:textId="77777777" w:rsidTr="00987BFB">
        <w:trPr>
          <w:trHeight w:hRule="exact" w:val="243"/>
        </w:trPr>
        <w:tc>
          <w:tcPr>
            <w:tcW w:w="1710" w:type="dxa"/>
          </w:tcPr>
          <w:p w14:paraId="4C51AD78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vMerge w:val="restart"/>
            <w:shd w:val="clear" w:color="auto" w:fill="auto"/>
          </w:tcPr>
          <w:p w14:paraId="7478A36A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53221D02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5EBFA72C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D05149" w14:paraId="17BE4AB0" w14:textId="77777777" w:rsidTr="001E7EC0">
        <w:trPr>
          <w:trHeight w:hRule="exact" w:val="303"/>
        </w:trPr>
        <w:tc>
          <w:tcPr>
            <w:tcW w:w="1710" w:type="dxa"/>
          </w:tcPr>
          <w:p w14:paraId="52541EF7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0034DACD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06BAA1A0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40D71E9D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D05149" w14:paraId="41A64D7B" w14:textId="77777777" w:rsidTr="001E7EC0">
        <w:trPr>
          <w:trHeight w:hRule="exact" w:val="303"/>
        </w:trPr>
        <w:tc>
          <w:tcPr>
            <w:tcW w:w="1710" w:type="dxa"/>
          </w:tcPr>
          <w:p w14:paraId="7A440E70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1FEAC9FD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0D53A696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5D2A7A65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D05149" w14:paraId="38D6E04C" w14:textId="77777777" w:rsidTr="00987BFB">
        <w:trPr>
          <w:trHeight w:hRule="exact" w:val="303"/>
        </w:trPr>
        <w:tc>
          <w:tcPr>
            <w:tcW w:w="1710" w:type="dxa"/>
          </w:tcPr>
          <w:p w14:paraId="23F74AE4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6100D32F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77B2A16A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AE75C91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D05149" w14:paraId="22C1BD42" w14:textId="77777777" w:rsidTr="001E7EC0">
        <w:trPr>
          <w:trHeight w:hRule="exact" w:val="303"/>
        </w:trPr>
        <w:tc>
          <w:tcPr>
            <w:tcW w:w="1710" w:type="dxa"/>
          </w:tcPr>
          <w:p w14:paraId="2667913D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6E3B8B87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7D64A6FC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96715F3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D05149" w14:paraId="41467971" w14:textId="77777777" w:rsidTr="001E7EC0">
        <w:trPr>
          <w:trHeight w:hRule="exact" w:val="303"/>
        </w:trPr>
        <w:tc>
          <w:tcPr>
            <w:tcW w:w="1710" w:type="dxa"/>
          </w:tcPr>
          <w:p w14:paraId="7D86465E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23468999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64197963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052BDC1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6F6701" w14:paraId="7AD073CB" w14:textId="77777777" w:rsidTr="00987BFB">
        <w:trPr>
          <w:trHeight w:hRule="exact" w:val="524"/>
        </w:trPr>
        <w:tc>
          <w:tcPr>
            <w:tcW w:w="1710" w:type="dxa"/>
          </w:tcPr>
          <w:p w14:paraId="47ADC635" w14:textId="77777777" w:rsidR="004F42A6" w:rsidRPr="00372AA3" w:rsidRDefault="004F42A6" w:rsidP="001E7EC0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1" w:type="dxa"/>
            <w:gridSpan w:val="2"/>
            <w:shd w:val="clear" w:color="auto" w:fill="auto"/>
            <w:vAlign w:val="bottom"/>
          </w:tcPr>
          <w:p w14:paraId="7099B724" w14:textId="77777777" w:rsidR="004F42A6" w:rsidRPr="00D05149" w:rsidRDefault="004F42A6" w:rsidP="001E7EC0">
            <w:pPr>
              <w:pStyle w:val="DayoftheWeek"/>
            </w:pPr>
          </w:p>
        </w:tc>
        <w:tc>
          <w:tcPr>
            <w:tcW w:w="1709" w:type="dxa"/>
            <w:shd w:val="clear" w:color="auto" w:fill="auto"/>
            <w:vAlign w:val="bottom"/>
          </w:tcPr>
          <w:p w14:paraId="5413E2C1" w14:textId="77777777" w:rsidR="004F42A6" w:rsidRPr="00372AA3" w:rsidRDefault="004F42A6" w:rsidP="001E7EC0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shd w:val="clear" w:color="auto" w:fill="auto"/>
            <w:vAlign w:val="bottom"/>
          </w:tcPr>
          <w:p w14:paraId="19EED790" w14:textId="77777777" w:rsidR="004F42A6" w:rsidRPr="009D0CE9" w:rsidRDefault="004F42A6" w:rsidP="001E7EC0">
            <w:pPr>
              <w:pStyle w:val="DayoftheWeek"/>
              <w:rPr>
                <w:szCs w:val="28"/>
              </w:rPr>
            </w:pPr>
          </w:p>
        </w:tc>
      </w:tr>
      <w:tr w:rsidR="004F42A6" w:rsidRPr="00D05149" w14:paraId="51D1366D" w14:textId="77777777" w:rsidTr="00987BFB">
        <w:trPr>
          <w:trHeight w:hRule="exact" w:val="288"/>
        </w:trPr>
        <w:tc>
          <w:tcPr>
            <w:tcW w:w="1710" w:type="dxa"/>
          </w:tcPr>
          <w:p w14:paraId="29F733B3" w14:textId="77777777" w:rsidR="004F42A6" w:rsidRPr="00372AA3" w:rsidRDefault="004F42A6" w:rsidP="001E7EC0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auto"/>
          </w:tcPr>
          <w:p w14:paraId="0B8724BC" w14:textId="77777777" w:rsidR="004F42A6" w:rsidRPr="00D05149" w:rsidRDefault="004F42A6" w:rsidP="001E7EC0">
            <w:pPr>
              <w:pStyle w:val="ColumnHeading"/>
            </w:pPr>
          </w:p>
        </w:tc>
        <w:tc>
          <w:tcPr>
            <w:tcW w:w="1910" w:type="dxa"/>
            <w:shd w:val="clear" w:color="auto" w:fill="auto"/>
          </w:tcPr>
          <w:p w14:paraId="5A98F771" w14:textId="77777777" w:rsidR="004F42A6" w:rsidRPr="00D05149" w:rsidRDefault="004F42A6" w:rsidP="001E7EC0">
            <w:pPr>
              <w:pStyle w:val="ColumnHeading"/>
            </w:pPr>
          </w:p>
        </w:tc>
        <w:tc>
          <w:tcPr>
            <w:tcW w:w="1709" w:type="dxa"/>
            <w:shd w:val="clear" w:color="auto" w:fill="auto"/>
          </w:tcPr>
          <w:p w14:paraId="39599E44" w14:textId="77777777" w:rsidR="004F42A6" w:rsidRPr="00372AA3" w:rsidRDefault="004F42A6" w:rsidP="001E7EC0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auto"/>
          </w:tcPr>
          <w:p w14:paraId="3E1965FA" w14:textId="77777777" w:rsidR="004F42A6" w:rsidRPr="00D05149" w:rsidRDefault="004F42A6" w:rsidP="001E7EC0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auto"/>
          </w:tcPr>
          <w:p w14:paraId="6F6A0866" w14:textId="77777777" w:rsidR="004F42A6" w:rsidRPr="00D05149" w:rsidRDefault="004F42A6" w:rsidP="001E7EC0">
            <w:pPr>
              <w:pStyle w:val="ColumnHeading"/>
            </w:pPr>
          </w:p>
        </w:tc>
      </w:tr>
      <w:tr w:rsidR="004F42A6" w:rsidRPr="00D05149" w14:paraId="7D284258" w14:textId="77777777" w:rsidTr="00987BFB">
        <w:trPr>
          <w:trHeight w:hRule="exact" w:val="303"/>
        </w:trPr>
        <w:tc>
          <w:tcPr>
            <w:tcW w:w="1710" w:type="dxa"/>
          </w:tcPr>
          <w:p w14:paraId="6221D9B9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2141" w:type="dxa"/>
            <w:shd w:val="clear" w:color="auto" w:fill="auto"/>
          </w:tcPr>
          <w:p w14:paraId="47AA7E26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910" w:type="dxa"/>
            <w:shd w:val="clear" w:color="auto" w:fill="auto"/>
          </w:tcPr>
          <w:p w14:paraId="72B65FE1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5989200A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7C9F0FA6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D05149" w14:paraId="6A74E1B8" w14:textId="77777777" w:rsidTr="00987BFB">
        <w:trPr>
          <w:trHeight w:hRule="exact" w:val="303"/>
        </w:trPr>
        <w:tc>
          <w:tcPr>
            <w:tcW w:w="1710" w:type="dxa"/>
          </w:tcPr>
          <w:p w14:paraId="0C8631AB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132C1ECD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1EA6625C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70182CA0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D05149" w14:paraId="4BC7D180" w14:textId="77777777" w:rsidTr="00987BFB">
        <w:trPr>
          <w:trHeight w:hRule="exact" w:val="303"/>
        </w:trPr>
        <w:tc>
          <w:tcPr>
            <w:tcW w:w="1710" w:type="dxa"/>
          </w:tcPr>
          <w:p w14:paraId="210449C1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3C8E38E5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3729837B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EA5DACD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D05149" w14:paraId="3E25729A" w14:textId="77777777" w:rsidTr="00987BFB">
        <w:trPr>
          <w:trHeight w:hRule="exact" w:val="303"/>
        </w:trPr>
        <w:tc>
          <w:tcPr>
            <w:tcW w:w="1710" w:type="dxa"/>
          </w:tcPr>
          <w:p w14:paraId="4BBCEBF9" w14:textId="77777777" w:rsidR="004F42A6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29B58C72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34D9B4DA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1EFBD4F5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D05149" w14:paraId="43B7F0BB" w14:textId="77777777" w:rsidTr="00987BFB">
        <w:trPr>
          <w:trHeight w:hRule="exact" w:val="303"/>
        </w:trPr>
        <w:tc>
          <w:tcPr>
            <w:tcW w:w="1710" w:type="dxa"/>
          </w:tcPr>
          <w:p w14:paraId="3DAA4F3E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vMerge w:val="restart"/>
            <w:shd w:val="clear" w:color="auto" w:fill="auto"/>
          </w:tcPr>
          <w:p w14:paraId="49AEDA6F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53FEB727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6DC54368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D05149" w14:paraId="5DFFCB4A" w14:textId="77777777" w:rsidTr="001E7EC0">
        <w:trPr>
          <w:trHeight w:val="150"/>
        </w:trPr>
        <w:tc>
          <w:tcPr>
            <w:tcW w:w="1710" w:type="dxa"/>
          </w:tcPr>
          <w:p w14:paraId="029B0AD5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10FB3924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vMerge w:val="restart"/>
            <w:shd w:val="clear" w:color="auto" w:fill="auto"/>
          </w:tcPr>
          <w:p w14:paraId="10CBD08E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760CA416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D05149" w14:paraId="786C5065" w14:textId="77777777" w:rsidTr="001E7EC0">
        <w:trPr>
          <w:trHeight w:hRule="exact" w:val="150"/>
        </w:trPr>
        <w:tc>
          <w:tcPr>
            <w:tcW w:w="1710" w:type="dxa"/>
          </w:tcPr>
          <w:p w14:paraId="3926B3EB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1CD116A4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vMerge/>
            <w:shd w:val="clear" w:color="auto" w:fill="auto"/>
          </w:tcPr>
          <w:p w14:paraId="1C5E4402" w14:textId="77777777" w:rsidR="004F42A6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6763BD91" w14:textId="77777777" w:rsidR="004F42A6" w:rsidRDefault="004F42A6" w:rsidP="001E7EC0">
            <w:pPr>
              <w:pStyle w:val="NameNumber"/>
            </w:pPr>
          </w:p>
        </w:tc>
      </w:tr>
      <w:tr w:rsidR="004F42A6" w:rsidRPr="00D05149" w14:paraId="63FEBEED" w14:textId="77777777" w:rsidTr="001E7EC0">
        <w:trPr>
          <w:trHeight w:hRule="exact" w:val="303"/>
        </w:trPr>
        <w:tc>
          <w:tcPr>
            <w:tcW w:w="1710" w:type="dxa"/>
          </w:tcPr>
          <w:p w14:paraId="6E552208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53078A1C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634A4217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32D6581A" w14:textId="77777777" w:rsidR="004F42A6" w:rsidRPr="00D05149" w:rsidRDefault="004F42A6" w:rsidP="001E7EC0">
            <w:pPr>
              <w:pStyle w:val="NameNumber"/>
            </w:pPr>
          </w:p>
        </w:tc>
      </w:tr>
      <w:tr w:rsidR="004F42A6" w14:paraId="7421FF0B" w14:textId="77777777" w:rsidTr="00987BFB">
        <w:trPr>
          <w:trHeight w:hRule="exact" w:val="303"/>
        </w:trPr>
        <w:tc>
          <w:tcPr>
            <w:tcW w:w="1710" w:type="dxa"/>
          </w:tcPr>
          <w:p w14:paraId="3EEF7000" w14:textId="77777777" w:rsidR="004F42A6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02A88B0B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16EACCB6" w14:textId="77777777" w:rsidR="004F42A6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48BC1FEF" w14:textId="77777777" w:rsidR="004F42A6" w:rsidRDefault="004F42A6" w:rsidP="001E7EC0">
            <w:pPr>
              <w:pStyle w:val="NameNumber"/>
            </w:pPr>
          </w:p>
        </w:tc>
      </w:tr>
      <w:tr w:rsidR="004F42A6" w14:paraId="221F162A" w14:textId="77777777" w:rsidTr="001E7EC0">
        <w:trPr>
          <w:trHeight w:hRule="exact" w:val="303"/>
        </w:trPr>
        <w:tc>
          <w:tcPr>
            <w:tcW w:w="1710" w:type="dxa"/>
          </w:tcPr>
          <w:p w14:paraId="5742466D" w14:textId="77777777" w:rsidR="004F42A6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2494A023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74D01EB3" w14:textId="77777777" w:rsidR="004F42A6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6F36BDDF" w14:textId="77777777" w:rsidR="004F42A6" w:rsidRDefault="004F42A6" w:rsidP="001E7EC0">
            <w:pPr>
              <w:pStyle w:val="NameNumber"/>
            </w:pPr>
          </w:p>
        </w:tc>
      </w:tr>
      <w:tr w:rsidR="004F42A6" w14:paraId="5C6292BA" w14:textId="77777777" w:rsidTr="001E7EC0">
        <w:trPr>
          <w:trHeight w:hRule="exact" w:val="303"/>
        </w:trPr>
        <w:tc>
          <w:tcPr>
            <w:tcW w:w="1710" w:type="dxa"/>
          </w:tcPr>
          <w:p w14:paraId="1DA2105E" w14:textId="77777777" w:rsidR="004F42A6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6D5AA815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49EF27D6" w14:textId="77777777" w:rsidR="004F42A6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76D82078" w14:textId="77777777" w:rsidR="004F42A6" w:rsidRDefault="004F42A6" w:rsidP="001E7EC0">
            <w:pPr>
              <w:pStyle w:val="NameNumber"/>
            </w:pPr>
          </w:p>
        </w:tc>
      </w:tr>
      <w:tr w:rsidR="004F42A6" w14:paraId="54A40FEC" w14:textId="77777777" w:rsidTr="001E7EC0">
        <w:trPr>
          <w:trHeight w:hRule="exact" w:val="303"/>
        </w:trPr>
        <w:tc>
          <w:tcPr>
            <w:tcW w:w="1710" w:type="dxa"/>
          </w:tcPr>
          <w:p w14:paraId="4CA3E294" w14:textId="77777777" w:rsidR="004F42A6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46382F04" w14:textId="77777777" w:rsidR="004F42A6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747091D4" w14:textId="77777777" w:rsidR="004F42A6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D976901" w14:textId="77777777" w:rsidR="004F42A6" w:rsidRDefault="004F42A6" w:rsidP="001E7EC0">
            <w:pPr>
              <w:pStyle w:val="NameNumber"/>
            </w:pPr>
          </w:p>
        </w:tc>
      </w:tr>
      <w:tr w:rsidR="004F42A6" w:rsidRPr="0036418D" w14:paraId="708A5CB7" w14:textId="77777777" w:rsidTr="001E7EC0">
        <w:trPr>
          <w:trHeight w:hRule="exact" w:val="572"/>
        </w:trPr>
        <w:tc>
          <w:tcPr>
            <w:tcW w:w="1710" w:type="dxa"/>
            <w:shd w:val="clear" w:color="auto" w:fill="auto"/>
          </w:tcPr>
          <w:p w14:paraId="3503B24B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  <w:vAlign w:val="bottom"/>
          </w:tcPr>
          <w:p w14:paraId="69DBADC0" w14:textId="77777777" w:rsidR="004F42A6" w:rsidRPr="00D05149" w:rsidRDefault="004F42A6" w:rsidP="001E7EC0">
            <w:pPr>
              <w:pStyle w:val="DayoftheWeek"/>
            </w:pPr>
          </w:p>
        </w:tc>
        <w:tc>
          <w:tcPr>
            <w:tcW w:w="1709" w:type="dxa"/>
            <w:shd w:val="clear" w:color="auto" w:fill="auto"/>
            <w:vAlign w:val="bottom"/>
          </w:tcPr>
          <w:p w14:paraId="2BA59C08" w14:textId="77777777" w:rsidR="004F42A6" w:rsidRPr="00372AA3" w:rsidRDefault="004F42A6" w:rsidP="001E7EC0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050" w:type="dxa"/>
            <w:gridSpan w:val="3"/>
            <w:shd w:val="clear" w:color="auto" w:fill="auto"/>
            <w:vAlign w:val="bottom"/>
          </w:tcPr>
          <w:p w14:paraId="0B5FAD5C" w14:textId="77777777" w:rsidR="004F42A6" w:rsidRPr="005373A7" w:rsidRDefault="004F42A6" w:rsidP="001E7EC0">
            <w:pPr>
              <w:pStyle w:val="DayoftheWeek"/>
              <w:rPr>
                <w:szCs w:val="28"/>
              </w:rPr>
            </w:pPr>
          </w:p>
        </w:tc>
      </w:tr>
      <w:tr w:rsidR="004F42A6" w:rsidRPr="00D05149" w14:paraId="05C3EE30" w14:textId="77777777" w:rsidTr="001E7EC0">
        <w:trPr>
          <w:trHeight w:hRule="exact" w:val="303"/>
        </w:trPr>
        <w:tc>
          <w:tcPr>
            <w:tcW w:w="1710" w:type="dxa"/>
            <w:shd w:val="clear" w:color="auto" w:fill="auto"/>
          </w:tcPr>
          <w:p w14:paraId="0713BE76" w14:textId="77777777" w:rsidR="004F42A6" w:rsidRPr="00372AA3" w:rsidRDefault="004F42A6" w:rsidP="001E7EC0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41" w:type="dxa"/>
            <w:shd w:val="clear" w:color="auto" w:fill="auto"/>
          </w:tcPr>
          <w:p w14:paraId="1B7E7096" w14:textId="77777777" w:rsidR="004F42A6" w:rsidRPr="00D05149" w:rsidRDefault="004F42A6" w:rsidP="001E7EC0">
            <w:pPr>
              <w:pStyle w:val="ColumnHeading"/>
            </w:pPr>
          </w:p>
        </w:tc>
        <w:tc>
          <w:tcPr>
            <w:tcW w:w="1910" w:type="dxa"/>
            <w:shd w:val="clear" w:color="auto" w:fill="auto"/>
          </w:tcPr>
          <w:p w14:paraId="5CB1FB6A" w14:textId="77777777" w:rsidR="004F42A6" w:rsidRPr="00D05149" w:rsidRDefault="004F42A6" w:rsidP="001E7EC0">
            <w:pPr>
              <w:pStyle w:val="ColumnHeading"/>
            </w:pPr>
          </w:p>
        </w:tc>
        <w:tc>
          <w:tcPr>
            <w:tcW w:w="1709" w:type="dxa"/>
            <w:shd w:val="clear" w:color="auto" w:fill="auto"/>
          </w:tcPr>
          <w:p w14:paraId="3306F1F1" w14:textId="77777777" w:rsidR="004F42A6" w:rsidRPr="00372AA3" w:rsidRDefault="004F42A6" w:rsidP="001E7EC0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39" w:type="dxa"/>
            <w:shd w:val="clear" w:color="auto" w:fill="auto"/>
          </w:tcPr>
          <w:p w14:paraId="2C7C7BA0" w14:textId="77777777" w:rsidR="004F42A6" w:rsidRPr="00D05149" w:rsidRDefault="004F42A6" w:rsidP="001E7EC0">
            <w:pPr>
              <w:pStyle w:val="ColumnHeading"/>
            </w:pPr>
          </w:p>
        </w:tc>
        <w:tc>
          <w:tcPr>
            <w:tcW w:w="1911" w:type="dxa"/>
            <w:gridSpan w:val="2"/>
            <w:shd w:val="clear" w:color="auto" w:fill="auto"/>
          </w:tcPr>
          <w:p w14:paraId="3E9F7122" w14:textId="77777777" w:rsidR="004F42A6" w:rsidRPr="00D05149" w:rsidRDefault="004F42A6" w:rsidP="001E7EC0">
            <w:pPr>
              <w:pStyle w:val="ColumnHeading"/>
            </w:pPr>
          </w:p>
        </w:tc>
      </w:tr>
      <w:tr w:rsidR="004F42A6" w:rsidRPr="00D05149" w14:paraId="54D7DD9B" w14:textId="77777777" w:rsidTr="001E7EC0">
        <w:trPr>
          <w:trHeight w:hRule="exact" w:val="303"/>
        </w:trPr>
        <w:tc>
          <w:tcPr>
            <w:tcW w:w="1710" w:type="dxa"/>
            <w:shd w:val="clear" w:color="auto" w:fill="auto"/>
          </w:tcPr>
          <w:p w14:paraId="489549D4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223E322B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47176187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670563F0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D05149" w14:paraId="7D18F66D" w14:textId="77777777" w:rsidTr="001E7EC0">
        <w:trPr>
          <w:trHeight w:hRule="exact" w:val="303"/>
        </w:trPr>
        <w:tc>
          <w:tcPr>
            <w:tcW w:w="1710" w:type="dxa"/>
            <w:shd w:val="clear" w:color="auto" w:fill="auto"/>
          </w:tcPr>
          <w:p w14:paraId="785D60F7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vMerge w:val="restart"/>
            <w:shd w:val="clear" w:color="auto" w:fill="auto"/>
          </w:tcPr>
          <w:p w14:paraId="315DE5E2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7A48D635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574E978E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D05149" w14:paraId="2C97756C" w14:textId="77777777" w:rsidTr="001E7EC0">
        <w:trPr>
          <w:trHeight w:hRule="exact" w:val="303"/>
        </w:trPr>
        <w:tc>
          <w:tcPr>
            <w:tcW w:w="1710" w:type="dxa"/>
            <w:shd w:val="clear" w:color="auto" w:fill="auto"/>
          </w:tcPr>
          <w:p w14:paraId="41B2BD9E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0121205B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6EE3013F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15B3C4F4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D05149" w14:paraId="75CEC838" w14:textId="77777777" w:rsidTr="001E7EC0">
        <w:trPr>
          <w:trHeight w:hRule="exact" w:val="303"/>
        </w:trPr>
        <w:tc>
          <w:tcPr>
            <w:tcW w:w="1710" w:type="dxa"/>
            <w:shd w:val="clear" w:color="auto" w:fill="auto"/>
          </w:tcPr>
          <w:p w14:paraId="49806D3A" w14:textId="77777777" w:rsidR="004F42A6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5EEB1E5D" w14:textId="77777777" w:rsidR="004F42A6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7CF8BCE2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vMerge w:val="restart"/>
            <w:shd w:val="clear" w:color="auto" w:fill="auto"/>
          </w:tcPr>
          <w:p w14:paraId="6D7327E7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D05149" w14:paraId="00B8AF25" w14:textId="77777777" w:rsidTr="001E7EC0">
        <w:trPr>
          <w:trHeight w:hRule="exact" w:val="303"/>
        </w:trPr>
        <w:tc>
          <w:tcPr>
            <w:tcW w:w="1710" w:type="dxa"/>
            <w:shd w:val="clear" w:color="auto" w:fill="auto"/>
          </w:tcPr>
          <w:p w14:paraId="18E3FD90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vMerge w:val="restart"/>
            <w:shd w:val="clear" w:color="auto" w:fill="auto"/>
          </w:tcPr>
          <w:p w14:paraId="7D834278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2F99E889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vMerge/>
            <w:shd w:val="clear" w:color="auto" w:fill="auto"/>
          </w:tcPr>
          <w:p w14:paraId="3E7A9BD2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D05149" w14:paraId="4ED38555" w14:textId="77777777" w:rsidTr="001E7EC0">
        <w:trPr>
          <w:trHeight w:hRule="exact" w:val="303"/>
        </w:trPr>
        <w:tc>
          <w:tcPr>
            <w:tcW w:w="1710" w:type="dxa"/>
            <w:shd w:val="clear" w:color="auto" w:fill="auto"/>
          </w:tcPr>
          <w:p w14:paraId="4823C87A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1FCEC657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5A9BCAA0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25B93FDB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D05149" w14:paraId="2AC811C2" w14:textId="77777777" w:rsidTr="001E7EC0">
        <w:trPr>
          <w:trHeight w:hRule="exact" w:val="303"/>
        </w:trPr>
        <w:tc>
          <w:tcPr>
            <w:tcW w:w="1710" w:type="dxa"/>
            <w:shd w:val="clear" w:color="auto" w:fill="auto"/>
          </w:tcPr>
          <w:p w14:paraId="23AEE061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vMerge w:val="restart"/>
            <w:shd w:val="clear" w:color="auto" w:fill="auto"/>
          </w:tcPr>
          <w:p w14:paraId="06E29C31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3E8ECB0F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0710CE54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D05149" w14:paraId="70DE72ED" w14:textId="77777777" w:rsidTr="001E7EC0">
        <w:trPr>
          <w:trHeight w:hRule="exact" w:val="303"/>
        </w:trPr>
        <w:tc>
          <w:tcPr>
            <w:tcW w:w="1710" w:type="dxa"/>
            <w:shd w:val="clear" w:color="auto" w:fill="auto"/>
          </w:tcPr>
          <w:p w14:paraId="585DFD84" w14:textId="77777777" w:rsidR="004F42A6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28D39A14" w14:textId="77777777" w:rsidR="004F42A6" w:rsidRPr="00D05149" w:rsidRDefault="004F42A6" w:rsidP="001E7EC0">
            <w:pPr>
              <w:pStyle w:val="NameNumber"/>
            </w:pPr>
          </w:p>
        </w:tc>
        <w:tc>
          <w:tcPr>
            <w:tcW w:w="1709" w:type="dxa"/>
            <w:shd w:val="clear" w:color="auto" w:fill="auto"/>
          </w:tcPr>
          <w:p w14:paraId="58CAC509" w14:textId="77777777" w:rsidR="004F42A6" w:rsidRPr="00D05149" w:rsidRDefault="004F42A6" w:rsidP="001E7EC0">
            <w:pPr>
              <w:pStyle w:val="Time"/>
            </w:pPr>
          </w:p>
        </w:tc>
        <w:tc>
          <w:tcPr>
            <w:tcW w:w="4050" w:type="dxa"/>
            <w:gridSpan w:val="3"/>
            <w:shd w:val="clear" w:color="auto" w:fill="auto"/>
          </w:tcPr>
          <w:p w14:paraId="75F5C6F4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D05149" w14:paraId="7D438572" w14:textId="77777777" w:rsidTr="001E7EC0">
        <w:trPr>
          <w:gridAfter w:val="4"/>
          <w:wAfter w:w="5759" w:type="dxa"/>
          <w:trHeight w:hRule="exact" w:val="303"/>
        </w:trPr>
        <w:tc>
          <w:tcPr>
            <w:tcW w:w="1710" w:type="dxa"/>
            <w:shd w:val="clear" w:color="auto" w:fill="auto"/>
          </w:tcPr>
          <w:p w14:paraId="20EBEAB5" w14:textId="77777777" w:rsidR="004F42A6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vMerge/>
            <w:shd w:val="clear" w:color="auto" w:fill="auto"/>
          </w:tcPr>
          <w:p w14:paraId="1597D7EE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D05149" w14:paraId="13954A06" w14:textId="77777777" w:rsidTr="001E7EC0">
        <w:trPr>
          <w:gridAfter w:val="4"/>
          <w:wAfter w:w="5759" w:type="dxa"/>
          <w:trHeight w:hRule="exact" w:val="303"/>
        </w:trPr>
        <w:tc>
          <w:tcPr>
            <w:tcW w:w="1710" w:type="dxa"/>
            <w:shd w:val="clear" w:color="auto" w:fill="auto"/>
          </w:tcPr>
          <w:p w14:paraId="22636B44" w14:textId="77777777" w:rsidR="004F42A6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5B16C520" w14:textId="77777777" w:rsidR="004F42A6" w:rsidRPr="00D05149" w:rsidRDefault="004F42A6" w:rsidP="001E7EC0">
            <w:pPr>
              <w:pStyle w:val="NameNumber"/>
            </w:pPr>
          </w:p>
        </w:tc>
      </w:tr>
      <w:tr w:rsidR="004F42A6" w:rsidRPr="00D05149" w14:paraId="1F8708D9" w14:textId="77777777" w:rsidTr="001E7EC0">
        <w:trPr>
          <w:gridAfter w:val="4"/>
          <w:wAfter w:w="5759" w:type="dxa"/>
          <w:trHeight w:hRule="exact" w:val="303"/>
        </w:trPr>
        <w:tc>
          <w:tcPr>
            <w:tcW w:w="1710" w:type="dxa"/>
            <w:shd w:val="clear" w:color="auto" w:fill="auto"/>
          </w:tcPr>
          <w:p w14:paraId="61458326" w14:textId="77777777" w:rsidR="004F42A6" w:rsidRDefault="004F42A6" w:rsidP="001E7EC0">
            <w:pPr>
              <w:pStyle w:val="Time"/>
            </w:pPr>
          </w:p>
        </w:tc>
        <w:tc>
          <w:tcPr>
            <w:tcW w:w="4051" w:type="dxa"/>
            <w:gridSpan w:val="2"/>
            <w:shd w:val="clear" w:color="auto" w:fill="auto"/>
          </w:tcPr>
          <w:p w14:paraId="42C520C5" w14:textId="77777777" w:rsidR="004F42A6" w:rsidRPr="00D05149" w:rsidRDefault="004F42A6" w:rsidP="001E7EC0">
            <w:pPr>
              <w:pStyle w:val="NameNumber"/>
            </w:pPr>
          </w:p>
        </w:tc>
      </w:tr>
    </w:tbl>
    <w:p w14:paraId="1A6B3A29" w14:textId="77777777" w:rsidR="00573D3D" w:rsidRDefault="00573D3D">
      <w:pPr>
        <w:rPr>
          <w:rFonts w:ascii="Calibri" w:hAnsi="Calibri" w:cs="Calibri"/>
        </w:rPr>
      </w:pPr>
    </w:p>
    <w:sectPr w:rsidR="00573D3D" w:rsidSect="001705E5">
      <w:headerReference w:type="default" r:id="rId143"/>
      <w:pgSz w:w="12240" w:h="15840" w:code="1"/>
      <w:pgMar w:top="360" w:right="360" w:bottom="360" w:left="36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D41DB" w14:textId="77777777" w:rsidR="00920741" w:rsidRDefault="00920741" w:rsidP="00535661">
      <w:pPr>
        <w:spacing w:after="0" w:line="240" w:lineRule="auto"/>
      </w:pPr>
      <w:r>
        <w:separator/>
      </w:r>
    </w:p>
  </w:endnote>
  <w:endnote w:type="continuationSeparator" w:id="0">
    <w:p w14:paraId="68DC8B43" w14:textId="77777777" w:rsidR="00920741" w:rsidRDefault="00920741" w:rsidP="0053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A7806" w14:textId="77777777" w:rsidR="00920741" w:rsidRDefault="00920741" w:rsidP="00535661">
      <w:pPr>
        <w:spacing w:after="0" w:line="240" w:lineRule="auto"/>
      </w:pPr>
      <w:r>
        <w:separator/>
      </w:r>
    </w:p>
  </w:footnote>
  <w:footnote w:type="continuationSeparator" w:id="0">
    <w:p w14:paraId="1FDF1CBE" w14:textId="77777777" w:rsidR="00920741" w:rsidRDefault="00920741" w:rsidP="00535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DD62D" w14:textId="77777777" w:rsidR="00095735" w:rsidRDefault="00095735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66FC72F2" wp14:editId="7DD2AEB6">
              <wp:simplePos x="0" y="0"/>
              <mc:AlternateContent>
                <mc:Choice Requires="wp14">
                  <wp:positionH relativeFrom="page">
                    <wp14:pctPosHOffset>5400</wp14:pctPosHOffset>
                  </wp:positionH>
                </mc:Choice>
                <mc:Fallback>
                  <wp:positionH relativeFrom="page">
                    <wp:posOffset>419100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-12900</wp14:pctPosVOffset>
                  </wp:positionV>
                </mc:Choice>
                <mc:Fallback>
                  <wp:positionV relativeFrom="page">
                    <wp:posOffset>-1297305</wp:posOffset>
                  </wp:positionV>
                </mc:Fallback>
              </mc:AlternateContent>
              <wp:extent cx="7936230" cy="12897066"/>
              <wp:effectExtent l="0" t="0" r="0" b="1905"/>
              <wp:wrapNone/>
              <wp:docPr id="10" name="Group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36230" cy="12897066"/>
                        <a:chOff x="0" y="0"/>
                        <a:chExt cx="7936230" cy="12897066"/>
                      </a:xfrm>
                    </wpg:grpSpPr>
                    <wps:wsp>
                      <wps:cNvPr id="6" name="Freeform: Shape 10"/>
                      <wps:cNvSpPr/>
                      <wps:spPr>
                        <a:xfrm rot="10800000" flipH="1">
                          <a:off x="135467" y="0"/>
                          <a:ext cx="2653030" cy="2618533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2">
                                <a:alpha val="38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Freeform: Shape 18">
                        <a:extLst>
                          <a:ext uri="{FF2B5EF4-FFF2-40B4-BE49-F238E27FC236}">
                            <a16:creationId xmlns:a16="http://schemas.microsoft.com/office/drawing/2014/main" id="{436970BD-9B20-4B7C-A294-5174BA15880C}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321734" y="287867"/>
                          <a:ext cx="2106293" cy="2078928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6" name="Freeform: Shape 10"/>
                      <wps:cNvSpPr/>
                      <wps:spPr>
                        <a:xfrm rot="10800000" flipH="1">
                          <a:off x="5283200" y="10278533"/>
                          <a:ext cx="2653030" cy="2618533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1">
                                <a:alpha val="40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5" name="Freeform: Shape 10"/>
                      <wps:cNvSpPr/>
                      <wps:spPr>
                        <a:xfrm rot="10800000" flipH="1" flipV="1">
                          <a:off x="0" y="1515533"/>
                          <a:ext cx="403860" cy="39878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36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7" name="Freeform: Shape 10"/>
                      <wps:cNvSpPr/>
                      <wps:spPr>
                        <a:xfrm rot="10800000" flipH="1" flipV="1">
                          <a:off x="1921934" y="1972733"/>
                          <a:ext cx="313898" cy="313898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25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0" name="Freeform: Shape 18"/>
                      <wps:cNvSpPr>
                        <a:spLocks noChangeAspect="1"/>
                      </wps:cNvSpPr>
                      <wps:spPr>
                        <a:xfrm>
                          <a:off x="635000" y="609600"/>
                          <a:ext cx="1429555" cy="1411272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2">
                                <a:alpha val="10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4" name="Freeform: Shape 10"/>
                      <wps:cNvSpPr/>
                      <wps:spPr>
                        <a:xfrm rot="10800000" flipH="1" flipV="1">
                          <a:off x="2582334" y="1295400"/>
                          <a:ext cx="403860" cy="39878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27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" name="Rectangle 2"/>
                      <wps:cNvSpPr/>
                      <wps:spPr>
                        <a:xfrm flipV="1">
                          <a:off x="2142067" y="1286933"/>
                          <a:ext cx="5614737" cy="128789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Rectangle 9"/>
                      <wps:cNvSpPr/>
                      <wps:spPr>
                        <a:xfrm flipH="1" flipV="1">
                          <a:off x="516467" y="11116733"/>
                          <a:ext cx="4967605" cy="76565"/>
                        </a:xfrm>
                        <a:custGeom>
                          <a:avLst/>
                          <a:gdLst>
                            <a:gd name="connsiteX0" fmla="*/ 0 w 5003800"/>
                            <a:gd name="connsiteY0" fmla="*/ 0 h 71755"/>
                            <a:gd name="connsiteX1" fmla="*/ 5003800 w 5003800"/>
                            <a:gd name="connsiteY1" fmla="*/ 0 h 71755"/>
                            <a:gd name="connsiteX2" fmla="*/ 5003800 w 5003800"/>
                            <a:gd name="connsiteY2" fmla="*/ 71755 h 71755"/>
                            <a:gd name="connsiteX3" fmla="*/ 0 w 5003800"/>
                            <a:gd name="connsiteY3" fmla="*/ 71755 h 71755"/>
                            <a:gd name="connsiteX4" fmla="*/ 0 w 5003800"/>
                            <a:gd name="connsiteY4" fmla="*/ 0 h 71755"/>
                            <a:gd name="connsiteX0" fmla="*/ 54591 w 5003800"/>
                            <a:gd name="connsiteY0" fmla="*/ 4549 h 71755"/>
                            <a:gd name="connsiteX1" fmla="*/ 5003800 w 5003800"/>
                            <a:gd name="connsiteY1" fmla="*/ 0 h 71755"/>
                            <a:gd name="connsiteX2" fmla="*/ 5003800 w 5003800"/>
                            <a:gd name="connsiteY2" fmla="*/ 71755 h 71755"/>
                            <a:gd name="connsiteX3" fmla="*/ 0 w 5003800"/>
                            <a:gd name="connsiteY3" fmla="*/ 71755 h 71755"/>
                            <a:gd name="connsiteX4" fmla="*/ 54591 w 5003800"/>
                            <a:gd name="connsiteY4" fmla="*/ 4549 h 71755"/>
                            <a:gd name="connsiteX0" fmla="*/ 18197 w 4967406"/>
                            <a:gd name="connsiteY0" fmla="*/ 4549 h 76304"/>
                            <a:gd name="connsiteX1" fmla="*/ 4967406 w 4967406"/>
                            <a:gd name="connsiteY1" fmla="*/ 0 h 76304"/>
                            <a:gd name="connsiteX2" fmla="*/ 4967406 w 4967406"/>
                            <a:gd name="connsiteY2" fmla="*/ 71755 h 76304"/>
                            <a:gd name="connsiteX3" fmla="*/ 0 w 4967406"/>
                            <a:gd name="connsiteY3" fmla="*/ 76304 h 76304"/>
                            <a:gd name="connsiteX4" fmla="*/ 18197 w 4967406"/>
                            <a:gd name="connsiteY4" fmla="*/ 4549 h 763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967406" h="76304">
                              <a:moveTo>
                                <a:pt x="18197" y="4549"/>
                              </a:moveTo>
                              <a:lnTo>
                                <a:pt x="4967406" y="0"/>
                              </a:lnTo>
                              <a:lnTo>
                                <a:pt x="4967406" y="71755"/>
                              </a:lnTo>
                              <a:lnTo>
                                <a:pt x="0" y="76304"/>
                              </a:lnTo>
                              <a:lnTo>
                                <a:pt x="18197" y="454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28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101800</wp14:pctWidth>
              </wp14:sizeRelH>
              <wp14:sizeRelV relativeFrom="page">
                <wp14:pctHeight>128200</wp14:pctHeight>
              </wp14:sizeRelV>
            </wp:anchor>
          </w:drawing>
        </mc:Choice>
        <mc:Fallback>
          <w:pict>
            <v:group w14:anchorId="54EC783C" id="Group 10" o:spid="_x0000_s1026" style="position:absolute;margin-left:0;margin-top:0;width:624.9pt;height:1015.5pt;z-index:251671552;mso-width-percent:1018;mso-height-percent:1282;mso-left-percent:54;mso-top-percent:-129;mso-position-horizontal-relative:page;mso-position-vertical-relative:page;mso-width-percent:1018;mso-height-percent:1282;mso-left-percent:54;mso-top-percent:-129" coordsize="79362,128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">
              <v:shape id="Freeform: Shape 10" o:spid="_x0000_s1027" style="position:absolute;left:1354;width:26530;height:2618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0072c7 [3205]" o:opacity2="24903f" focusposition="1" focussize="" focus="100%" type="gradientRadial"/>
                <v:stroke joinstyle="miter"/>
                <v:path arrowok="t" o:connecttype="custom" o:connectlocs="1442379,2604332;1429980,2611009;1430723,2611328;1545473,2536545;1505385,2546092;1445252,2553729;1442389,2546092;1484386,2542273;1545473,2536545;1649751,2526551;1647302,2527243;1648557,2526998;901674,2512201;944148,2523180;962284,2524134;1012871,2548956;1035779,2553729;1037212,2554207;1042460,2548956;1062504,2554684;1082549,2559457;1122044,2568644;1122637,2568050;1168452,2575687;1190405,2579505;1212358,2581415;1257219,2583324;1318305,2582369;1320957,2582369;1326896,2579027;1340259,2574732;1353860,2574493;1363167,2575686;1365672,2582369;1387028,2582369;1380347,2591916;1376529,2596689;1364121,2602417;1341213,2602417;1311625,2600508;1247674,2598599;1199950,2594780;1157952,2589052;1115955,2582369;1052005,2572822;1002372,2556594;1002946,2556177;973738,2547047;947966,2535591;918378,2526044;887834,2515542;901674,2512201;1463532,2491733;1448949,2493959;1348093,2499053;1381301,2503131;1389892,2501222;1449070,2494540;1458808,2492645;1554146,2477901;1504613,2485462;1521611,2485947;1546070,2481413;1734959,2475693;1579604,2517073;1658222,2499552;738935,2456353;848700,2503131;887834,2515542;917423,2526043;947012,2535590;972783,2547046;967056,2551820;951784,2548955;897379,2528908;870654,2518406;843928,2506950;808612,2494540;778068,2481174;754207,2468763;738935,2456353;783796,2432487;836292,2459218;829611,2463036;768524,2433441;783796,2432487;590036,2367570;654940,2403847;668303,2419122;637760,2402892;614852,2388572;590036,2367570;703849,2343073;703858,2343345;707082,2347248;707437,2345612;2097767,2280406;2094300,2280695;2037031,2321746;1980716,2352295;1940628,2376161;1918676,2385708;1895768,2395255;1868087,2409575;1847089,2421985;1816545,2434396;1785048,2445852;1776457,2454444;1763094,2459218;1729688,2464946;1686736,2478311;1647602,2490721;1604650,2503132;1551199,2516498;1475796,2528908;1473887,2531772;1437632,2540838;1438571,2541319;1478833,2531251;1479614,2528908;1555018,2516498;1608469,2503132;1651420,2490721;1690555,2478311;1733506,2464946;1766913,2459218;1744298,2472789;1744960,2472583;1768822,2458262;1782185,2453490;1783075,2453243;1788866,2446807;1820364,2435351;1850908,2422940;1871906,2410529;1899586,2396210;1922493,2386663;1938202,2379833;1946356,2374252;1986444,2350386;2042758,2319837;461018,2267204;464641,2270313;465879,2270944;2104173,2242283;2103845,2242508;2103845,2242781;2105362,2242997;2105754,2242508;2124794,2228032;2119158,2231926;2118162,2232961;2122026,2230488;383083,2179946;419132,2222399;390548,2188092;2192374,2179918;2192289,2179948;2191658,2184274;2176386,2201458;2158250,2221506;2159343,2221254;2176386,2202412;2191658,2185228;2192374,2179918;476376,2158420;478265,2160723;478361,2160407;335189,2136540;360006,2152770;361224,2154205;372533,2156708;398184,2180454;433500,2209094;448772,2230097;457362,2240599;493632,2271148;483134,2279740;449355,2242200;447818,2242508;479784,2278032;483134,2279740;493633,2271148;584309,2342748;566174,2348475;572855,2353249;546129,2354203;528949,2342748;512723,2330337;472635,2296924;435409,2263511;401048,2230097;384822,2213868;369551,2196684;375278,2189047;394367,2206231;415366,2222460;441136,2250145;443327,2252025;415366,2222460;395321,2206231;376232,2189047;355233,2163270;335189,2136540;2437914,1984749;2437430,1984956;2427005,2009981;2427893,1865148;2402599,1901692;2390190,1924604;2377782,1945607;2348193,1984749;2322422,2023889;2299515,2055394;2297605,2056561;2296041,2058878;2298560,2057303;2321467,2025800;2347239,1986658;2376827,1947517;2389236,1926514;2401644,1903602;2427415,1866370;2526682,1852051;2514273,1889282;2492320,1929378;2470367,1970429;2450323,1996205;2463686,1969474;2475139,1942743;2483729,1928424;2495183,1909330;2505683,1890237;2526682,1852051;2464900,1770217;2441732,1810999;2441306,1811980;2464640,1770904;2477607,1677848;2449761,1753943;2391185,1873699;2382609,1887260;2382554,1887373;2362510,1921741;2342466,1958973;2319558,1987613;2300469,2020072;2187840,2147042;2150614,2178546;2147043,2181262;2145503,2182822;2129936,2195514;2117208,2210050;2070438,2245373;2063110,2250003;2043204,2266233;2040330,2268100;2036076,2272103;1998852,2296925;1961627,2319837;1957366,2321996;1932162,2338371;1924348,2342313;1916767,2347521;1890995,2361842;1866916,2371287;1813250,2398362;1687341,2445330;1599603,2467894;1670510,2454444;1683873,2451579;1726824,2436305;1753550,2427713;1796502,2405755;1845180,2388571;1876368,2376339;1890041,2368524;1902448,2364706;1919630,2355159;1924144,2352021;1935856,2340839;1961627,2325565;1990946,2311190;2001715,2304561;2038940,2279740;2055166,2264465;2073302,2253009;2120071,2217687;2153478,2186182;2190703,2154679;2303332,2027708;2318832,2001353;2319558,1999068;2344375,1960881;2352011,1949425;2362164,1935340;2365373,1929378;2385417,1895010;2424551,1813863;2462731,1726989;2473946,1691666;2582041,1593336;2579178,1595245;2579178,1595245;2591056,1536756;2590714,1538445;2593494,1541784;2602085,1551331;2607812,1547512;2607956,1546779;2603994,1549421;2594449,1540829;2582549,1428309;2581882,1428347;2580675,1428414;2581087,1432952;2580133,1456819;2576315,1471139;2553407,1507416;2547680,1538920;2541953,1549421;2532408,1595245;2521909,1631522;2510455,1666846;2503774,1694530;2496138,1723170;2502228,1713697;2507592,1693575;2512364,1664935;2523818,1629613;2534317,1593336;2543862,1547512;2549589,1537010;2555316,1505507;2578224,1469229;2562952,1542738;2551498,1603837;2525727,1682119;2520629,1690051;2518449,1701929;2511410,1722216;2484684,1780450;2472276,1810999;2464640,1827229;2455095,1844413;2429324,1890237;2401644,1935106;2366328,1995250;2327194,2054440;2301424,2087852;2273743,2120311;2264198,2133676;2253699,2147042;2237473,2160407;2210935,2189796;2211701,2192866;2184022,2221506;2154432,2242508;2130571,2261601;2107966,2278124;2111481,2277831;2136298,2259692;2160160,2240599;2189749,2219596;2217429,2190956;2216474,2187138;2243200,2157543;2259426,2144178;2269925,2130813;2279470,2117448;2307151,2084989;2332921,2051575;2372055,1992386;2407371,1932242;2435051,1887373;2460822,1841549;2470367,1824365;2478002,1808136;2490411,1777587;2517137,1719352;2527636,1680211;2553407,1601928;2564861,1540830;2580133,1467320;2583576,1454408;2581087,1453955;2582041,1430089;2603039,1408131;2591925,1454451;2591926,1454451;2603040,1408132;2611630,1398584;2605903,1410995;2604591,1437009;2603994,1461592;2594449,1490968;2594449,1494323;2605903,1461592;2607812,1410994;2612262,1401351;2570587,1357533;2564333,1372320;2561997,1393811;2558986,1383771;2557884,1385189;2561043,1395721;2559134,1410995;2562952,1423405;2565911,1423241;2563906,1416722;2565815,1401448;2570587,1357533;2650764,1331758;2652673,1332712;2651718,1372808;2652673,1400493;2649809,1451090;2646946,1479730;2638356,1521735;2635493,1557059;2621175,1621976;2607812,1678300;2583951,1688802;2585859,1683074;2589677,1642978;2603994,1600973;2615448,1594291;2615448,1594290;2627857,1521735;2634538,1487367;2640264,1452045;2645037,1418632;2646946,1387128;2647900,1360397;2649809,1346077;2650764,1331758;134430,889112;134905,889349;134950,889216;192017,752276;171018,791417;153838,805737;153796,806652;152135,843198;152183,843111;153838,806692;171018,792371;192017,753230;192732,753707;193090,752992;203470,669220;190107,678766;170063,720772;174649,724441;174798,723797;171018,720772;191062,678766;202894,670313;276965,614804;275760,615770;270642,635449;267420,645354;179608,805737;167199,844878;155746,884974;130929,968985;114703,1026265;107067,1069225;103249,1091182;100386,1113140;91796,1172329;88932,1208606;93705,1246793;95941,1225986;95614,1219107;99432,1179011;108021,1119822;114835,1111644;124728,1045422;124248,1033902;133678,1006864;139288,984163;137611,988078;131884,986169;117566,1027220;118521,1050132;111839,1094046;110885,1101684;101341,1113140;104203,1091182;108021,1069225;115657,1026265;131884,968985;156701,884974;168154,844878;180562,805737;268374,645354;276965,614804;294147,519338;294146,519338;298918,523157;298918,523156;466137,383420;465954,383566;465397,384196;457602,392367;455630,395234;454343,396690;448772,404778;390549,473514;374323,492607;358097,512655;286347,591974;359051,511701;375277,491652;391503,472559;449726,403823;455630,395234;465397,384196;490367,317589;482129,320460;476002,322735;474544,324585;464044,334132;437318,351316;419184,371364;402003,391412;390549,401914;390160,401426;379334,414444;360960,437237;331371,469695;336143,475422;336234,475342;332325,470649;361914,438191;391503,401914;402957,391413;420138,371364;438272,351317;464998,334133;475498,324586;486952,320290;490567,319168;1872860,145109;1921539,167066;1942537,184250;1895768,161338;1872860,145109;1714416,75418;1752596,84010;1806047,110740;1714416,75418;1139819,69094;1119774,71599;1076822,77327;1034825,86874;1016690,92602;995691,98330;949742,107358;941285,110741;883062,130789;825793,153701;785705,171840;758980,182341;693120,212890;661622,232938;631079,252986;582400,289263;536585,325540;492737,363799;496496,368501;505803,362116;513724,356211;542312,331268;588127,294991;636805,258714;667348,238665;698847,218618;764705,188069;790477,174703;830565,156564;887834,133652;946057,113605;970515,108800;982330,104762;1143140,70063;1481165,48568;1501566,50597;1529247,60143;1508248,57280;1464342,48687;1481165,48568;1592242,41050;1631376,43914;1679100,63007;1619922,52506;1592242,41050;1272968,40812;1162725,46778;1086367,57279;1050096,66826;1018598,78282;974692,84010;808612,147973;748480,174703;730344,181385;714118,189978;683575,206207;635851,231028;599580,259668;494587,341769;472646,360852;451180,380456;451635,380911;286510,574707;253103,620531;237831,648217;222559,673993;193925,727454;162777,776546;162427,778052;151928,806692;144292,820057;142383,821966;133912,850129;131884,866836;129975,890702;116612,929844;104203,968985;90841,1026265;83205,1078772;78433,1131278;85114,1095001;85733,1092007;87023,1077817;94659,1025310;97050,1026108;97257,1025221;94660,1024355;108022,967075;120430,927934;133732,888972;132839,888793;134748,864927;145247,820057;152883,806692;153139,805994;163382,778052;194880,728409;223514,674948;238786,649172;254058,621487;287465,575663;452590,381866;496496,341770;601489,259669;637760,231029;685484,206208;716027,189978;732254,181386;750389,174703;810522,147973;976602,84011;1020508,78283;1052005,66827;1088276,57280;1164634,46778;1274877,41169;1363487,44143;1407073,0;1451933,2863;1497748,7637;1528292,15275;1548336,24821;1573153,20047;1610377,28640;1633285,35322;1632331,36277;1631376,42959;1592242,40096;1578880,36277;1565517,33413;1539745,27685;1513975,21957;1487249,18138;1457661,18138;1433798,18138;1396574,18138;1394825,17580;1378438,25775;1384165,35322;1441434,46778;1415949,47223;1416379,47256;1443343,46778;1466251,49643;1510157,58234;1531156,61099;1566472,68736;1602742,76373;1638058,84965;1673374,95467;1690555,100239;1707735,105967;1707957,106170;1720277,108295;1750134,119392;1754305,125712;1755460,126016;1782185,136517;1805093,146063;1828000,156565;1845181,166112;1856635,171840;1869042,178522;1911040,202389;1964491,236757;1992171,255850;1992973,256423;2007118,265018;2545771,1278296;2545368,1286285;2556270,1287843;2566769,1295480;2571542,1321256;2589676,1351805;2597313,1352500;2597313,1345123;2605072,1323565;2604948,1319347;2612584,1293571;2623084,1293571;2639309,1283070;2641218,1325075;2636447,1345123;2630720,1364216;2627856,1395721;2626902,1411949;2624993,1428179;2620923,1430893;2621175,1431997;2625074,1429397;2626902,1413859;2627856,1397630;2630720,1366125;2636447,1347032;2641218,1326985;2648854,1332713;2647900,1347032;2645991,1361353;2645036,1388083;2643127,1419587;2638356,1453000;2632629,1488323;2625947,1522691;2613539,1595245;2602085,1601928;2587767,1643934;2583950,1684029;2582041,1689757;2565815,1733672;2561042,1737491;2540998,1784269;2561997,1737491;2566769,1733672;2536225,1820546;2520000,1829139;2516635,1835871;2517137,1836775;2520955,1829138;2537180,1820546;2525727,1853005;2504728,1891191;2494229,1910285;2482775,1929378;2474184,1943697;2461777,1971383;2448414,1998114;2427415,2026754;2406417,2053484;2407292,2051682;2383508,2084034;2331966,2140359;2321819,2155975;2331966,2141314;2383508,2084988;2344375,2144177;2324211,2165300;2308024,2177201;2307150,2178546;2297029,2186333;2296651,2189047;2251790,2234871;2204065,2278785;2201859,2280387;2185931,2300742;2147751,2329382;2112068,2356150;2111940,2356305;2147751,2330337;2185931,2301697;2154432,2333201;2128781,2349908;2111036,2357404;2110526,2358023;2091436,2370433;2084243,2373768;2066144,2388453;2048485,2400983;2021760,2418167;2013170,2419122;2003622,2423366;2002138,2424494;2014124,2420076;2022715,2419122;1988353,2444897;1966400,2456354;1944447,2466855;1928941,2469181;1926311,2470674;1853771,2502177;1850072,2503018;1828000,2517452;1840408,2521270;1794593,2541319;1798411,2527954;1783139,2533682;1768822,2538454;1739233,2548001;1735280,2543255;1721097,2546092;1703916,2549910;1668601,2558503;1667437,2559044;1701054,2550865;1718234,2547046;1732551,2544182;1738278,2548955;1767867,2539409;1782184,2534636;1797456,2528908;1793638,2542273;1753550,2561366;1751584,2560816;1723961,2571867;1701054,2578550;1666692,2587142;1652495,2585949;1622799,2591728;1621831,2593825;1542609,2609100;1524474,2604326;1509202,2604326;1482476,2612918;1458615,2614828;1434752,2615782;1432160,2614671;1410414,2618527;1384165,2613872;1385120,2612918;1389892,2606235;1367940,2603372;1378438,2597644;1409937,2596688;1440480,2595734;1484385,2596688;1514929,2593825;1572198,2581414;1610377,2572822;1639012,2571867;1641004,2570942;1613241,2571868;1575062,2580460;1517793,2592871;1487249,2595734;1443343,2594780;1412800,2595734;1381301,2596689;1382256,2592871;1388937,2583324;1682918,2534636;1882405,2459218;1934901,2431532;1964491,2416257;1995034,2400028;2052303,2365660;2098118,2330337;2184022,2263511;2207883,2244417;2230791,2224370;2265152,2192866;2279470,2168999;2300036,2150144;2300201,2148959;2280425,2167090;2266107,2190956;2231746,2222461;2208838,2242508;2184977,2261601;2099073,2328428;2053258,2363751;1995989,2398119;1965446,2414348;1935856,2429623;1883360,2457308;1683873,2532726;1389892,2581415;1367940,2581415;1365076,2573777;1342168,2572822;1321169,2581415;1260083,2582369;1215222,2580460;1193269,2578550;1171316,2574732;1184541,2560624;1181815,2561366;1132545,2552241;1130273,2552775;1035780,2535591;998554,2527954;966102,2522226;926969,2504086;878289,2485948;827702,2465900;836292,2459218;871609,2465900;886880,2479265;939376,2494540;1043415,2521270;1069186,2526044;1096866,2530817;1127410,2537500;1161069,2544780;1163679,2544182;1195178,2548956;1196132,2547047;1241947,2548956;1249583,2549910;1320214,2549910;1371756,2551820;1432843,2547047;1440479,2547047;1443343,2554684;1503475,2547047;1543563,2537500;1566471,2533682;1580789,2531772;1612286,2524135;1638058,2518407;1663828,2511724;1711099,2503541;1717280,2501223;1667647,2509814;1641876,2516498;1616105,2522226;1584607,2529863;1570290,2531772;1547382,2535591;1485340,2541319;1443343,2545138;1435707,2545138;1374620,2549910;1323078,2548001;1252447,2548001;1244811,2547047;1215222,2534636;1198996,2545138;1198955,2545220;1212358,2536545;1241948,2548955;1196133,2547046;1196493,2546812;1166543,2542273;1131228,2534636;1100684,2527954;1073004,2523180;1047233,2518407;943194,2491676;890698,2476402;875426,2463036;840110,2456353;787614,2429623;772342,2430578;717936,2402892;708392,2385708;710300,2384754;743708,2402892;777114,2421031;786659,2415303;747526,2389527;715073,2375207;670212,2349431;632033,2324609;571901,2298834;548993,2279741;553765,2277831;576673,2284513;528949,2234871;502223,2212914;477407,2190956;445909,2165181;400094,2114583;396951,2104757;387685,2095490;356188,2061122;352370,2043938;339961,2026754;338483,2024436;323734,2014343;295100,1973293;278874,1935106;276965,1935106;255013,1893101;234014,1851095;212061,1802408;192017,1752765;212061,1786178;232105,1828183;238786,1851095;241548,1855146;238149,1837471;229285,1821381;214857,1788931;197743,1760402;176744,1703122;158754,1644404;152847,1627287;127117,1524566;115738,1449996;115657,1452045;116612,1467320;121384,1502643;127111,1538920;117566,1507416;110885,1467320;103249,1467320;98477,1431043;91796,1408131;86069,1386174;69842,1368990;65070,1368990;60297,1345123;58388,1314574;62206,1271614;64115,1256339;67366,1245863;65786,1221972;67933,1186648;71751,1179489;71751,1175192;64115,1189513;57434,1179966;45026,1162782;42759,1149178;42163,1150371;38345,1188558;35481,1226744;32618,1256339;32618,1317437;33572,1348941;35481,1380445;26891,1410040;24982,1410040;19255,1352760;19255,1293571;24027,1247747;32614,1256334;24982,1246793;23073,1212425;24982,1159918;25936,1145598;28800,1121731;40254,1078772;45960,1050233;44072,1043449;37390,1081635;25936,1124596;23073,1148462;22118,1162782;20209,1215288;22118,1249656;17346,1295480;17346,1354669;23073,1411949;24982,1411949;37390,1466366;44072,1511235;58388,1557059;80938,1655598;82906,1674483;87024,1674483;108022,1725080;115658,1750856;101341,1728898;86069,1694530;85115,1704077;76811,1678331;70797,1679256;64115,1657299;41208,1604792;26891,1558014;25936,1518872;19255,1473048;14482,1427224;3983,1393811;10664,1216244;17346,1170420;11619,1145598;23073,1076862;25936,1060633;33572,1005262;53616,965166;48843,1019582;53614,1010255;56479,987959;57434,963257;66024,931752;79387,884019;95614,835332;96829,833963;104204,795236;114703,767550;127112,744638;151929,696905;171972,653945;200607,598575;221605,574707;238786,541295;253104,520292;268375,512655;272193,506927;287465,476377;317054,442010;317859,456374;315701,462412;346642,430554;361914,410506;381958,391413;383686,393332;382913,392367;407730,367546;432547,344634;459272,315994;496496,288308;536585,258714;560553,241989;576673,227209;605307,210025;635851,193797;639894,191717;650288,181506;667349,168975;686081,159429;699333,156378;701710,154655;961329,49642;970962,47547;997599,38186;1015973,34486;1025554,34405;1029098,33413;1246720,4773;1308522,4534;1374620,5727;1375851,6650;1408028,2863;1437616,7636;1467206,13364;1482471,16835;1466251,12410;1436661,6682;1407073,1909;140707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8" o:spid="_x0000_s1028" style="position:absolute;left:3217;top:2878;width:21063;height:20789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stroke joinstyle="miter"/>
                <v:path arrowok="t" o:connecttype="custom" o:connectlocs="1145133,2067653;1135290,2072954;1135879,2073207;1226982,2013835;1195155,2021415;1147414,2027478;1145141,2021415;1178484,2018383;1226982,2013835;1309769,2005901;1307826,2006450;1308822,2006256;715857,1994508;749578,2003224;763976,2003982;804138,2023689;822325,2027478;823463,2027858;827630,2023689;843543,2028237;859457,2032026;890812,2039320;891284,2038848;927657,2044911;945086,2047943;962515,2049459;998131,2050975;1046629,2050216;1048734,2050216;1053449,2047563;1064058,2044153;1074856,2043963;1082245,2044910;1084234,2050216;1101189,2050216;1095885,2057796;1092854,2061586;1083002,2066133;1064816,2066133;1041325,2064618;990553,2063102;952664,2060070;919321,2055522;885979,2050216;835208,2042637;795803,2029752;796259,2029421;773070,2022173;752609,2013078;729118,2005499;704869,1997161;715857,1994508;1161926,1978258;1150349,1980026;1070278,1984069;1096642,1987307;1103463,1985791;1150445,1980486;1158177,1978982;1233868,1967276;1194542,1973279;1208037,1973664;1227455,1970065;1377418,1965523;1254078,1998376;1316495,1984466;586655,1950169;673800,1987307;704869,1997161;728360,2005498;751852,2013077;772311,2022172;767765,2025962;755640,2023688;712447,2007772;691229,1999434;670011,1990339;641973,1980486;617724,1969875;598780,1960022;586655,1950169;622271,1931221;663949,1952443;658645,1955475;610147,1931978;622271,1931221;468441,1879681;519970,1908483;530579,1920610;506330,1907724;488143,1896356;468441,1879681;558800,1860233;558807,1860448;561366,1863546;561648,1862248;1665458,1810479;1662707,1810709;1617240,1843300;1572530,1867554;1540703,1886502;1523274,1894082;1505088,1901661;1483112,1913030;1466440,1922883;1442191,1932737;1417185,1941832;1410364,1948653;1399756,1952443;1373234,1956991;1339133,1967602;1308064,1977455;1273964,1987308;1231528,1997919;1171663,2007772;1170148,2010046;1141364,2017244;1142110,2017626;1174075,2009632;1174694,2007772;1234560,1997919;1276996,1987308;1311095,1977455;1342165,1967602;1376265,1956991;1402787,1952443;1384833,1963218;1385358,1963054;1404303,1951685;1414912,1947895;1415618,1947700;1420216,1942589;1445223,1933494;1469472,1923641;1486144,1913788;1508119,1902419;1526306,1894840;1538777,1889417;1545251,1884986;1577077,1866038;1621786,1841784;366011,1799998;368888,1802466;369870,1802967;1670544,1780212;1670284,1780391;1670284,1780608;1671489,1780779;1671800,1780391;1686915,1768898;1682441,1771990;1681651,1772812;1684718,1770848;304137,1730721;332755,1764423;310064,1737188;1740569,1730699;1740502,1730723;1740000,1734157;1727876,1747800;1713478,1763717;1714346,1763516;1727876,1748558;1740000,1734915;1740569,1730699;378204,1713632;379704,1715459;379780,1715209;266113,1696260;285816,1709145;286783,1710285;295761,1712272;316126,1731125;344165,1753863;356289,1770538;363109,1778875;391905,1803129;383569,1809950;356752,1780147;355532,1780391;355532,1780391;380910,1808594;383569,1809950;391905,1803129;463894,1859974;449497,1864522;454801,1868312;433583,1869069;419943,1859974;407061,1850121;375234,1823593;345680,1797066;318400,1770538;305518,1757653;293394,1744010;297940,1737947;313096,1751590;329767,1764474;350227,1786455;351966,1787947;329767,1764474;313853,1751590;298698,1737947;282026,1717482;266113,1696260;1935508,1575748;1935124,1575913;1926847,1595781;1927553,1480794;1907471,1509808;1897619,1527998;1887768,1544673;1864277,1575748;1843817,1606823;1825630,1631836;1824113,1632763;1822872,1634602;1824872,1633352;1843059,1608340;1863519,1577264;1887010,1546189;1896862,1529515;1906713,1511324;1927173,1481764;1988080,1478164;1981733,1492375;1968093,1519661;1981733,1492375;1988080,1478164;2005982,1470396;1996131,1499955;1978702,1531788;1961273,1564380;1945360,1584844;1955969,1563621;1965062,1542399;1971882,1531031;1980975,1515872;1989311,1500713;2005982,1470396;1956933,1405426;1938539,1437804;1938201,1438582;1956726,1405971;1967021,1332092;1944914,1392505;1898409,1487583;1891600,1498350;1891557,1498439;1875643,1525725;1859730,1555285;1841543,1578023;1826388,1603792;1736969,1704598;1707415,1729610;1704580,1731765;1703356,1733004;1690999,1743081;1680893,1754621;1643762,1782665;1637944,1786341;1622140,1799227;1619858,1800709;1616481,1803888;1586928,1823594;1557374,1841784;1553992,1843499;1533981,1856499;1527777,1859629;1521759,1863764;1501298,1875134;1482182,1882632;1439574,1904128;1339613,1941417;1269956,1959332;1326251,1948653;1336860,1946379;1370960,1934252;1392178,1927431;1426278,1909998;1464925,1896355;1489685,1886643;1500541,1880439;1510391,1877408;1524032,1869828;1527616,1867336;1536915,1858459;1557374,1846332;1580651,1834920;1589201,1829657;1618755,1809950;1631637,1797823;1646035,1788728;1683166,1760685;1709689,1735673;1739242,1710661;1828661,1609855;1840966,1588931;1841543,1587117;1861246,1556800;1867308,1547704;1875369,1536522;1877917,1531788;1893830,1504502;1924899,1440078;1955211,1371106;1964115,1343062;2049933,1264995;2047660,1266511;2047660,1266511;2057091,1220075;2056819,1221416;2059026,1224066;2065847,1231646;2070394,1228614;2070508,1228032;2067362,1230130;2059785,1223308;2050336,1133976;2049807,1134005;2048849,1134058;2049176,1137661;2048418,1156610;2045387,1167979;2027200,1196780;2022654,1221793;2018107,1230130;2010529,1266511;2002193,1295312;1993100,1323356;1987796,1345336;1981733,1368074;1986568,1360552;1990827,1344578;1994615,1321840;2003709,1293796;2012045,1264995;2019623,1228614;2024169,1220276;2028716,1195265;2046903,1166463;2034778,1224824;2025685,1273332;2005224,1335482;2001176,1341780;1999446,1351210;1993858,1367316;1972640,1413550;1962788,1437804;1956726,1450689;1949148,1464332;1928689,1500713;1906713,1536336;1878675,1584086;1847605,1631078;1827146,1657606;1805170,1683375;1797592,1693986;1789257,1704598;1776374,1715209;1755305,1738541;1755913,1740978;1733938,1763717;1710446,1780391;1691502,1795550;1673556,1808668;1676347,1808435;1696049,1794034;1714994,1778875;1738485,1762201;1760461,1739463;1759703,1736431;1780921,1712935;1793803,1702324;1802139,1691713;1809716,1681102;1831692,1655332;1852152,1628804;1883222,1581812;1911259,1534062;1933235,1498439;1953695,1462058;1961273,1448415;1967335,1435531;1977187,1411277;1998405,1365042;2006740,1333967;2027200,1271817;2036294,1223309;2048418,1164947;2051152,1154696;2049176,1154336;2049933,1135388;2066604,1117955;2057780,1154730;2057781,1154730;2066605,1117956;2073425,1110376;2068878,1120229;2068878,1120229;2067836,1140883;2067362,1160400;2059785,1183722;2059785,1186386;2068878,1160400;2070394,1120229;2073927,1112573;2040840,1077784;2035874,1089524;2034020,1106586;2031629,1098616;2030755,1099741;2033263,1108102;2031747,1120229;2034778,1130082;2037128,1129952;2035536,1124776;2037051,1112649;2040840,1077784;2104494,1057320;2106010,1058078;2105252,1089911;2106010,1111892;2103736,1152062;2101463,1174800;2094643,1208149;2092370,1236193;2081003,1287733;2070394,1332451;2051449,1340788;2052965,1336241;2055996,1304407;2067362,1271058;2076456,1265753;2076456,1265752;2086307,1208149;2091612,1180863;2096158,1152820;2099948,1126292;2101463,1101281;2102220,1080058;2103736,1068689;2104494,1057320;106727,705891;107104,706080;107140,705974;152446,597254;135775,628329;122135,639698;122102,640424;120783,669439;120820,669370;122135,640455;135775,629086;152446,598011;153014,598390;153298,597822;161539,531313;150930,538892;135017,572241;138657,575154;138776,574643;135775,572241;151688,538892;161082,532181;219888,488111;218931,488877;214868,504501;212310,512365;142594,639698;132743,670773;123649,702606;103947,769305;91065,814781;85003,848888;81972,866320;79698,883753;72878,930745;70605,959547;74394,989864;76170,973345;75910,967884;78941,936051;85760,889058;91169,882566;99024,829990;98643,820844;106129,799379;110584,781355;109252,784463;104705,782947;93338,815539;94096,833730;88791,868595;88034,874658;80456,883753;82729,866320;85760,848888;91823,814781;104705,769305;124408,702606;133501,670773;143352,639698;213068,512365;219888,488111;233529,412317;233528,412317;237317,415349;237317,415348;370076,304408;369930,304524;369488,305023;363298,311511;361733,313789;360712,314943;356289,321365;310065,375936;297182,391095;284300,407011;227360,469958;285058,406254;297939,390337;310822,375178;357047,320607;361733,313789;369488,305023;389312,252143;382771,254422;377907,256229;376750,257697;368414,265277;347196,278920;332798,294837;319158,310753;310065,319091;309755,318704;301161,329039;286573,347135;263082,372904;266871,377451;266943,377388;263840,373662;287331,347892;310822,319091;319916,310754;333556,294837;347953,278920;369171,265278;377507,257698;386600,254288;389471,253396;1486901,115206;1525547,132638;1542219,146281;1505088,128091;1486901,115206;1361109,59877;1391420,66698;1433856,87920;1361109,59877;904925,54855;889011,56845;854910,61392;821568,68972;807170,73519;790499,78067;754019,85235;747305,87921;701081,103837;655614,122027;623787,136428;602569,144765;550282,169019;525275,184936;501026,200853;462379,229654;426005,258456;391193,288830;394178,292563;401567,287494;407855,282806;430552,263003;466925,234202;505572,205400;529821,189483;554828,173567;607115,149313;627575,138702;659402,124301;704869,106110;751094,90194;770511,86379;779891,83173;907561,55625;1175925,38560;1192123,40170;1214099,47750;1197428,45476;1162570,38654;1175925,38560;1264113,32591;1295181,34864;1333071,50023;1286088,41686;1264113,32591;1010635,32401;923111,37138;862488,45475;833692,53055;808685,62150;773827,66698;641973,117480;594233,138702;579835,144007;566953,150829;542704,163713;504815,183420;476019,206158;392663,271340;375243,286491;358201,302055;358562,302416;227466,456277;200943,492658;188819,514638;176694,535102;153961,577546;129232,616521;128954,617717;120618,640455;114556,651067;113040,652582;106316,674942;104705,688206;103190,707154;92581,738230;82729,769305;72120,814781;66058,856468;62269,898154;67574,869352;68065,866975;69089,855709;75151,814023;77050,814657;77214,813952;75152,813265;85761,767789;95612,736713;106172,705780;105463,705638;106979,686690;115314,651067;121377,640455;121580,639902;129713,617717;154719,578305;177452,535860;189577,515396;201701,493416;228224,457035;359320,303174;394178,271341;477534,206159;506330,183421;544219,163714;568468,150829;581351,144008;595748,138702;643489,117480;775343,66698;810201,62151;835208,53056;864004,45476;924626,37138;1012150,32686;1082500,35046;1117103,0;1152718,2273;1189092,6063;1213341,12127;1229255,19706;1248957,15916;1278510,22738;1296697,28043;1295940,28802;1295181,34107;1264113,31833;1253504,28802;1242895,26527;1222434,21980;1201975,17432;1180757,14400;1157266,14400;1138321,14400;1108768,14400;1107379,13957;1094369,20464;1098916,28043;1144383,37138;1124150,37492;1124491,37518;1145899,37138;1164085,39413;1198943,46234;1215615,48508;1243653,54571;1272449,60635;1300486,67456;1328525,75794;1342165,79583;1355805,84130;1355981,84291;1365762,85978;1389466,94789;1392778,99806;1393694,100048;1414912,108384;1433099,115964;1451286,124301;1464926,131881;1474019,136428;1483870,141734;1517212,160682;1559648,187968;1581624,203127;1582260,203581;1593491,210405;2021138,1014876;2020817,1021219;2029473,1022455;2037809,1028519;2041598,1048983;2055995,1073237;2062058,1073788;2062058,1067931;2068218,1050816;2068120,1047467;2074182,1027003;2082518,1027003;2095400,1018666;2096916,1052015;2093127,1067931;2088580,1083090;2086307,1108102;2085549,1120987;2084034,1133872;2080802,1136027;2081003,1136903;2084098,1134839;2085549,1122503;2086307,1109618;2088580,1084606;2093127,1069447;2096916,1053531;2102978,1058079;2102220,1069447;2100705,1080817;2099947,1102039;2098431,1127050;2094643,1153579;2090096,1181622;2084791,1208907;2074940,1266511;2065847,1271817;2054480,1305166;2051449,1336999;2049933,1341547;2037051,1376412;2033262,1379443;2017349,1416582;2034020,1379443;2037809,1376412;2013559,1445383;2000678,1452205;1998006,1457550;1998405,1458268;2001436,1452204;2014318,1445383;2005224,1471153;1988553,1501471;1980218,1516629;1971124,1531788;1964304,1543157;1954453,1565137;1943844,1586360;1927173,1609098;1910502,1630320;1911196,1628889;1892314,1654574;1851394,1699292;1843337,1711690;1851394,1700050;1892314,1655331;1861246,1702323;1845237,1719093;1832385,1728542;1831692,1729610;1823657,1735792;1823356,1737947;1787740,1774328;1749851,1809193;1748098,1810464;1735454,1826625;1705142,1849363;1676812,1870615;1676711,1870738;1705142,1850121;1735454,1827383;1710446,1852395;1690081,1865659;1675993,1871610;1675588,1872102;1660433,1881955;1654721,1884602;1640353,1896261;1626333,1906209;1605115,1919851;1598295,1920610;1590714,1923980;1589536,1924874;1599053,1921367;1605873,1920610;1578593,1941074;1561164,1950170;1543735,1958506;1531424,1960353;1529337,1961538;1471745,1986550;1468809,1987217;1451286,1998677;1461136,2001708;1424763,2017626;1427794,2007014;1415669,2011562;1404303,2015351;1380811,2022931;1377673,2019163;1366413,2021415;1352773,2024447;1324735,2031268;1323811,2031698;1350500,2025204;1364140,2022172;1375506,2019899;1380053,2023688;1403545,2016109;1414911,2012320;1427036,2007772;1424005,2018383;1392178,2033542;1390618,2033105;1368687,2041879;1350500,2047185;1323220,2054006;1311948,2053059;1288372,2057647;1287604,2059312;1224708,2071439;1210310,2067648;1198185,2067648;1176967,2074470;1158023,2075986;1139078,2076744;1137020,2075862;1119755,2078923;1098916,2075228;1099674,2074470;1103463,2069164;1086034,2066891;1094369,2062343;1119377,2061585;1143626,2060827;1178483,2061585;1202732,2059312;1248199,2049458;1278510,2042637;1301244,2041879;1302825,2041144;1280784,2041879;1250473,2048700;1205006,2058554;1180757,2060827;1145899,2060070;1121650,2060827;1096642,2061586;1097401,2058554;1102705,2050975;1336102,2012320;1494479,1952443;1536156,1930462;1559648,1918335;1583897,1905451;1629364,1878165;1665738,1850121;1733938,1797066;1752882,1781907;1771069,1765991;1798349,1740978;1809716,1722030;1826044,1707060;1826175,1706120;1810475,1720515;1799107,1739463;1771827,1764475;1753640,1780391;1734696,1795550;1666496,1848605;1630122,1876649;1584655,1903935;1560406,1916820;1536915,1928947;1495237,1950927;1336860,2010804;1103463,2049459;1086034,2049459;1083761,2043395;1065574,2042637;1048903,2049459;1000404,2050216;964789,2048700;947360,2047185;929931,2044153;940429,2032952;938266,2033542;899150,2026297;897346,2026721;822326,2013078;792772,2007014;767007,2002467;735939,1988066;697291,1973665;657129,1957748;663949,1952443;691987,1957748;704112,1968359;745789,1980486;828388,2001708;848848,2005499;870824,2009288;895073,2014594;921796,2020373;923868,2019899;948875,2023689;949633,2022173;986006,2023689;992068,2024447;1048144,2024447;1089065,2025962;1137563,2022173;1143625,2022173;1145899,2028237;1193639,2022173;1225465,2014594;1243652,2011562;1255019,2010046;1280026,2003983;1300486,1999435;1320946,1994129;1358476,1987633;1363383,1985792;1323978,1992613;1303518,1997919;1283058,2002467;1258051,2008530;1246684,2010046;1228497,2013078;1179241,2017626;1145899,2020657;1139836,2020657;1091338,2024447;1050418,2022931;994342,2022931;988280,2022173;964789,2012320;951906,2020657;951874,2020722;962515,2013835;986007,2023688;949633,2022172;949920,2021987;926142,2018383;898104,2012320;873855,2007014;851879,2003224;831419,1999435;748821,1978213;707143,1966086;695018,1955475;666980,1950169;625302,1928947;613178,1929705;569984,1907724;562406,1894082;563922,1893324;590444,1907724;616966,1922126;624544,1917578;593476,1897113;567711,1885745;532095,1865280;501783,1845574;454044,1825110;435857,1809951;439645,1808435;457832,1813740;419943,1774328;398725,1756896;379023,1739463;354016,1718999;317643,1678828;315147,1671026;307791,1663669;282785,1636383;279753,1622740;269902,1609098;268728,1607257;257019,1599244;234286,1566653;221404,1536336;219888,1536336;202460,1502987;185788,1469637;168359,1430983;152446,1391570;168359,1418098;184273,1451447;189577,1469637;191769,1472853;189071,1458821;182033,1446047;170579,1420283;156992,1397633;140321,1352157;126039,1305543;121348,1291949;100921,1210396;91887,1151193;91823,1152820;92581,1164947;96369,1192991;100916,1221793;93338,1196780;88034,1164947;81972,1164947;78182,1136146;72878,1117955;68332,1100523;55449,1086880;51660,1086880;47871,1067931;46356,1043677;49387,1009571;50902,997444;53483,989126;52229,970158;53933,942114;56965,936430;56965,933019;50902,944388;45598,936809;35747,923166;33947,912366;33474,913312;30443,943630;28169,973947;25896,997444;25896,1045951;26653,1070963;28169,1095975;21349,1119471;19834,1119471;15287,1073995;15287,1027003;19075,990622;25893,997440;19834,989864;18318,962579;19834,920892;20591,909523;22865,890574;31958,856468;36489,833810;34989,828424;29684,858741;20591,892849;18318,911797;17560,923166;16044,964852;17560,992138;13771,1028519;13771,1075511;18318,1120987;19834,1120987;29684,1164190;34989,1199812;46356,1236193;64258,1314426;65821,1329420;69090,1329420;85761,1369590;91823,1390055;80456,1372622;68332,1345336;67574,1352915;60981,1332474;56207,1333209;50902,1315777;32716,1274090;21349,1236951;20591,1205876;15287,1169495;11498,1133114;3162,1106586;8466,965610;13771,929229;9225,909523;18318,854952;20591,842066;26653,798106;42567,766273;38778,809476;42566,802071;44840,784369;45598,764757;52418,739745;63027,701848;75910,663194;76875,662107;82730,631360;91065,609380;100917,591189;120619,553292;136532,519186;159266,475225;175937,456277;189577,429749;200944,413075;213069,407011;216100,402464;228224,378210;251715,350924;252355,362328;250641,367122;275206,341829;287331,325912;303244,310754;304615,312278;304003,311511;323705,291805;343407,273614;364625,250876;394178,228896;426005,205400;445034,192122;457832,180388;480565,166745;504815,153861;508025,152209;516276,144103;529822,134154;544693,126575;555214,124153;557101,122785;763218,39412;770865,37749;792014,30317;806601,27380;814208,27315;817021,26527;989795,3789;1038862,3600;1091338,4547;1092315,5280;1117861,2273;1141352,6063;1164844,10610;1176963,13366;1164085,9853;1140594,5305;1117103,1516;111710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v:shape id="Freeform: Shape 10" o:spid="_x0000_s1029" style="position:absolute;left:52832;top:102785;width:26530;height:2618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2c567a [3204]" o:opacity2="26214f" focusposition="1" focussize="" focus="100%" type="gradientRadial"/>
                <v:stroke joinstyle="miter"/>
                <v:path arrowok="t" o:connecttype="custom" o:connectlocs="1442379,2604332;1429980,2611009;1430723,2611328;1545473,2536545;1505385,2546092;1445252,2553729;1442389,2546092;1484386,2542273;1545473,2536545;1649751,2526551;1647302,2527243;1648557,2526998;901674,2512201;944148,2523180;962284,2524134;1012871,2548956;1035779,2553729;1037212,2554207;1042460,2548956;1062504,2554684;1082549,2559457;1122044,2568644;1122637,2568050;1168452,2575687;1190405,2579505;1212358,2581415;1257219,2583324;1318305,2582369;1320957,2582369;1326896,2579027;1340259,2574732;1353860,2574493;1363167,2575686;1365672,2582369;1387028,2582369;1380347,2591916;1376529,2596689;1364121,2602417;1341213,2602417;1311625,2600508;1247674,2598599;1199950,2594780;1157952,2589052;1115955,2582369;1052005,2572822;1002372,2556594;1002946,2556177;973738,2547047;947966,2535591;918378,2526044;887834,2515542;901674,2512201;1463532,2491733;1448949,2493959;1348093,2499053;1381301,2503131;1389892,2501222;1449070,2494540;1458808,2492645;1554146,2477901;1504613,2485462;1521611,2485947;1546070,2481413;1734959,2475693;1579604,2517073;1658222,2499552;738935,2456353;848700,2503131;887834,2515542;917423,2526043;947012,2535590;972783,2547046;967056,2551820;951784,2548955;897379,2528908;870654,2518406;843928,2506950;808612,2494540;778068,2481174;754207,2468763;738935,2456353;783796,2432487;836292,2459218;829611,2463036;768524,2433441;783796,2432487;590036,2367570;654940,2403847;668303,2419122;637760,2402892;614852,2388572;590036,2367570;703849,2343073;703858,2343345;707082,2347248;707437,2345612;2097767,2280406;2094300,2280695;2037031,2321746;1980716,2352295;1940628,2376161;1918676,2385708;1895768,2395255;1868087,2409575;1847089,2421985;1816545,2434396;1785048,2445852;1776457,2454444;1763094,2459218;1729688,2464946;1686736,2478311;1647602,2490721;1604650,2503132;1551199,2516498;1475796,2528908;1473887,2531772;1437632,2540838;1438571,2541319;1478833,2531251;1479614,2528908;1555018,2516498;1608469,2503132;1651420,2490721;1690555,2478311;1733506,2464946;1766913,2459218;1744298,2472789;1744960,2472583;1768822,2458262;1782185,2453490;1783075,2453243;1788866,2446807;1820364,2435351;1850908,2422940;1871906,2410529;1899586,2396210;1922493,2386663;1938202,2379833;1946356,2374252;1986444,2350386;2042758,2319837;461018,2267204;464641,2270313;465879,2270944;2104173,2242283;2103845,2242508;2103845,2242781;2105362,2242997;2105754,2242508;2124794,2228032;2119158,2231926;2118162,2232961;2122026,2230488;383083,2179946;419132,2222399;390548,2188092;2192374,2179918;2192289,2179948;2191658,2184274;2176386,2201458;2158250,2221506;2159343,2221254;2176386,2202412;2191658,2185228;2192374,2179918;476376,2158420;478265,2160723;478361,2160407;335189,2136540;360006,2152770;361224,2154205;372533,2156708;398184,2180454;433500,2209094;448772,2230097;457362,2240599;493632,2271148;483134,2279740;449355,2242200;447818,2242508;479784,2278032;483134,2279740;493633,2271148;584309,2342748;566174,2348475;572855,2353249;546129,2354203;528949,2342748;512723,2330337;472635,2296924;435409,2263511;401048,2230097;384822,2213868;369551,2196684;375278,2189047;394367,2206231;415366,2222460;441136,2250145;443327,2252025;415366,2222460;395321,2206231;376232,2189047;355233,2163270;335189,2136540;2437914,1984749;2437430,1984956;2427005,2009981;2427893,1865148;2402599,1901692;2390190,1924604;2377782,1945607;2348193,1984749;2322422,2023889;2299515,2055394;2297605,2056561;2296041,2058878;2298560,2057303;2321467,2025800;2347239,1986658;2376827,1947517;2389236,1926514;2401644,1903602;2427415,1866370;2526682,1852051;2514273,1889282;2492320,1929378;2470367,1970429;2450323,1996205;2463686,1969474;2475139,1942743;2483729,1928424;2495183,1909330;2505683,1890237;2526682,1852051;2464900,1770217;2441732,1810999;2441306,1811980;2464640,1770904;2477607,1677848;2449761,1753943;2391185,1873699;2382609,1887260;2382554,1887373;2362510,1921741;2342466,1958973;2319558,1987613;2300469,2020072;2187840,2147042;2150614,2178546;2147043,2181262;2145503,2182822;2129936,2195514;2117208,2210050;2070438,2245373;2063110,2250003;2043204,2266233;2040330,2268100;2036076,2272103;1998852,2296925;1961627,2319837;1957366,2321996;1932162,2338371;1924348,2342313;1916767,2347521;1890995,2361842;1866916,2371287;1813250,2398362;1687341,2445330;1599603,2467894;1670510,2454444;1683873,2451579;1726824,2436305;1753550,2427713;1796502,2405755;1845180,2388571;1876368,2376339;1890041,2368524;1902448,2364706;1919630,2355159;1924144,2352021;1935856,2340839;1961627,2325565;1990946,2311190;2001715,2304561;2038940,2279740;2055166,2264465;2073302,2253009;2120071,2217687;2153478,2186182;2190703,2154679;2303332,2027708;2318832,2001353;2319558,1999068;2344375,1960881;2352011,1949425;2362164,1935340;2365373,1929378;2385417,1895010;2424551,1813863;2462731,1726989;2473946,1691666;2582041,1593336;2579178,1595245;2579178,1595245;2591056,1536756;2590714,1538445;2593494,1541784;2602085,1551331;2607812,1547512;2607956,1546779;2603994,1549421;2594449,1540829;2582549,1428309;2581882,1428347;2580675,1428414;2581087,1432952;2580133,1456819;2576315,1471139;2553407,1507416;2547680,1538920;2541953,1549421;2532408,1595245;2521909,1631522;2510455,1666846;2503774,1694530;2496138,1723170;2502228,1713697;2507592,1693575;2512364,1664935;2523818,1629613;2534317,1593336;2543862,1547512;2549589,1537010;2555316,1505507;2578224,1469229;2562952,1542738;2551498,1603837;2525727,1682119;2520629,1690051;2518449,1701929;2511410,1722216;2484684,1780450;2472276,1810999;2464640,1827229;2455095,1844413;2429324,1890237;2401644,1935106;2366328,1995250;2327194,2054440;2301424,2087852;2273743,2120311;2264198,2133676;2253699,2147042;2237473,2160407;2210935,2189796;2211701,2192866;2184022,2221506;2154432,2242508;2130571,2261601;2107966,2278124;2111481,2277831;2136298,2259692;2160160,2240599;2189749,2219596;2217429,2190956;2216474,2187138;2243200,2157543;2259426,2144178;2269925,2130813;2279470,2117448;2307151,2084989;2332921,2051575;2372055,1992386;2407371,1932242;2435051,1887373;2460822,1841549;2470367,1824365;2478002,1808136;2490411,1777587;2517137,1719352;2527636,1680211;2553407,1601928;2564861,1540830;2580133,1467320;2583576,1454408;2581087,1453955;2582041,1430089;2603039,1408131;2591925,1454451;2591926,1454451;2603040,1408132;2611630,1398584;2605903,1410995;2604591,1437009;2603994,1461592;2594449,1490968;2594449,1494323;2605903,1461592;2607812,1410994;2612262,1401351;2570587,1357533;2564333,1372320;2561997,1393811;2558986,1383771;2557884,1385189;2561043,1395721;2559134,1410995;2562952,1423405;2565911,1423241;2563906,1416722;2565815,1401448;2570587,1357533;2650764,1331758;2652673,1332712;2651718,1372808;2652673,1400493;2649809,1451090;2646946,1479730;2638356,1521735;2635493,1557059;2621175,1621976;2607812,1678300;2583951,1688802;2585859,1683074;2589677,1642978;2603994,1600973;2615448,1594291;2615448,1594290;2627857,1521735;2634538,1487367;2640264,1452045;2645037,1418632;2646946,1387128;2647900,1360397;2649809,1346077;2650764,1331758;134430,889112;134905,889349;134950,889216;192017,752276;171018,791417;153838,805737;153796,806652;152135,843198;152183,843111;153838,806692;171018,792371;192017,753230;192732,753707;193090,752992;203470,669220;190107,678766;170063,720772;174649,724441;174798,723797;171018,720772;191062,678766;202894,670313;276965,614804;275760,615770;270642,635449;267420,645354;179608,805737;167199,844878;155746,884974;130929,968985;114703,1026265;107067,1069225;103249,1091182;100386,1113140;91796,1172329;88932,1208606;93705,1246793;95941,1225986;95614,1219107;99432,1179011;108021,1119822;114835,1111644;124728,1045422;124248,1033902;133678,1006864;139288,984163;137611,988078;131884,986169;117566,1027220;118521,1050132;111839,1094046;110885,1101684;101341,1113140;104203,1091182;108021,1069225;115657,1026265;131884,968985;156701,884974;168154,844878;180562,805737;268374,645354;276965,614804;294147,519338;294146,519338;298918,523157;298918,523156;466137,383420;465954,383566;465397,384196;457602,392367;455630,395234;454343,396690;448772,404778;390549,473514;374323,492607;358097,512655;286347,591974;359051,511701;375277,491652;391503,472559;449726,403823;455630,395234;465397,384196;490367,317589;482129,320460;476002,322735;474544,324585;464044,334132;437318,351316;419184,371364;402003,391412;390549,401914;390160,401426;379334,414444;360960,437237;331371,469695;336143,475422;336234,475342;332325,470649;361914,438191;391503,401914;402957,391413;420138,371364;438272,351317;464998,334133;475498,324586;486952,320290;490567,319168;1872860,145109;1921539,167066;1942537,184250;1895768,161338;1872860,145109;1714416,75418;1752596,84010;1806047,110740;1714416,75418;1139819,69094;1119774,71599;1076822,77327;1034825,86874;1016690,92602;995691,98330;949742,107358;941285,110741;883062,130789;825793,153701;785705,171840;758980,182341;693120,212890;661622,232938;631079,252986;582400,289263;536585,325540;492737,363799;496496,368501;505803,362116;513724,356211;542312,331268;588127,294991;636805,258714;667348,238665;698847,218618;764705,188069;790477,174703;830565,156564;887834,133652;946057,113605;970515,108800;982330,104762;1143140,70063;1481165,48568;1501566,50597;1529247,60143;1508248,57280;1464342,48687;1481165,48568;1592242,41050;1631376,43914;1679100,63007;1619922,52506;1592242,41050;1272968,40812;1162725,46778;1086367,57279;1050096,66826;1018598,78282;974692,84010;808612,147973;748480,174703;730344,181385;714118,189978;683575,206207;635851,231028;599580,259668;494587,341769;472646,360852;451180,380456;451635,380911;286510,574707;253103,620531;237831,648217;222559,673993;193925,727454;162777,776546;162427,778052;151928,806692;144292,820057;142383,821966;133912,850129;131884,866836;129975,890702;116612,929844;104203,968985;90841,1026265;83205,1078772;78433,1131278;85114,1095001;85733,1092007;87023,1077817;94659,1025310;97050,1026108;97257,1025221;94660,1024355;108022,967075;120430,927934;133732,888972;132839,888793;134748,864927;145247,820057;152883,806692;153139,805994;163382,778052;194880,728409;223514,674948;238786,649172;254058,621487;287465,575663;452590,381866;496496,341770;601489,259669;637760,231029;685484,206208;716027,189978;732254,181386;750389,174703;810522,147973;976602,84011;1020508,78283;1052005,66827;1088276,57280;1164634,46778;1274877,41169;1363487,44143;1407073,0;1451933,2863;1497748,7637;1528292,15275;1548336,24821;1573153,20047;1610377,28640;1633285,35322;1632331,36277;1631376,42959;1592242,40096;1578880,36277;1565517,33413;1539745,27685;1513975,21957;1487249,18138;1457661,18138;1433798,18138;1396574,18138;1394825,17580;1378438,25775;1384165,35322;1441434,46778;1415949,47223;1416379,47256;1443343,46778;1466251,49643;1510157,58234;1531156,61099;1566472,68736;1602742,76373;1638058,84965;1673374,95467;1690555,100239;1707735,105967;1707957,106170;1720277,108295;1750134,119392;1754305,125712;1755460,126016;1782185,136517;1805093,146063;1828000,156565;1845181,166112;1856635,171840;1869042,178522;1911040,202389;1964491,236757;1992171,255850;1992973,256423;2007118,265018;2545771,1278296;2545368,1286285;2556270,1287843;2566769,1295480;2571542,1321256;2589676,1351805;2597313,1352500;2597313,1345123;2605072,1323565;2604948,1319347;2612584,1293571;2623084,1293571;2639309,1283070;2641218,1325075;2636447,1345123;2630720,1364216;2627856,1395721;2626902,1411949;2624993,1428179;2620923,1430893;2621175,1431997;2625074,1429397;2626902,1413859;2627856,1397630;2630720,1366125;2636447,1347032;2641218,1326985;2648854,1332713;2647900,1347032;2645991,1361353;2645036,1388083;2643127,1419587;2638356,1453000;2632629,1488323;2625947,1522691;2613539,1595245;2602085,1601928;2587767,1643934;2583950,1684029;2582041,1689757;2565815,1733672;2561042,1737491;2540998,1784269;2561997,1737491;2566769,1733672;2536225,1820546;2520000,1829139;2516635,1835871;2517137,1836775;2520955,1829138;2537180,1820546;2525727,1853005;2504728,1891191;2494229,1910285;2482775,1929378;2474184,1943697;2461777,1971383;2448414,1998114;2427415,2026754;2406417,2053484;2407292,2051682;2383508,2084034;2331966,2140359;2321819,2155975;2331966,2141314;2383508,2084988;2344375,2144177;2324211,2165300;2308024,2177201;2307150,2178546;2297029,2186333;2296651,2189047;2251790,2234871;2204065,2278785;2201859,2280387;2185931,2300742;2147751,2329382;2112068,2356150;2111940,2356305;2147751,2330337;2185931,2301697;2154432,2333201;2128781,2349908;2111036,2357404;2110526,2358023;2091436,2370433;2084243,2373768;2066144,2388453;2048485,2400983;2021760,2418167;2013170,2419122;2003622,2423366;2002138,2424494;2014124,2420076;2022715,2419122;1988353,2444897;1966400,2456354;1944447,2466855;1928941,2469181;1926311,2470674;1853771,2502177;1850072,2503018;1828000,2517452;1840408,2521270;1794593,2541319;1798411,2527954;1783139,2533682;1768822,2538454;1739233,2548001;1735280,2543255;1721097,2546092;1703916,2549910;1668601,2558503;1667437,2559044;1701054,2550865;1718234,2547046;1732551,2544182;1738278,2548955;1767867,2539409;1782184,2534636;1797456,2528908;1793638,2542273;1753550,2561366;1751584,2560816;1723961,2571867;1701054,2578550;1666692,2587142;1652495,2585949;1622799,2591728;1621831,2593825;1542609,2609100;1524474,2604326;1509202,2604326;1482476,2612918;1458615,2614828;1434752,2615782;1432160,2614671;1410414,2618527;1384165,2613872;1385120,2612918;1389892,2606235;1367940,2603372;1378438,2597644;1409937,2596688;1440480,2595734;1484385,2596688;1514929,2593825;1572198,2581414;1610377,2572822;1639012,2571867;1641004,2570942;1613241,2571868;1575062,2580460;1517793,2592871;1487249,2595734;1443343,2594780;1412800,2595734;1381301,2596689;1382256,2592871;1388937,2583324;1682918,2534636;1882405,2459218;1934901,2431532;1964491,2416257;1995034,2400028;2052303,2365660;2098118,2330337;2184022,2263511;2207883,2244417;2230791,2224370;2265152,2192866;2279470,2168999;2300036,2150144;2300201,2148959;2280425,2167090;2266107,2190956;2231746,2222461;2208838,2242508;2184977,2261601;2099073,2328428;2053258,2363751;1995989,2398119;1965446,2414348;1935856,2429623;1883360,2457308;1683873,2532726;1389892,2581415;1367940,2581415;1365076,2573777;1342168,2572822;1321169,2581415;1260083,2582369;1215222,2580460;1193269,2578550;1171316,2574732;1184541,2560624;1181815,2561366;1132545,2552241;1130273,2552775;1035780,2535591;998554,2527954;966102,2522226;926969,2504086;878289,2485948;827702,2465900;836292,2459218;871609,2465900;886880,2479265;939376,2494540;1043415,2521270;1069186,2526044;1096866,2530817;1127410,2537500;1161069,2544780;1163679,2544182;1195178,2548956;1196132,2547047;1241947,2548956;1249583,2549910;1320214,2549910;1371756,2551820;1432843,2547047;1440479,2547047;1443343,2554684;1503475,2547047;1543563,2537500;1566471,2533682;1580789,2531772;1612286,2524135;1638058,2518407;1663828,2511724;1711099,2503541;1717280,2501223;1667647,2509814;1641876,2516498;1616105,2522226;1584607,2529863;1570290,2531772;1547382,2535591;1485340,2541319;1443343,2545138;1435707,2545138;1374620,2549910;1323078,2548001;1252447,2548001;1244811,2547047;1215222,2534636;1198996,2545138;1198955,2545220;1212358,2536545;1241948,2548955;1196133,2547046;1196493,2546812;1166543,2542273;1131228,2534636;1100684,2527954;1073004,2523180;1047233,2518407;943194,2491676;890698,2476402;875426,2463036;840110,2456353;787614,2429623;772342,2430578;717936,2402892;708392,2385708;710300,2384754;743708,2402892;777114,2421031;786659,2415303;747526,2389527;715073,2375207;670212,2349431;632033,2324609;571901,2298834;548993,2279741;553765,2277831;576673,2284513;528949,2234871;502223,2212914;477407,2190956;445909,2165181;400094,2114583;396951,2104757;387685,2095490;356188,2061122;352370,2043938;339961,2026754;338483,2024436;323734,2014343;295100,1973293;278874,1935106;276965,1935106;255013,1893101;234014,1851095;212061,1802408;192017,1752765;212061,1786178;232105,1828183;238786,1851095;241548,1855146;238149,1837471;229285,1821381;214857,1788931;197743,1760402;176744,1703122;158754,1644404;152847,1627287;127117,1524566;115738,1449996;115657,1452045;116612,1467320;121384,1502643;127111,1538920;117566,1507416;110885,1467320;103249,1467320;98477,1431043;91796,1408131;86069,1386174;69842,1368990;65070,1368990;60297,1345123;58388,1314574;62206,1271614;64115,1256339;67366,1245863;65786,1221972;67933,1186648;71751,1179489;71751,1175192;64115,1189513;57434,1179966;45026,1162782;42759,1149178;42163,1150371;38345,1188558;35481,1226744;32618,1256339;32618,1317437;33572,1348941;35481,1380445;26891,1410040;24982,1410040;19255,1352760;19255,1293571;24027,1247747;32614,1256334;24982,1246793;23073,1212425;24982,1159918;25936,1145598;28800,1121731;40254,1078772;45960,1050233;44072,1043449;37390,1081635;25936,1124596;23073,1148462;22118,1162782;20209,1215288;22118,1249656;17346,1295480;17346,1354669;23073,1411949;24982,1411949;37390,1466366;44072,1511235;58388,1557059;80938,1655598;82906,1674483;87024,1674483;108022,1725080;115658,1750856;101341,1728898;86069,1694530;85115,1704077;76811,1678331;70797,1679256;64115,1657299;41208,1604792;26891,1558014;25936,1518872;19255,1473048;14482,1427224;3983,1393811;10664,1216244;17346,1170420;11619,1145598;23073,1076862;25936,1060633;33572,1005262;53616,965166;48843,1019582;53614,1010255;56479,987959;57434,963257;66024,931752;79387,884019;95614,835332;96829,833963;104204,795236;114703,767550;127112,744638;151929,696905;171972,653945;200607,598575;221605,574707;238786,541295;253104,520292;268375,512655;272193,506927;287465,476377;317054,442010;317859,456374;315701,462412;346642,430554;361914,410506;381958,391413;383686,393332;382913,392367;407730,367546;432547,344634;459272,315994;496496,288308;536585,258714;560553,241989;576673,227209;605307,210025;635851,193797;639894,191717;650288,181506;667349,168975;686081,159429;699333,156378;701710,154655;961329,49642;970962,47547;997599,38186;1015973,34486;1025554,34405;1029098,33413;1246720,4773;1308522,4534;1374620,5727;1375851,6650;1408028,2863;1437616,7636;1467206,13364;1482471,16835;1466251,12410;1436661,6682;1407073,1909;140707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" o:spid="_x0000_s1030" style="position:absolute;top:15155;width:4038;height:3988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fill opacity="23644f"/>
                <v:stroke joinstyle="miter"/>
                <v:path arrowok="t" o:connecttype="custom" o:connectlocs="219568,396617;217680,397634;217793,397683;235261,386294;229159,387748;220005,388911;219569,387748;225962,387166;235261,386294;251135,384772;250762,384877;250953,384840;137258,382587;143724,384259;146485,384404;154185,388184;157672,388911;157891,388984;158690,388184;161741,389056;164792,389783;170804,391182;170894,391092;177869,392255;181210,392836;184552,393127;191381,393418;200680,393273;201084,393273;201988,392764;204022,392109;206093,392073;207509,392255;207891,393273;211142,393273;210125,394726;209543,395453;207655,396326;204167,396326;199663,396035;189928,395744;182663,395163;176270,394290;169877,393273;160142,391819;152587,389347;152674,389284;148228,387893;144305,386149;139801,384695;135151,383095;137258,382587;222788,379470;220568,379809;205215,380584;210270,381205;211578,380915;220586,379897;222068,379608;236581,377363;229041,378514;231629,378588;235352,377898;264106,377027;240457,383328;252424,380660;112485,374081;129194,381205;135151,383095;139656,384695;144160,386148;148083,387893;147211,388620;144886,388184;136604,385131;132536,383532;128468,381787;123092,379897;118442,377861;114810,375971;112485,374081;119314,370447;127305,374518;126288,375099;116989,370592;119314,370447;89819,360560;99699,366085;101733,368411;97084,365940;93596,363759;89819,360560;107144,356830;107145,356871;107636,357466;107690,357216;319335,347286;318807,347330;310089,353582;301516,358234;295414,361869;292072,363323;288585,364777;284371,366958;281175,368847;276525,370738;271731,372482;270423,373791;268389,374518;263303,375390;256765,377425;250808,379315;244269,381205;236133,383241;224654,385131;224364,385567;218845,386948;218988,387021;225117,385488;225236,385131;236714,383241;244851,381205;251389,379315;257346,377425;263885,375390;268970,374518;265527,376585;265628,376553;269261,374372;271295,373645;271430,373608;272312,372628;277107,370883;281756,368993;284953,367103;289166,364922;292653,363468;295045,362428;296286,361578;302388,357943;310961,353291;70179,345276;70730,345749;70919,345845;320310,341480;320260,341515;320260,341556;320491,341589;320550,341515;323449,339310;322591,339903;322439,340061;323027,339684;58315,331987;63803,338452;59452,333228;333736,331983;333723,331987;333627,332646;331302,335263;328542,338316;328708,338278;331302,335408;333627,332791;333736,331983;72517,328709;72804,329059;72819,329011;51025,325377;54802,327848;54988,328067;56709,328448;60614,332064;65990,336426;68315,339625;69622,341224;75144,345876;73545,347185;68404,341468;68170,341515;73036,346925;73545,347185;75144,345876;88947,356780;86186,357653;87203,358380;83135,358525;80520,356780;78050,354890;71947,349802;66281,344713;61050,339625;58580,337153;56255,334536;57127,333373;60033,335990;63229,338461;67152,342678;67486,342964;63229,338461;60178,335990;57272,333373;54076,329447;51025,325377;371114,302260;371040,302292;369453,306103;369588,284046;365738,289611;363849,293101;361960,296299;357456,302260;353533,308221;350046,313019;349755,313197;349517,313549;349900,313310;353388,308512;357311,302551;361815,296590;363704,293392;365592,289902;369516,284232;384626,282051;382738,287721;379396,293828;376054,300079;373003,304005;375037,299934;376780,295863;378088,293682;379832,290775;381430,287867;384626,282051;375222,269589;371695,275800;371630,275949;375182,269693;377156,255522;372917,267110;364000,285348;362695,287413;362687,287431;359635,292665;356584,298335;353097,302696;350191,307639;333046,326976;327379,331774;326836,332187;326601,332425;324232,334358;322294,336571;315174,341951;314059,342656;311029,345128;310591,345412;309944,346022;304277,349802;298610,353291;297962,353620;294125,356114;292936,356714;291782,357507;287859,359688;284193,361127;276024,365250;256857,372403;243501,375839;254295,373791;256329,373354;262867,371028;266936,369720;273474,366376;280884,363759;285632,361896;287713,360706;289602,360124;292217,358670;292905,358192;294688,356490;298610,354163;303074,351974;304713,350965;310380,347185;312850,344858;315610,343114;322730,337735;327815,332937;333482,328139;350627,308802;352986,304789;353097,304441;356875,298625;358037,296881;359583,294736;360071,293828;363122,288594;369080,276236;374892,263006;376599,257626;393054,242651;392618,242942;392618,242942;394426,234035;394374,234292;394797,234800;396105,236254;396977,235673;396999,235561;396395,235963;394942,234655;393131,217519;393029,217525;392846,217535;392908,218226;392763,221861;392182,224042;388695,229566;387823,234364;386951,235963;385498,242942;383900,248467;382156,253846;381139,258062;379977,262424;380904,260981;381721,257917;382447,253555;384191,248176;385789,242651;387242,235673;388114,234073;388985,229276;392473,223751;390148,234946;388404,244250;384481,256172;383705,257380;383373,259189;382302,262279;378233,271147;376344,275800;375182,278271;373729,280888;369806,287867;365592,294700;360217,303859;354259,312873;350336,317962;346123,322905;344670,324941;343072,326976;340601,329011;336562,333487;336678,333955;332465,338316;327960,341515;324328,344422;320887,346939;321422,346894;325200,344132;328832,341224;333337,338025;337550,333664;337405,333082;341473,328575;343943,326540;345542,324504;346994,322469;351208,317526;355131,312437;361088,303423;366464,294264;370678,287431;374601,280452;376054,277835;377216,275364;379105,270711;383174,261842;384772,255882;388695,243960;390438,234655;392763,223460;393287,221494;392908,221425;393054,217790;396250,214446;394558,221500;394558,221500;396250,214446;397558,212992;396686,214882;396486,218844;396395,222588;394942,227062;394942,227573;396686,222588;396977,214882;397654,213414;391310,206741;390358,208992;390002,212265;389544,210736;389376,210952;389857,212556;389567,214882;390148,216772;390598,216747;390293,215755;390584,213428;391310,206741;403515,202815;403806,202960;403660,209067;403806,213283;403370,220989;402934,225350;401626,231747;401190,237127;399011,247013;396977,255591;393344,257190;393635,256318;394216,250211;396395,243814;398139,242797;398139,242797;400028,231747;401045,226513;401917,221134;402643,216045;402934,211248;403079,207177;403370,204996;403515,202815;20464,135404;20536,135440;20543,135420;29230,114565;26033,120526;23418,122707;23412,122846;23159,128412;23166,128399;23418,122852;26033,120671;29230,114710;29339,114783;29393,114674;30973,101916;28939,103370;25888,109767;26586,110326;26609,110228;26033,109767;29085,103370;30886,102083;42161,93629;41978,93776;41199,96773;40708,98282;27341,122707;25452,128668;23709,134774;19931,147568;17461,156291;16298,162834;15717,166178;15281,169522;13974,178536;13538,184060;14264,189876;14605,186707;14555,185659;15136,179553;16444,170539;17481,169294;18987,159209;18914,157454;20349,153337;21203,149880;20948,150476;20076,150185;17897,156437;18042,159926;17025,166614;16880,167777;15427,169522;15862,166178;16444,162834;17606,156291;20076,147568;23854,134774;25597,128668;27486,122707;40854,98282;42161,93629;44777,79091;44777,79091;45503,79672;45503,79672;70958,58392;70930,58414;70845,58510;69659,59754;69359,60191;69163,60412;68315,61644;59452,72112;56982,75020;54512,78073;43589,90152;54657,77928;57127,74874;59597,71967;68460,61499;69359,60191;70845,58510;74647,48366;73392,48803;72460,49150;72238,49432;70640,50885;66571,53502;63811,56556;61195,59609;59452,61208;59393,61134;57744,63116;54947,66587;50443,71531;51170,72403;51184,72391;50589,71676;55093,66733;59597,61208;61341,59609;63956,56556;66716,53503;70785,50886;72383,49432;74127,48777;74677,48607;285098,22099;292508,25443;295705,28060;288585,24570;285098,22099;260979,11486;266791,12794;274927,16865;260979,11486;173510,10522;170459,10904;163920,11776;157527,13230;154767,14102;151570,14975;144575,16350;143288,16865;134425,19918;125707,23407;119605,26170;115536,27769;105511,32421;100716,35474;96067,38528;88656,44052;81682,49577;75007,55403;75580,56119;76996,55147;78202,54248;82554,50449;89528,44925;96938,39400;101588,36347;106383,33294;116408,28641;120331,26606;126434,23843;135151,20354;144014,17301;147738,16569;149536,15954;174016,10670;225472,7397;228577,7705;232791,9159;229594,8723;222911,7415;225472,7397;242381,6252;248338,6688;255603,9595;246594,7996;242381,6252;193779,6215;176997,7124;165373,8723;159852,10177;155057,11922;148373,12794;123092,22535;113938,26606;111177,27623;108707,28932;104058,31404;96793,35184;91272,39545;75289,52048;71949,54955;68681,57940;68751,58009;43614,87523;38529,94502;36204,98718;33879,102643;29520,110785;24779,118261;24726,118491;23127,122852;21965,124888;21674,125178;20385,129467;20076,132012;19786,135646;17751,141607;15862,147568;13828,156291;12666,164288;11940,172284;12957,166759;13051,166303;13247,164142;14409,156146;14773,156267;14805,156132;14410,156000;16444,147277;18333,141316;20357,135383;20222,135355;20512,131721;22110,124888;23273,122852;23312,122746;24871,118491;29666,110930;34025,102789;36349,98863;38674,94647;43760,87668;68896,58155;75580,52049;91562,39545;97084,35184;104348,31404;108998,28932;111468,27624;114229,26606;123382,22535;148664,12794;155348,11922;160142,10177;165664,8723;177288,7124;194069,6270;207558,6723;214193,0;221022,436;227996,1163;232646,2326;235697,3780;239475,3053;245141,4362;248628,5379;248483,5525;248338,6542;242381,6106;240346,5525;238312,5088;234389,4216;230466,3344;226398,2762;221894,2762;218261,2762;212595,2762;212329,2677;209834,3925;210706,5379;219424,7124;215544,7192;215610,7197;219714,7124;223201,7560;229885,8869;233082,9305;238458,10468;243979,11631;249355,12939;254731,14539;257346,15266;259962,16138;259995,16169;261871,16492;266416,18182;267051,19145;267226,19191;271295,20790;274782,22244;278269,23844;280884,25297;282628,26170;284517,27187;290910,30822;299046,36056;303260,38964;303382,39051;305535,40360;387532,194673;387471,195890;389131,196127;390729,197290;391455,201216;394216,205868;395378,205974;395378,204851;396560,201568;396541,200925;397703,197000;399301,197000;401771,195401;402062,201798;401336,204851;400464,207758;400028,212556;399883,215028;399592,217499;398973,217913;399011,218081;399604,217685;399883,215318;400028,212847;400464,208049;401336,205141;402062,202088;403224,202961;403079,205141;402789,207322;402643,211393;402353,216191;401626,221279;400754,226659;399737,231893;397848,242942;396105,243960;393925,250357;393344,256463;393054,257335;390584,264023;389857,264605;386806,271729;390002,264605;390729,264023;386079,277253;383609,278562;383097,279587;383174,279725;383755,278562;386225,277253;384481,282197;381285,288012;379686,290920;377943,293828;376635,296008;374746,300225;372712,304296;369516,308657;366319,312728;366452,312454;362832,317380;354986,325958;353441,328336;354986,326104;362832,317526;356875,326540;353805,329757;351341,331569;351208,331774;349667,332960;349610,333373;342781,340352;335516,347039;335180,347283;332755,350383;326943,354745;321512,358821;321492,358845;326943,354890;332755,350529;327960,355326;324056,357871;321354,359012;321277,359107;318371,360997;317276,361504;314521,363741;311833,365649;307764,368266;306457,368411;305003,369058;304777,369230;306602,368557;307910,368411;302679,372337;299337,374082;295995,375681;293635,376035;293235,376262;282192,381060;281629,381188;278269,383386;280158,383968;273184,387021;273765,384986;271440,385858;269261,386585;264756,388039;264155,387316;261996,387748;259380,388329;254004,389638;253827,389720;258944,388475;261560,387893;263739,387457;264611,388184;269115,386730;271295,386003;273619,385131;273038,387166;266936,390074;266637,389990;262432,391673;258944,392691;253714,393999;251553,393818;247032,394698;246885,395017;234825,397343;232064,396616;229740,396616;225671,397925;222039,398216;218407,398361;218012,398192;214702,398779;210706,398070;210851,397925;211578,396907;208236,396471;209834,395599;214629,395453;219278,395308;225962,395453;230611,395017;239329,393127;245141,391819;249500,391673;249803,391532;245577,391673;239765,392982;231047,394872;226398,395308;219714,395163;215065,395308;210270,395453;210415,394872;211432,393418;256184,386003;286551,374518;294542,370301;299046,367975;303696,365504;312414,360270;319388,354890;332465,344713;336097,341805;339584,338752;344815,333955;346994,330320;350125,327448;350150,327268;347140,330029;344960,333664;339730,338462;336242,341515;332610,344422;319533,354600;312559,359979;303841,365213;299192,367684;294688,370011;286696,374227;256329,385712;211578,393127;208236,393127;207800,391964;204313,391819;201116,393127;191817,393273;184988,392982;181646,392691;178305,392109;180318,389961;179903,390074;172403,388684;172057,388766;157673,386149;152006,384986;147066,384113;141109,381351;133698,378588;125998,375535;127305,374518;132681,375535;135006,377571;142997,379897;158835,383968;162758,384695;166972,385422;171621,386439;176745,387548;177142,387457;181937,388184;182082,387893;189057,388184;190219,388329;200971,388329;208817,388620;218116,387893;219278,387893;219714,389056;228868,387893;234970,386439;238458,385858;240637,385567;245432,384404;249355,383532;253278,382514;260474,381268;261415,380915;253859,382223;249936,383241;246013,384113;241218,385276;239039,385567;235552,386149;226107,387021;219714,387603;218552,387603;209253,388329;201407,388039;190655,388039;189492,387893;184988,386003;182518,387603;182512,387615;184552,386294;189057,388184;182082,387893;182137,387858;177578,387166;172202,386003;167553,384986;163339,384259;159416,383532;143579,379461;135587,377135;133263,375099;127887,374081;119895,370011;117571,370156;109289,365940;107836,363323;108126,363177;113212,365940;118297,368702;119750,367830;113793,363904;108853,361724;102024,357798;96212,354018;87058,350093;83571,347185;84297,346894;87785,347912;80520,340352;76451,337008;72674,333664;67879,329738;60905,322033;60426,320536;59016,319125;54221,313891;53640,311274;51751,308657;51526,308304;49281,306767;44922,300515;42452,294700;42161,294700;38820,288303;35623,281906;32281,274491;29230,266931;32281,272020;35332,278417;36349,281906;36770,282523;36252,279831;34903,277381;32707,272439;30102,268094;26905,259371;24166,250428;23267,247822;19351,232178;17618,220822;17606,221134;17751,223460;18478,228840;19350,234364;17897,229566;16880,223460;15717,223460;14991,217935;13974,214446;13102,211102;10632,208485;9905,208485;9179,204851;8888,200198;9469,193656;9760,191330;10255,189734;10014,186096;10341,180716;10922,179626;10922,178972;9760,181153;8743,179699;6854,177082;6509,175010;6418,175192;5837,181007;5401,186823;4965,191330;4965,200634;5110,205432;5401,210230;4093,214737;3803,214737;2931,206014;2931,197000;3658,190021;4965,191329;3803,189876;3512,184642;3803,176645;3948,174465;4384,170830;6128,164288;6996,159941;6709,158908;5692,164724;3948,171266;3512,174901;3367,177082;3076,185078;3367,190312;2641,197290;2641,206304;3512,215028;3803,215028;5692,223315;6709,230148;8888,237127;12321,252133;12620,255009;13247,255009;16444,262715;17606,266640;15427,263296;13102,258062;12957,259516;11693,255595;10777,255736;9760,252392;6273,244396;4093,237272;3948,231311;2931,224333;2205,217354;606,212265;1623,185223;2641,178245;1769,174465;3512,163997;3948,161525;5110,153093;8162,146986;7435,155274;8161,153853;8598,150458;8743,146696;10051,141898;12085,134628;14555,127214;14740,127005;15863,121108;17461,116891;19350,113402;23127,106133;26179,99590;30538,91158;33734,87523;36349,82435;38529,79236;40854,78073;41435,77201;43760,72548;48264,67314;48386,69502;48058,70421;52768,65570;55093,62517;58144,59609;58407,59901;58289,59754;62067,55974;65845,52485;69913,48123;75580,43907;81682,39400;85331,36853;87785,34602;92143,31985;96793,29514;97409,29197;98991,27642;101588,25733;104439,24280;106457,23815;106818,23553;146339,7560;147806,7241;151860,5815;154658,5252;156116,5240;156655,5088;189783,727;199191,691;209253,872;209440,1013;214338,436;218842,1163;223347,2035;225671,2564;223201,1890;218697,1018;214193,291;21419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" o:spid="_x0000_s1031" style="position:absolute;left:19219;top:19727;width:3139;height:313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16448f"/>
                <v:stroke joinstyle="miter"/>
                <v:path arrowok="t" o:connecttype="custom" o:connectlocs="170658,312196;169191,312996;169279,313034;182855,304070;178112,305214;170998,306130;170659,305214;175628,304756;182855,304070;195193,302872;194903,302955;195052,302925;106683,301151;111709,302467;113854,302582;119840,305557;122550,306130;122720,306187;123341,305557;125712,306244;128084,306816;132757,307918;132827,307846;138248,308762;140845,309220;143442,309448;148750,309677;155978,309563;156291,309563;156994,309162;158575,308647;160184,308619;161286,308762;161582,309563;164109,309563;163318,310707;162867,311279;161398,311966;158688,311966;155187,311737;147621,311508;141974,311051;137005,310364;132036,309563;124470,308418;118597,306473;118665,306423;115210,305329;112160,303955;108660,302811;105046,301552;106683,301151;173160,298698;171435,298965;159502,299575;163431,300064;164448,299835;171449,299034;172602,298807;183882,297040;178021,297946;180032,298004;182926,297461;205275,296775;186894,301735;196195,299635;87428,294457;100415,300064;105046,301552;108547,302811;112047,303955;115097,305328;114419,305901;112612,305557;106175,303154;103013,301895;99851,300522;95672,299034;92059,297432;89235,295944;87428,294457;92736,291596;98947,294800;98157,295258;90929,291710;92736,291596;69811,283814;77490,288162;79071,289993;75458,288048;72747,286331;69811,283814;83277,280877;83278,280910;83660,281378;83702,281181;248201,273365;247791,273399;241015,278320;234352,281983;229609,284844;227012,285988;224301,287132;221026,288849;218542,290337;214928,291825;211201,293198;210185,294228;208604,294800;204651,295487;199569,297089;194939,298576;189857,300064;183533,301666;174611,303154;174386,303498;170096,304584;170207,304642;174971,303435;175063,303154;183985,301666;190309,300064;195391,298576;200021,297089;205103,295487;209056,294800;206380,296427;206458,296402;209281,294685;210862,294113;210968,294084;211653,293312;215380,291939;218993,290451;221478,288963;224753,287247;227463,286102;229322,285284;230287,284615;235030,281754;241693,278092;54546,271782;54975,272155;55121,272231;248959,268795;248920,268822;248920,268855;249100,268880;249146,268822;251399,267087;250732,267553;250614,267677;251071,267381;45325,261322;49590,266411;46208,262299;259395,261319;259385,261322;259310,261841;257503,263901;255357,266304;255487,266274;257503,264015;259310,261955;259395,261319;56363,258742;56587,259018;56598,258980;39659,256119;42595,258064;42739,258236;44077,258536;47112,261383;51290,264816;53097,267334;54114,268593;58405,272255;57163,273285;53166,268785;52984,268822;56766,273080;57163,273285;58405,272255;69134,280838;66988,281525;67778,282097;64616,282211;62584,280838;60664,279350;55921,275345;51516,271340;47451,267334;45531,265389;43724,263329;44402,262413;46660,264473;49145,266419;52194,269737;52453,269963;49145,266419;46773,264473;44515,262413;42030,259323;39659,256119;288446,237923;288389,237948;287156,240947;287261,223586;284268,227966;282800,230713;281332,233231;277831,237923;274782,242615;272071,246391;271845,246531;271660,246809;271958,246620;274669,242844;277718,238152;281219,233460;282687,230942;284155,228195;287204,223732;298949,222016;297481,226479;294883,231285;292286,236206;289914,239296;291495,236092;292851,232887;293867,231171;295222,228882;296464,226593;298949,222016;291639,212206;288898,217094;288848,217212;291608,212288;293142,201133;289848,210255;282917,224611;281903,226236;281896,226250;279525,230370;277153,234833;274443,238266;272184,242157;258858,257378;254454,261154;254031,261480;253849,261667;252007,263188;250501,264931;244968,269165;244101,269720;241745,271666;241405,271890;240902,272370;236498,275345;232093,278092;231589,278351;228607,280313;227683,280786;226786,281410;223736,283127;220888,284259;214538,287505;199641,293135;189260,295840;197649,294228;199230,293884;204312,292053;207474,291023;212556,288391;218316,286331;222006,284865;223624,283928;225092,283470;227124,282326;227659,281950;229044,280609;232093,278778;235562,277055;236837,276260;241241,273285;243161,271454;245306,270081;250840,265846;254793,262070;259197,258293;272523,243073;274357,239913;274443,239639;277379,235062;278282,233688;279484,232000;279863,231285;282235,227165;286865,217438;291382,207024;292709,202789;305499,191002;305160,191231;305160,191231;306565,184219;306525,184422;306854,184822;307870,185967;308548,185509;308565,185421;308096,185738;306967,184708;305559,171219;305480,171224;305337,171232;305386,171776;305273,174637;304821,176354;302111,180702;301433,184479;300756,185738;299626,191231;298384,195580;297029,199814;296239,203133;295335,206566;296056,205430;296690,203018;297255,199585;298610,195351;299852,191002;300982,185509;301659,184250;302337,180473;305047,176125;303240,184937;301885,192261;298836,201645;298233,202596;297975,204020;297142,206452;293980,213432;292512,217094;291608,219040;290479,221100;287430,226593;284155,231972;279976,239182;275346,246277;272297,250282;269022,254173;267893,255776;266650,257378;264731,258980;261591,262503;261681,262871;258406,266304;254906,268822;252082,271111;249408,273091;249824,273056;252760,270882;255583,268593;259084,266075;262359,262642;262246,262184;265408,258637;267328,257034;268570,255432;269700,253830;272975,249939;276024,245934;280654,238838;284832,231629;288107,226250;291157,220757;292286,218697;293189,216751;294657,213089;297820,206108;299062,201416;302111,192032;303466,184708;305273,175896;305680,174348;305386,174294;305499,171433;307983,168800;306668,174353;306668,174353;307983,168801;309000,167656;308322,169144;308167,172262;308096,175209;306967,178731;306967,179133;308322,175209;308548,169144;309074,167988;304144,162735;303404,164508;303127,167084;302771,165880;302641,166050;303014,167313;302789,169144;303240,170631;303590,170612;303353,169830;303579,167999;304144,162735;313630,159645;313856,159760;313743,164566;313856,167885;313517,173950;313178,177383;312162,182419;311823,186653;310129,194435;308548,201187;305725,202446;305951,201759;306402,196953;308096,191917;309451,191116;309451,191116;310920,182419;311710,178299;312388,174065;312952,170059;313178,166283;313291,163078;313517,161362;313630,159645;15905,106583;15962,106611;15967,106595;22719,90180;20234,94872;18202,96588;18197,96698;18000,101079;18006,101068;18202,96703;20234,94986;22719,90294;22803,90351;22846,90265;24074,80223;22493,81367;20121,86403;20664,86843;20682,86765;20234,86403;22606,81367;24006,80354;32770,73700;32627,73816;32022,76175;31640,77362;21251,96588;19782,101280;18427,106087;15491,116158;13571,123024;12668,128174;12216,130806;11877,133438;10861,140534;10522,144882;11087,149460;11351,146966;11313,146141;11764,141335;12781,134239;13587,133259;14757,125321;14701,123940;15816,120698;16480,117977;16282,118446;15604,118217;13910,123139;14023,125885;13232,131149;13120,132065;11990,133438;12329,130806;12781,128174;13684,123024;15604,116158;18540,106087;19895,101280;21364,96588;31753,77362;32770,73700;34803,62256;34802,62256;35367,62714;35367,62714;55152,45963;55130,45980;55064,46056;54142,47035;53909,47379;53756,47553;53097,48523;46209,56763;44289,59052;42369,61455;33880,70963;42482,61340;44402,58937;46321,56648;53210,48408;53909,47379;55064,46056;58019,38071;57044,38415;56319,38688;56146,38910;54904,40054;51742,42114;49596,44517;47564,46921;46209,48180;46163,48121;44882,49682;42708,52414;39207,56305;39771,56991;39782,56982;39320,56419;42820,52528;46321,48180;47677,46921;49709,44517;51855,42114;55017,40054;56259,38910;57615,38395;58042,38260;221591,17395;227350,20027;229835,22087;224301,19340;221591,17395;202844,9041;207361,10071;213686,13275;202844,9041;134860,8283;132488,8583;127406,9270;122437,10414;120291,11101;117807,11787;112370,12870;111370,13275;104481,15678;97705,18425;92962,20599;89800,21858;82008,25520;78281,27924;74667,30327;68908,34676;63487,39024;58299,43611;58744,44174;59845,43409;60782,42701;64165,39711;69585,35362;75345,31013;78959,28610;82685,26207;90477,22545;93527,20943;98270,18768;105046,16022;111934,13618;114828,13042;116226,12558;135253,8399;175247,5822;177660,6065;180936,7210;178451,6866;173256,5836;175247,5822;188389,4921;193019,5264;198666,7553;191664,6294;188389,4921;150614,4892;137570,5608;128535,6866;124244,8011;120517,9384;115322,10071;95672,17738;88558,20943;86412,21744;84492,22774;80878,24719;75232,27695;70940,31128;58518,40970;55922,43257;53382,45607;53436,45662;33899,68893;29946,74387;28139,77705;26333,80795;22945,87204;19259,93089;19218,93269;17976,96703;17072,98305;16846,98534;15844,101910;15604,103912;15378,106773;13797,111466;12329,116158;10748,123024;9845,129318;9280,135613;10070,131264;10144,130905;10296,129204;11200,122910;11483,123005;11507,122899;11200,122795;12781,115929;14249,111237;15823,106566;15717,106545;15943,103684;17185,98305;18089,96703;18119,96619;19331,93269;23058,87318;26445,80910;28252,77820;30059,74501;34012,69008;53549,45776;58744,40970;71166,31128;75458,27695;81104,24719;84718,22774;86638,21744;88784,20943;95898,17738;115548,10071;120743,9384;124470,8011;128761,6866;137796,5608;150839,4935;161323,5292;166480,0;171788,343;177209,916;180823,1831;183194,2975;186130,2403;190535,3433;193245,4234;193132,4349;193019,5150;188389,4807;186808,4349;185227,4005;182178,3319;179129,2632;175967,2174;172466,2174;169642,2174;165238,2174;165031,2107;163092,3090;163770,4234;170546,5608;167531,5661;167581,5665;170772,5608;173482,5951;178677,6981;181161,7324;185340,8240;189631,9155;193810,10185;197988,11444;200021,12016;202054,12703;202080,12727;203538,12982;207070,14312;207564,15070;207700,15106;210862,16365;213573,17509;216283,18768;218316,19913;219671,20599;221139,21400;226108,24261;232432,28381;235707,30670;235802,30739;237476,31769;301207,153236;301160,154194;302450,154381;303692,155296;304257,158386;306402,162048;307306,162132;307306,161247;308224,158663;308209,158157;309113,155067;310355,155067;312275,153809;312500,158844;311936,161247;311258,163536;310919,167313;310807,169258;310581,171204;310099,171529;310129,171661;310590,171350;310807,169487;310919,167542;311258,163765;311936,161476;312500,159073;313404,159760;313291,161476;313065,163193;312952,166397;312726,170174;312162,174179;311484,178413;310694,182533;309226,191231;307870,192032;306176,197067;305725,201874;305499,202561;303579,207825;303014,208283;300643,213890;303127,208283;303692,207825;300078,218239;298158,219269;297760,220076;297820,220184;298271,219269;300191,218239;298836,222130;296351,226708;295109,228996;293754,231285;292738,233002;291270,236321;289688,239525;287204,242958;284720,246163;284823,245946;282009,249825;275911,256577;274710,258449;275911,256691;282009,249939;277379,257034;274993,259566;273078,260993;272975,261154;271777,262088;271732,262413;266425,267906;260778,273171;260517,273363;258632,275803;254115,279236;249893,282445;249878,282463;254115,279350;258632,275917;254906,279694;251871,281696;249771,282595;249711,282669;247452,284157;246601,284557;244460,286317;242370,287819;239208,289879;238192,289993;237062,290502;236887,290637;238305,290108;239321,289993;235256,293083;232658,294457;230061,295716;228226,295994;227915,296173;219332,299950;218895,300051;216283,301781;217751,302239;212330,304642;212782,303040;210975,303726;209281,304299;205780,305443;205313,304874;203635,305214;201602,305672;197424,306702;197286,306767;201263,305786;203296,305328;204990,304985;205667,305557;209168,304413;210862,303841;212669,303154;212217,304756;207474,307045;207242,306979;203974,308304;201263,309105;197198,310135;195518,309992;192004,310685;191890,310936;182517,312767;180371,312195;178564,312195;175402,313225;172579,313454;169755,313568;169449,313435;166876,313897;163770,313339;163883,313225;164448,312424;161850,312081;163092,311394;166819,311279;170433,311165;175628,311279;179242,310936;186017,309448;190535,308418;193923,308304;194158,308193;190874,308304;186356,309334;179580,310822;175967,311165;170772,311051;167158,311165;163431,311279;163544,310822;164335,309677;199117,303841;222720,294800;228931,291481;232432,289650;236046,287705;242822,283585;248243,279350;258406,271340;261230,269051;263940,266648;268006,262871;269700,260010;272133,257750;272152,257608;269813,259781;268119,262642;264053,266419;261343,268822;258519,271111;248356,279122;242935,283356;236159,287476;232545,289421;229044,291252;222833,294571;199230,303612;164448,309448;161850,309448;161511,308533;158801,308418;156317,309448;149089,309563;143781,309334;141184,309105;138586,308647;140151,306956;139829,307045;133999,305951;133730,306015;122550,303955;118146,303040;114306,302353;109676,300179;103916,298004;97931,295601;98947,294800;103126,295601;104933,297203;111144,299034;123454,302239;126503,302811;129778,303383;133392,304184;137374,305057;137683,304985;141410,305557;141522,305329;146943,305557;147847,305672;156204,305672;162302,305901;169529,305329;170433,305329;170772,306244;177886,305329;182629,304184;185340,303726;187034,303498;190761,302582;193810,301895;196859,301094;202452,300113;203183,299835;197311,300865;194261,301666;191212,302353;187486,303269;185792,303498;183081,303955;175741,304642;170772,305100;169868,305100;162641,305672;156542,305443;148185,305443;147282,305329;143781,303841;141861,305100;141856,305110;143442,304070;146943,305557;141523,305328;141565,305300;138022,304756;133843,303841;130229,303040;126954,302467;123905,301895;111596,298691;105385,296860;103578,295258;99399,294457;93188,291252;91381,291367;84944,288048;83815,285988;84040,285874;87993,288048;91946,290222;93075,289536;88445,286446;84605,284729;79297,281639;74780,278664;67665,275574;64955,273285;65520,273056;68230,273857;62584,267906;59421,265274;56485,262642;52759,259552;47338,253487;46966,252309;45870,251198;42143,247078;41691,245018;40223,242958;40048,242680;38303,241470;34915,236549;32996,231972;32770,231972;30172,226936;27688,221901;25090,216065;22719,210114;25090,214119;27462,219154;28252,221901;28579,222387;28177,220268;27128,218339;25421,214449;23396,211029;20912,204163;18783,197124;18084,195072;15040,182758;13694,173819;13684,174065;13797,175896;14362,180130;15039,184479;13910,180702;13120,175896;12216,175896;11651,171547;10861,168800;10183,166168;8263,164108;7699,164108;7134,161247;6908,157585;7360,152435;7586,150604;7971,149348;7784,146484;8038,142250;8489,141392;8489,140877;7586,142593;6795,141449;5327,139389;5059,137758;4989,137901;4537,142479;4198,147057;3859,150604;3859,157928;3972,161705;4198,165482;3182,169029;2956,169029;2278,162163;2278,155067;2843,149574;3859,150604;2956,149460;2730,145340;2956,139046;3069,137329;3408,134468;4763,129318;5438,125897;5214,125084;4424,129662;3069,134811;2730,137672;2617,139389;2391,145683;2617,149803;2052,155296;2052,162392;2730,169258;2956,169258;4424,175781;5214,181160;6908,186653;9576,198466;9809,200729;10296,200729;12781,206795;13684,209885;11990,207253;10183,203133;10071,204277;9088,201191;8376,201302;7586,198670;4876,192375;3182,186768;3069,182076;2278,176582;1713,171089;471,167084;1262,145798;2052,140305;1375,137329;2730,129089;3069,127144;3972,120506;6344,115700;5779,122223;6343,121105;6682,118432;6795,115471;7812,111694;9393,105972;11313,100136;11457,99972;12329,95329;13571,92010;15039,89264;17976,83542;20347,78392;23735,71754;26220,68893;28252,64888;29946,62370;31753,61455;32205,60768;34012,57106;37513,52986;37608,54708;37353,55432;41014,51613;42820,49210;45192,46921;45396,47151;45305,47035;48241,44060;51178,41313;54340,37880;58744,34561;63487,31013;66323,29009;68230,27237;71618,25177;75232,23231;75710,22982;76940,21758;78959,20256;81175,19112;82743,18746;83024,18539;113741,5951;114881,5700;118033,4578;120207,4134;121340,4124;121760,4005;147508,572;154820,544;162641,687;162786,797;166593,343;170094,915;173595,1602;175401,2018;173482,1488;169981,801;166480,229;16648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8" o:spid="_x0000_s1032" style="position:absolute;left:6350;top:6096;width:14295;height:14112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0072c7 [3205]" o:opacity2="6553f" focusposition="1" focussize="" focus="100%" type="gradientRadial"/>
                <v:stroke joinstyle="miter"/>
                <v:path arrowok="t" o:connecttype="custom" o:connectlocs="777210,1403618;770529,1407217;770929,1407389;832761,1367084;811160,1372229;778758,1376346;777215,1372229;799845,1370171;832761,1367084;888949,1361698;887630,1362071;888306,1361939;485857,1353964;508744,1359881;518516,1360395;545774,1373773;558117,1376346;558890,1376603;561718,1373773;572518,1376860;583319,1379433;604600,1384384;604920,1384064;629607,1388180;641436,1390238;653265,1391267;677438,1392296;710354,1391781;711783,1391781;714983,1389980;722183,1387665;729512,1387536;734527,1388179;735877,1391781;747384,1391781;743784,1396926;741727,1399499;735041,1402586;722697,1402586;706754,1401557;672295,1400528;646579,1398470;623949,1395383;601320,1391781;566861,1386636;540117,1377889;540426,1377665;524687,1372744;510801,1366570;494857,1361425;478399,1355765;485857,1353964;788607,1342933;780750,1344132;726405,1346878;744298,1349076;748928,1348047;780815,1344445;786062,1343424;837434,1335478;810744,1339553;819903,1339814;833082,1337370;934863,1334288;851151,1356590;893514,1347147;398167,1323864;457312,1349076;478399,1355765;494343,1361424;510287,1366569;524173,1372744;521087,1375317;512858,1373773;483542,1362968;469142,1357308;454741,1351134;435711,1344445;419253,1337242;406396,1330553;398167,1323864;422340,1311002;450627,1325408;447027,1327466;414111,1311516;422340,1311002;317934,1276014;352907,1295566;360108,1303798;343650,1295051;331306,1287334;317934,1276014;379261,1262812;379266,1262958;381003,1265061;381194,1264180;1130358,1229037;1128490,1229192;1097631,1251317;1067286,1267782;1045685,1280645;1033856,1285790;1021513,1290935;1006598,1298653;995283,1305342;978825,1312031;961853,1318205;957224,1322835;950023,1325408;932023,1328495;908878,1335699;887792,1342387;864648,1349076;835846,1356279;795216,1362968;794187,1364512;774651,1369398;775158,1369657;796852,1364231;797273,1362968;837904,1356279;866705,1349076;889849,1342387;910936,1335699;934080,1328495;952081,1325408;939895,1332723;940252,1332611;953110,1324893;960310,1322321;960790,1322188;963910,1318719;980883,1312545;997341,1305856;1008655,1299167;1023570,1291450;1035914,1286305;1044378,1282623;1048772,1279615;1070373,1266753;1100717,1250288;248414,1221921;250367,1223597;251033,1223937;1133809,1208490;1133633,1208611;1133633,1208758;1134451,1208875;1134662,1208611;1144920,1200810;1141884,1202908;1141347,1203466;1143430,1202133;206420,1174893;225843,1197772;210442,1179283;1181336,1174878;1181290,1174894;1180950,1177226;1172721,1186487;1162949,1197292;1163538,1197156;1172721,1187002;1180950,1177740;1181336,1174878;256690,1163292;257708,1164532;257759,1164363;180613,1151499;193985,1160246;194642,1161020;200735,1162369;214557,1175167;233587,1190603;241816,1201922;246444,1207582;265988,1224047;260331,1228678;242130,1208446;241302,1208611;241302,1208611;258526,1227757;260331,1228678;265989,1224047;314848,1262636;305076,1265723;308676,1268296;294276,1268810;285018,1262636;276275,1255947;254674,1237939;234615,1219931;216100,1201922;207357,1193176;199128,1183914;202214,1179798;212500,1189060;223815,1197806;237701,1212728;238882,1213740;223815,1197806;213014,1189060;202728,1179798;191413,1165906;180613,1151499;1313642,1069691;1313381,1069802;1307764,1083290;1308243,1005231;1294613,1024927;1287927,1037275;1281241,1048595;1265297,1069691;1251411,1090786;1239067,1107765;1238038,1108394;1237195,1109643;1238553,1108794;1250896,1091815;1264783,1070720;1280726,1049624;1287413,1038305;1294098,1025956;1307985,1005890;1349323,1003446;1345016,1013093;1335758,1031616;1345016,1013093;1349323,1003446;1361474,998172;1354787,1018238;1342958,1039848;1331129,1061973;1320329,1075865;1327529,1061458;1333701,1047052;1338329,1039334;1344501,1029044;1350159,1018753;1361474,998172;1328183,954068;1315700,976048;1315470,976576;1328043,954438;1335030,904285;1320026,945297;1288463,1009840;1283841,1017149;1283812,1017209;1273011,1035732;1262211,1055799;1249868,1071234;1239581,1088728;1178892,1157159;1158834,1174139;1156910,1175602;1156079,1176443;1147692,1183283;1140833,1191118;1115632,1210155;1111683,1212650;1100957,1221398;1099408,1222404;1097117,1224562;1077059,1237939;1057000,1250288;1054705,1251452;1041123,1260277;1036913,1262402;1032828,1265209;1018941,1272927;1005967,1278017;977048,1292609;909204,1317923;861928,1330085;900135,1322835;907336,1321291;930479,1313059;944880,1308429;968025,1296594;994254,1287333;1011059,1280740;1018427,1276528;1025112,1274471;1034371,1269325;1036803,1267634;1043114,1261607;1057000,1253375;1072798,1245628;1078601,1242055;1098660,1228678;1107403,1220445;1117175,1214271;1142376,1195234;1160377,1178254;1180435,1161275;1241124,1092844;1249476,1078640;1249868,1077408;1263240,1056827;1267354,1050653;1272825,1043062;1274555,1039848;1285355,1021326;1306442,977591;1327014,930770;1333058,911732;1391303,858737;1389760,859766;1389760,859766;1396161,828243;1395976,829153;1397475,830952;1402104,836098;1405190,834040;1405268,833645;1403133,835069;1397989,830438;1391577,769795;1391218,769815;1390567,769851;1390789,772297;1390275,785160;1388218,792878;1375874,812430;1372788,829409;1369703,835069;1364559,859766;1358902,879317;1352730,898355;1349130,913276;1345016,928712;1348297,923605;1351187,912761;1353759,897325;1359930,878288;1365588,858737;1370731,834040;1373817,828380;1376903,811401;1389246,791849;1381017,831467;1374846,864396;1360959,906587;1358212,910862;1357037,917264;1353245,928197;1338844,959583;1332158,976048;1328043,984795;1322900,994056;1309014,1018753;1294098,1042935;1275069,1075351;1253982,1107251;1240096,1125259;1225181,1142753;1220037,1149956;1214380,1157159;1205637,1164363;1191337,1180202;1191750,1181856;1176835,1197292;1160891,1208611;1148034,1218902;1135853,1227807;1137748,1227649;1151120,1217873;1163978,1207582;1179921,1196263;1194836,1180827;1194322,1178769;1208723,1162819;1217466,1155616;1223123,1148413;1228266,1141209;1243182,1123716;1257068,1105707;1278155,1073807;1297184,1041392;1312100,1017209;1325986,992512;1331129,983251;1335243,974504;1341930,958040;1356330,926654;1361988,905558;1375874,863368;1382046,830438;1390275,790820;1392130,783861;1390789,783616;1391303,770754;1402618,758919;1396629,783884;1396629,783884;1402619,758920;1407247,753774;1404161,760463;1404161,760463;1403454,774484;1403133,787733;1397989,803565;1397989,805373;1404161,787733;1405190,760463;1407588,755266;1385131,731649;1381761,739619;1380503,751202;1378880,745791;1378287,746555;1379989,752231;1378960,760463;1381017,767152;1382612,767063;1381531,763550;1382560,755317;1385131,731649;1428334,717758;1429363,718272;1428848,739882;1429363,754803;1427820,782073;1426277,797508;1421648,820147;1420105,839185;1412390,874172;1405190,904529;1392332,910189;1393361,907102;1395418,885492;1403133,862853;1409304,859251;1409304,859251;1415991,820147;1419591,801624;1422676,782587;1425248,764579;1426277,747600;1426791,733193;1427820,725475;1428334,717758;72436,479191;72692,479319;72716,479247;103466,405443;92151,426538;82894,434256;82871,434749;81976,454446;82002,454399;82894,434771;92151,427053;103466,405957;103852,406215;104044,405829;109637,360680;102437,365825;91637,388464;94108,390441;94188,390094;92151,388464;102952,365825;109327,361269;149240,331352;148590,331872;145832,342479;144096,347817;96780,434256;90093,455352;83922,476961;70550,522239;61807,553111;57692,576264;55635,588098;54092,599932;49463,631833;47920,651385;50492,671965;51697,660751;51520,657044;53578,635434;58206,603534;61877,599126;67208,563436;66950,557227;72031,542655;75054,530420;74150,532530;71064,531501;63349,553625;63864,565974;60263,589642;59749,593758;54606,599932;56149,588098;58206,576264;62321,553111;71064,522239;84436,476961;90608,455352;97294,434256;144611,347817;149240,331352;158498,279900;158497,279900;161069,281958;161069,281957;251173,206646;251074,206725;250774,207064;246573,211468;245511,213014;244817,213798;241816,218157;210443,255203;201699,265493;192956,276298;154311,319029;193470,275784;202213,264978;210957,254688;242330,217642;245511,213014;250774,207064;264228,171166;259789,172713;256488,173940;255702,174937;250045,180082;235644,189343;225872,200149;216615,210953;210443,216613;210233,216351;204400,223367;194499,235651;178556,253145;181127,256231;181176,256188;179070,253659;195013,236165;210957,216613;217129,210954;226386,200149;236158,189344;250559,180083;256217,174937;262388,172622;264336,172017;1009169,78207;1035399,90041;1046714,99302;1021513,86954;1009169,78207;923794,40647;944366,45277;973168,59684;923794,40647;614178,37238;603377,38589;580233,41676;557603,46821;547832,49908;536517,52995;511758,57861;507201,59685;475828,70489;444969,82838;423368,92614;408968,98273;373480,114738;356508,125543;340050,136348;313819,155900;289133,175452;265505,196071;267531,198605;272546,195164;276814,191982;292218,178539;316905,158987;343135,139435;359593,128630;376566,117825;412053,101361;425940,94157;447541,84381;478399,72033;509772,61228;522951,58638;529317,56462;615968,37761;798108,26176;809102,27269;824017,32415;812702,30871;789044,26240;798108,26176;857962,22124;879048,23667;904764,33958;872877,28298;857962,22124;685924,21996;626521,25211;585376,30871;565832,36016;548860,42190;525202,45277;435711,79751;403310,94157;393538,97759;384795,102390;368337,111136;342621,124514;323077,139949;266503,184198;254680,194483;243113,205049;243358,205294;154383,309742;136382,334439;128153,349360;119924,363252;104494,392065;87711,418523;87522,419335;81864,434771;77750,441974;76721,443003;72157,458182;71064,467186;70036,480049;62835,501144;56149,522239;48948,553111;44834,581410;42263,609708;45863,590156;46196,588543;46891,580895;51006,552596;52294,553026;52406,552548;51006,552082;58207,521210;64892,500115;72060,479116;71579,479020;72607,466157;78265,441974;82379,434771;82517,434395;88037,419335;105009,392580;120438,363767;128667,349875;136896,334953;154897,310256;243873,205809;267531,184199;324106,139950;343650,124514;369365,111137;385823,102390;394567,97759;404338,94157;436740,79751;526231,45278;549889,42191;566861,36017;586405,30871;627550,25211;686953,22188;734700,23791;758185,0;782358,1543;807045,4116;823503,8232;834303,13378;847675,10805;867733,15436;880077,19037;879563,19552;879048,23153;857962,21610;850761,19552;843561,18008;829674,14921;815788,11834;801387,9776;785444,9776;772586,9776;752528,9776;751586,9475;742756,13892;745842,19037;776700,25211;762968,25451;763200,25469;777729,25211;790073,26755;813731,31386;825046,32929;844076,37046;863619,41162;882649,45792;901679,51452;910936,54025;920194,57112;920313,57221;926952,58366;943040,64347;945287,67753;945909,67917;960310,73576;972654,78722;984997,84382;994255,89527;1000426,92614;1007112,96215;1029742,109079;1058543,127601;1073459,137892;1073890,138200;1081513,142833;1371760,688944;1371542,693250;1377417,694090;1383074,698206;1385646,712098;1395418,728562;1399533,728937;1399533,724961;1403714,713342;1403647,711069;1407761,697177;1413419,697177;1422162,691517;1423190,714156;1420619,724961;1417533,735251;1415990,752231;1415476,760977;1414447,769725;1412254,771187;1412390,771782;1414491,770381;1415476,762007;1415990,753260;1417533,736280;1420619,725990;1423190,715185;1427305,718272;1426791,725990;1425762,733708;1425248,748115;1424219,765094;1421648,783102;1418562,802139;1414961,820662;1408276,859766;1402104,863368;1394389,886007;1392332,907616;1391303,910704;1382560,934372;1379988,936430;1369188,961641;1380503,936430;1383074,934372;1366616,981193;1357873,985824;1356060,989452;1356330,989939;1358388,985823;1367131,981193;1360959,998687;1349644,1019267;1343987,1029558;1337815,1039848;1333186,1047566;1326500,1062487;1319300,1076894;1307985,1092330;1296670,1106736;1297142,1105765;1284326,1123201;1256553,1153558;1251085,1161974;1256553,1154072;1284326,1123715;1263240,1155615;1252375,1166999;1243652,1173414;1243181,1174139;1237728,1178335;1237524,1179798;1213351,1204495;1187636,1228163;1186446,1229026;1177864,1239997;1157291,1255433;1138063,1269859;1137995,1269943;1157291,1255947;1177864,1240512;1160891,1257491;1147069,1266495;1137508,1270535;1137233,1270869;1126947,1277557;1123070,1279355;1113318,1287269;1103803,1294022;1089402,1303283;1084774,1303798;1079628,1306086;1078829,1306693;1085288,1304313;1089917,1303798;1071402,1317690;1059572,1323865;1047743,1329524;1039388,1330778;1037971,1331582;998883,1348561;996890,1349015;984997,1356794;991683,1358852;966996,1369657;969053,1362454;960824,1365541;953110,1368113;937166,1373258;935036,1370701;927394,1372229;918136,1374287;899107,1378918;898479,1379210;916593,1374802;925851,1372744;933565,1371200;936651,1373773;952595,1368627;960310,1366055;968539,1362968;966481,1370171;944880,1380462;943821,1380165;928937,1386121;916593,1389723;898078,1394354;890428,1393711;874427,1396825;873905,1397955;831217,1406188;821445,1403615;813216,1403615;798816,1408246;785958,1409275;773100,1409789;771703,1409191;759985,1411269;745842,1408760;746356,1408246;748928,1404644;737099,1403101;742756,1400014;759728,1399499;776186,1398985;799844,1399499;816302,1397955;847161,1391266;867733,1386636;883163,1386121;884236,1385623;869277,1386122;848704,1390752;817845,1397441;801387,1398985;777729,1398470;761271,1398985;744298,1399499;744813,1397441;748413,1392296;906821,1366055;1014313,1325408;1042600,1310487;1058543,1302254;1075001,1293508;1105860,1274985;1130547,1255947;1176835,1219931;1189693,1209640;1202036,1198836;1220552,1181856;1228266,1168994;1239348,1158831;1239437,1158193;1228781,1167964;1221066,1180827;1202551,1197807;1190207,1208611;1177350,1218902;1131062,1254918;1106375,1273956;1075516,1292479;1059058,1301225;1043114,1309458;1014827,1324379;907336,1365026;748928,1391267;737099,1391267;735555,1387151;723212,1386636;711897,1391267;678981,1391781;654809,1390752;642979,1389723;631150,1387665;638276,1380061;636808,1380462;610259,1375543;609035,1375831;558118,1366570;538060,1362454;520573,1359367;499486,1349590;473256,1339815;445998,1329010;450627,1325408;469656,1329010;477885,1336213;506172,1344445;562233,1358852;576119,1361425;591034,1363997;607492,1367599;625629,1371522;627035,1371200;644008,1373773;644522,1372744;669209,1373773;673323,1374287;711382,1374287;739155,1375317;772071,1372744;776186,1372744;777729,1376860;810130,1372744;831732,1367599;844075,1365541;851790,1364512;868762,1360396;882649,1357309;896535,1353707;922006,1349297;925337,1348047;898593,1352678;884706,1356279;870820,1359367;853847,1363483;846133,1364512;833789,1366570;800359,1369657;777729,1371715;773615,1371715;740699,1374287;712926,1373258;674867,1373258;670752,1372744;654809,1366055;646065,1371715;646043,1371759;653265,1367084;669209,1373773;644522,1372744;644717,1372618;628579,1370171;609549,1366055;593091,1362454;578176,1359881;564290,1357309;508229,1342902;479943,1334670;471714,1327466;452684,1323864;424397,1309458;416168,1309973;386852,1295051;381709,1285790;382737,1285275;400739,1295051;418739,1304827;423882,1301740;402796,1287848;385309,1280130;361136,1266238;340564,1252860;308162,1238969;295819,1228678;298390,1227649;310734,1231250;285018,1204495;270617,1192662;257245,1180827;240273,1166935;215586,1139666;213892,1134370;208900,1129375;191928,1110852;189871,1101591;183184,1092330;182388,1091080;174441,1085640;159011,1063516;150268,1042935;149240,1042935;137411,1020296;126096,997658;114266,971417;103466,944662;114266,962670;125067,985309;128667,997658;130155,999840;128324,990315;123547,981643;115773,964153;106551,948778;95237,917906;85544,886263;82360,877035;68496,821673;62364,781483;62321,782587;62835,790820;65406,809857;68492,829409;63349,812430;59749,790820;55635,790820;53063,771268;49463,758919;46377,747086;37634,737824;35062,737824;32490,724961;31462,708496;33519,685343;34548,677111;36299,671464;35448,658588;36605,639550;38662,635692;38662,633376;34548,641094;30948,635949;24261,626688;23040,619356;22719,619999;20662,640579;19118,661160;17576,677111;17576,710040;18090,727019;19118,743998;14490,759948;13461,759948;10375,729077;10375,697177;12947,672480;17574,677108;13461,671965;12433,653443;13461,625144;13975,617426;15518,604563;21690,581410;24765,566029;23747,562372;20147,582953;13975,606107;12433,618969;11918,626688;10889,654986;11918,673509;9347,698206;9347,730106;12433,760977;13461,760977;20147,790305;23747,814488;31462,839185;43613,892293;44673,902471;46892,902471;58207,929741;62321,943633;54606,931799;46377,913276;45863,918421;41388,904545;38148,905044;34548,893210;22204,864911;14490,839700;13975,818604;10375,793907;7804,769210;2146,751202;5746,655501;9347,630804;6261,617426;12433,580381;13975,571633;18090,541791;28891,520181;26319,549509;28889,544482;30433,532466;30948,519152;35576,502173;42777,476447;51520,450206;52175,449469;56149,428596;61807,413675;68493,401326;81865,375600;92665,352447;108095,322605;119410,309742;128667,291734;136382,280414;144611,276298;146668,273211;154897,256746;170841,238223;171275,245965;170112,249219;186784,232049;195013,221244;205814,210954;206744,211988;206329,211468;219701,198091;233073,185742;247473,170306;267531,155385;289133,139435;302048,130421;310734,122456;326163,113194;342621,104448;344800,103327;350400,97823;359594,91070;369687,85925;376827,84281;378108,83352;518001,26755;523191,25626;537545,20580;547446,18587;552608,18543;554518,18008;671781,2572;705082,2444;740699,3087;741362,3584;758700,1543;774643,4116;790587,7203;798813,9073;790073,6689;774129,3601;758185,1029;758185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v:shape id="Freeform: Shape 10" o:spid="_x0000_s1033" style="position:absolute;left:25823;top:12954;width:4038;height:3987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17733f"/>
                <v:stroke joinstyle="miter"/>
                <v:path arrowok="t" o:connecttype="custom" o:connectlocs="219568,396617;217680,397634;217793,397683;235261,386294;229159,387748;220005,388911;219569,387748;225962,387166;235261,386294;251135,384772;250762,384877;250953,384840;137258,382587;143724,384259;146485,384404;154185,388184;157672,388911;157891,388984;158690,388184;161741,389056;164792,389783;170804,391182;170894,391092;177869,392255;181210,392836;184552,393127;191381,393418;200680,393273;201084,393273;201988,392764;204022,392109;206093,392073;207509,392255;207891,393273;211142,393273;210125,394726;209543,395453;207655,396326;204167,396326;199663,396035;189928,395744;182663,395163;176270,394290;169877,393273;160142,391819;152587,389347;152674,389284;148228,387893;144305,386149;139801,384695;135151,383095;137258,382587;222788,379470;220568,379809;205215,380584;210270,381205;211578,380915;220586,379897;222068,379608;236581,377363;229041,378514;231629,378588;235352,377898;264106,377027;240457,383328;252424,380660;112485,374081;129194,381205;135151,383095;139656,384695;144160,386148;148083,387893;147211,388620;144886,388184;136604,385131;132536,383532;128468,381787;123092,379897;118442,377861;114810,375971;112485,374081;119314,370447;127305,374518;126288,375099;116989,370592;119314,370447;89819,360560;99699,366085;101733,368411;97084,365940;93596,363759;89819,360560;107144,356830;107145,356871;107636,357466;107690,357216;319335,347286;318807,347330;310089,353582;301516,358234;295414,361869;292072,363323;288585,364777;284371,366958;281175,368847;276525,370738;271731,372482;270423,373791;268389,374518;263303,375390;256765,377425;250808,379315;244269,381205;236133,383241;224654,385131;224364,385567;218845,386948;218988,387021;225117,385488;225236,385131;236714,383241;244851,381205;251389,379315;257346,377425;263885,375390;268970,374518;265527,376585;265628,376553;269261,374372;271295,373645;271430,373608;272312,372628;277107,370883;281756,368993;284953,367103;289166,364922;292653,363468;295045,362428;296286,361578;302388,357943;310961,353291;70179,345276;70730,345749;70919,345845;320310,341480;320260,341515;320260,341556;320491,341589;320550,341515;323449,339310;322591,339903;322439,340061;323027,339684;58315,331987;63803,338452;59452,333228;333736,331983;333723,331987;333627,332646;331302,335263;328542,338316;328708,338278;331302,335408;333627,332791;333736,331983;72517,328709;72804,329059;72819,329011;51025,325377;54802,327848;54988,328067;56709,328448;60614,332064;65990,336426;68315,339625;69622,341224;75144,345876;73545,347185;68404,341468;68170,341515;73036,346925;73545,347185;75144,345876;88947,356780;86186,357653;87203,358380;83135,358525;80520,356780;78050,354890;71947,349802;66281,344713;61050,339625;58580,337153;56255,334536;57127,333373;60033,335990;63229,338461;67152,342678;67486,342964;63229,338461;60178,335990;57272,333373;54076,329447;51025,325377;371114,302260;371040,302292;369453,306103;369588,284046;365738,289611;363849,293101;361960,296299;357456,302260;353533,308221;350046,313019;349755,313197;349517,313549;349900,313310;353388,308512;357311,302551;361815,296590;363704,293392;365592,289902;369516,284232;384626,282051;382738,287721;379396,293828;376054,300079;373003,304005;375037,299934;376780,295863;378088,293682;379832,290775;381430,287867;384626,282051;375222,269589;371695,275800;371630,275949;375182,269693;377156,255522;372917,267110;364000,285348;362695,287413;362687,287431;359635,292665;356584,298335;353097,302696;350191,307639;333046,326976;327379,331774;326836,332187;326601,332425;324232,334358;322294,336571;315174,341951;314059,342656;311029,345128;310591,345412;309944,346022;304277,349802;298610,353291;297962,353620;294125,356114;292936,356714;291782,357507;287859,359688;284193,361127;276024,365250;256857,372403;243501,375839;254295,373791;256329,373354;262867,371028;266936,369720;273474,366376;280884,363759;285632,361896;287713,360706;289602,360124;292217,358670;292905,358192;294688,356490;298610,354163;303074,351974;304713,350965;310380,347185;312850,344858;315610,343114;322730,337735;327815,332937;333482,328139;350627,308802;352986,304789;353097,304441;356875,298625;358037,296881;359583,294736;360071,293828;363122,288594;369080,276236;374892,263006;376599,257626;393054,242651;392618,242942;392618,242942;394426,234035;394374,234292;394797,234800;396105,236254;396977,235673;396999,235561;396395,235963;394942,234655;393131,217519;393029,217525;392846,217535;392908,218226;392763,221861;392182,224042;388695,229566;387823,234364;386951,235963;385498,242942;383900,248467;382156,253846;381139,258062;379977,262424;380904,260981;381721,257917;382447,253555;384191,248176;385789,242651;387242,235673;388114,234073;388985,229276;392473,223751;390148,234946;388404,244250;384481,256172;383705,257380;383373,259189;382302,262279;378233,271147;376344,275800;375182,278271;373729,280888;369806,287867;365592,294700;360217,303859;354259,312873;350336,317962;346123,322905;344670,324941;343072,326976;340601,329011;336562,333487;336678,333955;332465,338316;327960,341515;324328,344422;320887,346939;321422,346894;325200,344132;328832,341224;333337,338025;337550,333664;337405,333082;341473,328575;343943,326540;345542,324504;346994,322469;351208,317526;355131,312437;361088,303423;366464,294264;370678,287431;374601,280452;376054,277835;377216,275364;379105,270711;383174,261842;384772,255882;388695,243960;390438,234655;392763,223460;393287,221494;392908,221425;393054,217790;396250,214446;394558,221500;394558,221500;396250,214446;397558,212992;396686,214882;396486,218844;396395,222588;394942,227062;394942,227573;396686,222588;396977,214882;397654,213414;391310,206741;390358,208992;390002,212265;389544,210736;389376,210952;389857,212556;389567,214882;390148,216772;390598,216747;390293,215755;390584,213428;391310,206741;403515,202815;403806,202960;403660,209067;403806,213283;403370,220989;402934,225350;401626,231747;401190,237127;399011,247013;396977,255591;393344,257190;393635,256318;394216,250211;396395,243814;398139,242797;398139,242797;400028,231747;401045,226513;401917,221134;402643,216045;402934,211248;403079,207177;403370,204996;403515,202815;20464,135404;20536,135440;20543,135420;29230,114565;26033,120526;23418,122707;23412,122846;23159,128412;23166,128399;23418,122852;26033,120671;29230,114710;29339,114783;29393,114674;30973,101916;28939,103370;25888,109767;26586,110326;26609,110228;26033,109767;29085,103370;30886,102083;42161,93629;41978,93776;41199,96773;40708,98282;27341,122707;25452,128668;23709,134774;19931,147568;17461,156291;16298,162834;15717,166178;15281,169522;13974,178536;13538,184060;14264,189876;14605,186707;14555,185659;15136,179553;16444,170539;17481,169294;18987,159209;18914,157454;20349,153337;21203,149880;20948,150476;20076,150185;17897,156437;18042,159926;17025,166614;16880,167777;15427,169522;15862,166178;16444,162834;17606,156291;20076,147568;23854,134774;25597,128668;27486,122707;40854,98282;42161,93629;44777,79091;44777,79091;45503,79672;45503,79672;70958,58392;70930,58414;70845,58510;69659,59754;69359,60191;69163,60412;68315,61644;59452,72112;56982,75020;54512,78073;43589,90152;54657,77928;57127,74874;59597,71967;68460,61499;69359,60191;70845,58510;74647,48366;73392,48803;72460,49150;72238,49432;70640,50885;66571,53502;63811,56556;61195,59609;59452,61208;59393,61134;57744,63116;54947,66587;50443,71531;51170,72403;51184,72391;50589,71676;55093,66733;59597,61208;61341,59609;63956,56556;66716,53503;70785,50886;72383,49432;74127,48777;74677,48607;285098,22099;292508,25443;295705,28060;288585,24570;285098,22099;260979,11486;266791,12794;274927,16865;260979,11486;173510,10522;170459,10904;163920,11776;157527,13230;154767,14102;151570,14975;144575,16350;143288,16865;134425,19918;125707,23407;119605,26170;115536,27769;105511,32421;100716,35474;96067,38528;88656,44052;81682,49577;75007,55403;75580,56119;76996,55147;78202,54248;82554,50449;89528,44925;96938,39400;101588,36347;106383,33294;116408,28641;120331,26606;126434,23843;135151,20354;144014,17301;147738,16569;149536,15954;174016,10670;225472,7397;228577,7705;232791,9159;229594,8723;222911,7415;225472,7397;242381,6252;248338,6688;255603,9595;246594,7996;242381,6252;193779,6215;176997,7124;165373,8723;159852,10177;155057,11922;148373,12794;123092,22535;113938,26606;111177,27623;108707,28932;104058,31404;96793,35184;91272,39545;75289,52048;71949,54955;68681,57940;68751,58009;43614,87523;38529,94502;36204,98718;33879,102643;29520,110785;24779,118261;24726,118491;23127,122852;21965,124888;21674,125178;20385,129467;20076,132012;19786,135646;17751,141607;15862,147568;13828,156291;12666,164288;11940,172284;12957,166759;13051,166303;13247,164142;14409,156146;14773,156267;14805,156132;14410,156000;16444,147277;18333,141316;20357,135383;20222,135355;20512,131721;22110,124888;23273,122852;23312,122746;24871,118491;29666,110930;34025,102789;36349,98863;38674,94647;43760,87668;68896,58155;75580,52049;91562,39545;97084,35184;104348,31404;108998,28932;111468,27624;114229,26606;123382,22535;148664,12794;155348,11922;160142,10177;165664,8723;177288,7124;194069,6270;207558,6723;214193,0;221022,436;227996,1163;232646,2326;235697,3780;239475,3053;245141,4362;248628,5379;248483,5525;248338,6542;242381,6106;240346,5525;238312,5088;234389,4216;230466,3344;226398,2762;221894,2762;218261,2762;212595,2762;212329,2677;209834,3925;210706,5379;219424,7124;215544,7192;215610,7197;219714,7124;223201,7560;229885,8869;233082,9305;238458,10468;243979,11631;249355,12939;254731,14539;257346,15266;259962,16138;259995,16169;261871,16492;266416,18182;267051,19145;267226,19191;271295,20790;274782,22244;278269,23844;280884,25297;282628,26170;284517,27187;290910,30822;299046,36056;303260,38964;303382,39051;305535,40360;387532,194673;387471,195890;389131,196127;390729,197290;391455,201216;394216,205868;395378,205974;395378,204851;396560,201568;396541,200925;397703,197000;399301,197000;401771,195401;402062,201798;401336,204851;400464,207758;400028,212556;399883,215028;399592,217499;398973,217913;399011,218081;399604,217685;399883,215318;400028,212847;400464,208049;401336,205141;402062,202088;403224,202961;403079,205141;402789,207322;402643,211393;402353,216191;401626,221279;400754,226659;399737,231893;397848,242942;396105,243960;393925,250357;393344,256463;393054,257335;390584,264023;389857,264605;386806,271729;390002,264605;390729,264023;386079,277253;383609,278562;383097,279587;383174,279725;383755,278562;386225,277253;384481,282197;381285,288012;379686,290920;377943,293828;376635,296008;374746,300225;372712,304296;369516,308657;366319,312728;366452,312454;362832,317380;354986,325958;353441,328336;354986,326104;362832,317526;356875,326540;353805,329757;351341,331569;351208,331774;349667,332960;349610,333373;342781,340352;335516,347039;335180,347283;332755,350383;326943,354745;321512,358821;321492,358845;326943,354890;332755,350529;327960,355326;324056,357871;321354,359012;321277,359107;318371,360997;317276,361504;314521,363741;311833,365649;307764,368266;306457,368411;305003,369058;304777,369230;306602,368557;307910,368411;302679,372337;299337,374082;295995,375681;293635,376035;293235,376262;282192,381060;281629,381188;278269,383386;280158,383968;273184,387021;273765,384986;271440,385858;269261,386585;264756,388039;264155,387316;261996,387748;259380,388329;254004,389638;253827,389720;258944,388475;261560,387893;263739,387457;264611,388184;269115,386730;271295,386003;273619,385131;273038,387166;266936,390074;266637,389990;262432,391673;258944,392691;253714,393999;251553,393818;247032,394698;246885,395017;234825,397343;232064,396616;229740,396616;225671,397925;222039,398216;218407,398361;218012,398192;214702,398779;210706,398070;210851,397925;211578,396907;208236,396471;209834,395599;214629,395453;219278,395308;225962,395453;230611,395017;239329,393127;245141,391819;249500,391673;249803,391532;245577,391673;239765,392982;231047,394872;226398,395308;219714,395163;215065,395308;210270,395453;210415,394872;211432,393418;256184,386003;286551,374518;294542,370301;299046,367975;303696,365504;312414,360270;319388,354890;332465,344713;336097,341805;339584,338752;344815,333955;346994,330320;350125,327448;350150,327268;347140,330029;344960,333664;339730,338462;336242,341515;332610,344422;319533,354600;312559,359979;303841,365213;299192,367684;294688,370011;286696,374227;256329,385712;211578,393127;208236,393127;207800,391964;204313,391819;201116,393127;191817,393273;184988,392982;181646,392691;178305,392109;180318,389961;179903,390074;172403,388684;172057,388766;157673,386149;152006,384986;147066,384113;141109,381351;133698,378588;125998,375535;127305,374518;132681,375535;135006,377571;142997,379897;158835,383968;162758,384695;166972,385422;171621,386439;176745,387548;177142,387457;181937,388184;182082,387893;189057,388184;190219,388329;200971,388329;208817,388620;218116,387893;219278,387893;219714,389056;228868,387893;234970,386439;238458,385858;240637,385567;245432,384404;249355,383532;253278,382514;260474,381268;261415,380915;253859,382223;249936,383241;246013,384113;241218,385276;239039,385567;235552,386149;226107,387021;219714,387603;218552,387603;209253,388329;201407,388039;190655,388039;189492,387893;184988,386003;182518,387603;182512,387615;184552,386294;189057,388184;182082,387893;182137,387858;177578,387166;172202,386003;167553,384986;163339,384259;159416,383532;143579,379461;135587,377135;133263,375099;127887,374081;119895,370011;117571,370156;109289,365940;107836,363323;108126,363177;113212,365940;118297,368702;119750,367830;113793,363904;108853,361724;102024,357798;96212,354018;87058,350093;83571,347185;84297,346894;87785,347912;80520,340352;76451,337008;72674,333664;67879,329738;60905,322033;60426,320536;59016,319125;54221,313891;53640,311274;51751,308657;51526,308304;49281,306767;44922,300515;42452,294700;42161,294700;38820,288303;35623,281906;32281,274491;29230,266931;32281,272020;35332,278417;36349,281906;36770,282523;36252,279831;34903,277381;32707,272439;30102,268094;26905,259371;24166,250428;23267,247822;19351,232178;17618,220822;17606,221134;17751,223460;18478,228840;19350,234364;17897,229566;16880,223460;15717,223460;14991,217935;13974,214446;13102,211102;10632,208485;9905,208485;9179,204851;8888,200198;9469,193656;9760,191330;10255,189734;10014,186096;10341,180716;10922,179626;10922,178972;9760,181153;8743,179699;6854,177082;6509,175010;6418,175192;5837,181007;5401,186823;4965,191330;4965,200634;5110,205432;5401,210230;4093,214737;3803,214737;2931,206014;2931,197000;3658,190021;4965,191329;3803,189876;3512,184642;3803,176645;3948,174465;4384,170830;6128,164288;6996,159941;6709,158908;5692,164724;3948,171266;3512,174901;3367,177082;3076,185078;3367,190312;2641,197290;2641,206304;3512,215028;3803,215028;5692,223315;6709,230148;8888,237127;12321,252133;12620,255009;13247,255009;16444,262715;17606,266640;15427,263296;13102,258062;12957,259516;11693,255595;10777,255736;9760,252392;6273,244396;4093,237272;3948,231311;2931,224333;2205,217354;606,212265;1623,185223;2641,178245;1769,174465;3512,163997;3948,161525;5110,153093;8162,146986;7435,155274;8161,153853;8598,150458;8743,146696;10051,141898;12085,134628;14555,127214;14740,127005;15863,121108;17461,116891;19350,113402;23127,106133;26179,99590;30538,91158;33734,87523;36349,82435;38529,79236;40854,78073;41435,77201;43760,72548;48264,67314;48386,69502;48058,70421;52768,65570;55093,62517;58144,59609;58407,59901;58289,59754;62067,55974;65845,52485;69913,48123;75580,43907;81682,39400;85331,36853;87785,34602;92143,31985;96793,29514;97409,29197;98991,27642;101588,25733;104439,24280;106457,23815;106818,23553;146339,7560;147806,7241;151860,5815;154658,5252;156116,5240;156655,5088;189783,727;199191,691;209253,872;209440,1013;214338,436;218842,1163;223347,2035;225671,2564;223201,1890;218697,1018;214193,291;21419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rect id="Rectangle 2" o:spid="_x0000_s1034" style="position:absolute;left:21420;top:12869;width:56148;height:1288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" fillcolor="#2c567a [3204]" stroked="f" strokeweight="2pt"/>
              <v:shape id="Rectangle 9" o:spid="_x0000_s1035" style="position:absolute;left:5164;top:111167;width:49676;height:765;flip:x y;visibility:visible;mso-wrap-style:square;v-text-anchor:middle" coordsize="4967406,7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" path="m18197,4549l4967406,r,71755l,76304,18197,4549xe" fillcolor="#2c567a [3204]" stroked="f">
                <v:fill opacity="18247f"/>
                <v:stroke joinstyle="miter"/>
                <v:path arrowok="t" o:connecttype="custom" o:connectlocs="18198,4565;4967605,0;4967605,72000;0,76565;18198,4565" o:connectangles="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3CBEB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4B78C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00564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B1CA20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5978257">
    <w:abstractNumId w:val="3"/>
  </w:num>
  <w:num w:numId="2" w16cid:durableId="1814641423">
    <w:abstractNumId w:val="2"/>
  </w:num>
  <w:num w:numId="3" w16cid:durableId="1610157694">
    <w:abstractNumId w:val="1"/>
  </w:num>
  <w:num w:numId="4" w16cid:durableId="831071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064"/>
    <w:rsid w:val="00020481"/>
    <w:rsid w:val="00047640"/>
    <w:rsid w:val="00057072"/>
    <w:rsid w:val="00073F67"/>
    <w:rsid w:val="000761B8"/>
    <w:rsid w:val="00095735"/>
    <w:rsid w:val="000C22A4"/>
    <w:rsid w:val="000C7787"/>
    <w:rsid w:val="000D7BA2"/>
    <w:rsid w:val="000E3D98"/>
    <w:rsid w:val="001362B3"/>
    <w:rsid w:val="00160DAA"/>
    <w:rsid w:val="001632A0"/>
    <w:rsid w:val="00166B0C"/>
    <w:rsid w:val="001705E5"/>
    <w:rsid w:val="00187055"/>
    <w:rsid w:val="001A0343"/>
    <w:rsid w:val="001A7D1C"/>
    <w:rsid w:val="001E4099"/>
    <w:rsid w:val="00212A0B"/>
    <w:rsid w:val="00220121"/>
    <w:rsid w:val="002439CD"/>
    <w:rsid w:val="00252CC9"/>
    <w:rsid w:val="00281127"/>
    <w:rsid w:val="002A030D"/>
    <w:rsid w:val="002A14B7"/>
    <w:rsid w:val="002B4CEF"/>
    <w:rsid w:val="002C3B9C"/>
    <w:rsid w:val="002E4997"/>
    <w:rsid w:val="002E7B9F"/>
    <w:rsid w:val="003172A0"/>
    <w:rsid w:val="00345615"/>
    <w:rsid w:val="00351D4C"/>
    <w:rsid w:val="0036418D"/>
    <w:rsid w:val="00372AA3"/>
    <w:rsid w:val="00376E56"/>
    <w:rsid w:val="003975C5"/>
    <w:rsid w:val="003A6ECF"/>
    <w:rsid w:val="003B0678"/>
    <w:rsid w:val="003C52DC"/>
    <w:rsid w:val="003D2E1F"/>
    <w:rsid w:val="00425E26"/>
    <w:rsid w:val="004564F5"/>
    <w:rsid w:val="004566D7"/>
    <w:rsid w:val="00463BA8"/>
    <w:rsid w:val="004A22A6"/>
    <w:rsid w:val="004C29C3"/>
    <w:rsid w:val="004E0B74"/>
    <w:rsid w:val="004F1245"/>
    <w:rsid w:val="004F42A6"/>
    <w:rsid w:val="00520064"/>
    <w:rsid w:val="00535661"/>
    <w:rsid w:val="005373A7"/>
    <w:rsid w:val="0056378A"/>
    <w:rsid w:val="00573D3D"/>
    <w:rsid w:val="00583006"/>
    <w:rsid w:val="005B52D5"/>
    <w:rsid w:val="005B624C"/>
    <w:rsid w:val="005B6801"/>
    <w:rsid w:val="00603CFE"/>
    <w:rsid w:val="00616516"/>
    <w:rsid w:val="006441A8"/>
    <w:rsid w:val="006529DB"/>
    <w:rsid w:val="00676ABB"/>
    <w:rsid w:val="00691A14"/>
    <w:rsid w:val="0069410A"/>
    <w:rsid w:val="006B6F1F"/>
    <w:rsid w:val="006F6701"/>
    <w:rsid w:val="00714B42"/>
    <w:rsid w:val="00723EFF"/>
    <w:rsid w:val="007429C5"/>
    <w:rsid w:val="007500FA"/>
    <w:rsid w:val="00786199"/>
    <w:rsid w:val="007B1533"/>
    <w:rsid w:val="007C74BA"/>
    <w:rsid w:val="0082229A"/>
    <w:rsid w:val="0082378B"/>
    <w:rsid w:val="008255F7"/>
    <w:rsid w:val="00826000"/>
    <w:rsid w:val="00831396"/>
    <w:rsid w:val="00842EE7"/>
    <w:rsid w:val="00861E12"/>
    <w:rsid w:val="0087227B"/>
    <w:rsid w:val="008A5A34"/>
    <w:rsid w:val="008C16EB"/>
    <w:rsid w:val="008E2D63"/>
    <w:rsid w:val="00920741"/>
    <w:rsid w:val="00920E9F"/>
    <w:rsid w:val="00934D4A"/>
    <w:rsid w:val="0096433A"/>
    <w:rsid w:val="00973D22"/>
    <w:rsid w:val="00987BFB"/>
    <w:rsid w:val="00995B51"/>
    <w:rsid w:val="009A6E44"/>
    <w:rsid w:val="009A77D6"/>
    <w:rsid w:val="009C1CA7"/>
    <w:rsid w:val="009C565C"/>
    <w:rsid w:val="009D0CE9"/>
    <w:rsid w:val="009D5E7C"/>
    <w:rsid w:val="009E34C2"/>
    <w:rsid w:val="00A24E4B"/>
    <w:rsid w:val="00A31FA9"/>
    <w:rsid w:val="00A365C5"/>
    <w:rsid w:val="00A51A16"/>
    <w:rsid w:val="00A56AD4"/>
    <w:rsid w:val="00A73265"/>
    <w:rsid w:val="00A86FA8"/>
    <w:rsid w:val="00AA3769"/>
    <w:rsid w:val="00AB0BB7"/>
    <w:rsid w:val="00AC32D2"/>
    <w:rsid w:val="00B13988"/>
    <w:rsid w:val="00B34BD7"/>
    <w:rsid w:val="00B47629"/>
    <w:rsid w:val="00B53A58"/>
    <w:rsid w:val="00B572F6"/>
    <w:rsid w:val="00B6301E"/>
    <w:rsid w:val="00B872C4"/>
    <w:rsid w:val="00BA11F8"/>
    <w:rsid w:val="00BB5990"/>
    <w:rsid w:val="00BC0714"/>
    <w:rsid w:val="00BF525E"/>
    <w:rsid w:val="00C45C7E"/>
    <w:rsid w:val="00C85C58"/>
    <w:rsid w:val="00C94A5E"/>
    <w:rsid w:val="00CB61D8"/>
    <w:rsid w:val="00CF1D2D"/>
    <w:rsid w:val="00D05149"/>
    <w:rsid w:val="00D13825"/>
    <w:rsid w:val="00D209F4"/>
    <w:rsid w:val="00D52DA7"/>
    <w:rsid w:val="00D55EF5"/>
    <w:rsid w:val="00D83342"/>
    <w:rsid w:val="00DE0CA6"/>
    <w:rsid w:val="00DF04C3"/>
    <w:rsid w:val="00DF51BA"/>
    <w:rsid w:val="00DF7502"/>
    <w:rsid w:val="00E24AFB"/>
    <w:rsid w:val="00E352B9"/>
    <w:rsid w:val="00E73A5C"/>
    <w:rsid w:val="00E87FCB"/>
    <w:rsid w:val="00EA3893"/>
    <w:rsid w:val="00EA567A"/>
    <w:rsid w:val="00EC17C3"/>
    <w:rsid w:val="00EF5497"/>
    <w:rsid w:val="00F04B03"/>
    <w:rsid w:val="00F108E1"/>
    <w:rsid w:val="00F132F8"/>
    <w:rsid w:val="00F521F2"/>
    <w:rsid w:val="00F568D7"/>
    <w:rsid w:val="00F72EB9"/>
    <w:rsid w:val="00F73BC8"/>
    <w:rsid w:val="00F8195A"/>
    <w:rsid w:val="00FB3CB9"/>
    <w:rsid w:val="00FC665E"/>
    <w:rsid w:val="00FF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B60B7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1"/>
    <w:lsdException w:name="heading 2" w:uiPriority="1"/>
    <w:lsdException w:name="heading 3" w:uiPriority="1" w:qFormat="1"/>
    <w:lsdException w:name="heading 4" w:semiHidden="1" w:uiPriority="1" w:unhideWhenUsed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18"/>
    </w:rPr>
  </w:style>
  <w:style w:type="paragraph" w:styleId="Heading1">
    <w:name w:val="heading 1"/>
    <w:basedOn w:val="Normal"/>
    <w:next w:val="Normal"/>
    <w:link w:val="Heading1Char"/>
    <w:uiPriority w:val="1"/>
    <w:semiHidden/>
    <w:unhideWhenUsed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bCs/>
      <w:caps/>
      <w:color w:val="595959" w:themeColor="text1" w:themeTint="A6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pPr>
      <w:spacing w:after="40" w:line="240" w:lineRule="auto"/>
      <w:outlineLvl w:val="1"/>
    </w:pPr>
    <w:rPr>
      <w:rFonts w:asciiTheme="majorHAnsi" w:hAnsiTheme="majorHAnsi"/>
      <w:color w:val="595959" w:themeColor="text1" w:themeTint="A6"/>
      <w:sz w:val="24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C567A" w:themeColor="accent1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pPr>
      <w:spacing w:after="0" w:line="240" w:lineRule="auto"/>
      <w:outlineLvl w:val="3"/>
    </w:pPr>
    <w:rPr>
      <w:rFonts w:asciiTheme="majorHAnsi" w:hAnsiTheme="majorHAnsi"/>
      <w:b/>
      <w:caps/>
      <w:color w:val="FFFFFF" w:themeColor="background1"/>
      <w:spacing w:val="10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1"/>
    <w:semiHidden/>
    <w:rPr>
      <w:rFonts w:asciiTheme="majorHAnsi" w:eastAsiaTheme="majorEastAsia" w:hAnsiTheme="majorHAnsi" w:cstheme="majorBidi"/>
      <w:bCs/>
      <w:caps/>
      <w:color w:val="595959" w:themeColor="text1" w:themeTint="A6"/>
      <w:sz w:val="40"/>
      <w:szCs w:val="28"/>
    </w:rPr>
  </w:style>
  <w:style w:type="paragraph" w:customStyle="1" w:styleId="Time">
    <w:name w:val="Time"/>
    <w:basedOn w:val="Normal"/>
    <w:qFormat/>
    <w:rsid w:val="00D05149"/>
    <w:pPr>
      <w:spacing w:after="0" w:line="240" w:lineRule="auto"/>
      <w:jc w:val="right"/>
    </w:pPr>
    <w:rPr>
      <w:color w:val="44546A" w:themeColor="text2"/>
      <w:sz w:val="22"/>
    </w:rPr>
  </w:style>
  <w:style w:type="character" w:customStyle="1" w:styleId="Heading2Char">
    <w:name w:val="Heading 2 Char"/>
    <w:basedOn w:val="DefaultParagraphFont"/>
    <w:link w:val="Heading2"/>
    <w:uiPriority w:val="1"/>
    <w:semiHidden/>
    <w:rPr>
      <w:rFonts w:asciiTheme="majorHAnsi" w:hAnsiTheme="majorHAnsi"/>
      <w:color w:val="595959" w:themeColor="text1" w:themeTint="A6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Pr>
      <w:rFonts w:asciiTheme="majorHAnsi" w:eastAsiaTheme="majorEastAsia" w:hAnsiTheme="majorHAnsi" w:cstheme="majorBidi"/>
      <w:b/>
      <w:bCs/>
      <w:color w:val="2C567A" w:themeColor="accent1"/>
      <w:sz w:val="18"/>
    </w:rPr>
  </w:style>
  <w:style w:type="paragraph" w:customStyle="1" w:styleId="NameNumber">
    <w:name w:val="Name &amp; Number"/>
    <w:basedOn w:val="Normal"/>
    <w:qFormat/>
    <w:rsid w:val="00D05149"/>
    <w:pPr>
      <w:spacing w:after="0" w:line="240" w:lineRule="auto"/>
    </w:pPr>
    <w:rPr>
      <w:color w:val="404040" w:themeColor="text1" w:themeTint="BF"/>
      <w:sz w:val="20"/>
    </w:rPr>
  </w:style>
  <w:style w:type="character" w:customStyle="1" w:styleId="Heading4Char">
    <w:name w:val="Heading 4 Char"/>
    <w:basedOn w:val="DefaultParagraphFont"/>
    <w:link w:val="Heading4"/>
    <w:uiPriority w:val="1"/>
    <w:semiHidden/>
    <w:rPr>
      <w:rFonts w:asciiTheme="majorHAnsi" w:hAnsiTheme="majorHAnsi"/>
      <w:b/>
      <w:caps/>
      <w:color w:val="FFFFFF" w:themeColor="background1"/>
      <w:spacing w:val="10"/>
      <w:sz w:val="19"/>
    </w:rPr>
  </w:style>
  <w:style w:type="paragraph" w:customStyle="1" w:styleId="DayoftheWeek">
    <w:name w:val="Day of the Week"/>
    <w:basedOn w:val="Heading2"/>
    <w:qFormat/>
    <w:rsid w:val="00D05149"/>
    <w:pPr>
      <w:jc w:val="center"/>
    </w:pPr>
    <w:rPr>
      <w:b/>
      <w:color w:val="44546A" w:themeColor="text2"/>
      <w:sz w:val="28"/>
    </w:rPr>
  </w:style>
  <w:style w:type="paragraph" w:customStyle="1" w:styleId="ScheduleTitle">
    <w:name w:val="Schedule Title"/>
    <w:basedOn w:val="Normal"/>
    <w:qFormat/>
    <w:rsid w:val="00F72EB9"/>
    <w:pPr>
      <w:keepNext/>
      <w:keepLines/>
      <w:spacing w:after="0" w:line="240" w:lineRule="auto"/>
      <w:jc w:val="center"/>
    </w:pPr>
    <w:rPr>
      <w:rFonts w:asciiTheme="majorHAnsi" w:eastAsiaTheme="majorEastAsia" w:hAnsiTheme="majorHAnsi" w:cstheme="majorBidi"/>
      <w:bCs/>
      <w:caps/>
      <w:color w:val="0072C7" w:themeColor="accent2"/>
      <w:sz w:val="52"/>
      <w:szCs w:val="28"/>
    </w:rPr>
  </w:style>
  <w:style w:type="paragraph" w:customStyle="1" w:styleId="ColumnHeading">
    <w:name w:val="Column Heading"/>
    <w:basedOn w:val="Heading4"/>
    <w:qFormat/>
    <w:rsid w:val="00D05149"/>
    <w:pPr>
      <w:outlineLvl w:val="9"/>
    </w:pPr>
    <w:rPr>
      <w:b w:val="0"/>
      <w:sz w:val="22"/>
    </w:rPr>
  </w:style>
  <w:style w:type="paragraph" w:styleId="Header">
    <w:name w:val="header"/>
    <w:basedOn w:val="Normal"/>
    <w:link w:val="HeaderChar"/>
    <w:uiPriority w:val="99"/>
    <w:unhideWhenUsed/>
    <w:rsid w:val="00535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661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535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661"/>
    <w:rPr>
      <w:sz w:val="18"/>
    </w:rPr>
  </w:style>
  <w:style w:type="character" w:styleId="Hyperlink">
    <w:name w:val="Hyperlink"/>
    <w:basedOn w:val="DefaultParagraphFont"/>
    <w:uiPriority w:val="99"/>
    <w:unhideWhenUsed/>
    <w:rsid w:val="002439C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3A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allbrihjtpainting.com/paint-it-smart-program/" TargetMode="External"/><Relationship Id="rId21" Type="http://schemas.openxmlformats.org/officeDocument/2006/relationships/hyperlink" Target="mailto:volunteers@lazoo.org" TargetMode="External"/><Relationship Id="rId42" Type="http://schemas.openxmlformats.org/officeDocument/2006/relationships/hyperlink" Target="http://www.Laanimalservices.com/volunteer" TargetMode="External"/><Relationship Id="rId63" Type="http://schemas.openxmlformats.org/officeDocument/2006/relationships/hyperlink" Target="mailto:volunteerla@discoverycube.org" TargetMode="External"/><Relationship Id="rId84" Type="http://schemas.openxmlformats.org/officeDocument/2006/relationships/hyperlink" Target="mailto:morris_Kimo@sac.edu" TargetMode="External"/><Relationship Id="rId138" Type="http://schemas.openxmlformats.org/officeDocument/2006/relationships/hyperlink" Target="http://www.Laanimalservices.com/volunteer" TargetMode="External"/><Relationship Id="rId107" Type="http://schemas.openxmlformats.org/officeDocument/2006/relationships/hyperlink" Target="mailto:CHYA@CDREWU.EDU" TargetMode="External"/><Relationship Id="rId11" Type="http://schemas.openxmlformats.org/officeDocument/2006/relationships/hyperlink" Target="mailto:paf.volunteer@yahoo.com" TargetMode="External"/><Relationship Id="rId32" Type="http://schemas.openxmlformats.org/officeDocument/2006/relationships/hyperlink" Target="mailto:volunteer@treepeople.org" TargetMode="External"/><Relationship Id="rId53" Type="http://schemas.openxmlformats.org/officeDocument/2006/relationships/hyperlink" Target="http://www.Laanimalservices.com/volunteer" TargetMode="External"/><Relationship Id="rId74" Type="http://schemas.openxmlformats.org/officeDocument/2006/relationships/hyperlink" Target="http://www.Laanimalservices.com/volunteer" TargetMode="External"/><Relationship Id="rId128" Type="http://schemas.openxmlformats.org/officeDocument/2006/relationships/hyperlink" Target="http://www.Laanimalservices.com/volunteer" TargetMode="External"/><Relationship Id="rId5" Type="http://schemas.openxmlformats.org/officeDocument/2006/relationships/numbering" Target="numbering.xml"/><Relationship Id="rId90" Type="http://schemas.openxmlformats.org/officeDocument/2006/relationships/hyperlink" Target="mailto:stacy.orback@jha.org" TargetMode="External"/><Relationship Id="rId95" Type="http://schemas.openxmlformats.org/officeDocument/2006/relationships/hyperlink" Target="http://www.lapedsoc.org/" TargetMode="External"/><Relationship Id="rId22" Type="http://schemas.openxmlformats.org/officeDocument/2006/relationships/hyperlink" Target="mailto:volunteers@lazoo.org" TargetMode="External"/><Relationship Id="rId27" Type="http://schemas.openxmlformats.org/officeDocument/2006/relationships/hyperlink" Target="mailto:volunteers@parks.lacounty.gov" TargetMode="External"/><Relationship Id="rId43" Type="http://schemas.openxmlformats.org/officeDocument/2006/relationships/hyperlink" Target="https://www.lapl.org/teens/volunteer" TargetMode="External"/><Relationship Id="rId48" Type="http://schemas.openxmlformats.org/officeDocument/2006/relationships/hyperlink" Target="https://www.lapl.org/teens/volunteer" TargetMode="External"/><Relationship Id="rId64" Type="http://schemas.openxmlformats.org/officeDocument/2006/relationships/hyperlink" Target="https://www.wvbgc.org/volunteer" TargetMode="External"/><Relationship Id="rId69" Type="http://schemas.openxmlformats.org/officeDocument/2006/relationships/hyperlink" Target="https://ymcala.volunteermatters.org/project-catalog" TargetMode="External"/><Relationship Id="rId113" Type="http://schemas.openxmlformats.org/officeDocument/2006/relationships/hyperlink" Target="mailto:crubin@sfvcmhc.org" TargetMode="External"/><Relationship Id="rId118" Type="http://schemas.openxmlformats.org/officeDocument/2006/relationships/hyperlink" Target="http://www.Laanimalservices.com/volunteer" TargetMode="External"/><Relationship Id="rId134" Type="http://schemas.openxmlformats.org/officeDocument/2006/relationships/hyperlink" Target="http://www.Laanimalservices.com/volunteer" TargetMode="External"/><Relationship Id="rId139" Type="http://schemas.openxmlformats.org/officeDocument/2006/relationships/hyperlink" Target="http://www.sfv99s.org/explorers.html" TargetMode="External"/><Relationship Id="rId80" Type="http://schemas.openxmlformats.org/officeDocument/2006/relationships/hyperlink" Target="mailto:volunteerDept@californiasciencecenter.org" TargetMode="External"/><Relationship Id="rId85" Type="http://schemas.openxmlformats.org/officeDocument/2006/relationships/hyperlink" Target="http://www.Laanimalservices.com/volunteer" TargetMode="External"/><Relationship Id="rId12" Type="http://schemas.openxmlformats.org/officeDocument/2006/relationships/hyperlink" Target="http://www.Laanimalservices.com/volunteer" TargetMode="External"/><Relationship Id="rId17" Type="http://schemas.openxmlformats.org/officeDocument/2006/relationships/hyperlink" Target="http://rideon.org/volunteer.php" TargetMode="External"/><Relationship Id="rId33" Type="http://schemas.openxmlformats.org/officeDocument/2006/relationships/hyperlink" Target="http://www.lazoo.org/join-our-community/volunteers/" TargetMode="External"/><Relationship Id="rId38" Type="http://schemas.openxmlformats.org/officeDocument/2006/relationships/hyperlink" Target="https://ccc.ca.gov/how-to-join/steps-to-join/" TargetMode="External"/><Relationship Id="rId59" Type="http://schemas.openxmlformats.org/officeDocument/2006/relationships/hyperlink" Target="http://www.warnerbroscareers.com/reach-honorship-program/" TargetMode="External"/><Relationship Id="rId103" Type="http://schemas.openxmlformats.org/officeDocument/2006/relationships/hyperlink" Target="mailto:Uclacampmed.camperrelations@gmail.com" TargetMode="External"/><Relationship Id="rId108" Type="http://schemas.openxmlformats.org/officeDocument/2006/relationships/hyperlink" Target="mailto:Volunteerservices.LosAngeles.CA@redcross.org" TargetMode="External"/><Relationship Id="rId124" Type="http://schemas.openxmlformats.org/officeDocument/2006/relationships/hyperlink" Target="mailto:applications@clylp.org" TargetMode="External"/><Relationship Id="rId129" Type="http://schemas.openxmlformats.org/officeDocument/2006/relationships/hyperlink" Target="https://www.joinlafd.org/index.cfm?section=hsmagnet" TargetMode="External"/><Relationship Id="rId54" Type="http://schemas.openxmlformats.org/officeDocument/2006/relationships/hyperlink" Target="https://Laphil.com/support/more-ways-to-support/affiliate-committees" TargetMode="External"/><Relationship Id="rId70" Type="http://schemas.openxmlformats.org/officeDocument/2006/relationships/hyperlink" Target="https://galileo-camps.com/jobs/camp-jobs/summer-staff/" TargetMode="External"/><Relationship Id="rId75" Type="http://schemas.openxmlformats.org/officeDocument/2006/relationships/hyperlink" Target="https://volunteer.childrenshungerfund.org/opportunity/a0r6f00000cmStYAAU" TargetMode="External"/><Relationship Id="rId91" Type="http://schemas.openxmlformats.org/officeDocument/2006/relationships/hyperlink" Target="http://www.jha.org/volunteer/" TargetMode="External"/><Relationship Id="rId96" Type="http://schemas.openxmlformats.org/officeDocument/2006/relationships/hyperlink" Target="mailto:volunteers@chla.usc.edu" TargetMode="External"/><Relationship Id="rId140" Type="http://schemas.openxmlformats.org/officeDocument/2006/relationships/hyperlink" Target="mailto:kittyhawkdon@earthlink.net/" TargetMode="External"/><Relationship Id="rId14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yperlink" Target="http://www.lazoo.org/join-our-community/volunteers/" TargetMode="External"/><Relationship Id="rId28" Type="http://schemas.openxmlformats.org/officeDocument/2006/relationships/hyperlink" Target="http://www.Laanimalservices.com/volunteer" TargetMode="External"/><Relationship Id="rId49" Type="http://schemas.openxmlformats.org/officeDocument/2006/relationships/hyperlink" Target="mailto:laradioreading@gmail.com" TargetMode="External"/><Relationship Id="rId114" Type="http://schemas.openxmlformats.org/officeDocument/2006/relationships/hyperlink" Target="https://www.movinglivesforward.org/support-us/volunteer/" TargetMode="External"/><Relationship Id="rId119" Type="http://schemas.openxmlformats.org/officeDocument/2006/relationships/hyperlink" Target="http://www.lapdcadets.com/about/" TargetMode="External"/><Relationship Id="rId44" Type="http://schemas.openxmlformats.org/officeDocument/2006/relationships/hyperlink" Target="mailto:Beverlyshouse@beverlyshouses.Onmicrosoft.com" TargetMode="External"/><Relationship Id="rId60" Type="http://schemas.openxmlformats.org/officeDocument/2006/relationships/hyperlink" Target="https://wise.shulcloud.com/form/remote--volunteering-application-2023/241.html" TargetMode="External"/><Relationship Id="rId65" Type="http://schemas.openxmlformats.org/officeDocument/2006/relationships/hyperlink" Target="http://www.Laanimalservices.com/volunteer" TargetMode="External"/><Relationship Id="rId81" Type="http://schemas.openxmlformats.org/officeDocument/2006/relationships/hyperlink" Target="http://www.Laanimalservices.com/volunteer" TargetMode="External"/><Relationship Id="rId86" Type="http://schemas.openxmlformats.org/officeDocument/2006/relationships/hyperlink" Target="https://scas.nhm.org/research-training-program" TargetMode="External"/><Relationship Id="rId130" Type="http://schemas.openxmlformats.org/officeDocument/2006/relationships/hyperlink" Target="http://www.lapdonline.org/juvenile_division" TargetMode="External"/><Relationship Id="rId135" Type="http://schemas.openxmlformats.org/officeDocument/2006/relationships/hyperlink" Target="http://www.lawa.ninjagig/com/jobs/full-year-internship-2023/" TargetMode="External"/><Relationship Id="rId13" Type="http://schemas.openxmlformats.org/officeDocument/2006/relationships/hyperlink" Target="http://www.Laanimalservices.com/volunteer" TargetMode="External"/><Relationship Id="rId18" Type="http://schemas.openxmlformats.org/officeDocument/2006/relationships/hyperlink" Target="http://www.volunteer@petorphans.org" TargetMode="External"/><Relationship Id="rId39" Type="http://schemas.openxmlformats.org/officeDocument/2006/relationships/hyperlink" Target="https://Fs.usda.gov/working-with-us/volunteers" TargetMode="External"/><Relationship Id="rId109" Type="http://schemas.openxmlformats.org/officeDocument/2006/relationships/hyperlink" Target="https://www.cdrewu.edu/community/Pipeline" TargetMode="External"/><Relationship Id="rId34" Type="http://schemas.openxmlformats.org/officeDocument/2006/relationships/hyperlink" Target="https://www.treepeople.org/volunteer" TargetMode="External"/><Relationship Id="rId50" Type="http://schemas.openxmlformats.org/officeDocument/2006/relationships/hyperlink" Target="https://larrs.org/volunteer.html" TargetMode="External"/><Relationship Id="rId55" Type="http://schemas.openxmlformats.org/officeDocument/2006/relationships/hyperlink" Target="https://wisereaderstoleaders.org/juniorleaders/" TargetMode="External"/><Relationship Id="rId76" Type="http://schemas.openxmlformats.org/officeDocument/2006/relationships/hyperlink" Target="http://www.Laanimalservices.com/volunteer" TargetMode="External"/><Relationship Id="rId97" Type="http://schemas.openxmlformats.org/officeDocument/2006/relationships/hyperlink" Target="https://www.dignityhealth.org/socal/locations/northridgehospital/about-us/volunteer-opportunities" TargetMode="External"/><Relationship Id="rId104" Type="http://schemas.openxmlformats.org/officeDocument/2006/relationships/hyperlink" Target="http://www.Laanimalservices.com/volunteer" TargetMode="External"/><Relationship Id="rId120" Type="http://schemas.openxmlformats.org/officeDocument/2006/relationships/hyperlink" Target="https://www.lafd.org/join/volunteer/fire-cadet/cadet-posts?fbclid=lwAR3LcaUD0mALr6uiD_1RwRxViwmT8K5tJkSGRYr3buyjYRLfRqZEtbOFCBg" TargetMode="External"/><Relationship Id="rId125" Type="http://schemas.openxmlformats.org/officeDocument/2006/relationships/hyperlink" Target="http://post99.us/" TargetMode="External"/><Relationship Id="rId141" Type="http://schemas.openxmlformats.org/officeDocument/2006/relationships/hyperlink" Target="https://www.gocivilairpatrol.com/" TargetMode="External"/><Relationship Id="rId7" Type="http://schemas.openxmlformats.org/officeDocument/2006/relationships/settings" Target="settings.xml"/><Relationship Id="rId71" Type="http://schemas.openxmlformats.org/officeDocument/2006/relationships/hyperlink" Target="mailto:volunteer@onegeneration.org" TargetMode="External"/><Relationship Id="rId92" Type="http://schemas.openxmlformats.org/officeDocument/2006/relationships/hyperlink" Target="https://encinomed.org/careers/become-a-volunteer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www.lazoo.org/join-our-community/volunteers/" TargetMode="External"/><Relationship Id="rId24" Type="http://schemas.openxmlformats.org/officeDocument/2006/relationships/hyperlink" Target="http://www.Laanimalservices.com/volunteer" TargetMode="External"/><Relationship Id="rId40" Type="http://schemas.openxmlformats.org/officeDocument/2006/relationships/hyperlink" Target="mailto:Info@venicearts.org" TargetMode="External"/><Relationship Id="rId45" Type="http://schemas.openxmlformats.org/officeDocument/2006/relationships/hyperlink" Target="http://www.Laanimalservices.com/volunteer" TargetMode="External"/><Relationship Id="rId66" Type="http://schemas.openxmlformats.org/officeDocument/2006/relationships/hyperlink" Target="https://www.discoverycube.org/volunteer/" TargetMode="External"/><Relationship Id="rId87" Type="http://schemas.openxmlformats.org/officeDocument/2006/relationships/hyperlink" Target="mailto:Kreilly@chla.use.edu" TargetMode="External"/><Relationship Id="rId110" Type="http://schemas.openxmlformats.org/officeDocument/2006/relationships/hyperlink" Target="https://www.redcross.org/local/california/los-angeles/volunteer/youth-services-program.html" TargetMode="External"/><Relationship Id="rId115" Type="http://schemas.openxmlformats.org/officeDocument/2006/relationships/hyperlink" Target="mailto:ssa@cdrewu.edu" TargetMode="External"/><Relationship Id="rId131" Type="http://schemas.openxmlformats.org/officeDocument/2006/relationships/hyperlink" Target="mailto:Patricia.arias@lacity.org" TargetMode="External"/><Relationship Id="rId136" Type="http://schemas.openxmlformats.org/officeDocument/2006/relationships/hyperlink" Target="https://www.metro.net/about/tcap/" TargetMode="External"/><Relationship Id="rId61" Type="http://schemas.openxmlformats.org/officeDocument/2006/relationships/hyperlink" Target="mailto:grayson@venice-art.org" TargetMode="External"/><Relationship Id="rId82" Type="http://schemas.openxmlformats.org/officeDocument/2006/relationships/hyperlink" Target="https://california.providence.org/holy-cross/about/volunteers/" TargetMode="External"/><Relationship Id="rId19" Type="http://schemas.openxmlformats.org/officeDocument/2006/relationships/hyperlink" Target="http://aheadwithhorsesla.org/support-us/volunteer/" TargetMode="External"/><Relationship Id="rId14" Type="http://schemas.openxmlformats.org/officeDocument/2006/relationships/hyperlink" Target="http://www.petadoptionfund.org/volunteer.html" TargetMode="External"/><Relationship Id="rId30" Type="http://schemas.openxmlformats.org/officeDocument/2006/relationships/hyperlink" Target="http://parks.lacounty.gov/volunteers/" TargetMode="External"/><Relationship Id="rId35" Type="http://schemas.openxmlformats.org/officeDocument/2006/relationships/hyperlink" Target="https://healthebay.org/take-part/" TargetMode="External"/><Relationship Id="rId56" Type="http://schemas.openxmlformats.org/officeDocument/2006/relationships/hyperlink" Target="mailto:reach@warnerbros.com" TargetMode="External"/><Relationship Id="rId77" Type="http://schemas.openxmlformats.org/officeDocument/2006/relationships/hyperlink" Target="https://www.cdrewu.edu/community/Pipeline" TargetMode="External"/><Relationship Id="rId100" Type="http://schemas.openxmlformats.org/officeDocument/2006/relationships/hyperlink" Target="https://www.cedars-sinai.edu/About-Us/Volunteer-Opportunities/High-School-Students.aspx" TargetMode="External"/><Relationship Id="rId105" Type="http://schemas.openxmlformats.org/officeDocument/2006/relationships/hyperlink" Target="https://www.cdrewu.edu/community/Pipeline" TargetMode="External"/><Relationship Id="rId126" Type="http://schemas.openxmlformats.org/officeDocument/2006/relationships/hyperlink" Target="https://www.clylp.org/los-angeles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mailto:volunteer@laphil.org" TargetMode="External"/><Relationship Id="rId72" Type="http://schemas.openxmlformats.org/officeDocument/2006/relationships/hyperlink" Target="mailto:admin@fununderthesun.com" TargetMode="External"/><Relationship Id="rId93" Type="http://schemas.openxmlformats.org/officeDocument/2006/relationships/hyperlink" Target="http://www.Laanimalservices.com/volunteer" TargetMode="External"/><Relationship Id="rId98" Type="http://schemas.openxmlformats.org/officeDocument/2006/relationships/hyperlink" Target="http://www.chla.org/volunteering-hospital/high-school-summer-volunteer-program" TargetMode="External"/><Relationship Id="rId121" Type="http://schemas.openxmlformats.org/officeDocument/2006/relationships/hyperlink" Target="mailto:daisy@crf-usa.org" TargetMode="External"/><Relationship Id="rId142" Type="http://schemas.openxmlformats.org/officeDocument/2006/relationships/hyperlink" Target="http://www.gocivilairpatrol.com/join/youth-in-cadet-program/how-to-join---cadet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://www.lazoo.org/join-our-community/volunteers/" TargetMode="External"/><Relationship Id="rId46" Type="http://schemas.openxmlformats.org/officeDocument/2006/relationships/hyperlink" Target="https://www.lapl.org/teens/volunteer" TargetMode="External"/><Relationship Id="rId67" Type="http://schemas.openxmlformats.org/officeDocument/2006/relationships/hyperlink" Target="mailto:lamondogreer@ymcala.org" TargetMode="External"/><Relationship Id="rId116" Type="http://schemas.openxmlformats.org/officeDocument/2006/relationships/hyperlink" Target="https://www.cdrewu.edu/community/Pipeline/ssa" TargetMode="External"/><Relationship Id="rId137" Type="http://schemas.openxmlformats.org/officeDocument/2006/relationships/hyperlink" Target="mailto:Explorerpost747@aol.com" TargetMode="External"/><Relationship Id="rId20" Type="http://schemas.openxmlformats.org/officeDocument/2006/relationships/hyperlink" Target="http://petorphans.org/get-involved/volunteer/" TargetMode="External"/><Relationship Id="rId41" Type="http://schemas.openxmlformats.org/officeDocument/2006/relationships/hyperlink" Target="https://enicearts.org/youth-programs" TargetMode="External"/><Relationship Id="rId62" Type="http://schemas.openxmlformats.org/officeDocument/2006/relationships/hyperlink" Target="mailto:volunteer@bgcwv.org" TargetMode="External"/><Relationship Id="rId83" Type="http://schemas.openxmlformats.org/officeDocument/2006/relationships/hyperlink" Target="https://californiasciencecenter.org/volunteer/volunteer-opportunities" TargetMode="External"/><Relationship Id="rId88" Type="http://schemas.openxmlformats.org/officeDocument/2006/relationships/hyperlink" Target="https://www.chla.org/research/samuels-family-latino-and-african-american-high-school-internship-program-la-hip" TargetMode="External"/><Relationship Id="rId111" Type="http://schemas.openxmlformats.org/officeDocument/2006/relationships/hyperlink" Target="mailto:Sharlette@teenlineonline.org" TargetMode="External"/><Relationship Id="rId132" Type="http://schemas.openxmlformats.org/officeDocument/2006/relationships/hyperlink" Target="https://www.joinlafd.org/index.cfm?section=youthacademy" TargetMode="External"/><Relationship Id="rId15" Type="http://schemas.openxmlformats.org/officeDocument/2006/relationships/hyperlink" Target="mailto:Tess@RideOn.org" TargetMode="External"/><Relationship Id="rId36" Type="http://schemas.openxmlformats.org/officeDocument/2006/relationships/hyperlink" Target="mailto:siredwarddaniels@ccc.ca.gov" TargetMode="External"/><Relationship Id="rId57" Type="http://schemas.openxmlformats.org/officeDocument/2006/relationships/hyperlink" Target="mailto:Ssackler@wisela.org" TargetMode="External"/><Relationship Id="rId106" Type="http://schemas.openxmlformats.org/officeDocument/2006/relationships/hyperlink" Target="https://uclacampmed.wixsite.com/ucla" TargetMode="External"/><Relationship Id="rId127" Type="http://schemas.openxmlformats.org/officeDocument/2006/relationships/hyperlink" Target="mailto:Patricia.arias@lacity.org" TargetMode="External"/><Relationship Id="rId10" Type="http://schemas.openxmlformats.org/officeDocument/2006/relationships/endnotes" Target="endnotes.xml"/><Relationship Id="rId31" Type="http://schemas.openxmlformats.org/officeDocument/2006/relationships/hyperlink" Target="mailto:volunteers@lazoo.org" TargetMode="External"/><Relationship Id="rId52" Type="http://schemas.openxmlformats.org/officeDocument/2006/relationships/hyperlink" Target="mailto:wrtl@wisela.org" TargetMode="External"/><Relationship Id="rId73" Type="http://schemas.openxmlformats.org/officeDocument/2006/relationships/hyperlink" Target="http://www.fununderthesun.com/work-with-us/" TargetMode="External"/><Relationship Id="rId78" Type="http://schemas.openxmlformats.org/officeDocument/2006/relationships/hyperlink" Target="mailto:admissions@yearup.org" TargetMode="External"/><Relationship Id="rId94" Type="http://schemas.openxmlformats.org/officeDocument/2006/relationships/hyperlink" Target="https://thrive.kaiserpermanente.org/care-near-you/southern-california/woodland-hills/community-events/volunteer-services/" TargetMode="External"/><Relationship Id="rId99" Type="http://schemas.openxmlformats.org/officeDocument/2006/relationships/hyperlink" Target="mailto:CHYA@CDREWU.EDU" TargetMode="External"/><Relationship Id="rId101" Type="http://schemas.openxmlformats.org/officeDocument/2006/relationships/hyperlink" Target="https://www.cdrewu.edu/community/Pipeline" TargetMode="External"/><Relationship Id="rId122" Type="http://schemas.openxmlformats.org/officeDocument/2006/relationships/hyperlink" Target="http://www.Laanimalservices.com/volunteer" TargetMode="External"/><Relationship Id="rId143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hyperlink" Target="mailto:volunteers@lazoo.org" TargetMode="External"/><Relationship Id="rId47" Type="http://schemas.openxmlformats.org/officeDocument/2006/relationships/hyperlink" Target="https://fullcirclelivingandbeverlyshouse.org/wed-love-to-have-you-as-a-volunteer/" TargetMode="External"/><Relationship Id="rId68" Type="http://schemas.openxmlformats.org/officeDocument/2006/relationships/hyperlink" Target="http://www.Laanimalservices.com/volunteer" TargetMode="External"/><Relationship Id="rId89" Type="http://schemas.openxmlformats.org/officeDocument/2006/relationships/hyperlink" Target="mailto:esampal@primehealthcare.com" TargetMode="External"/><Relationship Id="rId112" Type="http://schemas.openxmlformats.org/officeDocument/2006/relationships/hyperlink" Target="https://teenlineonline.org/volunteer/" TargetMode="External"/><Relationship Id="rId133" Type="http://schemas.openxmlformats.org/officeDocument/2006/relationships/hyperlink" Target="mailto:pmf@opm.gov" TargetMode="External"/><Relationship Id="rId16" Type="http://schemas.openxmlformats.org/officeDocument/2006/relationships/hyperlink" Target="http://www.Laanimalservices.com/volunteer" TargetMode="External"/><Relationship Id="rId37" Type="http://schemas.openxmlformats.org/officeDocument/2006/relationships/hyperlink" Target="http://www.Laanimalservices.com/volunteer" TargetMode="External"/><Relationship Id="rId58" Type="http://schemas.openxmlformats.org/officeDocument/2006/relationships/hyperlink" Target="http://www.Laanimalservices.com/volunteer" TargetMode="External"/><Relationship Id="rId79" Type="http://schemas.openxmlformats.org/officeDocument/2006/relationships/hyperlink" Target="https://www.yearup.org/students/become-a-student" TargetMode="External"/><Relationship Id="rId102" Type="http://schemas.openxmlformats.org/officeDocument/2006/relationships/hyperlink" Target="mailto:CHYA@CDREWU.EDU" TargetMode="External"/><Relationship Id="rId123" Type="http://schemas.openxmlformats.org/officeDocument/2006/relationships/hyperlink" Target="https://www.chp.ca.gov/chp-careers/explorer/locate-an-explorer-post/(580)-west-valley" TargetMode="External"/><Relationship Id="rId14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.gibsonklym\AppData\Roaming\Microsoft\Templates\Bubbles%20appointment%20calendar.dotx" TargetMode="External"/></Relationships>
</file>

<file path=word/theme/theme1.xml><?xml version="1.0" encoding="utf-8"?>
<a:theme xmlns:a="http://schemas.openxmlformats.org/drawingml/2006/main" name="Office Theme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-60000" r="100000" b="20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669F5-8F88-46CA-B1F0-7720E24D9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71011F-4A5D-4E33-B2F7-1E85CCCC09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D3B97F-3578-4CD0-ACBB-992EEED4C1CA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DA37AB60-68B0-436E-A525-DB1BD66C1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Bubbles appointment calendar</Template>
  <TotalTime>0</TotalTime>
  <Pages>16</Pages>
  <Words>4883</Words>
  <Characters>27837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cp:lastModifiedBy/>
  <cp:revision>1</cp:revision>
  <dcterms:created xsi:type="dcterms:W3CDTF">2023-10-18T17:23:00Z</dcterms:created>
  <dcterms:modified xsi:type="dcterms:W3CDTF">2023-10-18T17:25:00Z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