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1EB7ED7B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r w:rsidR="00534FE5">
        <w:t>MINUTES</w:t>
      </w:r>
    </w:p>
    <w:p w14:paraId="0F2BCC94" w14:textId="40BDB56C" w:rsidR="00EF36A5" w:rsidRPr="004129B7" w:rsidRDefault="0064092F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CD1D97">
        <w:t>September 14</w:t>
      </w:r>
      <w:r w:rsidR="00A3130B">
        <w:t>, 202</w:t>
      </w:r>
      <w:r w:rsidR="00CE4943">
        <w:t>3</w:t>
      </w:r>
    </w:p>
    <w:p w14:paraId="1E53F5FA" w14:textId="2DF0E4D1" w:rsidR="00EF36A5" w:rsidRPr="00AB4981" w:rsidRDefault="0064092F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1E712B">
        <w:t>6:00-7:00</w:t>
      </w:r>
      <w:r w:rsidR="00A3130B">
        <w:t xml:space="preserve">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0BAF2FF8" w:rsid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EndPr/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3D48E4">
        <w:trPr>
          <w:trHeight w:val="513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0550B" w:rsidRDefault="007C6D3A" w:rsidP="00D0550B">
            <w:r>
              <w:t>6:00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065E3D56" w14:textId="77777777" w:rsidR="00685643" w:rsidRDefault="00824168" w:rsidP="00D0550B">
            <w:r>
              <w:t>Welcome</w:t>
            </w:r>
            <w:r w:rsidR="00F45A45">
              <w:t xml:space="preserve"> and Announcements</w:t>
            </w:r>
            <w:r w:rsidR="00FE0A7C">
              <w:t xml:space="preserve"> </w:t>
            </w:r>
          </w:p>
          <w:p w14:paraId="6B9FCF7B" w14:textId="353117D5" w:rsidR="00D0550B" w:rsidRPr="00414CDE" w:rsidRDefault="00685643" w:rsidP="00414CDE">
            <w:pPr>
              <w:pStyle w:val="ListParagraph"/>
              <w:numPr>
                <w:ilvl w:val="0"/>
                <w:numId w:val="4"/>
              </w:numPr>
            </w:pPr>
            <w:r w:rsidRPr="00414CDE">
              <w:t>Call for Leadership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0550B" w:rsidRDefault="007C6D3A" w:rsidP="00D0550B">
            <w:r>
              <w:t>Megan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0550B" w:rsidRDefault="00E67201" w:rsidP="00D0550B">
            <w:r>
              <w:t>6:05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3EC58172" w:rsidR="00D0550B" w:rsidRPr="00D0550B" w:rsidRDefault="00EB7787" w:rsidP="00D0550B">
            <w:r>
              <w:t>Enrollment &amp; Staffing</w:t>
            </w:r>
            <w:r w:rsidR="00F63987">
              <w:t xml:space="preserve">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F0E93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60706125" w:rsidR="00FF0E93" w:rsidRDefault="00FF0E93" w:rsidP="00D0550B">
            <w:r>
              <w:t>6:</w:t>
            </w:r>
            <w:r w:rsidR="00CE4943">
              <w:t>1</w:t>
            </w:r>
            <w:r w:rsidR="00FE0A7C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0F05A876" w:rsidR="00FF0E93" w:rsidRDefault="00EB7787" w:rsidP="00D0550B">
            <w:r>
              <w:t>OnePlan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14EFDDB0" w:rsidR="00FF0E93" w:rsidRPr="00D0550B" w:rsidRDefault="00CE4943" w:rsidP="00D0550B">
            <w:r>
              <w:t>Mr. Rudd</w:t>
            </w:r>
          </w:p>
        </w:tc>
      </w:tr>
      <w:tr w:rsidR="00D92643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5242532C" w:rsidR="00D92643" w:rsidRDefault="00D92643" w:rsidP="00D92643">
            <w:r>
              <w:t>6:</w:t>
            </w:r>
            <w:r w:rsidR="00FE0D7C">
              <w:t>20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4B4F3C6E" w:rsidR="00D92643" w:rsidRDefault="00FE0D7C" w:rsidP="00D92643">
            <w:r>
              <w:t>Committee Restructuring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38633945" w:rsidR="00D92643" w:rsidRDefault="00D92643" w:rsidP="00D92643">
            <w:r>
              <w:t>Mr. Rudd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07E640A4" w:rsidR="00FB2501" w:rsidRDefault="00FB2501" w:rsidP="00FB2501">
            <w:r>
              <w:t>6:</w:t>
            </w:r>
            <w:r w:rsidR="00685643">
              <w:t>25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6FFF9767" w:rsidR="00D92643" w:rsidRPr="00FE0D7C" w:rsidRDefault="00FE0D7C" w:rsidP="00FB2501">
            <w:pPr>
              <w:rPr>
                <w:lang w:val="nb-NO"/>
              </w:rPr>
            </w:pPr>
            <w:r w:rsidRPr="00FE0D7C">
              <w:rPr>
                <w:lang w:val="nb-NO"/>
              </w:rPr>
              <w:t>Testing Data: CMAS, Star, &amp; Dibels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4EF2E961" w:rsidR="00D92643" w:rsidRDefault="00FB2501" w:rsidP="00FB2501">
            <w:r>
              <w:t>Mr. Rudd</w:t>
            </w:r>
          </w:p>
        </w:tc>
      </w:tr>
      <w:tr w:rsidR="00685643" w:rsidRPr="00D0550B" w14:paraId="6A2C7B91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D4255FC" w14:textId="75B1833C" w:rsidR="00685643" w:rsidRDefault="00685643" w:rsidP="00FB2501">
            <w:r>
              <w:t>6:</w:t>
            </w:r>
            <w:r w:rsidR="00FE0D7C">
              <w:t>4</w:t>
            </w:r>
            <w:r>
              <w:t>5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4E97373" w14:textId="3C26C291" w:rsidR="00685643" w:rsidRDefault="00FE0D7C" w:rsidP="00FB2501">
            <w:r>
              <w:t>Update on School Beautification, Playgrounds, &amp; Sign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AFEC086" w14:textId="46675D0D" w:rsidR="00685643" w:rsidRDefault="00685643" w:rsidP="00FB2501">
            <w:r>
              <w:t>Mr. Rudd</w:t>
            </w:r>
          </w:p>
        </w:tc>
      </w:tr>
      <w:tr w:rsidR="00FE0D7C" w:rsidRPr="00D0550B" w14:paraId="4E2E6056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FF6BA35" w14:textId="0837E556" w:rsidR="00FE0D7C" w:rsidRDefault="00FE0D7C" w:rsidP="00FE0D7C">
            <w:r>
              <w:t>6:50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0752359C" w14:textId="39D6D194" w:rsidR="00FE0D7C" w:rsidRDefault="00FE0D7C" w:rsidP="00FE0D7C">
            <w:r>
              <w:t>Update on New Autism Spectrum Disorder Program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7DF578B" w14:textId="2F4142A0" w:rsidR="00FE0D7C" w:rsidRDefault="00FE0D7C" w:rsidP="00FE0D7C">
            <w:r>
              <w:t>Mr. Rudd</w:t>
            </w:r>
          </w:p>
        </w:tc>
      </w:tr>
      <w:tr w:rsidR="00FE0D7C" w:rsidRPr="00D0550B" w14:paraId="42D86501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B4F9917" w14:textId="17391E2C" w:rsidR="00FE0D7C" w:rsidRDefault="00FE0D7C" w:rsidP="00FE0D7C">
            <w:r>
              <w:t>6:55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7B1077C" w14:textId="39CE1DD4" w:rsidR="00FE0D7C" w:rsidRDefault="00FE0D7C" w:rsidP="00FE0D7C">
            <w:r>
              <w:t>Questions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78EAE7" w14:textId="3CB85DD7" w:rsidR="00FE0D7C" w:rsidRDefault="00FE0D7C" w:rsidP="00FE0D7C">
            <w:r>
              <w:t>Megan</w:t>
            </w:r>
          </w:p>
        </w:tc>
      </w:tr>
      <w:tr w:rsidR="00FE0D7C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FE0D7C" w:rsidRPr="00D0550B" w:rsidRDefault="00FE0D7C" w:rsidP="00FE0D7C">
            <w:r>
              <w:t>7:00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FE0D7C" w:rsidRPr="00D0550B" w:rsidRDefault="00FE0D7C" w:rsidP="00FE0D7C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FE0D7C" w:rsidRPr="00D0550B" w:rsidRDefault="00FE0D7C" w:rsidP="00FE0D7C">
            <w:r>
              <w:t xml:space="preserve">Megan </w:t>
            </w:r>
          </w:p>
        </w:tc>
      </w:tr>
    </w:tbl>
    <w:p w14:paraId="7E697FF1" w14:textId="2EE7DCE1" w:rsidR="004B1235" w:rsidRDefault="004B1235" w:rsidP="00D0550B"/>
    <w:p w14:paraId="368A8F03" w14:textId="71D4548A" w:rsidR="00CD7D03" w:rsidRDefault="00CD7D03" w:rsidP="00D0550B">
      <w:pPr>
        <w:rPr>
          <w:szCs w:val="24"/>
        </w:rPr>
      </w:pPr>
      <w:r>
        <w:rPr>
          <w:szCs w:val="24"/>
        </w:rPr>
        <w:t xml:space="preserve">Attendees: Kyle Rudd, Megan Miller, Alison Burrow, John Moe, </w:t>
      </w:r>
      <w:r w:rsidR="0025283E">
        <w:rPr>
          <w:szCs w:val="24"/>
        </w:rPr>
        <w:t xml:space="preserve">and </w:t>
      </w:r>
      <w:r>
        <w:rPr>
          <w:szCs w:val="24"/>
        </w:rPr>
        <w:t>Pattie Lee</w:t>
      </w:r>
    </w:p>
    <w:p w14:paraId="5D50DAFE" w14:textId="26506550" w:rsidR="00CD7D03" w:rsidRDefault="00CD7D03" w:rsidP="00D0550B">
      <w:pPr>
        <w:rPr>
          <w:szCs w:val="24"/>
        </w:rPr>
      </w:pPr>
      <w:r>
        <w:rPr>
          <w:szCs w:val="24"/>
        </w:rPr>
        <w:t>Meeting called to order 6:02pm</w:t>
      </w:r>
      <w:r w:rsidR="00534FE5">
        <w:rPr>
          <w:szCs w:val="24"/>
        </w:rPr>
        <w:t>.</w:t>
      </w:r>
    </w:p>
    <w:p w14:paraId="43DB3F4D" w14:textId="54BD3F95" w:rsidR="0025283E" w:rsidRPr="0025283E" w:rsidRDefault="0025283E" w:rsidP="00D0550B">
      <w:pPr>
        <w:rPr>
          <w:rFonts w:cs="Times New Roman"/>
          <w:b/>
          <w:bCs/>
          <w:sz w:val="28"/>
          <w:szCs w:val="28"/>
        </w:rPr>
      </w:pPr>
      <w:r w:rsidRPr="0025283E">
        <w:rPr>
          <w:rFonts w:cs="Times New Roman"/>
          <w:b/>
          <w:bCs/>
          <w:sz w:val="28"/>
          <w:szCs w:val="28"/>
        </w:rPr>
        <w:t>Enrollment &amp; Staffing</w:t>
      </w:r>
    </w:p>
    <w:p w14:paraId="3579D85A" w14:textId="503ED6E6" w:rsidR="00CD7D03" w:rsidRDefault="00CD7D03" w:rsidP="00D0550B">
      <w:pPr>
        <w:rPr>
          <w:szCs w:val="24"/>
        </w:rPr>
      </w:pPr>
      <w:r>
        <w:rPr>
          <w:szCs w:val="24"/>
        </w:rPr>
        <w:t>Prior to COVID</w:t>
      </w:r>
      <w:r w:rsidR="0025283E">
        <w:rPr>
          <w:szCs w:val="24"/>
        </w:rPr>
        <w:t>, Stratton had</w:t>
      </w:r>
      <w:r>
        <w:rPr>
          <w:szCs w:val="24"/>
        </w:rPr>
        <w:t xml:space="preserve"> 315-320 students. </w:t>
      </w:r>
      <w:r w:rsidR="0025283E">
        <w:rPr>
          <w:szCs w:val="24"/>
        </w:rPr>
        <w:t>It was</w:t>
      </w:r>
      <w:r>
        <w:rPr>
          <w:szCs w:val="24"/>
        </w:rPr>
        <w:t xml:space="preserve"> down to 260 including preschool</w:t>
      </w:r>
      <w:r w:rsidR="0025283E">
        <w:rPr>
          <w:szCs w:val="24"/>
        </w:rPr>
        <w:t xml:space="preserve"> at lowest during and after COVID. This fall, enrollment is at</w:t>
      </w:r>
      <w:r>
        <w:rPr>
          <w:szCs w:val="24"/>
        </w:rPr>
        <w:t xml:space="preserve"> 294</w:t>
      </w:r>
      <w:r w:rsidR="0025283E">
        <w:rPr>
          <w:szCs w:val="24"/>
        </w:rPr>
        <w:t xml:space="preserve"> and</w:t>
      </w:r>
      <w:r>
        <w:rPr>
          <w:szCs w:val="24"/>
        </w:rPr>
        <w:t xml:space="preserve"> still going up</w:t>
      </w:r>
      <w:r w:rsidR="0025283E">
        <w:rPr>
          <w:szCs w:val="24"/>
        </w:rPr>
        <w:t xml:space="preserve"> with a few new enrollments.</w:t>
      </w:r>
    </w:p>
    <w:p w14:paraId="04B6E084" w14:textId="6840DF27" w:rsidR="00CD7D03" w:rsidRDefault="0025283E" w:rsidP="00D0550B">
      <w:pPr>
        <w:rPr>
          <w:szCs w:val="24"/>
        </w:rPr>
      </w:pPr>
      <w:r>
        <w:rPr>
          <w:szCs w:val="24"/>
        </w:rPr>
        <w:t xml:space="preserve">Our enrollment numbers allow for an extra </w:t>
      </w:r>
      <w:r w:rsidR="00CD7D03">
        <w:rPr>
          <w:szCs w:val="24"/>
        </w:rPr>
        <w:t>FTE (full time equivalent) increase</w:t>
      </w:r>
      <w:r>
        <w:rPr>
          <w:szCs w:val="24"/>
        </w:rPr>
        <w:t>, so a new staff member could be hired.</w:t>
      </w:r>
      <w:r w:rsidR="00CD7D03">
        <w:rPr>
          <w:szCs w:val="24"/>
        </w:rPr>
        <w:t xml:space="preserve"> W</w:t>
      </w:r>
      <w:r>
        <w:rPr>
          <w:szCs w:val="24"/>
        </w:rPr>
        <w:t>e w</w:t>
      </w:r>
      <w:r w:rsidR="00CD7D03">
        <w:rPr>
          <w:szCs w:val="24"/>
        </w:rPr>
        <w:t xml:space="preserve">ere able to fill all </w:t>
      </w:r>
      <w:r>
        <w:rPr>
          <w:szCs w:val="24"/>
        </w:rPr>
        <w:t xml:space="preserve">staffing </w:t>
      </w:r>
      <w:r w:rsidR="00CD7D03">
        <w:rPr>
          <w:szCs w:val="24"/>
        </w:rPr>
        <w:t xml:space="preserve">slots this summer. </w:t>
      </w:r>
      <w:r>
        <w:rPr>
          <w:szCs w:val="24"/>
        </w:rPr>
        <w:t>There was some</w:t>
      </w:r>
      <w:r w:rsidR="00CD7D03">
        <w:rPr>
          <w:szCs w:val="24"/>
        </w:rPr>
        <w:t xml:space="preserve"> movement </w:t>
      </w:r>
      <w:r>
        <w:rPr>
          <w:szCs w:val="24"/>
        </w:rPr>
        <w:t>of existing teachers between grades</w:t>
      </w:r>
      <w:r w:rsidR="00CD7D03">
        <w:rPr>
          <w:szCs w:val="24"/>
        </w:rPr>
        <w:t xml:space="preserve"> - Randolph down to kinder from 3</w:t>
      </w:r>
      <w:r w:rsidR="00CD7D03" w:rsidRPr="00CD7D03">
        <w:rPr>
          <w:szCs w:val="24"/>
          <w:vertAlign w:val="superscript"/>
        </w:rPr>
        <w:t>rd</w:t>
      </w:r>
      <w:r w:rsidR="00CD7D03">
        <w:rPr>
          <w:szCs w:val="24"/>
        </w:rPr>
        <w:t xml:space="preserve">. </w:t>
      </w:r>
      <w:r w:rsidR="005404B7">
        <w:rPr>
          <w:szCs w:val="24"/>
        </w:rPr>
        <w:t xml:space="preserve">New hires were: </w:t>
      </w:r>
      <w:r w:rsidR="00CD7D03">
        <w:rPr>
          <w:szCs w:val="24"/>
        </w:rPr>
        <w:t>1 new kinder</w:t>
      </w:r>
      <w:r w:rsidR="005404B7">
        <w:rPr>
          <w:szCs w:val="24"/>
        </w:rPr>
        <w:t>garten teacher</w:t>
      </w:r>
      <w:r w:rsidR="00CD7D03">
        <w:rPr>
          <w:szCs w:val="24"/>
        </w:rPr>
        <w:t>, 1 new first</w:t>
      </w:r>
      <w:r w:rsidR="005404B7">
        <w:rPr>
          <w:szCs w:val="24"/>
        </w:rPr>
        <w:t xml:space="preserve"> grade teacher</w:t>
      </w:r>
      <w:r w:rsidR="00CD7D03">
        <w:rPr>
          <w:szCs w:val="24"/>
        </w:rPr>
        <w:t>, 1 new second</w:t>
      </w:r>
      <w:r w:rsidR="005404B7">
        <w:rPr>
          <w:szCs w:val="24"/>
        </w:rPr>
        <w:t xml:space="preserve"> grade teacher,</w:t>
      </w:r>
      <w:r w:rsidR="00CD7D03">
        <w:rPr>
          <w:szCs w:val="24"/>
        </w:rPr>
        <w:t xml:space="preserve"> 2 new 5</w:t>
      </w:r>
      <w:r w:rsidR="00CD7D03" w:rsidRPr="00CD7D03">
        <w:rPr>
          <w:szCs w:val="24"/>
          <w:vertAlign w:val="superscript"/>
        </w:rPr>
        <w:t>th</w:t>
      </w:r>
      <w:r w:rsidR="005404B7">
        <w:rPr>
          <w:szCs w:val="24"/>
        </w:rPr>
        <w:t xml:space="preserve"> grade teachers, and</w:t>
      </w:r>
      <w:r w:rsidR="00893BD0">
        <w:rPr>
          <w:szCs w:val="24"/>
        </w:rPr>
        <w:t xml:space="preserve"> </w:t>
      </w:r>
      <w:r w:rsidR="005404B7">
        <w:rPr>
          <w:szCs w:val="24"/>
        </w:rPr>
        <w:t xml:space="preserve">Katherine </w:t>
      </w:r>
      <w:r w:rsidR="00893BD0">
        <w:rPr>
          <w:szCs w:val="24"/>
        </w:rPr>
        <w:t>Siegel – dean</w:t>
      </w:r>
      <w:r w:rsidR="005404B7">
        <w:rPr>
          <w:szCs w:val="24"/>
        </w:rPr>
        <w:t>.</w:t>
      </w:r>
    </w:p>
    <w:p w14:paraId="01E314EC" w14:textId="77777777" w:rsidR="00531118" w:rsidRDefault="00531118" w:rsidP="00D0550B">
      <w:pPr>
        <w:rPr>
          <w:szCs w:val="24"/>
        </w:rPr>
      </w:pPr>
    </w:p>
    <w:p w14:paraId="2D36723D" w14:textId="77777777" w:rsidR="00531118" w:rsidRDefault="00531118" w:rsidP="00D0550B">
      <w:pPr>
        <w:rPr>
          <w:szCs w:val="24"/>
        </w:rPr>
      </w:pPr>
    </w:p>
    <w:p w14:paraId="7362F3CB" w14:textId="77777777" w:rsidR="00531118" w:rsidRDefault="00531118" w:rsidP="00D0550B">
      <w:pPr>
        <w:rPr>
          <w:szCs w:val="24"/>
        </w:rPr>
      </w:pPr>
    </w:p>
    <w:p w14:paraId="0DA85916" w14:textId="77777777" w:rsidR="00154C6F" w:rsidRDefault="00154C6F" w:rsidP="00D0550B">
      <w:pPr>
        <w:rPr>
          <w:szCs w:val="24"/>
        </w:rPr>
      </w:pPr>
    </w:p>
    <w:p w14:paraId="38BF9BDF" w14:textId="77777777" w:rsidR="00154C6F" w:rsidRDefault="00154C6F" w:rsidP="00D0550B">
      <w:pPr>
        <w:rPr>
          <w:szCs w:val="24"/>
        </w:rPr>
      </w:pPr>
    </w:p>
    <w:p w14:paraId="5D24FAB7" w14:textId="77777777" w:rsidR="00531118" w:rsidRDefault="00531118" w:rsidP="00D0550B">
      <w:pPr>
        <w:rPr>
          <w:szCs w:val="24"/>
        </w:rPr>
      </w:pPr>
    </w:p>
    <w:p w14:paraId="67CC216D" w14:textId="362FA6F6" w:rsidR="00CD7D03" w:rsidRDefault="00CD7D03" w:rsidP="00D0550B">
      <w:pPr>
        <w:rPr>
          <w:szCs w:val="24"/>
        </w:rPr>
      </w:pPr>
      <w:r>
        <w:rPr>
          <w:szCs w:val="24"/>
        </w:rPr>
        <w:t>D11 posting positions sooner really helped</w:t>
      </w:r>
      <w:r w:rsidR="005404B7">
        <w:rPr>
          <w:szCs w:val="24"/>
        </w:rPr>
        <w:t xml:space="preserve"> with hiring</w:t>
      </w:r>
      <w:r>
        <w:rPr>
          <w:szCs w:val="24"/>
        </w:rPr>
        <w:t xml:space="preserve">. We were one of the first districts to post, starting with hard-to-fill positions. </w:t>
      </w:r>
      <w:r w:rsidR="005404B7">
        <w:rPr>
          <w:szCs w:val="24"/>
        </w:rPr>
        <w:t>There was a higher</w:t>
      </w:r>
      <w:r>
        <w:rPr>
          <w:szCs w:val="24"/>
        </w:rPr>
        <w:t xml:space="preserve"> number of candidates and higher quality</w:t>
      </w:r>
      <w:r w:rsidR="005404B7">
        <w:rPr>
          <w:szCs w:val="24"/>
        </w:rPr>
        <w:t xml:space="preserve"> of candidates.</w:t>
      </w:r>
    </w:p>
    <w:p w14:paraId="14224FE0" w14:textId="1950F2AA" w:rsidR="00CD7D03" w:rsidRDefault="005404B7" w:rsidP="00D0550B">
      <w:pPr>
        <w:rPr>
          <w:szCs w:val="24"/>
        </w:rPr>
      </w:pPr>
      <w:r>
        <w:rPr>
          <w:szCs w:val="24"/>
        </w:rPr>
        <w:t>The staffing g</w:t>
      </w:r>
      <w:r w:rsidR="00CD7D03">
        <w:rPr>
          <w:szCs w:val="24"/>
        </w:rPr>
        <w:t>oal was to build strength in the primary wing, which this serves.</w:t>
      </w:r>
    </w:p>
    <w:p w14:paraId="5570E2D0" w14:textId="18F7A73B" w:rsidR="00CD7D03" w:rsidRDefault="005404B7" w:rsidP="00D0550B">
      <w:pPr>
        <w:rPr>
          <w:szCs w:val="24"/>
        </w:rPr>
      </w:pPr>
      <w:r>
        <w:rPr>
          <w:szCs w:val="24"/>
        </w:rPr>
        <w:t>There is also a</w:t>
      </w:r>
      <w:r w:rsidR="00CD7D03">
        <w:rPr>
          <w:szCs w:val="24"/>
        </w:rPr>
        <w:t xml:space="preserve">nother new teacher for </w:t>
      </w:r>
      <w:r>
        <w:rPr>
          <w:szCs w:val="24"/>
        </w:rPr>
        <w:t>autism spectrum disorder (</w:t>
      </w:r>
      <w:r w:rsidR="00CD7D03">
        <w:rPr>
          <w:szCs w:val="24"/>
        </w:rPr>
        <w:t>ASD</w:t>
      </w:r>
      <w:r>
        <w:rPr>
          <w:szCs w:val="24"/>
        </w:rPr>
        <w:t>)</w:t>
      </w:r>
      <w:r w:rsidR="00CD7D03">
        <w:rPr>
          <w:szCs w:val="24"/>
        </w:rPr>
        <w:t xml:space="preserve"> program</w:t>
      </w:r>
      <w:r>
        <w:rPr>
          <w:szCs w:val="24"/>
        </w:rPr>
        <w:t>, which doesn’t fall under the main Stratton budget or staffing</w:t>
      </w:r>
      <w:r w:rsidR="00CD7D03">
        <w:rPr>
          <w:szCs w:val="24"/>
        </w:rPr>
        <w:t xml:space="preserve">. </w:t>
      </w:r>
      <w:r>
        <w:rPr>
          <w:szCs w:val="24"/>
        </w:rPr>
        <w:t xml:space="preserve">The program has </w:t>
      </w:r>
      <w:r w:rsidR="00CD7D03">
        <w:rPr>
          <w:szCs w:val="24"/>
        </w:rPr>
        <w:t xml:space="preserve">2 students </w:t>
      </w:r>
      <w:r>
        <w:rPr>
          <w:szCs w:val="24"/>
        </w:rPr>
        <w:t>currently but will grow</w:t>
      </w:r>
      <w:r w:rsidR="00CD7D03">
        <w:rPr>
          <w:szCs w:val="24"/>
        </w:rPr>
        <w:t xml:space="preserve">. </w:t>
      </w:r>
      <w:r>
        <w:rPr>
          <w:szCs w:val="24"/>
        </w:rPr>
        <w:t xml:space="preserve">There is currently </w:t>
      </w:r>
      <w:r w:rsidR="00CD7D03">
        <w:rPr>
          <w:szCs w:val="24"/>
        </w:rPr>
        <w:t xml:space="preserve">1 </w:t>
      </w:r>
      <w:r w:rsidR="00531118">
        <w:rPr>
          <w:szCs w:val="24"/>
        </w:rPr>
        <w:t>educational assistant (</w:t>
      </w:r>
      <w:r w:rsidR="00CD7D03">
        <w:rPr>
          <w:szCs w:val="24"/>
        </w:rPr>
        <w:t>EA</w:t>
      </w:r>
      <w:r w:rsidR="00531118">
        <w:rPr>
          <w:szCs w:val="24"/>
        </w:rPr>
        <w:t>)</w:t>
      </w:r>
      <w:r w:rsidR="00CD7D03">
        <w:rPr>
          <w:szCs w:val="24"/>
        </w:rPr>
        <w:t xml:space="preserve">, </w:t>
      </w:r>
      <w:r>
        <w:rPr>
          <w:szCs w:val="24"/>
        </w:rPr>
        <w:t xml:space="preserve">but they are </w:t>
      </w:r>
      <w:r w:rsidR="00CD7D03">
        <w:rPr>
          <w:szCs w:val="24"/>
        </w:rPr>
        <w:t>short 2 EAs</w:t>
      </w:r>
      <w:r>
        <w:rPr>
          <w:szCs w:val="24"/>
        </w:rPr>
        <w:t xml:space="preserve"> and </w:t>
      </w:r>
      <w:r w:rsidR="00CD7D03">
        <w:rPr>
          <w:szCs w:val="24"/>
        </w:rPr>
        <w:t>still hiring</w:t>
      </w:r>
      <w:r>
        <w:rPr>
          <w:szCs w:val="24"/>
        </w:rPr>
        <w:t xml:space="preserve"> for those</w:t>
      </w:r>
      <w:r w:rsidR="00CD7D03">
        <w:rPr>
          <w:szCs w:val="24"/>
        </w:rPr>
        <w:t xml:space="preserve">. </w:t>
      </w:r>
    </w:p>
    <w:p w14:paraId="2FB7667F" w14:textId="127AADFB" w:rsidR="00CD7D03" w:rsidRDefault="00CD7D03" w:rsidP="00D0550B">
      <w:pPr>
        <w:rPr>
          <w:szCs w:val="24"/>
        </w:rPr>
      </w:pPr>
      <w:r>
        <w:rPr>
          <w:szCs w:val="24"/>
        </w:rPr>
        <w:t xml:space="preserve">Stratton deaf and hard of hearing went to an itinerant model, so </w:t>
      </w:r>
      <w:r w:rsidR="005404B7">
        <w:rPr>
          <w:szCs w:val="24"/>
        </w:rPr>
        <w:t xml:space="preserve">it is </w:t>
      </w:r>
      <w:r>
        <w:rPr>
          <w:szCs w:val="24"/>
        </w:rPr>
        <w:t xml:space="preserve">no longer based </w:t>
      </w:r>
      <w:r w:rsidR="005404B7">
        <w:rPr>
          <w:szCs w:val="24"/>
        </w:rPr>
        <w:t>within</w:t>
      </w:r>
      <w:r>
        <w:rPr>
          <w:szCs w:val="24"/>
        </w:rPr>
        <w:t xml:space="preserve"> Stratton. We still have two interpreters supporting students in our building. Last year we were unable to fill Deaf and hard of hearing EA, had to fill with general EA. </w:t>
      </w:r>
      <w:r w:rsidR="005404B7">
        <w:rPr>
          <w:szCs w:val="24"/>
        </w:rPr>
        <w:t>With the change, Stratton lost a</w:t>
      </w:r>
      <w:r>
        <w:rPr>
          <w:szCs w:val="24"/>
        </w:rPr>
        <w:t xml:space="preserve"> </w:t>
      </w:r>
      <w:r w:rsidR="00A27E8B">
        <w:rPr>
          <w:szCs w:val="24"/>
        </w:rPr>
        <w:t xml:space="preserve">teacher of </w:t>
      </w:r>
      <w:r w:rsidR="005404B7">
        <w:rPr>
          <w:szCs w:val="24"/>
        </w:rPr>
        <w:t xml:space="preserve">the </w:t>
      </w:r>
      <w:r w:rsidR="00A27E8B">
        <w:rPr>
          <w:szCs w:val="24"/>
        </w:rPr>
        <w:t xml:space="preserve">deaf, so the FTE was switched to second sped teacher (Ms. Casa). </w:t>
      </w:r>
      <w:r w:rsidR="005404B7">
        <w:rPr>
          <w:szCs w:val="24"/>
        </w:rPr>
        <w:t>We also l</w:t>
      </w:r>
      <w:r w:rsidR="00A27E8B">
        <w:rPr>
          <w:szCs w:val="24"/>
        </w:rPr>
        <w:t xml:space="preserve">ost an EA FTE, so they have moved Ms. Martinez to the kindergarten EA position. </w:t>
      </w:r>
    </w:p>
    <w:p w14:paraId="2F109936" w14:textId="77777777" w:rsidR="00A27E8B" w:rsidRDefault="00A27E8B" w:rsidP="00D0550B">
      <w:pPr>
        <w:rPr>
          <w:szCs w:val="24"/>
        </w:rPr>
      </w:pPr>
    </w:p>
    <w:p w14:paraId="7D27D4FF" w14:textId="77777777" w:rsidR="00531118" w:rsidRDefault="00A27E8B" w:rsidP="00D0550B">
      <w:pPr>
        <w:rPr>
          <w:sz w:val="28"/>
          <w:szCs w:val="28"/>
        </w:rPr>
      </w:pPr>
      <w:r w:rsidRPr="00531118">
        <w:rPr>
          <w:b/>
          <w:bCs/>
          <w:sz w:val="28"/>
          <w:szCs w:val="28"/>
        </w:rPr>
        <w:t>One Plan/USIP</w:t>
      </w:r>
      <w:r w:rsidR="00531118">
        <w:rPr>
          <w:sz w:val="28"/>
          <w:szCs w:val="28"/>
        </w:rPr>
        <w:t xml:space="preserve"> </w:t>
      </w:r>
    </w:p>
    <w:p w14:paraId="658375F5" w14:textId="022CB40B" w:rsidR="00A27E8B" w:rsidRPr="00531118" w:rsidRDefault="00A27E8B" w:rsidP="00D0550B">
      <w:pPr>
        <w:rPr>
          <w:sz w:val="28"/>
          <w:szCs w:val="28"/>
        </w:rPr>
      </w:pPr>
      <w:r>
        <w:rPr>
          <w:szCs w:val="24"/>
        </w:rPr>
        <w:t xml:space="preserve">Unified School Improvement Plan. </w:t>
      </w:r>
      <w:r w:rsidR="00531118">
        <w:rPr>
          <w:szCs w:val="24"/>
        </w:rPr>
        <w:t>The is the f</w:t>
      </w:r>
      <w:r>
        <w:rPr>
          <w:szCs w:val="24"/>
        </w:rPr>
        <w:t>orward-facing</w:t>
      </w:r>
      <w:r w:rsidR="00531118">
        <w:rPr>
          <w:szCs w:val="24"/>
        </w:rPr>
        <w:t xml:space="preserve"> school goals</w:t>
      </w:r>
      <w:r>
        <w:rPr>
          <w:szCs w:val="24"/>
        </w:rPr>
        <w:t xml:space="preserve"> document for the state.</w:t>
      </w:r>
    </w:p>
    <w:p w14:paraId="6849585C" w14:textId="4C384AF8" w:rsidR="00A27E8B" w:rsidRDefault="00A27E8B" w:rsidP="00D0550B">
      <w:pPr>
        <w:rPr>
          <w:szCs w:val="24"/>
        </w:rPr>
      </w:pPr>
      <w:r>
        <w:rPr>
          <w:szCs w:val="24"/>
        </w:rPr>
        <w:t xml:space="preserve">Good Things – New playground equipment installed and inspected last Monday. </w:t>
      </w:r>
    </w:p>
    <w:p w14:paraId="5F11BCD8" w14:textId="59DDE40C" w:rsidR="00531118" w:rsidRPr="00531118" w:rsidRDefault="00531118" w:rsidP="00D0550B">
      <w:pPr>
        <w:rPr>
          <w:b/>
          <w:bCs/>
          <w:szCs w:val="24"/>
        </w:rPr>
      </w:pPr>
      <w:r w:rsidRPr="00531118">
        <w:rPr>
          <w:b/>
          <w:bCs/>
          <w:szCs w:val="24"/>
        </w:rPr>
        <w:t>Vision Statement</w:t>
      </w:r>
    </w:p>
    <w:p w14:paraId="4B7314A1" w14:textId="77777777" w:rsidR="00531118" w:rsidRDefault="00A27E8B" w:rsidP="00D0550B">
      <w:pPr>
        <w:rPr>
          <w:szCs w:val="24"/>
        </w:rPr>
      </w:pPr>
      <w:r>
        <w:rPr>
          <w:szCs w:val="24"/>
        </w:rPr>
        <w:t xml:space="preserve">Staff wrote a vision statement the year before last. </w:t>
      </w:r>
    </w:p>
    <w:p w14:paraId="3DBECFB0" w14:textId="3E909363" w:rsidR="00CD7D03" w:rsidRDefault="00A27E8B" w:rsidP="00D0550B">
      <w:pPr>
        <w:rPr>
          <w:szCs w:val="24"/>
        </w:rPr>
      </w:pPr>
      <w:r>
        <w:rPr>
          <w:szCs w:val="24"/>
        </w:rPr>
        <w:t>“We envision a community that empowers every student to achieve academic excellence and embrace a relationship-driven culture.</w:t>
      </w:r>
      <w:r w:rsidR="00531118">
        <w:rPr>
          <w:szCs w:val="24"/>
        </w:rPr>
        <w:t>”</w:t>
      </w:r>
    </w:p>
    <w:p w14:paraId="13E70F1C" w14:textId="129A8856" w:rsidR="00A27E8B" w:rsidRDefault="00531118" w:rsidP="00531118">
      <w:pPr>
        <w:rPr>
          <w:szCs w:val="24"/>
        </w:rPr>
      </w:pPr>
      <w:r>
        <w:rPr>
          <w:szCs w:val="24"/>
        </w:rPr>
        <w:t xml:space="preserve">     </w:t>
      </w:r>
      <w:r w:rsidR="00A27E8B">
        <w:rPr>
          <w:szCs w:val="24"/>
        </w:rPr>
        <w:t xml:space="preserve">Commitments: </w:t>
      </w:r>
    </w:p>
    <w:p w14:paraId="0752DB53" w14:textId="77777777" w:rsidR="00A27E8B" w:rsidRDefault="00A27E8B" w:rsidP="00A27E8B">
      <w:pPr>
        <w:ind w:left="720"/>
        <w:rPr>
          <w:szCs w:val="24"/>
        </w:rPr>
      </w:pPr>
      <w:r>
        <w:rPr>
          <w:szCs w:val="24"/>
        </w:rPr>
        <w:t xml:space="preserve">Academic Excellence </w:t>
      </w:r>
    </w:p>
    <w:p w14:paraId="0D57ECE8" w14:textId="6322B78F" w:rsidR="00A27E8B" w:rsidRPr="00A27E8B" w:rsidRDefault="00A27E8B" w:rsidP="00A27E8B">
      <w:pPr>
        <w:pStyle w:val="ListParagraph"/>
        <w:numPr>
          <w:ilvl w:val="0"/>
          <w:numId w:val="5"/>
        </w:numPr>
        <w:rPr>
          <w:szCs w:val="24"/>
        </w:rPr>
      </w:pPr>
      <w:r>
        <w:rPr>
          <w:szCs w:val="24"/>
        </w:rPr>
        <w:t>We will provide real-world and inquiry</w:t>
      </w:r>
      <w:r w:rsidR="00531118">
        <w:rPr>
          <w:szCs w:val="24"/>
        </w:rPr>
        <w:t>-based experiences that inspire curiosity and cultivate critical, analytical, and creative thinkers.</w:t>
      </w:r>
    </w:p>
    <w:p w14:paraId="7EA1F53F" w14:textId="077BEE68" w:rsidR="00A27E8B" w:rsidRDefault="00A27E8B" w:rsidP="00A27E8B">
      <w:pPr>
        <w:pStyle w:val="ListParagraph"/>
        <w:numPr>
          <w:ilvl w:val="0"/>
          <w:numId w:val="5"/>
        </w:numPr>
        <w:rPr>
          <w:szCs w:val="24"/>
        </w:rPr>
      </w:pPr>
      <w:r>
        <w:rPr>
          <w:szCs w:val="24"/>
        </w:rPr>
        <w:t xml:space="preserve">We will design opportunities that encourage students to explore and own </w:t>
      </w:r>
      <w:r w:rsidR="00531118">
        <w:rPr>
          <w:szCs w:val="24"/>
        </w:rPr>
        <w:t>their academic potential. Students will experience goal setting, risk taking, and reflection to develop a growth mindset.</w:t>
      </w:r>
    </w:p>
    <w:p w14:paraId="47081353" w14:textId="535F3957" w:rsidR="00A27E8B" w:rsidRDefault="00A27E8B" w:rsidP="00531118">
      <w:pPr>
        <w:pStyle w:val="ListParagraph"/>
        <w:ind w:left="1440"/>
        <w:rPr>
          <w:szCs w:val="24"/>
        </w:rPr>
      </w:pPr>
      <w:r>
        <w:rPr>
          <w:szCs w:val="24"/>
        </w:rPr>
        <w:t>Key points</w:t>
      </w:r>
    </w:p>
    <w:p w14:paraId="3A31CF5A" w14:textId="5E6470C5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>Planning for instruction</w:t>
      </w:r>
    </w:p>
    <w:p w14:paraId="19D5DB8C" w14:textId="510EA160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>BFI – best first instruction</w:t>
      </w:r>
    </w:p>
    <w:p w14:paraId="05B9E904" w14:textId="77777777" w:rsidR="00531118" w:rsidRPr="00531118" w:rsidRDefault="00531118" w:rsidP="00531118">
      <w:pPr>
        <w:ind w:left="1080"/>
        <w:rPr>
          <w:szCs w:val="24"/>
        </w:rPr>
      </w:pPr>
    </w:p>
    <w:p w14:paraId="39B5F5D8" w14:textId="77777777" w:rsidR="00531118" w:rsidRPr="00531118" w:rsidRDefault="00531118" w:rsidP="00531118">
      <w:pPr>
        <w:ind w:left="1080"/>
        <w:rPr>
          <w:szCs w:val="24"/>
        </w:rPr>
      </w:pPr>
    </w:p>
    <w:p w14:paraId="6BEC8AA6" w14:textId="2485B089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 xml:space="preserve">Focused tiered </w:t>
      </w:r>
      <w:r w:rsidR="00534FE5">
        <w:rPr>
          <w:szCs w:val="24"/>
        </w:rPr>
        <w:t>interventions.</w:t>
      </w:r>
    </w:p>
    <w:p w14:paraId="2CB93550" w14:textId="60A7456A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 xml:space="preserve">Assessment – to inform teaching </w:t>
      </w:r>
      <w:r w:rsidR="00534FE5">
        <w:rPr>
          <w:szCs w:val="24"/>
        </w:rPr>
        <w:t>planning.</w:t>
      </w:r>
    </w:p>
    <w:p w14:paraId="6A252569" w14:textId="2393A613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 xml:space="preserve">PLCs – Professional learning communities </w:t>
      </w:r>
      <w:r w:rsidR="00531118">
        <w:rPr>
          <w:szCs w:val="24"/>
        </w:rPr>
        <w:t>for</w:t>
      </w:r>
      <w:r>
        <w:rPr>
          <w:szCs w:val="24"/>
        </w:rPr>
        <w:t xml:space="preserve"> teachers</w:t>
      </w:r>
    </w:p>
    <w:p w14:paraId="5AF1D8A0" w14:textId="456A00BC" w:rsidR="00A27E8B" w:rsidRDefault="00A27E8B" w:rsidP="00A27E8B">
      <w:pPr>
        <w:pStyle w:val="ListParagraph"/>
        <w:numPr>
          <w:ilvl w:val="0"/>
          <w:numId w:val="6"/>
        </w:numPr>
        <w:rPr>
          <w:szCs w:val="24"/>
        </w:rPr>
      </w:pPr>
      <w:r>
        <w:rPr>
          <w:szCs w:val="24"/>
        </w:rPr>
        <w:t>ILT –</w:t>
      </w:r>
      <w:r w:rsidR="008D511E">
        <w:rPr>
          <w:szCs w:val="24"/>
        </w:rPr>
        <w:t xml:space="preserve"> Instructional Leadership Team </w:t>
      </w:r>
      <w:r w:rsidR="00531118">
        <w:rPr>
          <w:szCs w:val="24"/>
        </w:rPr>
        <w:t>- Focuses</w:t>
      </w:r>
      <w:r>
        <w:rPr>
          <w:szCs w:val="24"/>
        </w:rPr>
        <w:t xml:space="preserve"> on whole </w:t>
      </w:r>
      <w:r w:rsidR="00534FE5">
        <w:rPr>
          <w:szCs w:val="24"/>
        </w:rPr>
        <w:t>school.</w:t>
      </w:r>
    </w:p>
    <w:p w14:paraId="66274557" w14:textId="340AEBE9" w:rsidR="00A27E8B" w:rsidRDefault="00A27E8B" w:rsidP="00A27E8B">
      <w:pPr>
        <w:pStyle w:val="ListParagraph"/>
        <w:numPr>
          <w:ilvl w:val="1"/>
          <w:numId w:val="6"/>
        </w:numPr>
        <w:rPr>
          <w:szCs w:val="24"/>
        </w:rPr>
      </w:pPr>
      <w:r>
        <w:rPr>
          <w:szCs w:val="24"/>
        </w:rPr>
        <w:t>Learning walks – peer-to-peer</w:t>
      </w:r>
      <w:r w:rsidR="00531118">
        <w:rPr>
          <w:szCs w:val="24"/>
        </w:rPr>
        <w:t xml:space="preserve"> learning for teachers</w:t>
      </w:r>
    </w:p>
    <w:p w14:paraId="7EA3F9E4" w14:textId="146B7FD5" w:rsidR="008D511E" w:rsidRDefault="008D511E" w:rsidP="008D511E">
      <w:pPr>
        <w:ind w:left="720"/>
        <w:rPr>
          <w:szCs w:val="24"/>
        </w:rPr>
      </w:pPr>
      <w:r>
        <w:rPr>
          <w:szCs w:val="24"/>
        </w:rPr>
        <w:t>Relationships</w:t>
      </w:r>
    </w:p>
    <w:p w14:paraId="4256A555" w14:textId="359A4AA4" w:rsidR="008D511E" w:rsidRDefault="008D511E" w:rsidP="008D511E">
      <w:pPr>
        <w:pStyle w:val="ListParagraph"/>
        <w:numPr>
          <w:ilvl w:val="0"/>
          <w:numId w:val="5"/>
        </w:numPr>
        <w:rPr>
          <w:szCs w:val="24"/>
        </w:rPr>
      </w:pPr>
      <w:r>
        <w:rPr>
          <w:szCs w:val="24"/>
        </w:rPr>
        <w:t>W</w:t>
      </w:r>
      <w:r w:rsidR="00531118">
        <w:rPr>
          <w:szCs w:val="24"/>
        </w:rPr>
        <w:t>e</w:t>
      </w:r>
      <w:r>
        <w:rPr>
          <w:szCs w:val="24"/>
        </w:rPr>
        <w:t xml:space="preserve"> will empower students to build and maintain positive relationships</w:t>
      </w:r>
      <w:r w:rsidR="00531118">
        <w:rPr>
          <w:szCs w:val="24"/>
        </w:rPr>
        <w:t xml:space="preserve"> within the classroom, school, and greater community.</w:t>
      </w:r>
    </w:p>
    <w:p w14:paraId="25E90183" w14:textId="58ECA548" w:rsidR="008D511E" w:rsidRDefault="008D511E" w:rsidP="008D511E">
      <w:pPr>
        <w:pStyle w:val="ListParagraph"/>
        <w:numPr>
          <w:ilvl w:val="0"/>
          <w:numId w:val="5"/>
        </w:numPr>
        <w:rPr>
          <w:szCs w:val="24"/>
        </w:rPr>
      </w:pPr>
      <w:r>
        <w:rPr>
          <w:szCs w:val="24"/>
        </w:rPr>
        <w:t>W</w:t>
      </w:r>
      <w:r w:rsidR="00531118">
        <w:rPr>
          <w:szCs w:val="24"/>
        </w:rPr>
        <w:t>e</w:t>
      </w:r>
      <w:r>
        <w:rPr>
          <w:szCs w:val="24"/>
        </w:rPr>
        <w:t xml:space="preserve"> will collaborate</w:t>
      </w:r>
      <w:r w:rsidR="00531118">
        <w:rPr>
          <w:szCs w:val="24"/>
        </w:rPr>
        <w:t xml:space="preserve"> as professionals dedicated to guiding students in becoming empathetic, self-aware, and productive members of our community.</w:t>
      </w:r>
    </w:p>
    <w:p w14:paraId="495F9EDA" w14:textId="25EB0297" w:rsidR="008D511E" w:rsidRDefault="008D511E" w:rsidP="008D511E">
      <w:pPr>
        <w:pStyle w:val="ListParagraph"/>
        <w:numPr>
          <w:ilvl w:val="0"/>
          <w:numId w:val="5"/>
        </w:numPr>
        <w:rPr>
          <w:szCs w:val="24"/>
        </w:rPr>
      </w:pPr>
      <w:r>
        <w:rPr>
          <w:szCs w:val="24"/>
        </w:rPr>
        <w:t>We will acknowledge, ac</w:t>
      </w:r>
      <w:r w:rsidR="00531118">
        <w:rPr>
          <w:szCs w:val="24"/>
        </w:rPr>
        <w:t>cept, and build on individual strengths and differences.</w:t>
      </w:r>
    </w:p>
    <w:p w14:paraId="03CDB30B" w14:textId="0FE71486" w:rsidR="008D511E" w:rsidRDefault="008D511E" w:rsidP="008D511E">
      <w:pPr>
        <w:pStyle w:val="ListParagraph"/>
        <w:ind w:left="1440"/>
        <w:rPr>
          <w:szCs w:val="24"/>
        </w:rPr>
      </w:pPr>
      <w:r>
        <w:rPr>
          <w:szCs w:val="24"/>
        </w:rPr>
        <w:t>Key points</w:t>
      </w:r>
    </w:p>
    <w:p w14:paraId="5739FC8E" w14:textId="008CF879" w:rsidR="008D511E" w:rsidRDefault="008D511E" w:rsidP="008D511E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 xml:space="preserve">CKH – Capturing Kids Hearts – </w:t>
      </w:r>
      <w:r w:rsidR="00245715">
        <w:rPr>
          <w:szCs w:val="24"/>
        </w:rPr>
        <w:t>National program based on the idea that i</w:t>
      </w:r>
      <w:r>
        <w:rPr>
          <w:szCs w:val="24"/>
        </w:rPr>
        <w:t>f you can capture a kid’s heart, you’ll capture their mind</w:t>
      </w:r>
      <w:r w:rsidR="00245715">
        <w:rPr>
          <w:szCs w:val="24"/>
        </w:rPr>
        <w:t xml:space="preserve">. </w:t>
      </w:r>
      <w:hyperlink r:id="rId10" w:history="1">
        <w:r w:rsidR="00245715" w:rsidRPr="00F152FE">
          <w:rPr>
            <w:rStyle w:val="Hyperlink"/>
            <w:szCs w:val="24"/>
          </w:rPr>
          <w:t>https://www.capturingkidshearts.org</w:t>
        </w:r>
      </w:hyperlink>
      <w:r w:rsidR="00245715">
        <w:rPr>
          <w:szCs w:val="24"/>
        </w:rPr>
        <w:t xml:space="preserve"> </w:t>
      </w:r>
    </w:p>
    <w:p w14:paraId="3F7D5572" w14:textId="583BEC38" w:rsidR="008D511E" w:rsidRDefault="008D511E" w:rsidP="008D511E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 xml:space="preserve">RAK – Random Acts of Kindness </w:t>
      </w:r>
      <w:r w:rsidR="00534FE5">
        <w:rPr>
          <w:szCs w:val="24"/>
        </w:rPr>
        <w:t>– social-</w:t>
      </w:r>
      <w:r>
        <w:rPr>
          <w:szCs w:val="24"/>
        </w:rPr>
        <w:t>emotional learning</w:t>
      </w:r>
      <w:r w:rsidR="00245715">
        <w:rPr>
          <w:szCs w:val="24"/>
        </w:rPr>
        <w:t xml:space="preserve"> program</w:t>
      </w:r>
      <w:r>
        <w:rPr>
          <w:szCs w:val="24"/>
        </w:rPr>
        <w:t xml:space="preserve">. </w:t>
      </w:r>
      <w:r w:rsidR="00245715">
        <w:rPr>
          <w:szCs w:val="24"/>
        </w:rPr>
        <w:t>Led by social and emotional learning (</w:t>
      </w:r>
      <w:r>
        <w:rPr>
          <w:szCs w:val="24"/>
        </w:rPr>
        <w:t>SEL</w:t>
      </w:r>
      <w:r w:rsidR="00245715">
        <w:rPr>
          <w:szCs w:val="24"/>
        </w:rPr>
        <w:t>)</w:t>
      </w:r>
      <w:r>
        <w:rPr>
          <w:szCs w:val="24"/>
        </w:rPr>
        <w:t xml:space="preserve"> counselor, Ms. Michelle Mawhiney</w:t>
      </w:r>
      <w:r w:rsidR="00245715">
        <w:rPr>
          <w:szCs w:val="24"/>
        </w:rPr>
        <w:t>.</w:t>
      </w:r>
      <w:r>
        <w:rPr>
          <w:szCs w:val="24"/>
        </w:rPr>
        <w:t xml:space="preserve"> Taught by teachers throughout week</w:t>
      </w:r>
      <w:r w:rsidR="00245715">
        <w:rPr>
          <w:szCs w:val="24"/>
        </w:rPr>
        <w:t xml:space="preserve">. </w:t>
      </w:r>
      <w:hyperlink r:id="rId11" w:history="1">
        <w:r w:rsidR="00245715" w:rsidRPr="00F152FE">
          <w:rPr>
            <w:rStyle w:val="Hyperlink"/>
            <w:szCs w:val="24"/>
          </w:rPr>
          <w:t>https://www.randomactsofkindness.org</w:t>
        </w:r>
      </w:hyperlink>
      <w:r w:rsidR="00245715">
        <w:rPr>
          <w:szCs w:val="24"/>
        </w:rPr>
        <w:t xml:space="preserve"> </w:t>
      </w:r>
    </w:p>
    <w:p w14:paraId="5004BBE6" w14:textId="1261BA3C" w:rsidR="008D511E" w:rsidRDefault="008D511E" w:rsidP="008D511E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Classroom</w:t>
      </w:r>
      <w:r w:rsidR="00245715">
        <w:rPr>
          <w:szCs w:val="24"/>
        </w:rPr>
        <w:t xml:space="preserve"> – Healthy classroom communities.</w:t>
      </w:r>
    </w:p>
    <w:p w14:paraId="236657E1" w14:textId="643B021C" w:rsidR="008D511E" w:rsidRDefault="008D511E" w:rsidP="008D511E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>Focused Tiered Be</w:t>
      </w:r>
      <w:r w:rsidR="006D0230">
        <w:rPr>
          <w:szCs w:val="24"/>
        </w:rPr>
        <w:t>havior Interventions – MTSS – Multi-</w:t>
      </w:r>
      <w:r w:rsidR="00534FE5">
        <w:rPr>
          <w:szCs w:val="24"/>
        </w:rPr>
        <w:t>tiered</w:t>
      </w:r>
      <w:r w:rsidR="006D0230">
        <w:rPr>
          <w:szCs w:val="24"/>
        </w:rPr>
        <w:t xml:space="preserve"> systems of support. Collect data. Create interventions. Reflect on effectiveness. Make adjustments</w:t>
      </w:r>
      <w:r w:rsidR="00245715">
        <w:rPr>
          <w:szCs w:val="24"/>
        </w:rPr>
        <w:t>.</w:t>
      </w:r>
    </w:p>
    <w:p w14:paraId="7D99C809" w14:textId="3235A492" w:rsidR="006D0230" w:rsidRDefault="006D0230" w:rsidP="008D511E">
      <w:pPr>
        <w:pStyle w:val="ListParagraph"/>
        <w:numPr>
          <w:ilvl w:val="0"/>
          <w:numId w:val="7"/>
        </w:numPr>
        <w:rPr>
          <w:szCs w:val="24"/>
        </w:rPr>
      </w:pPr>
      <w:r>
        <w:rPr>
          <w:szCs w:val="24"/>
        </w:rPr>
        <w:t xml:space="preserve">Happy Schools Project – </w:t>
      </w:r>
      <w:r w:rsidR="00245715">
        <w:rPr>
          <w:szCs w:val="24"/>
        </w:rPr>
        <w:t>N</w:t>
      </w:r>
      <w:r>
        <w:rPr>
          <w:szCs w:val="24"/>
        </w:rPr>
        <w:t>ew project out of SE Asia</w:t>
      </w:r>
      <w:r w:rsidR="00245715">
        <w:rPr>
          <w:szCs w:val="24"/>
        </w:rPr>
        <w:t xml:space="preserve"> by </w:t>
      </w:r>
      <w:hyperlink r:id="rId12" w:history="1">
        <w:r w:rsidR="00245715" w:rsidRPr="00245715">
          <w:rPr>
            <w:rStyle w:val="Hyperlink"/>
            <w:szCs w:val="24"/>
          </w:rPr>
          <w:t>UNESCO</w:t>
        </w:r>
      </w:hyperlink>
      <w:r w:rsidR="00245715">
        <w:rPr>
          <w:szCs w:val="24"/>
        </w:rPr>
        <w:t>. Currently, the</w:t>
      </w:r>
      <w:r>
        <w:rPr>
          <w:szCs w:val="24"/>
        </w:rPr>
        <w:t xml:space="preserve"> </w:t>
      </w:r>
      <w:r w:rsidR="00245715">
        <w:rPr>
          <w:szCs w:val="24"/>
        </w:rPr>
        <w:t>s</w:t>
      </w:r>
      <w:r>
        <w:rPr>
          <w:szCs w:val="24"/>
        </w:rPr>
        <w:t xml:space="preserve">taff </w:t>
      </w:r>
      <w:r w:rsidR="00245715">
        <w:rPr>
          <w:szCs w:val="24"/>
        </w:rPr>
        <w:t xml:space="preserve">are </w:t>
      </w:r>
      <w:r>
        <w:rPr>
          <w:szCs w:val="24"/>
        </w:rPr>
        <w:t>defining happy and unhappy schools</w:t>
      </w:r>
      <w:r w:rsidR="00245715">
        <w:rPr>
          <w:szCs w:val="24"/>
        </w:rPr>
        <w:t>.</w:t>
      </w:r>
    </w:p>
    <w:p w14:paraId="54921E99" w14:textId="79CC0F1A" w:rsidR="006D0230" w:rsidRDefault="006D0230" w:rsidP="006D0230">
      <w:pPr>
        <w:pStyle w:val="ListParagraph"/>
        <w:rPr>
          <w:szCs w:val="24"/>
        </w:rPr>
      </w:pPr>
      <w:r>
        <w:rPr>
          <w:szCs w:val="24"/>
        </w:rPr>
        <w:t>Prior Year Targets</w:t>
      </w:r>
    </w:p>
    <w:p w14:paraId="69EDFCEE" w14:textId="29B678D2" w:rsidR="006D0230" w:rsidRDefault="006D0230" w:rsidP="006D0230">
      <w:pPr>
        <w:pStyle w:val="ListParagraph"/>
        <w:ind w:left="1440"/>
        <w:rPr>
          <w:szCs w:val="24"/>
        </w:rPr>
      </w:pPr>
      <w:r>
        <w:rPr>
          <w:szCs w:val="24"/>
        </w:rPr>
        <w:t>MIS 1 (major improvement strategy) - Ambitious instruction – BFI planning for learning: When our school learns and implements BFI planning for learning with clearly defined and communicated expectations for quantity and quality. Then the identified challenge will be addressed.</w:t>
      </w:r>
    </w:p>
    <w:p w14:paraId="4322FC01" w14:textId="77777777" w:rsidR="006D0230" w:rsidRDefault="006D0230" w:rsidP="006D0230">
      <w:pPr>
        <w:pStyle w:val="ListParagraph"/>
        <w:ind w:left="1440"/>
        <w:rPr>
          <w:szCs w:val="24"/>
        </w:rPr>
      </w:pPr>
    </w:p>
    <w:p w14:paraId="69630ECE" w14:textId="44C3061E" w:rsidR="006D0230" w:rsidRDefault="006D0230" w:rsidP="006D0230">
      <w:pPr>
        <w:pStyle w:val="ListParagraph"/>
        <w:ind w:left="1440"/>
        <w:rPr>
          <w:szCs w:val="24"/>
        </w:rPr>
      </w:pPr>
      <w:r>
        <w:rPr>
          <w:szCs w:val="24"/>
        </w:rPr>
        <w:t xml:space="preserve">MIS 2 – MTSS Collaborative Teaming – When our school learns and implements surveys to </w:t>
      </w:r>
      <w:r w:rsidR="00245715">
        <w:rPr>
          <w:szCs w:val="24"/>
        </w:rPr>
        <w:t>identify</w:t>
      </w:r>
      <w:r>
        <w:rPr>
          <w:szCs w:val="24"/>
        </w:rPr>
        <w:t xml:space="preserve"> needs, imperceptions, and contributing factors</w:t>
      </w:r>
      <w:r w:rsidR="00245715">
        <w:rPr>
          <w:szCs w:val="24"/>
        </w:rPr>
        <w:t xml:space="preserve"> to lacking trust, with clearly defined and communicated expectations for quantity and quality, then the identified challenge will be addressed.</w:t>
      </w:r>
      <w:r>
        <w:rPr>
          <w:szCs w:val="24"/>
        </w:rPr>
        <w:t xml:space="preserve"> </w:t>
      </w:r>
    </w:p>
    <w:p w14:paraId="66DE5CC5" w14:textId="1C27E323" w:rsidR="006D0230" w:rsidRDefault="00245715" w:rsidP="006D0230">
      <w:pPr>
        <w:pStyle w:val="ListParagraph"/>
        <w:numPr>
          <w:ilvl w:val="0"/>
          <w:numId w:val="8"/>
        </w:numPr>
        <w:rPr>
          <w:szCs w:val="24"/>
        </w:rPr>
      </w:pPr>
      <w:r>
        <w:rPr>
          <w:szCs w:val="24"/>
        </w:rPr>
        <w:t>Working to improve t</w:t>
      </w:r>
      <w:r w:rsidR="006D0230">
        <w:rPr>
          <w:szCs w:val="24"/>
        </w:rPr>
        <w:t xml:space="preserve">eacher to teacher trust and </w:t>
      </w:r>
      <w:r w:rsidR="00534FE5">
        <w:rPr>
          <w:szCs w:val="24"/>
        </w:rPr>
        <w:t>climate.</w:t>
      </w:r>
    </w:p>
    <w:p w14:paraId="73D29E31" w14:textId="77777777" w:rsidR="00A55A11" w:rsidRDefault="00A55A11" w:rsidP="00A55A11">
      <w:pPr>
        <w:rPr>
          <w:szCs w:val="24"/>
        </w:rPr>
      </w:pPr>
    </w:p>
    <w:p w14:paraId="3C09D9C3" w14:textId="77777777" w:rsidR="00A55A11" w:rsidRPr="00A55A11" w:rsidRDefault="00A55A11" w:rsidP="00A55A11">
      <w:pPr>
        <w:rPr>
          <w:szCs w:val="24"/>
        </w:rPr>
      </w:pPr>
    </w:p>
    <w:p w14:paraId="60F3E4FB" w14:textId="77777777" w:rsidR="00A55A11" w:rsidRDefault="00A55A11" w:rsidP="00A55A11">
      <w:pPr>
        <w:pStyle w:val="ListParagraph"/>
        <w:ind w:left="0"/>
        <w:rPr>
          <w:szCs w:val="24"/>
        </w:rPr>
      </w:pPr>
    </w:p>
    <w:p w14:paraId="07A4548B" w14:textId="77777777" w:rsidR="00A55A11" w:rsidRDefault="00A55A11" w:rsidP="00A55A11">
      <w:pPr>
        <w:pStyle w:val="ListParagraph"/>
        <w:ind w:left="0"/>
        <w:rPr>
          <w:szCs w:val="24"/>
        </w:rPr>
      </w:pPr>
    </w:p>
    <w:p w14:paraId="4777DAE4" w14:textId="77777777" w:rsidR="00A55A11" w:rsidRDefault="00A55A11" w:rsidP="00A55A11">
      <w:pPr>
        <w:pStyle w:val="ListParagraph"/>
        <w:ind w:left="0"/>
        <w:rPr>
          <w:szCs w:val="24"/>
        </w:rPr>
      </w:pPr>
    </w:p>
    <w:p w14:paraId="7E8D5355" w14:textId="77777777" w:rsidR="00534FE5" w:rsidRPr="00534FE5" w:rsidRDefault="00534FE5" w:rsidP="00A55A11">
      <w:pPr>
        <w:rPr>
          <w:sz w:val="13"/>
          <w:szCs w:val="13"/>
        </w:rPr>
      </w:pPr>
    </w:p>
    <w:p w14:paraId="17CD2C79" w14:textId="1464EAB8" w:rsidR="00A55A11" w:rsidRDefault="00A55A11" w:rsidP="00A55A11">
      <w:pPr>
        <w:rPr>
          <w:szCs w:val="24"/>
        </w:rPr>
      </w:pPr>
      <w:r>
        <w:rPr>
          <w:szCs w:val="24"/>
        </w:rPr>
        <w:t>Question</w:t>
      </w:r>
      <w:r w:rsidRPr="00A55A11">
        <w:rPr>
          <w:szCs w:val="24"/>
        </w:rPr>
        <w:t xml:space="preserve"> about teacher culture and sharing information. Any changes? </w:t>
      </w:r>
    </w:p>
    <w:p w14:paraId="04CA833C" w14:textId="71BE8E5D" w:rsidR="00245715" w:rsidRDefault="00A55A11" w:rsidP="00A55A11">
      <w:pPr>
        <w:rPr>
          <w:szCs w:val="24"/>
        </w:rPr>
      </w:pPr>
      <w:r>
        <w:rPr>
          <w:szCs w:val="24"/>
        </w:rPr>
        <w:t>There were</w:t>
      </w:r>
      <w:r w:rsidRPr="00A55A11">
        <w:rPr>
          <w:szCs w:val="24"/>
        </w:rPr>
        <w:t xml:space="preserve"> lot of retirements</w:t>
      </w:r>
      <w:r>
        <w:rPr>
          <w:szCs w:val="24"/>
        </w:rPr>
        <w:t xml:space="preserve"> in the last few years</w:t>
      </w:r>
      <w:r w:rsidRPr="00A55A11">
        <w:rPr>
          <w:szCs w:val="24"/>
        </w:rPr>
        <w:t>, which affect</w:t>
      </w:r>
      <w:r>
        <w:rPr>
          <w:szCs w:val="24"/>
        </w:rPr>
        <w:t>s</w:t>
      </w:r>
      <w:r w:rsidRPr="00A55A11">
        <w:rPr>
          <w:szCs w:val="24"/>
        </w:rPr>
        <w:t xml:space="preserve"> willingness to make change. Fresh new staff </w:t>
      </w:r>
      <w:r>
        <w:rPr>
          <w:szCs w:val="24"/>
        </w:rPr>
        <w:t>provides</w:t>
      </w:r>
      <w:r w:rsidRPr="00A55A11">
        <w:rPr>
          <w:szCs w:val="24"/>
        </w:rPr>
        <w:t xml:space="preserve"> opportunities to mold new teachers and to learn from each other. </w:t>
      </w:r>
      <w:r>
        <w:rPr>
          <w:szCs w:val="24"/>
        </w:rPr>
        <w:t>They are c</w:t>
      </w:r>
      <w:r w:rsidRPr="00A55A11">
        <w:rPr>
          <w:szCs w:val="24"/>
        </w:rPr>
        <w:t xml:space="preserve">reating opportunities for teacher leaders to step up. Ms. Siegel is a big help with teacher support. </w:t>
      </w:r>
    </w:p>
    <w:p w14:paraId="00B2EF2F" w14:textId="754B7D1C" w:rsidR="006D0230" w:rsidRDefault="006D0230" w:rsidP="006D0230">
      <w:pPr>
        <w:pStyle w:val="ListParagraph"/>
        <w:ind w:left="0"/>
        <w:rPr>
          <w:b/>
          <w:bCs/>
          <w:sz w:val="28"/>
          <w:szCs w:val="28"/>
        </w:rPr>
      </w:pPr>
      <w:r w:rsidRPr="00245715">
        <w:rPr>
          <w:b/>
          <w:bCs/>
          <w:sz w:val="28"/>
          <w:szCs w:val="28"/>
        </w:rPr>
        <w:t>Data Review</w:t>
      </w:r>
    </w:p>
    <w:p w14:paraId="12353BFE" w14:textId="77777777" w:rsidR="00534FE5" w:rsidRPr="00534FE5" w:rsidRDefault="00534FE5" w:rsidP="006D0230">
      <w:pPr>
        <w:pStyle w:val="ListParagraph"/>
        <w:ind w:left="0"/>
        <w:rPr>
          <w:b/>
          <w:bCs/>
          <w:sz w:val="13"/>
          <w:szCs w:val="13"/>
        </w:rPr>
      </w:pPr>
    </w:p>
    <w:p w14:paraId="056D18D7" w14:textId="1727D449" w:rsidR="003B5703" w:rsidRPr="0097735D" w:rsidRDefault="003B5703" w:rsidP="006D0230">
      <w:pPr>
        <w:pStyle w:val="ListParagraph"/>
        <w:ind w:left="0"/>
        <w:rPr>
          <w:b/>
          <w:bCs/>
          <w:szCs w:val="24"/>
        </w:rPr>
      </w:pPr>
      <w:r w:rsidRPr="0097735D">
        <w:rPr>
          <w:b/>
          <w:bCs/>
          <w:szCs w:val="24"/>
        </w:rPr>
        <w:t>CMAS Academic Achievement Scores</w:t>
      </w:r>
    </w:p>
    <w:p w14:paraId="394E5615" w14:textId="5B1524B7" w:rsidR="003B5703" w:rsidRDefault="003B5703" w:rsidP="006D0230">
      <w:pPr>
        <w:pStyle w:val="ListParagraph"/>
        <w:ind w:left="0"/>
        <w:rPr>
          <w:szCs w:val="24"/>
        </w:rPr>
      </w:pPr>
      <w:r>
        <w:rPr>
          <w:szCs w:val="24"/>
        </w:rPr>
        <w:tab/>
        <w:t>English Language Arts - 750.4 – 76</w:t>
      </w:r>
      <w:r w:rsidRPr="003B5703">
        <w:rPr>
          <w:szCs w:val="24"/>
          <w:vertAlign w:val="superscript"/>
        </w:rPr>
        <w:t>th</w:t>
      </w:r>
      <w:r>
        <w:rPr>
          <w:szCs w:val="24"/>
        </w:rPr>
        <w:t xml:space="preserve"> Percentile</w:t>
      </w:r>
    </w:p>
    <w:p w14:paraId="22D37DCA" w14:textId="01EDC197" w:rsidR="003B5703" w:rsidRDefault="003B5703" w:rsidP="006D0230">
      <w:pPr>
        <w:pStyle w:val="ListParagraph"/>
        <w:ind w:left="0"/>
        <w:rPr>
          <w:szCs w:val="24"/>
        </w:rPr>
      </w:pPr>
      <w:r>
        <w:rPr>
          <w:szCs w:val="24"/>
        </w:rPr>
        <w:tab/>
        <w:t>Math – 745.9 – 74</w:t>
      </w:r>
      <w:r w:rsidRPr="003B5703">
        <w:rPr>
          <w:szCs w:val="24"/>
          <w:vertAlign w:val="superscript"/>
        </w:rPr>
        <w:t>th</w:t>
      </w:r>
      <w:r>
        <w:rPr>
          <w:szCs w:val="24"/>
        </w:rPr>
        <w:t xml:space="preserve"> Percentile</w:t>
      </w:r>
    </w:p>
    <w:p w14:paraId="185566DC" w14:textId="77777777" w:rsidR="003B5703" w:rsidRDefault="003B5703" w:rsidP="006D0230">
      <w:pPr>
        <w:pStyle w:val="ListParagraph"/>
        <w:ind w:left="0"/>
        <w:rPr>
          <w:szCs w:val="24"/>
        </w:rPr>
      </w:pPr>
    </w:p>
    <w:p w14:paraId="3F8DDF16" w14:textId="5EAFD9BC" w:rsidR="0097735D" w:rsidRPr="0097735D" w:rsidRDefault="006D0230" w:rsidP="006D0230">
      <w:pPr>
        <w:pStyle w:val="ListParagraph"/>
        <w:ind w:left="0"/>
        <w:rPr>
          <w:b/>
          <w:bCs/>
          <w:szCs w:val="24"/>
        </w:rPr>
      </w:pPr>
      <w:r w:rsidRPr="0097735D">
        <w:rPr>
          <w:b/>
          <w:bCs/>
          <w:szCs w:val="24"/>
        </w:rPr>
        <w:t xml:space="preserve">MGP (Median growth percentile) </w:t>
      </w:r>
      <w:r w:rsidR="0097735D" w:rsidRPr="0097735D">
        <w:rPr>
          <w:b/>
          <w:bCs/>
          <w:szCs w:val="24"/>
        </w:rPr>
        <w:t>Scores</w:t>
      </w:r>
    </w:p>
    <w:p w14:paraId="18C8E3A6" w14:textId="4F1393A9" w:rsidR="006D0230" w:rsidRDefault="0097735D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MGP </w:t>
      </w:r>
      <w:r w:rsidR="006D0230">
        <w:rPr>
          <w:szCs w:val="24"/>
        </w:rPr>
        <w:t>at 50 = 1 year’s growth.</w:t>
      </w:r>
    </w:p>
    <w:p w14:paraId="16CCC7AC" w14:textId="1CE7F5A3" w:rsidR="006D0230" w:rsidRDefault="006D0230" w:rsidP="006D0230">
      <w:pPr>
        <w:pStyle w:val="ListParagraph"/>
        <w:ind w:left="0"/>
        <w:rPr>
          <w:szCs w:val="24"/>
        </w:rPr>
      </w:pPr>
      <w:r>
        <w:rPr>
          <w:szCs w:val="24"/>
        </w:rPr>
        <w:t>MGP at 65 = 1.5 years growth</w:t>
      </w:r>
    </w:p>
    <w:p w14:paraId="4076A4AF" w14:textId="77777777" w:rsidR="00245715" w:rsidRDefault="006D0230" w:rsidP="006D0230">
      <w:pPr>
        <w:pStyle w:val="ListParagraph"/>
        <w:ind w:left="0"/>
        <w:rPr>
          <w:szCs w:val="24"/>
        </w:rPr>
      </w:pPr>
      <w:r>
        <w:rPr>
          <w:szCs w:val="24"/>
        </w:rPr>
        <w:tab/>
      </w:r>
    </w:p>
    <w:p w14:paraId="014738B4" w14:textId="394D7C02" w:rsidR="00245715" w:rsidRDefault="006D0230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Star </w:t>
      </w:r>
      <w:r w:rsidR="00245715">
        <w:rPr>
          <w:szCs w:val="24"/>
        </w:rPr>
        <w:t xml:space="preserve">Test </w:t>
      </w:r>
      <w:r>
        <w:rPr>
          <w:szCs w:val="24"/>
        </w:rPr>
        <w:t xml:space="preserve">– Math 43 </w:t>
      </w:r>
    </w:p>
    <w:p w14:paraId="7876523C" w14:textId="245700AC" w:rsidR="006D0230" w:rsidRDefault="006D0230" w:rsidP="00245715">
      <w:pPr>
        <w:pStyle w:val="ListParagraph"/>
        <w:ind w:left="0" w:firstLine="720"/>
        <w:rPr>
          <w:szCs w:val="24"/>
        </w:rPr>
      </w:pPr>
      <w:r>
        <w:rPr>
          <w:szCs w:val="24"/>
        </w:rPr>
        <w:t>Reading 53</w:t>
      </w:r>
    </w:p>
    <w:p w14:paraId="1BB00F09" w14:textId="77777777" w:rsidR="00245715" w:rsidRDefault="006D0230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CMAS – Math 55 </w:t>
      </w:r>
    </w:p>
    <w:p w14:paraId="71EE53BC" w14:textId="662AF496" w:rsidR="006D0230" w:rsidRDefault="006D0230" w:rsidP="00245715">
      <w:pPr>
        <w:pStyle w:val="ListParagraph"/>
        <w:ind w:left="0" w:firstLine="720"/>
        <w:rPr>
          <w:szCs w:val="24"/>
        </w:rPr>
      </w:pPr>
      <w:r>
        <w:rPr>
          <w:szCs w:val="24"/>
        </w:rPr>
        <w:t>Reading 3</w:t>
      </w:r>
      <w:r w:rsidR="005F723A">
        <w:rPr>
          <w:szCs w:val="24"/>
        </w:rPr>
        <w:t>2</w:t>
      </w:r>
    </w:p>
    <w:p w14:paraId="17B8C5C2" w14:textId="77777777" w:rsidR="00245715" w:rsidRPr="00534FE5" w:rsidRDefault="00245715" w:rsidP="006D0230">
      <w:pPr>
        <w:pStyle w:val="ListParagraph"/>
        <w:ind w:left="0"/>
        <w:rPr>
          <w:sz w:val="13"/>
          <w:szCs w:val="13"/>
        </w:rPr>
      </w:pPr>
    </w:p>
    <w:p w14:paraId="08F2D5BE" w14:textId="32AE7F3D" w:rsidR="00893BD0" w:rsidRDefault="00245715" w:rsidP="006D0230">
      <w:pPr>
        <w:pStyle w:val="ListParagraph"/>
        <w:ind w:left="0"/>
        <w:rPr>
          <w:szCs w:val="24"/>
        </w:rPr>
      </w:pPr>
      <w:r>
        <w:rPr>
          <w:szCs w:val="24"/>
        </w:rPr>
        <w:t>This is s</w:t>
      </w:r>
      <w:r w:rsidR="00893BD0">
        <w:rPr>
          <w:szCs w:val="24"/>
        </w:rPr>
        <w:t>urprising. We’ve been historically a strong reading school. Star scores were not predictive for CMAS</w:t>
      </w:r>
      <w:r>
        <w:rPr>
          <w:szCs w:val="24"/>
        </w:rPr>
        <w:t xml:space="preserve"> (</w:t>
      </w:r>
      <w:r w:rsidRPr="00245715">
        <w:rPr>
          <w:szCs w:val="24"/>
        </w:rPr>
        <w:t>Colorado Measures of Academic Success</w:t>
      </w:r>
      <w:r>
        <w:rPr>
          <w:szCs w:val="24"/>
        </w:rPr>
        <w:t>)</w:t>
      </w:r>
      <w:r w:rsidR="00893BD0">
        <w:rPr>
          <w:szCs w:val="24"/>
        </w:rPr>
        <w:t xml:space="preserve">. </w:t>
      </w:r>
      <w:r>
        <w:rPr>
          <w:szCs w:val="24"/>
        </w:rPr>
        <w:t>Both t</w:t>
      </w:r>
      <w:r w:rsidR="00893BD0">
        <w:rPr>
          <w:szCs w:val="24"/>
        </w:rPr>
        <w:t xml:space="preserve">ests were taken </w:t>
      </w:r>
      <w:r w:rsidR="006610E7">
        <w:rPr>
          <w:szCs w:val="24"/>
        </w:rPr>
        <w:t>back-to-back</w:t>
      </w:r>
      <w:r w:rsidR="00893BD0">
        <w:rPr>
          <w:szCs w:val="24"/>
        </w:rPr>
        <w:t xml:space="preserve"> in April. CMAS has writing prompts that CMAS doesn’t have, as well as some writing along with the math. The math problems are also more complex.</w:t>
      </w:r>
      <w:r w:rsidR="00DB1EAB">
        <w:rPr>
          <w:szCs w:val="24"/>
        </w:rPr>
        <w:t xml:space="preserve"> </w:t>
      </w:r>
      <w:r w:rsidR="00E66D83">
        <w:rPr>
          <w:szCs w:val="24"/>
        </w:rPr>
        <w:t>Stratton award for top 5 growth last year, but not this year</w:t>
      </w:r>
      <w:r w:rsidR="003B5703">
        <w:rPr>
          <w:szCs w:val="24"/>
        </w:rPr>
        <w:t xml:space="preserve">. Math grown was strong, including for </w:t>
      </w:r>
      <w:r w:rsidR="005F723A">
        <w:rPr>
          <w:szCs w:val="24"/>
        </w:rPr>
        <w:t xml:space="preserve">low income and minority students, </w:t>
      </w:r>
      <w:r w:rsidR="003B5703">
        <w:rPr>
          <w:szCs w:val="24"/>
        </w:rPr>
        <w:t>but reading growth was low.</w:t>
      </w:r>
      <w:r w:rsidR="005F723A">
        <w:rPr>
          <w:szCs w:val="24"/>
        </w:rPr>
        <w:t xml:space="preserve"> Only minority students approached the reading growth goal with an MPG of 47, compared to the schoolwide 32. </w:t>
      </w:r>
    </w:p>
    <w:p w14:paraId="19D33B35" w14:textId="05B8F0D5" w:rsidR="00893BD0" w:rsidRDefault="00893BD0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Mr. Rudd </w:t>
      </w:r>
      <w:r w:rsidR="00E66D83">
        <w:rPr>
          <w:szCs w:val="24"/>
        </w:rPr>
        <w:t>is</w:t>
      </w:r>
      <w:r>
        <w:rPr>
          <w:szCs w:val="24"/>
        </w:rPr>
        <w:t xml:space="preserve"> working with his boss Mr. Relic to find answers </w:t>
      </w:r>
      <w:r w:rsidR="00E66D83">
        <w:rPr>
          <w:szCs w:val="24"/>
        </w:rPr>
        <w:t>to explain this change</w:t>
      </w:r>
      <w:r>
        <w:rPr>
          <w:szCs w:val="24"/>
        </w:rPr>
        <w:t xml:space="preserve">. </w:t>
      </w:r>
    </w:p>
    <w:p w14:paraId="12A0034B" w14:textId="77777777" w:rsidR="00893BD0" w:rsidRPr="0097735D" w:rsidRDefault="00893BD0" w:rsidP="006D0230">
      <w:pPr>
        <w:pStyle w:val="ListParagraph"/>
        <w:ind w:left="0"/>
        <w:rPr>
          <w:sz w:val="13"/>
          <w:szCs w:val="13"/>
        </w:rPr>
      </w:pPr>
    </w:p>
    <w:p w14:paraId="57131FE7" w14:textId="6F661ADF" w:rsidR="00893BD0" w:rsidRDefault="0097735D" w:rsidP="006D0230">
      <w:pPr>
        <w:pStyle w:val="ListParagraph"/>
        <w:ind w:left="0"/>
        <w:rPr>
          <w:szCs w:val="24"/>
        </w:rPr>
      </w:pPr>
      <w:r>
        <w:rPr>
          <w:szCs w:val="24"/>
        </w:rPr>
        <w:t>Gifted Magnet Program (</w:t>
      </w:r>
      <w:r w:rsidR="00893BD0">
        <w:rPr>
          <w:szCs w:val="24"/>
        </w:rPr>
        <w:t>GMP</w:t>
      </w:r>
      <w:r>
        <w:rPr>
          <w:szCs w:val="24"/>
        </w:rPr>
        <w:t>)</w:t>
      </w:r>
      <w:r w:rsidR="00893BD0">
        <w:rPr>
          <w:szCs w:val="24"/>
        </w:rPr>
        <w:t xml:space="preserve"> does affect test scores.</w:t>
      </w:r>
      <w:r w:rsidR="0097595D">
        <w:rPr>
          <w:szCs w:val="24"/>
        </w:rPr>
        <w:t xml:space="preserve"> If you remove GMP, it makes </w:t>
      </w:r>
      <w:r w:rsidR="000D50DF">
        <w:rPr>
          <w:szCs w:val="24"/>
        </w:rPr>
        <w:t>Stratton</w:t>
      </w:r>
      <w:r w:rsidR="0097595D">
        <w:rPr>
          <w:szCs w:val="24"/>
        </w:rPr>
        <w:t xml:space="preserve"> match an average D11 school. </w:t>
      </w:r>
      <w:r w:rsidR="003B5703">
        <w:rPr>
          <w:szCs w:val="24"/>
        </w:rPr>
        <w:t>Some students in 3-5</w:t>
      </w:r>
      <w:r w:rsidR="003B5703" w:rsidRPr="0097595D">
        <w:rPr>
          <w:szCs w:val="24"/>
          <w:vertAlign w:val="superscript"/>
        </w:rPr>
        <w:t>th</w:t>
      </w:r>
      <w:r w:rsidR="003B5703">
        <w:rPr>
          <w:szCs w:val="24"/>
        </w:rPr>
        <w:t xml:space="preserve"> grade are receiving interventions to work beyond grade level, like a 5</w:t>
      </w:r>
      <w:r w:rsidR="003B5703" w:rsidRPr="0097595D">
        <w:rPr>
          <w:szCs w:val="24"/>
          <w:vertAlign w:val="superscript"/>
        </w:rPr>
        <w:t>th</w:t>
      </w:r>
      <w:r w:rsidR="003B5703">
        <w:rPr>
          <w:szCs w:val="24"/>
        </w:rPr>
        <w:t xml:space="preserve"> grader working at the 8</w:t>
      </w:r>
      <w:r w:rsidR="003B5703" w:rsidRPr="0097595D">
        <w:rPr>
          <w:szCs w:val="24"/>
          <w:vertAlign w:val="superscript"/>
        </w:rPr>
        <w:t>th</w:t>
      </w:r>
      <w:r w:rsidR="003B5703">
        <w:rPr>
          <w:szCs w:val="24"/>
        </w:rPr>
        <w:t xml:space="preserve"> grade level. </w:t>
      </w:r>
      <w:r w:rsidR="0097595D">
        <w:rPr>
          <w:szCs w:val="24"/>
        </w:rPr>
        <w:t xml:space="preserve">75% </w:t>
      </w:r>
      <w:r w:rsidR="000D50DF">
        <w:rPr>
          <w:szCs w:val="24"/>
        </w:rPr>
        <w:t xml:space="preserve">of </w:t>
      </w:r>
      <w:r w:rsidR="005F723A">
        <w:rPr>
          <w:szCs w:val="24"/>
        </w:rPr>
        <w:t xml:space="preserve">Stratton </w:t>
      </w:r>
      <w:r w:rsidR="000D50DF">
        <w:rPr>
          <w:szCs w:val="24"/>
        </w:rPr>
        <w:t xml:space="preserve">students </w:t>
      </w:r>
      <w:r w:rsidR="005F723A">
        <w:rPr>
          <w:szCs w:val="24"/>
        </w:rPr>
        <w:t>“choice in,” choosing Stratton over their neighborhood school</w:t>
      </w:r>
      <w:r w:rsidR="0097595D">
        <w:rPr>
          <w:szCs w:val="24"/>
        </w:rPr>
        <w:t xml:space="preserve">. We lose less than 20% of students zoned for our school. </w:t>
      </w:r>
    </w:p>
    <w:p w14:paraId="355802EB" w14:textId="77777777" w:rsidR="0097595D" w:rsidRDefault="0097595D" w:rsidP="006D0230">
      <w:pPr>
        <w:pStyle w:val="ListParagraph"/>
        <w:ind w:left="0"/>
        <w:rPr>
          <w:szCs w:val="24"/>
        </w:rPr>
      </w:pPr>
    </w:p>
    <w:p w14:paraId="73ED3318" w14:textId="6FD659D1" w:rsidR="0097595D" w:rsidRPr="0097735D" w:rsidRDefault="0097595D" w:rsidP="006D0230">
      <w:pPr>
        <w:pStyle w:val="ListParagraph"/>
        <w:ind w:left="0"/>
        <w:rPr>
          <w:b/>
          <w:bCs/>
          <w:szCs w:val="24"/>
        </w:rPr>
      </w:pPr>
      <w:r w:rsidRPr="0097735D">
        <w:rPr>
          <w:b/>
          <w:bCs/>
          <w:szCs w:val="24"/>
        </w:rPr>
        <w:t xml:space="preserve">CMAS – School Performance Framework </w:t>
      </w:r>
    </w:p>
    <w:p w14:paraId="42FE5C77" w14:textId="77777777" w:rsidR="00E66D83" w:rsidRDefault="0097595D" w:rsidP="006D0230">
      <w:pPr>
        <w:pStyle w:val="ListParagraph"/>
        <w:ind w:left="0"/>
        <w:rPr>
          <w:szCs w:val="24"/>
        </w:rPr>
      </w:pPr>
      <w:r>
        <w:rPr>
          <w:szCs w:val="24"/>
        </w:rPr>
        <w:t>60/100. 50+ puts</w:t>
      </w:r>
      <w:r w:rsidR="00E66D83">
        <w:rPr>
          <w:szCs w:val="24"/>
        </w:rPr>
        <w:t xml:space="preserve"> Stratton</w:t>
      </w:r>
      <w:r>
        <w:rPr>
          <w:szCs w:val="24"/>
        </w:rPr>
        <w:t xml:space="preserve"> at performance level. </w:t>
      </w:r>
    </w:p>
    <w:p w14:paraId="0310BD7B" w14:textId="3EA5DA1A" w:rsidR="0097595D" w:rsidRDefault="00E66D83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This combines </w:t>
      </w:r>
      <w:r w:rsidR="0097595D">
        <w:rPr>
          <w:szCs w:val="24"/>
        </w:rPr>
        <w:t>71.3% achievement – meeting target. 52.5% growth – approaching target.</w:t>
      </w:r>
    </w:p>
    <w:p w14:paraId="2F09A010" w14:textId="1973E0FA" w:rsidR="003B5703" w:rsidRDefault="003B5703" w:rsidP="00E66D83">
      <w:pPr>
        <w:pStyle w:val="ListParagraph"/>
        <w:ind w:left="0"/>
        <w:rPr>
          <w:szCs w:val="24"/>
        </w:rPr>
      </w:pPr>
      <w:r>
        <w:rPr>
          <w:szCs w:val="24"/>
        </w:rPr>
        <w:t xml:space="preserve">There was </w:t>
      </w:r>
      <w:r w:rsidR="0097595D">
        <w:rPr>
          <w:szCs w:val="24"/>
        </w:rPr>
        <w:t>95% participation</w:t>
      </w:r>
      <w:r w:rsidR="00E66D83">
        <w:rPr>
          <w:szCs w:val="24"/>
        </w:rPr>
        <w:t xml:space="preserve"> </w:t>
      </w:r>
      <w:r>
        <w:rPr>
          <w:szCs w:val="24"/>
        </w:rPr>
        <w:t>in CMAS testing, meeting the goal.</w:t>
      </w:r>
    </w:p>
    <w:p w14:paraId="24A4EE64" w14:textId="77777777" w:rsidR="00893BD0" w:rsidRDefault="00893BD0" w:rsidP="006D0230">
      <w:pPr>
        <w:pStyle w:val="ListParagraph"/>
        <w:ind w:left="0"/>
        <w:rPr>
          <w:szCs w:val="24"/>
        </w:rPr>
      </w:pPr>
    </w:p>
    <w:p w14:paraId="62C0CE77" w14:textId="77777777" w:rsidR="00A55A11" w:rsidRDefault="00A55A11" w:rsidP="006D0230">
      <w:pPr>
        <w:pStyle w:val="ListParagraph"/>
        <w:ind w:left="0"/>
        <w:rPr>
          <w:b/>
          <w:bCs/>
          <w:szCs w:val="24"/>
        </w:rPr>
      </w:pPr>
    </w:p>
    <w:p w14:paraId="1A868899" w14:textId="77777777" w:rsidR="00A55A11" w:rsidRDefault="00A55A11" w:rsidP="006D0230">
      <w:pPr>
        <w:pStyle w:val="ListParagraph"/>
        <w:ind w:left="0"/>
        <w:rPr>
          <w:b/>
          <w:bCs/>
          <w:szCs w:val="24"/>
        </w:rPr>
      </w:pPr>
    </w:p>
    <w:p w14:paraId="5E84FAE8" w14:textId="77777777" w:rsidR="00A55A11" w:rsidRDefault="00A55A11" w:rsidP="006D0230">
      <w:pPr>
        <w:pStyle w:val="ListParagraph"/>
        <w:ind w:left="0"/>
        <w:rPr>
          <w:b/>
          <w:bCs/>
          <w:szCs w:val="24"/>
        </w:rPr>
      </w:pPr>
    </w:p>
    <w:p w14:paraId="75958963" w14:textId="77777777" w:rsidR="00A55A11" w:rsidRDefault="00A55A11" w:rsidP="006D0230">
      <w:pPr>
        <w:pStyle w:val="ListParagraph"/>
        <w:ind w:left="0"/>
        <w:rPr>
          <w:b/>
          <w:bCs/>
          <w:szCs w:val="24"/>
        </w:rPr>
      </w:pPr>
    </w:p>
    <w:p w14:paraId="00C8F152" w14:textId="77777777" w:rsidR="00154C6F" w:rsidRDefault="00154C6F" w:rsidP="006D0230">
      <w:pPr>
        <w:pStyle w:val="ListParagraph"/>
        <w:ind w:left="0"/>
        <w:rPr>
          <w:b/>
          <w:bCs/>
          <w:szCs w:val="24"/>
        </w:rPr>
      </w:pPr>
    </w:p>
    <w:p w14:paraId="05ACB05B" w14:textId="77777777" w:rsidR="00A55A11" w:rsidRDefault="00A55A11" w:rsidP="006D0230">
      <w:pPr>
        <w:pStyle w:val="ListParagraph"/>
        <w:ind w:left="0"/>
        <w:rPr>
          <w:b/>
          <w:bCs/>
          <w:szCs w:val="24"/>
        </w:rPr>
      </w:pPr>
    </w:p>
    <w:p w14:paraId="7BA86D71" w14:textId="757F0E31" w:rsidR="0097595D" w:rsidRDefault="00893BD0" w:rsidP="006D0230">
      <w:pPr>
        <w:pStyle w:val="ListParagraph"/>
        <w:ind w:left="0"/>
        <w:rPr>
          <w:szCs w:val="24"/>
        </w:rPr>
      </w:pPr>
      <w:r w:rsidRPr="0097735D">
        <w:rPr>
          <w:b/>
          <w:bCs/>
          <w:szCs w:val="24"/>
        </w:rPr>
        <w:t xml:space="preserve">Star </w:t>
      </w:r>
      <w:r w:rsidR="00534FE5" w:rsidRPr="0097735D">
        <w:rPr>
          <w:b/>
          <w:bCs/>
          <w:szCs w:val="24"/>
        </w:rPr>
        <w:t>Scores</w:t>
      </w:r>
      <w:r w:rsidR="00534FE5">
        <w:rPr>
          <w:szCs w:val="24"/>
        </w:rPr>
        <w:t xml:space="preserve"> -</w:t>
      </w:r>
      <w:r w:rsidR="0097595D">
        <w:rPr>
          <w:szCs w:val="24"/>
        </w:rPr>
        <w:t xml:space="preserve"> </w:t>
      </w:r>
      <w:r w:rsidR="003B5703">
        <w:rPr>
          <w:szCs w:val="24"/>
        </w:rPr>
        <w:t>This is an a</w:t>
      </w:r>
      <w:r w:rsidR="0097595D">
        <w:rPr>
          <w:szCs w:val="24"/>
        </w:rPr>
        <w:t>daptive test. When more questions are answered correctly, it gives harder questions</w:t>
      </w:r>
      <w:r w:rsidR="003B5703">
        <w:rPr>
          <w:szCs w:val="24"/>
        </w:rPr>
        <w:t>.</w:t>
      </w:r>
    </w:p>
    <w:p w14:paraId="658DBF4B" w14:textId="77777777" w:rsidR="001F4EA1" w:rsidRDefault="001F4EA1" w:rsidP="006D0230">
      <w:pPr>
        <w:pStyle w:val="ListParagraph"/>
        <w:ind w:left="0"/>
        <w:rPr>
          <w:szCs w:val="24"/>
        </w:rPr>
      </w:pPr>
    </w:p>
    <w:p w14:paraId="7A544534" w14:textId="4E754FCB" w:rsidR="001F4EA1" w:rsidRDefault="001F4EA1" w:rsidP="001F4EA1">
      <w:pPr>
        <w:pStyle w:val="ListParagraph"/>
        <w:rPr>
          <w:szCs w:val="24"/>
        </w:rPr>
      </w:pPr>
      <w:r>
        <w:rPr>
          <w:szCs w:val="24"/>
        </w:rPr>
        <w:t>Percentage of students meeting or exceeding grade-level benchmarks:</w:t>
      </w:r>
    </w:p>
    <w:p w14:paraId="69D32C4D" w14:textId="0D82EE71" w:rsidR="001F4EA1" w:rsidRDefault="001F4EA1" w:rsidP="001F4EA1">
      <w:pPr>
        <w:pStyle w:val="ListParagraph"/>
        <w:rPr>
          <w:szCs w:val="24"/>
        </w:rPr>
      </w:pPr>
      <w:r>
        <w:rPr>
          <w:szCs w:val="24"/>
        </w:rPr>
        <w:t>2</w:t>
      </w:r>
      <w:r w:rsidRPr="001F4EA1">
        <w:rPr>
          <w:szCs w:val="24"/>
          <w:vertAlign w:val="superscript"/>
        </w:rPr>
        <w:t>nd</w:t>
      </w:r>
      <w:r>
        <w:rPr>
          <w:szCs w:val="24"/>
        </w:rPr>
        <w:t xml:space="preserve"> grade: Math: 42%. Reading: 44%</w:t>
      </w:r>
    </w:p>
    <w:p w14:paraId="0E534F7A" w14:textId="533E0642" w:rsidR="001F4EA1" w:rsidRDefault="001F4EA1" w:rsidP="001F4EA1">
      <w:pPr>
        <w:pStyle w:val="ListParagraph"/>
        <w:rPr>
          <w:szCs w:val="24"/>
        </w:rPr>
      </w:pPr>
      <w:r>
        <w:rPr>
          <w:szCs w:val="24"/>
        </w:rPr>
        <w:t>3</w:t>
      </w:r>
      <w:r w:rsidRPr="001F4EA1">
        <w:rPr>
          <w:szCs w:val="24"/>
          <w:vertAlign w:val="superscript"/>
        </w:rPr>
        <w:t>rd</w:t>
      </w:r>
      <w:r>
        <w:rPr>
          <w:szCs w:val="24"/>
        </w:rPr>
        <w:t xml:space="preserve"> grade: Math: 73%. Reading: 58%</w:t>
      </w:r>
    </w:p>
    <w:p w14:paraId="33487B25" w14:textId="5E9DC659" w:rsidR="001F4EA1" w:rsidRDefault="001F4EA1" w:rsidP="001F4EA1">
      <w:pPr>
        <w:pStyle w:val="ListParagraph"/>
        <w:rPr>
          <w:szCs w:val="24"/>
        </w:rPr>
      </w:pPr>
      <w:r>
        <w:rPr>
          <w:szCs w:val="24"/>
        </w:rPr>
        <w:t>4</w:t>
      </w:r>
      <w:r w:rsidRPr="001F4EA1">
        <w:rPr>
          <w:szCs w:val="24"/>
          <w:vertAlign w:val="superscript"/>
        </w:rPr>
        <w:t>th</w:t>
      </w:r>
      <w:r>
        <w:rPr>
          <w:szCs w:val="24"/>
        </w:rPr>
        <w:t xml:space="preserve"> grade: Math: 55%. Reading: 65%</w:t>
      </w:r>
    </w:p>
    <w:p w14:paraId="52681481" w14:textId="76B030FD" w:rsidR="001F4EA1" w:rsidRDefault="001F4EA1" w:rsidP="001F4EA1">
      <w:pPr>
        <w:pStyle w:val="ListParagraph"/>
        <w:rPr>
          <w:szCs w:val="24"/>
        </w:rPr>
      </w:pPr>
      <w:r>
        <w:rPr>
          <w:szCs w:val="24"/>
        </w:rPr>
        <w:t>5</w:t>
      </w:r>
      <w:r w:rsidRPr="001F4EA1">
        <w:rPr>
          <w:szCs w:val="24"/>
          <w:vertAlign w:val="superscript"/>
        </w:rPr>
        <w:t>th</w:t>
      </w:r>
      <w:r>
        <w:rPr>
          <w:szCs w:val="24"/>
        </w:rPr>
        <w:t xml:space="preserve"> grade: Math: 47%. Reading: 73%</w:t>
      </w:r>
    </w:p>
    <w:p w14:paraId="1B52B1A2" w14:textId="77777777" w:rsidR="001F4EA1" w:rsidRDefault="001F4EA1" w:rsidP="006D0230">
      <w:pPr>
        <w:pStyle w:val="ListParagraph"/>
        <w:ind w:left="0"/>
        <w:rPr>
          <w:szCs w:val="24"/>
        </w:rPr>
      </w:pPr>
    </w:p>
    <w:p w14:paraId="39D5C8F5" w14:textId="77777777" w:rsidR="0097735D" w:rsidRPr="0097735D" w:rsidRDefault="0097735D" w:rsidP="0097735D">
      <w:pPr>
        <w:pStyle w:val="ListParagraph"/>
        <w:ind w:left="0"/>
        <w:rPr>
          <w:sz w:val="13"/>
          <w:szCs w:val="13"/>
        </w:rPr>
      </w:pPr>
    </w:p>
    <w:p w14:paraId="00FAA2DF" w14:textId="54F8C2F4" w:rsidR="00893BD0" w:rsidRDefault="00657CD7" w:rsidP="0097735D">
      <w:pPr>
        <w:pStyle w:val="ListParagraph"/>
        <w:ind w:left="0"/>
        <w:rPr>
          <w:szCs w:val="24"/>
        </w:rPr>
      </w:pPr>
      <w:r>
        <w:rPr>
          <w:szCs w:val="24"/>
        </w:rPr>
        <w:t xml:space="preserve">Reading </w:t>
      </w:r>
      <w:r w:rsidR="00B23277">
        <w:rPr>
          <w:szCs w:val="24"/>
        </w:rPr>
        <w:t>Growth Data</w:t>
      </w:r>
      <w:r w:rsidR="001F4EA1">
        <w:rPr>
          <w:szCs w:val="24"/>
        </w:rPr>
        <w:t xml:space="preserve"> grades 3-5</w:t>
      </w:r>
      <w:r w:rsidR="0097735D">
        <w:rPr>
          <w:szCs w:val="24"/>
        </w:rPr>
        <w:t xml:space="preserve"> – All but one class had less than 50 MGP (3</w:t>
      </w:r>
      <w:r w:rsidR="0097735D" w:rsidRPr="0097735D">
        <w:rPr>
          <w:szCs w:val="24"/>
          <w:vertAlign w:val="superscript"/>
        </w:rPr>
        <w:t>rd</w:t>
      </w:r>
      <w:r w:rsidR="0097735D">
        <w:rPr>
          <w:szCs w:val="24"/>
        </w:rPr>
        <w:t xml:space="preserve"> grade non-GMP). And only two classes were in the bottom 1/3 for achievement. </w:t>
      </w:r>
      <w:r w:rsidR="00B23277">
        <w:rPr>
          <w:szCs w:val="24"/>
        </w:rPr>
        <w:t>4</w:t>
      </w:r>
      <w:r w:rsidR="00B23277" w:rsidRPr="00B23277">
        <w:rPr>
          <w:szCs w:val="24"/>
          <w:vertAlign w:val="superscript"/>
        </w:rPr>
        <w:t>th</w:t>
      </w:r>
      <w:r w:rsidR="00B23277">
        <w:rPr>
          <w:szCs w:val="24"/>
        </w:rPr>
        <w:t xml:space="preserve"> &amp; 5</w:t>
      </w:r>
      <w:r w:rsidR="00B23277" w:rsidRPr="00B23277">
        <w:rPr>
          <w:szCs w:val="24"/>
          <w:vertAlign w:val="superscript"/>
        </w:rPr>
        <w:t>th</w:t>
      </w:r>
      <w:r w:rsidR="00B23277">
        <w:rPr>
          <w:szCs w:val="24"/>
        </w:rPr>
        <w:t xml:space="preserve"> grade GMP top 3 for achievement</w:t>
      </w:r>
      <w:r w:rsidR="0097735D">
        <w:rPr>
          <w:szCs w:val="24"/>
        </w:rPr>
        <w:t>.</w:t>
      </w:r>
    </w:p>
    <w:p w14:paraId="28DE301A" w14:textId="77777777" w:rsidR="00657CD7" w:rsidRPr="0097735D" w:rsidRDefault="00657CD7" w:rsidP="006D0230">
      <w:pPr>
        <w:pStyle w:val="ListParagraph"/>
        <w:ind w:left="0"/>
        <w:rPr>
          <w:sz w:val="13"/>
          <w:szCs w:val="13"/>
        </w:rPr>
      </w:pPr>
    </w:p>
    <w:p w14:paraId="59E4124A" w14:textId="15BE9DC0" w:rsidR="00657CD7" w:rsidRDefault="00657CD7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Math Growth </w:t>
      </w:r>
      <w:r w:rsidR="001F4EA1">
        <w:rPr>
          <w:szCs w:val="24"/>
        </w:rPr>
        <w:t>Data grades 3-5</w:t>
      </w:r>
      <w:r>
        <w:rPr>
          <w:szCs w:val="24"/>
        </w:rPr>
        <w:t xml:space="preserve">– 1 GMP class did not show 1 year’s growth. </w:t>
      </w:r>
      <w:r w:rsidR="0097735D">
        <w:rPr>
          <w:szCs w:val="24"/>
        </w:rPr>
        <w:t>Only one</w:t>
      </w:r>
      <w:r>
        <w:rPr>
          <w:szCs w:val="24"/>
        </w:rPr>
        <w:t xml:space="preserve"> class</w:t>
      </w:r>
      <w:r w:rsidR="0097735D">
        <w:rPr>
          <w:szCs w:val="24"/>
        </w:rPr>
        <w:t xml:space="preserve"> schoolwide</w:t>
      </w:r>
      <w:r>
        <w:rPr>
          <w:szCs w:val="24"/>
        </w:rPr>
        <w:t xml:space="preserve"> in low growth</w:t>
      </w:r>
      <w:r w:rsidR="0097735D">
        <w:rPr>
          <w:szCs w:val="24"/>
        </w:rPr>
        <w:t xml:space="preserve"> and</w:t>
      </w:r>
      <w:r>
        <w:rPr>
          <w:szCs w:val="24"/>
        </w:rPr>
        <w:t xml:space="preserve"> low achievement. </w:t>
      </w:r>
      <w:r w:rsidR="0097735D">
        <w:rPr>
          <w:szCs w:val="24"/>
        </w:rPr>
        <w:t>It was a c</w:t>
      </w:r>
      <w:r>
        <w:rPr>
          <w:szCs w:val="24"/>
        </w:rPr>
        <w:t xml:space="preserve">lassroom with </w:t>
      </w:r>
      <w:r w:rsidR="0097735D">
        <w:rPr>
          <w:szCs w:val="24"/>
        </w:rPr>
        <w:t>a lot of behavior issues affecting teaching.</w:t>
      </w:r>
      <w:r w:rsidR="001F4EA1">
        <w:rPr>
          <w:szCs w:val="24"/>
        </w:rPr>
        <w:t xml:space="preserve"> Most classes were in the typical growth (35-65 MGP) category.</w:t>
      </w:r>
    </w:p>
    <w:p w14:paraId="5FFAD6D2" w14:textId="77777777" w:rsidR="00657CD7" w:rsidRDefault="00657CD7" w:rsidP="006D0230">
      <w:pPr>
        <w:pStyle w:val="ListParagraph"/>
        <w:ind w:left="0"/>
        <w:rPr>
          <w:szCs w:val="24"/>
        </w:rPr>
      </w:pPr>
    </w:p>
    <w:p w14:paraId="37B213C5" w14:textId="114F6CF7" w:rsidR="001F4EA1" w:rsidRDefault="001F4EA1" w:rsidP="006D0230">
      <w:pPr>
        <w:pStyle w:val="ListParagraph"/>
        <w:ind w:left="0"/>
        <w:rPr>
          <w:b/>
          <w:bCs/>
          <w:szCs w:val="24"/>
        </w:rPr>
      </w:pPr>
      <w:r>
        <w:rPr>
          <w:b/>
          <w:bCs/>
          <w:sz w:val="28"/>
          <w:szCs w:val="28"/>
        </w:rPr>
        <w:t>Attendance</w:t>
      </w:r>
    </w:p>
    <w:p w14:paraId="308EC3EF" w14:textId="77777777" w:rsidR="00A55A11" w:rsidRDefault="001F4EA1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Last year only 47% of students had no absence issues. </w:t>
      </w:r>
    </w:p>
    <w:p w14:paraId="3407D781" w14:textId="77777777" w:rsidR="00A55A11" w:rsidRDefault="00A55A11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19% had approaching chronic absence issues. </w:t>
      </w:r>
    </w:p>
    <w:p w14:paraId="4A138A1D" w14:textId="77777777" w:rsidR="00A55A11" w:rsidRDefault="00A55A11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13% had chronic absence issues. </w:t>
      </w:r>
    </w:p>
    <w:p w14:paraId="0A44B572" w14:textId="77777777" w:rsidR="00A55A11" w:rsidRDefault="001F4EA1" w:rsidP="006D0230">
      <w:pPr>
        <w:pStyle w:val="ListParagraph"/>
        <w:ind w:left="0"/>
        <w:rPr>
          <w:szCs w:val="24"/>
        </w:rPr>
      </w:pPr>
      <w:r>
        <w:rPr>
          <w:szCs w:val="24"/>
        </w:rPr>
        <w:t xml:space="preserve">9% had elevated chronic. </w:t>
      </w:r>
    </w:p>
    <w:p w14:paraId="2C2F40E0" w14:textId="6AA6562C" w:rsidR="001F4EA1" w:rsidRPr="001F4EA1" w:rsidRDefault="00A55A11" w:rsidP="006D0230">
      <w:pPr>
        <w:pStyle w:val="ListParagraph"/>
        <w:ind w:left="0"/>
        <w:rPr>
          <w:szCs w:val="24"/>
        </w:rPr>
      </w:pPr>
      <w:r>
        <w:rPr>
          <w:szCs w:val="24"/>
        </w:rPr>
        <w:t>12% had highly chronic issues.</w:t>
      </w:r>
    </w:p>
    <w:p w14:paraId="6C3DAAD2" w14:textId="77777777" w:rsidR="001F4EA1" w:rsidRDefault="001F4EA1" w:rsidP="006D0230">
      <w:pPr>
        <w:pStyle w:val="ListParagraph"/>
        <w:ind w:left="0"/>
        <w:rPr>
          <w:szCs w:val="24"/>
        </w:rPr>
      </w:pPr>
    </w:p>
    <w:p w14:paraId="0F6096BA" w14:textId="07832428" w:rsidR="00A55A11" w:rsidRDefault="000E03E0" w:rsidP="006D0230">
      <w:pPr>
        <w:pStyle w:val="ListParagraph"/>
        <w:ind w:left="0"/>
        <w:rPr>
          <w:szCs w:val="24"/>
        </w:rPr>
      </w:pPr>
      <w:r>
        <w:rPr>
          <w:szCs w:val="24"/>
        </w:rPr>
        <w:t>Goal to get attendance above 95%</w:t>
      </w:r>
    </w:p>
    <w:p w14:paraId="3F216460" w14:textId="77777777" w:rsidR="00A55A11" w:rsidRDefault="00A55A11" w:rsidP="006D0230">
      <w:pPr>
        <w:pStyle w:val="ListParagraph"/>
        <w:ind w:left="0"/>
        <w:rPr>
          <w:szCs w:val="24"/>
        </w:rPr>
      </w:pPr>
    </w:p>
    <w:p w14:paraId="498B1B69" w14:textId="0D6E377E" w:rsidR="00A55A11" w:rsidRDefault="00A55A11" w:rsidP="006D0230">
      <w:pPr>
        <w:pStyle w:val="ListParagraph"/>
        <w:ind w:left="0"/>
        <w:rPr>
          <w:szCs w:val="24"/>
        </w:rPr>
      </w:pPr>
      <w:r>
        <w:rPr>
          <w:szCs w:val="24"/>
        </w:rPr>
        <w:t>Meeting adjourned at 7:08pm. Remaining topics to be addressed in future.</w:t>
      </w:r>
    </w:p>
    <w:p w14:paraId="13CF3658" w14:textId="62C35E5B" w:rsidR="00893BD0" w:rsidRPr="00CD7D03" w:rsidRDefault="00893BD0" w:rsidP="00A55A11">
      <w:pPr>
        <w:rPr>
          <w:szCs w:val="24"/>
        </w:rPr>
      </w:pPr>
      <w:r>
        <w:rPr>
          <w:szCs w:val="24"/>
        </w:rPr>
        <w:t xml:space="preserve"> </w:t>
      </w:r>
    </w:p>
    <w:sectPr w:rsidR="00893BD0" w:rsidRPr="00CD7D03" w:rsidSect="00AB4981">
      <w:headerReference w:type="default" r:id="rId13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BF9CC" w14:textId="77777777" w:rsidR="001F4DE6" w:rsidRDefault="001F4DE6">
      <w:pPr>
        <w:spacing w:after="0" w:line="240" w:lineRule="auto"/>
      </w:pPr>
      <w:r>
        <w:separator/>
      </w:r>
    </w:p>
  </w:endnote>
  <w:endnote w:type="continuationSeparator" w:id="0">
    <w:p w14:paraId="5F3BA551" w14:textId="77777777" w:rsidR="001F4DE6" w:rsidRDefault="001F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A8E5E" w14:textId="77777777" w:rsidR="001F4DE6" w:rsidRDefault="001F4DE6">
      <w:pPr>
        <w:spacing w:after="0" w:line="240" w:lineRule="auto"/>
      </w:pPr>
      <w:r>
        <w:separator/>
      </w:r>
    </w:p>
  </w:footnote>
  <w:footnote w:type="continuationSeparator" w:id="0">
    <w:p w14:paraId="38CC7760" w14:textId="77777777" w:rsidR="001F4DE6" w:rsidRDefault="001F4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>
          <w:pict>
            <v:group w14:anchorId="59820407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2315314"/>
    <w:multiLevelType w:val="hybridMultilevel"/>
    <w:tmpl w:val="7542EB34"/>
    <w:lvl w:ilvl="0" w:tplc="C40EE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B02F2E"/>
    <w:multiLevelType w:val="hybridMultilevel"/>
    <w:tmpl w:val="5E568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0758A"/>
    <w:multiLevelType w:val="hybridMultilevel"/>
    <w:tmpl w:val="5A3656FC"/>
    <w:lvl w:ilvl="0" w:tplc="D078086C">
      <w:start w:val="7"/>
      <w:numFmt w:val="bullet"/>
      <w:lvlText w:val="–"/>
      <w:lvlJc w:val="left"/>
      <w:pPr>
        <w:ind w:left="72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C56FA"/>
    <w:multiLevelType w:val="hybridMultilevel"/>
    <w:tmpl w:val="CEDEB28C"/>
    <w:lvl w:ilvl="0" w:tplc="F9221D00">
      <w:start w:val="3"/>
      <w:numFmt w:val="bullet"/>
      <w:lvlText w:val="-"/>
      <w:lvlJc w:val="left"/>
      <w:pPr>
        <w:ind w:left="1860" w:hanging="360"/>
      </w:pPr>
      <w:rPr>
        <w:rFonts w:ascii="Franklin Gothic Book" w:eastAsiaTheme="minorEastAsia" w:hAnsi="Franklin Gothic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44514"/>
    <w:multiLevelType w:val="hybridMultilevel"/>
    <w:tmpl w:val="B06A55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3"/>
  </w:num>
  <w:num w:numId="3" w16cid:durableId="1020009230">
    <w:abstractNumId w:val="6"/>
  </w:num>
  <w:num w:numId="4" w16cid:durableId="1577203954">
    <w:abstractNumId w:val="4"/>
  </w:num>
  <w:num w:numId="5" w16cid:durableId="1882128939">
    <w:abstractNumId w:val="1"/>
  </w:num>
  <w:num w:numId="6" w16cid:durableId="827553095">
    <w:abstractNumId w:val="7"/>
  </w:num>
  <w:num w:numId="7" w16cid:durableId="1963537228">
    <w:abstractNumId w:val="2"/>
  </w:num>
  <w:num w:numId="8" w16cid:durableId="568006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1840"/>
    <w:rsid w:val="00035454"/>
    <w:rsid w:val="000532C1"/>
    <w:rsid w:val="00080076"/>
    <w:rsid w:val="000A11A9"/>
    <w:rsid w:val="000C2BC3"/>
    <w:rsid w:val="000C4305"/>
    <w:rsid w:val="000D50DF"/>
    <w:rsid w:val="000E03E0"/>
    <w:rsid w:val="000F4889"/>
    <w:rsid w:val="00120813"/>
    <w:rsid w:val="0015426A"/>
    <w:rsid w:val="00154C6F"/>
    <w:rsid w:val="00157088"/>
    <w:rsid w:val="0018468E"/>
    <w:rsid w:val="001E712B"/>
    <w:rsid w:val="001F4DE6"/>
    <w:rsid w:val="001F4EA1"/>
    <w:rsid w:val="00204260"/>
    <w:rsid w:val="00212EB0"/>
    <w:rsid w:val="0023340C"/>
    <w:rsid w:val="002406E9"/>
    <w:rsid w:val="00245715"/>
    <w:rsid w:val="0025283E"/>
    <w:rsid w:val="00252E61"/>
    <w:rsid w:val="002540E6"/>
    <w:rsid w:val="002612DF"/>
    <w:rsid w:val="00280268"/>
    <w:rsid w:val="00290B81"/>
    <w:rsid w:val="002B47AC"/>
    <w:rsid w:val="002C4FF9"/>
    <w:rsid w:val="002E0B9C"/>
    <w:rsid w:val="002E6287"/>
    <w:rsid w:val="00303AE1"/>
    <w:rsid w:val="00333CE3"/>
    <w:rsid w:val="00385963"/>
    <w:rsid w:val="003949BD"/>
    <w:rsid w:val="003B5703"/>
    <w:rsid w:val="003D48E4"/>
    <w:rsid w:val="004129B7"/>
    <w:rsid w:val="00414CDE"/>
    <w:rsid w:val="00442740"/>
    <w:rsid w:val="004B1235"/>
    <w:rsid w:val="004B53BB"/>
    <w:rsid w:val="004B76A2"/>
    <w:rsid w:val="004D61A7"/>
    <w:rsid w:val="004D7849"/>
    <w:rsid w:val="004F73E8"/>
    <w:rsid w:val="00505FAC"/>
    <w:rsid w:val="00524B92"/>
    <w:rsid w:val="00531118"/>
    <w:rsid w:val="00534FE5"/>
    <w:rsid w:val="0053630E"/>
    <w:rsid w:val="005404B7"/>
    <w:rsid w:val="005432BE"/>
    <w:rsid w:val="0054450D"/>
    <w:rsid w:val="00560F76"/>
    <w:rsid w:val="00566147"/>
    <w:rsid w:val="00567E5D"/>
    <w:rsid w:val="0057184E"/>
    <w:rsid w:val="00573628"/>
    <w:rsid w:val="00576154"/>
    <w:rsid w:val="00577FCA"/>
    <w:rsid w:val="00591FFE"/>
    <w:rsid w:val="00594C32"/>
    <w:rsid w:val="005A2437"/>
    <w:rsid w:val="005F5981"/>
    <w:rsid w:val="005F723A"/>
    <w:rsid w:val="00617964"/>
    <w:rsid w:val="00627CF4"/>
    <w:rsid w:val="00632448"/>
    <w:rsid w:val="0063365C"/>
    <w:rsid w:val="0064092F"/>
    <w:rsid w:val="00650AF1"/>
    <w:rsid w:val="00657CD7"/>
    <w:rsid w:val="006610E7"/>
    <w:rsid w:val="00685643"/>
    <w:rsid w:val="0069237D"/>
    <w:rsid w:val="006B241A"/>
    <w:rsid w:val="006B7784"/>
    <w:rsid w:val="006D0230"/>
    <w:rsid w:val="006D1540"/>
    <w:rsid w:val="006F16F0"/>
    <w:rsid w:val="006F7BB5"/>
    <w:rsid w:val="00736DAC"/>
    <w:rsid w:val="007520BE"/>
    <w:rsid w:val="0078196E"/>
    <w:rsid w:val="0079532B"/>
    <w:rsid w:val="007C6D3A"/>
    <w:rsid w:val="00824168"/>
    <w:rsid w:val="00872CA6"/>
    <w:rsid w:val="00893BD0"/>
    <w:rsid w:val="00896384"/>
    <w:rsid w:val="008D511E"/>
    <w:rsid w:val="008F1977"/>
    <w:rsid w:val="0097595D"/>
    <w:rsid w:val="0097735D"/>
    <w:rsid w:val="00994FE9"/>
    <w:rsid w:val="009A3EF4"/>
    <w:rsid w:val="00A27E8B"/>
    <w:rsid w:val="00A3130B"/>
    <w:rsid w:val="00A448C1"/>
    <w:rsid w:val="00A505FB"/>
    <w:rsid w:val="00A55A11"/>
    <w:rsid w:val="00A600DB"/>
    <w:rsid w:val="00A743FB"/>
    <w:rsid w:val="00A974BE"/>
    <w:rsid w:val="00AA2EAA"/>
    <w:rsid w:val="00AA7AA0"/>
    <w:rsid w:val="00AB4981"/>
    <w:rsid w:val="00AB7DAD"/>
    <w:rsid w:val="00AC78CC"/>
    <w:rsid w:val="00AD7108"/>
    <w:rsid w:val="00AF41CF"/>
    <w:rsid w:val="00B043D5"/>
    <w:rsid w:val="00B15F8D"/>
    <w:rsid w:val="00B23277"/>
    <w:rsid w:val="00B35E50"/>
    <w:rsid w:val="00B43495"/>
    <w:rsid w:val="00B70211"/>
    <w:rsid w:val="00BA6628"/>
    <w:rsid w:val="00BC712C"/>
    <w:rsid w:val="00BD7211"/>
    <w:rsid w:val="00C165B8"/>
    <w:rsid w:val="00C178B0"/>
    <w:rsid w:val="00C84D21"/>
    <w:rsid w:val="00CA6B4F"/>
    <w:rsid w:val="00CA7A5C"/>
    <w:rsid w:val="00CD1D97"/>
    <w:rsid w:val="00CD7D03"/>
    <w:rsid w:val="00CE4943"/>
    <w:rsid w:val="00D0550B"/>
    <w:rsid w:val="00D4216C"/>
    <w:rsid w:val="00D517EF"/>
    <w:rsid w:val="00D575D4"/>
    <w:rsid w:val="00D623EE"/>
    <w:rsid w:val="00D70830"/>
    <w:rsid w:val="00D763EB"/>
    <w:rsid w:val="00D92643"/>
    <w:rsid w:val="00DA4A43"/>
    <w:rsid w:val="00DA5BEB"/>
    <w:rsid w:val="00DB1EAB"/>
    <w:rsid w:val="00DC205E"/>
    <w:rsid w:val="00DE395C"/>
    <w:rsid w:val="00DE3FA6"/>
    <w:rsid w:val="00DF087F"/>
    <w:rsid w:val="00DF23BF"/>
    <w:rsid w:val="00E11342"/>
    <w:rsid w:val="00E2411A"/>
    <w:rsid w:val="00E37225"/>
    <w:rsid w:val="00E37E38"/>
    <w:rsid w:val="00E4032A"/>
    <w:rsid w:val="00E51439"/>
    <w:rsid w:val="00E66D83"/>
    <w:rsid w:val="00E67201"/>
    <w:rsid w:val="00EB7787"/>
    <w:rsid w:val="00EC0994"/>
    <w:rsid w:val="00EF36A5"/>
    <w:rsid w:val="00F216C3"/>
    <w:rsid w:val="00F25A46"/>
    <w:rsid w:val="00F45A45"/>
    <w:rsid w:val="00F63987"/>
    <w:rsid w:val="00F70D90"/>
    <w:rsid w:val="00FB222B"/>
    <w:rsid w:val="00FB2501"/>
    <w:rsid w:val="00FD5D0D"/>
    <w:rsid w:val="00FD6EC1"/>
    <w:rsid w:val="00FE0A7C"/>
    <w:rsid w:val="00FE0D7C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ListParagraph">
    <w:name w:val="List Paragraph"/>
    <w:basedOn w:val="Normal"/>
    <w:uiPriority w:val="34"/>
    <w:unhideWhenUsed/>
    <w:qFormat/>
    <w:rsid w:val="00414C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5715"/>
    <w:rPr>
      <w:color w:val="05D74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45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nesco.org/en/education-policies/happy-schools?TSPD_101_R0=080713870fab2000f9d7d39a00084ece46056f3ddd1a1458d6a8252348eab727f5070a3964bbc1f1089a501b501430001badb3690fe49e0ae40b0e022e78325a567a7e4916d96f10f26d359569824676a55e4a4066f22c536bc2d4f04667c59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andomactsofkindness.org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capturingkidsheart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0B7DA7"/>
    <w:rsid w:val="000F7EC8"/>
    <w:rsid w:val="00192C75"/>
    <w:rsid w:val="0039741C"/>
    <w:rsid w:val="003C6FF3"/>
    <w:rsid w:val="004A0238"/>
    <w:rsid w:val="00563F67"/>
    <w:rsid w:val="006B5ECC"/>
    <w:rsid w:val="00746B4D"/>
    <w:rsid w:val="007F38AB"/>
    <w:rsid w:val="0080498E"/>
    <w:rsid w:val="00AF63C5"/>
    <w:rsid w:val="00CB4B6B"/>
    <w:rsid w:val="00D75382"/>
    <w:rsid w:val="00DE298C"/>
    <w:rsid w:val="00E27A8C"/>
    <w:rsid w:val="00EA7191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3</Pages>
  <Words>1291</Words>
  <Characters>7359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2023-09-20T13:44:00Z</dcterms:created>
  <dcterms:modified xsi:type="dcterms:W3CDTF">2023-09-20T13:44:00Z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