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7C0" w:rsidRDefault="006C3302" w:rsidP="006C33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January 2011</w:t>
      </w:r>
    </w:p>
    <w:p w:rsidR="006C3302" w:rsidRDefault="006C3302" w:rsidP="006C33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Wolfe County Schools</w:t>
      </w:r>
    </w:p>
    <w:p w:rsidR="006C3302" w:rsidRDefault="006C3302" w:rsidP="006C33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Gifted/ Talented Schedule</w:t>
      </w:r>
    </w:p>
    <w:p w:rsidR="006C3302" w:rsidRPr="00DC37C0" w:rsidRDefault="006C3302" w:rsidP="006C3302">
      <w:pPr>
        <w:spacing w:after="0"/>
        <w:jc w:val="center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/>
      </w:tblPr>
      <w:tblGrid>
        <w:gridCol w:w="1983"/>
        <w:gridCol w:w="1982"/>
        <w:gridCol w:w="1982"/>
        <w:gridCol w:w="1982"/>
        <w:gridCol w:w="1982"/>
        <w:gridCol w:w="1982"/>
        <w:gridCol w:w="1988"/>
      </w:tblGrid>
      <w:tr w:rsidR="00DC37C0" w:rsidRPr="00DC37C0" w:rsidTr="00DC37C0">
        <w:trPr>
          <w:cantSplit/>
          <w:trHeight w:hRule="exact" w:val="360"/>
          <w:tblHeader/>
          <w:jc w:val="center"/>
        </w:trPr>
        <w:tc>
          <w:tcPr>
            <w:tcW w:w="714" w:type="pct"/>
            <w:tcBorders>
              <w:top w:val="single" w:sz="4" w:space="0" w:color="333399"/>
              <w:left w:val="single" w:sz="4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DC37C0" w:rsidRPr="00DC37C0" w:rsidRDefault="00DC37C0" w:rsidP="00DC37C0">
            <w:pPr>
              <w:spacing w:after="0"/>
              <w:rPr>
                <w:rFonts w:ascii="Arial" w:hAnsi="Arial" w:cs="Arial"/>
                <w:color w:val="E6E6E6"/>
                <w:sz w:val="14"/>
              </w:rPr>
            </w:pPr>
          </w:p>
        </w:tc>
        <w:tc>
          <w:tcPr>
            <w:tcW w:w="3570" w:type="pct"/>
            <w:gridSpan w:val="5"/>
            <w:tcBorders>
              <w:top w:val="single" w:sz="4" w:space="0" w:color="333399"/>
              <w:left w:val="single" w:sz="12" w:space="0" w:color="333399"/>
              <w:bottom w:val="single" w:sz="8" w:space="0" w:color="E6E6E6"/>
            </w:tcBorders>
            <w:shd w:val="clear" w:color="auto" w:fill="333399"/>
            <w:vAlign w:val="bottom"/>
          </w:tcPr>
          <w:p w:rsidR="00DC37C0" w:rsidRPr="00DC37C0" w:rsidRDefault="006C3302" w:rsidP="00DC37C0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 xml:space="preserve">January 2011 </w:t>
            </w:r>
          </w:p>
        </w:tc>
        <w:tc>
          <w:tcPr>
            <w:tcW w:w="716" w:type="pct"/>
            <w:tcBorders>
              <w:top w:val="single" w:sz="4" w:space="0" w:color="333399"/>
              <w:left w:val="single" w:sz="12" w:space="0" w:color="333399"/>
              <w:bottom w:val="single" w:sz="8" w:space="0" w:color="E6E6E6"/>
              <w:right w:val="single" w:sz="4" w:space="0" w:color="333399"/>
            </w:tcBorders>
            <w:shd w:val="clear" w:color="auto" w:fill="333399"/>
            <w:vAlign w:val="bottom"/>
          </w:tcPr>
          <w:p w:rsidR="00DC37C0" w:rsidRPr="00DC37C0" w:rsidRDefault="00DC37C0" w:rsidP="006C3302">
            <w:pPr>
              <w:spacing w:after="0"/>
              <w:jc w:val="center"/>
              <w:rPr>
                <w:rFonts w:ascii="Arial" w:hAnsi="Arial" w:cs="Arial"/>
                <w:color w:val="E6E6E6"/>
                <w:sz w:val="14"/>
              </w:rPr>
            </w:pPr>
          </w:p>
        </w:tc>
      </w:tr>
      <w:tr w:rsidR="00DC37C0" w:rsidRPr="00DC37C0" w:rsidTr="00DC37C0">
        <w:trPr>
          <w:cantSplit/>
          <w:trHeight w:hRule="exact" w:val="331"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333399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DC37C0" w:rsidRPr="00DC37C0" w:rsidRDefault="00DC37C0" w:rsidP="00DC37C0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 w:rsidRPr="00DC37C0"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DC37C0" w:rsidRPr="00DC37C0" w:rsidRDefault="00DC37C0" w:rsidP="00DC37C0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 w:rsidRPr="00DC37C0"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DC37C0" w:rsidRPr="00DC37C0" w:rsidRDefault="00DC37C0" w:rsidP="00DC37C0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 w:rsidRPr="00DC37C0"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DC37C0" w:rsidRPr="00DC37C0" w:rsidRDefault="00DC37C0" w:rsidP="00DC37C0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 w:rsidRPr="00DC37C0"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DC37C0" w:rsidRPr="00DC37C0" w:rsidRDefault="00DC37C0" w:rsidP="00DC37C0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 w:rsidRPr="00DC37C0"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8" w:space="0" w:color="E6E6E6"/>
            </w:tcBorders>
            <w:shd w:val="clear" w:color="auto" w:fill="333399"/>
            <w:vAlign w:val="bottom"/>
          </w:tcPr>
          <w:p w:rsidR="00DC37C0" w:rsidRPr="00DC37C0" w:rsidRDefault="00DC37C0" w:rsidP="00DC37C0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 w:rsidRPr="00DC37C0"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single" w:sz="8" w:space="0" w:color="333399"/>
              <w:right w:val="single" w:sz="4" w:space="0" w:color="333399"/>
            </w:tcBorders>
            <w:shd w:val="clear" w:color="auto" w:fill="333399"/>
            <w:vAlign w:val="bottom"/>
          </w:tcPr>
          <w:p w:rsidR="00DC37C0" w:rsidRPr="00DC37C0" w:rsidRDefault="00DC37C0" w:rsidP="00DC37C0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 w:rsidRPr="00DC37C0"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DC37C0" w:rsidRPr="00DC37C0" w:rsidTr="00DC37C0">
        <w:trPr>
          <w:cantSplit/>
          <w:trHeight w:val="1368"/>
          <w:jc w:val="center"/>
        </w:trPr>
        <w:tc>
          <w:tcPr>
            <w:tcW w:w="714" w:type="pct"/>
            <w:tcBorders>
              <w:top w:val="single" w:sz="8" w:space="0" w:color="333399"/>
              <w:left w:val="single" w:sz="4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DC37C0" w:rsidRPr="00DC37C0" w:rsidRDefault="00DC37C0" w:rsidP="00DC37C0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DC37C0" w:rsidRPr="00DC37C0" w:rsidRDefault="00DC37C0" w:rsidP="00DC37C0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DC37C0" w:rsidRPr="00DC37C0" w:rsidRDefault="00DC37C0" w:rsidP="00DC37C0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DC37C0" w:rsidRPr="00DC37C0" w:rsidRDefault="00DC37C0" w:rsidP="00DC37C0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DC37C0" w:rsidRPr="00DC37C0" w:rsidRDefault="00DC37C0" w:rsidP="00DC37C0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C0C0C0"/>
          </w:tcPr>
          <w:p w:rsidR="00DC37C0" w:rsidRPr="00DC37C0" w:rsidRDefault="00DC37C0" w:rsidP="00DC37C0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</w:tr>
      <w:tr w:rsidR="00DC37C0" w:rsidRPr="00DC37C0" w:rsidTr="00DC37C0">
        <w:trPr>
          <w:cantSplit/>
          <w:trHeight w:val="1368"/>
          <w:jc w:val="center"/>
        </w:trPr>
        <w:tc>
          <w:tcPr>
            <w:tcW w:w="714" w:type="pct"/>
            <w:tcBorders>
              <w:top w:val="single" w:sz="8" w:space="0" w:color="333399"/>
              <w:left w:val="single" w:sz="4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3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4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5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6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7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8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</w:tr>
      <w:tr w:rsidR="00DC37C0" w:rsidRPr="00DC37C0" w:rsidTr="00DC37C0">
        <w:trPr>
          <w:cantSplit/>
          <w:trHeight w:val="1368"/>
          <w:jc w:val="center"/>
        </w:trPr>
        <w:tc>
          <w:tcPr>
            <w:tcW w:w="714" w:type="pct"/>
            <w:tcBorders>
              <w:top w:val="single" w:sz="8" w:space="0" w:color="333399"/>
              <w:left w:val="single" w:sz="4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9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10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6C3302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  <w:r>
              <w:rPr>
                <w:rStyle w:val="WinCalendarBLANKCELLSTYLE6"/>
                <w:rFonts w:ascii="Arial" w:hAnsi="Arial" w:cs="Arial"/>
              </w:rPr>
              <w:t>Middle School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11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12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6C3302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  <w:r>
              <w:rPr>
                <w:rStyle w:val="WinCalendarBLANKCELLSTYLE6"/>
                <w:rFonts w:ascii="Arial" w:hAnsi="Arial" w:cs="Arial"/>
              </w:rPr>
              <w:t>Red River 8:30-9:15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13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6C3302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  <w:r>
              <w:rPr>
                <w:rStyle w:val="WinCalendarBLANKCELLSTYLE6"/>
                <w:rFonts w:ascii="Arial" w:hAnsi="Arial" w:cs="Arial"/>
              </w:rPr>
              <w:t>Rogers 8:30-9:15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14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15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</w:tr>
      <w:tr w:rsidR="00DC37C0" w:rsidRPr="00DC37C0" w:rsidTr="00DC37C0">
        <w:trPr>
          <w:cantSplit/>
          <w:trHeight w:val="1368"/>
          <w:jc w:val="center"/>
        </w:trPr>
        <w:tc>
          <w:tcPr>
            <w:tcW w:w="714" w:type="pct"/>
            <w:tcBorders>
              <w:top w:val="single" w:sz="8" w:space="0" w:color="333399"/>
              <w:left w:val="single" w:sz="4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16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17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6C3302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  <w:r>
              <w:rPr>
                <w:rStyle w:val="WinCalendarBLANKCELLSTYLE6"/>
                <w:rFonts w:ascii="Arial" w:hAnsi="Arial" w:cs="Arial"/>
              </w:rPr>
              <w:t>No School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18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6E2827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  <w:r>
              <w:rPr>
                <w:rStyle w:val="WinCalendarBLANKCELLSTYLE6"/>
                <w:rFonts w:ascii="Arial" w:hAnsi="Arial" w:cs="Arial"/>
              </w:rPr>
              <w:t>Campton 8:30-9:15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19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20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21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22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</w:tr>
      <w:tr w:rsidR="00DC37C0" w:rsidRPr="00DC37C0" w:rsidTr="00DC37C0">
        <w:trPr>
          <w:cantSplit/>
          <w:trHeight w:val="1368"/>
          <w:jc w:val="center"/>
        </w:trPr>
        <w:tc>
          <w:tcPr>
            <w:tcW w:w="714" w:type="pct"/>
            <w:tcBorders>
              <w:top w:val="single" w:sz="8" w:space="0" w:color="333399"/>
              <w:left w:val="single" w:sz="4" w:space="0" w:color="333399"/>
              <w:bottom w:val="single" w:sz="8" w:space="0" w:color="333399"/>
              <w:right w:val="single" w:sz="8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23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24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25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6C3302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  <w:r>
              <w:rPr>
                <w:rStyle w:val="WinCalendarBLANKCELLSTYLE6"/>
                <w:rFonts w:ascii="Arial" w:hAnsi="Arial" w:cs="Arial"/>
              </w:rPr>
              <w:t>Campton 8:30-9:15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26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6C3302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  <w:r>
              <w:rPr>
                <w:rStyle w:val="WinCalendarBLANKCELLSTYLE6"/>
                <w:rFonts w:ascii="Arial" w:hAnsi="Arial" w:cs="Arial"/>
              </w:rPr>
              <w:t>Red River 8:30-9:15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27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6C3302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  <w:r>
              <w:rPr>
                <w:rStyle w:val="WinCalendarBLANKCELLSTYLE6"/>
                <w:rFonts w:ascii="Arial" w:hAnsi="Arial" w:cs="Arial"/>
              </w:rPr>
              <w:t>Rogers 8:30-9:15</w:t>
            </w: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28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6" w:type="pct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29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</w:tr>
      <w:tr w:rsidR="00DC37C0" w:rsidRPr="00DC37C0" w:rsidTr="00DC37C0">
        <w:trPr>
          <w:cantSplit/>
          <w:trHeight w:val="1368"/>
          <w:jc w:val="center"/>
        </w:trPr>
        <w:tc>
          <w:tcPr>
            <w:tcW w:w="714" w:type="pct"/>
            <w:tcBorders>
              <w:top w:val="single" w:sz="8" w:space="0" w:color="333399"/>
              <w:left w:val="single" w:sz="4" w:space="0" w:color="333399"/>
              <w:bottom w:val="single" w:sz="4" w:space="0" w:color="333399"/>
              <w:right w:val="single" w:sz="8" w:space="0" w:color="333399"/>
            </w:tcBorders>
            <w:shd w:val="clear" w:color="auto" w:fill="FAFCE5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lastRenderedPageBreak/>
              <w:t>30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714" w:type="pct"/>
            <w:tcBorders>
              <w:top w:val="single" w:sz="8" w:space="0" w:color="333399"/>
              <w:left w:val="single" w:sz="8" w:space="0" w:color="333399"/>
              <w:bottom w:val="single" w:sz="4" w:space="0" w:color="333399"/>
              <w:right w:val="single" w:sz="8" w:space="0" w:color="333399"/>
            </w:tcBorders>
            <w:shd w:val="clear" w:color="auto" w:fill="auto"/>
          </w:tcPr>
          <w:p w:rsidR="00DC37C0" w:rsidRPr="00DC37C0" w:rsidRDefault="00DC37C0" w:rsidP="00DC37C0">
            <w:pPr>
              <w:pStyle w:val="CalendarText"/>
              <w:rPr>
                <w:rStyle w:val="StyleStyleCalendarNumbers10ptNotBold11pt"/>
                <w:sz w:val="24"/>
              </w:rPr>
            </w:pPr>
            <w:r w:rsidRPr="00DC37C0">
              <w:rPr>
                <w:rStyle w:val="StyleStyleCalendarNumbers10ptNotBold11pt"/>
                <w:sz w:val="24"/>
              </w:rPr>
              <w:t>31</w:t>
            </w:r>
            <w:r w:rsidRPr="00DC37C0">
              <w:rPr>
                <w:rStyle w:val="WinCalendarHolidayRed"/>
                <w:rFonts w:ascii="Arial" w:hAnsi="Arial"/>
              </w:rPr>
              <w:t xml:space="preserve"> </w:t>
            </w:r>
          </w:p>
          <w:p w:rsidR="00DC37C0" w:rsidRPr="00DC37C0" w:rsidRDefault="00DC37C0" w:rsidP="00DC37C0">
            <w:pPr>
              <w:pStyle w:val="CalendarText"/>
              <w:rPr>
                <w:rStyle w:val="WinCalendarBLANKCELLSTYLE6"/>
                <w:rFonts w:ascii="Arial" w:hAnsi="Arial" w:cs="Arial"/>
              </w:rPr>
            </w:pPr>
          </w:p>
        </w:tc>
        <w:tc>
          <w:tcPr>
            <w:tcW w:w="3572" w:type="pct"/>
            <w:gridSpan w:val="5"/>
            <w:tcBorders>
              <w:top w:val="single" w:sz="8" w:space="0" w:color="333399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0C0C0"/>
          </w:tcPr>
          <w:p w:rsidR="00DC37C0" w:rsidRPr="00DC37C0" w:rsidRDefault="00DC37C0" w:rsidP="00DC37C0">
            <w:pPr>
              <w:pStyle w:val="CalendarText"/>
              <w:rPr>
                <w:rStyle w:val="CalendarNumbers"/>
                <w:bCs w:val="0"/>
                <w:color w:val="000000"/>
                <w:szCs w:val="20"/>
              </w:rPr>
            </w:pPr>
            <w:r w:rsidRPr="00DC37C0">
              <w:rPr>
                <w:rStyle w:val="CalendarNumbers"/>
                <w:bCs w:val="0"/>
                <w:color w:val="000000"/>
                <w:szCs w:val="20"/>
              </w:rPr>
              <w:t>Notes:</w:t>
            </w:r>
          </w:p>
        </w:tc>
      </w:tr>
    </w:tbl>
    <w:p w:rsidR="005773A3" w:rsidRPr="00DC37C0" w:rsidRDefault="005773A3" w:rsidP="00DC37C0">
      <w:pPr>
        <w:spacing w:after="0"/>
        <w:rPr>
          <w:rFonts w:ascii="Arial" w:hAnsi="Arial" w:cs="Arial"/>
        </w:rPr>
      </w:pPr>
    </w:p>
    <w:sectPr w:rsidR="005773A3" w:rsidRPr="00DC37C0" w:rsidSect="00DC37C0">
      <w:pgSz w:w="15840" w:h="12240" w:orient="landscape"/>
      <w:pgMar w:top="1080" w:right="1008" w:bottom="1080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4A7" w:rsidRDefault="00A974A7" w:rsidP="00DC37C0">
      <w:pPr>
        <w:spacing w:after="0" w:line="240" w:lineRule="auto"/>
      </w:pPr>
      <w:r>
        <w:separator/>
      </w:r>
    </w:p>
  </w:endnote>
  <w:endnote w:type="continuationSeparator" w:id="0">
    <w:p w:rsidR="00A974A7" w:rsidRDefault="00A974A7" w:rsidP="00DC3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4A7" w:rsidRDefault="00A974A7" w:rsidP="00DC37C0">
      <w:pPr>
        <w:spacing w:after="0" w:line="240" w:lineRule="auto"/>
      </w:pPr>
      <w:r>
        <w:separator/>
      </w:r>
    </w:p>
  </w:footnote>
  <w:footnote w:type="continuationSeparator" w:id="0">
    <w:p w:rsidR="00A974A7" w:rsidRDefault="00A974A7" w:rsidP="00DC37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74A7"/>
    <w:rsid w:val="00010003"/>
    <w:rsid w:val="00012607"/>
    <w:rsid w:val="00022817"/>
    <w:rsid w:val="00044381"/>
    <w:rsid w:val="00087DC0"/>
    <w:rsid w:val="00092CBE"/>
    <w:rsid w:val="000963D9"/>
    <w:rsid w:val="000A314F"/>
    <w:rsid w:val="000C2BF5"/>
    <w:rsid w:val="000E20BB"/>
    <w:rsid w:val="00102401"/>
    <w:rsid w:val="00105C61"/>
    <w:rsid w:val="00107903"/>
    <w:rsid w:val="001130C6"/>
    <w:rsid w:val="00147E4E"/>
    <w:rsid w:val="00165B12"/>
    <w:rsid w:val="00166F91"/>
    <w:rsid w:val="00173D8C"/>
    <w:rsid w:val="00184154"/>
    <w:rsid w:val="00193FC6"/>
    <w:rsid w:val="001A2364"/>
    <w:rsid w:val="001D6431"/>
    <w:rsid w:val="001D6687"/>
    <w:rsid w:val="001E7D54"/>
    <w:rsid w:val="00213739"/>
    <w:rsid w:val="0023238F"/>
    <w:rsid w:val="00237E68"/>
    <w:rsid w:val="002525D7"/>
    <w:rsid w:val="002B2C31"/>
    <w:rsid w:val="002B5F7D"/>
    <w:rsid w:val="002C3074"/>
    <w:rsid w:val="002C7990"/>
    <w:rsid w:val="002D28CB"/>
    <w:rsid w:val="002D333B"/>
    <w:rsid w:val="002D6A6D"/>
    <w:rsid w:val="002E3638"/>
    <w:rsid w:val="002F2AF5"/>
    <w:rsid w:val="00313E45"/>
    <w:rsid w:val="003214BE"/>
    <w:rsid w:val="00324EF5"/>
    <w:rsid w:val="003260C7"/>
    <w:rsid w:val="0033078A"/>
    <w:rsid w:val="003478D3"/>
    <w:rsid w:val="0035182D"/>
    <w:rsid w:val="003562B4"/>
    <w:rsid w:val="0037788C"/>
    <w:rsid w:val="00377BD6"/>
    <w:rsid w:val="003936D9"/>
    <w:rsid w:val="00395990"/>
    <w:rsid w:val="003A4556"/>
    <w:rsid w:val="003B0811"/>
    <w:rsid w:val="003C34E2"/>
    <w:rsid w:val="003C60F2"/>
    <w:rsid w:val="003D26F6"/>
    <w:rsid w:val="003E2F98"/>
    <w:rsid w:val="003E75EE"/>
    <w:rsid w:val="003F720B"/>
    <w:rsid w:val="00402846"/>
    <w:rsid w:val="00405AF4"/>
    <w:rsid w:val="00435684"/>
    <w:rsid w:val="00480565"/>
    <w:rsid w:val="004C402E"/>
    <w:rsid w:val="004C71C4"/>
    <w:rsid w:val="004F2F79"/>
    <w:rsid w:val="0052103A"/>
    <w:rsid w:val="005230DA"/>
    <w:rsid w:val="0052405D"/>
    <w:rsid w:val="00526ED6"/>
    <w:rsid w:val="00540CE2"/>
    <w:rsid w:val="0056589C"/>
    <w:rsid w:val="00571E47"/>
    <w:rsid w:val="005773A3"/>
    <w:rsid w:val="00583398"/>
    <w:rsid w:val="00583B2E"/>
    <w:rsid w:val="005873D8"/>
    <w:rsid w:val="005C08E6"/>
    <w:rsid w:val="005D15BD"/>
    <w:rsid w:val="005E7938"/>
    <w:rsid w:val="005F1043"/>
    <w:rsid w:val="005F43E6"/>
    <w:rsid w:val="00603675"/>
    <w:rsid w:val="0061261E"/>
    <w:rsid w:val="006126AA"/>
    <w:rsid w:val="0063638A"/>
    <w:rsid w:val="0065113A"/>
    <w:rsid w:val="00660A2B"/>
    <w:rsid w:val="0066608B"/>
    <w:rsid w:val="00677E1C"/>
    <w:rsid w:val="00685436"/>
    <w:rsid w:val="006A08EF"/>
    <w:rsid w:val="006A5E8B"/>
    <w:rsid w:val="006B47BB"/>
    <w:rsid w:val="006C05AE"/>
    <w:rsid w:val="006C0A4C"/>
    <w:rsid w:val="006C3302"/>
    <w:rsid w:val="006E0D8B"/>
    <w:rsid w:val="006E2827"/>
    <w:rsid w:val="006E502C"/>
    <w:rsid w:val="006F4493"/>
    <w:rsid w:val="006F690F"/>
    <w:rsid w:val="00704672"/>
    <w:rsid w:val="00704C13"/>
    <w:rsid w:val="00712242"/>
    <w:rsid w:val="00726BF5"/>
    <w:rsid w:val="007813DB"/>
    <w:rsid w:val="007912EE"/>
    <w:rsid w:val="00792603"/>
    <w:rsid w:val="007A6C29"/>
    <w:rsid w:val="007B37B2"/>
    <w:rsid w:val="007C1A0F"/>
    <w:rsid w:val="007C3FBF"/>
    <w:rsid w:val="007C69F1"/>
    <w:rsid w:val="007D0275"/>
    <w:rsid w:val="007D0A7D"/>
    <w:rsid w:val="007D5A55"/>
    <w:rsid w:val="007D6861"/>
    <w:rsid w:val="007E0A17"/>
    <w:rsid w:val="007E5495"/>
    <w:rsid w:val="0080490D"/>
    <w:rsid w:val="00804B5B"/>
    <w:rsid w:val="00812023"/>
    <w:rsid w:val="00826177"/>
    <w:rsid w:val="00845D6A"/>
    <w:rsid w:val="00875FFC"/>
    <w:rsid w:val="00883C62"/>
    <w:rsid w:val="008868AD"/>
    <w:rsid w:val="0088734C"/>
    <w:rsid w:val="00892290"/>
    <w:rsid w:val="008941A2"/>
    <w:rsid w:val="008A75B6"/>
    <w:rsid w:val="008C52DD"/>
    <w:rsid w:val="008C7B37"/>
    <w:rsid w:val="008D09AA"/>
    <w:rsid w:val="008D34F8"/>
    <w:rsid w:val="008D37AA"/>
    <w:rsid w:val="008E3D5A"/>
    <w:rsid w:val="009439DF"/>
    <w:rsid w:val="009524EB"/>
    <w:rsid w:val="009859B8"/>
    <w:rsid w:val="00985E21"/>
    <w:rsid w:val="009A13C2"/>
    <w:rsid w:val="009A2F54"/>
    <w:rsid w:val="009B4A66"/>
    <w:rsid w:val="009B4EC1"/>
    <w:rsid w:val="009C002A"/>
    <w:rsid w:val="009C3E30"/>
    <w:rsid w:val="009C77D7"/>
    <w:rsid w:val="009D608E"/>
    <w:rsid w:val="009E61D8"/>
    <w:rsid w:val="00A06CC6"/>
    <w:rsid w:val="00A137FA"/>
    <w:rsid w:val="00A17665"/>
    <w:rsid w:val="00A2284F"/>
    <w:rsid w:val="00A30CEA"/>
    <w:rsid w:val="00A32881"/>
    <w:rsid w:val="00A34805"/>
    <w:rsid w:val="00A56B42"/>
    <w:rsid w:val="00A709CD"/>
    <w:rsid w:val="00A7576F"/>
    <w:rsid w:val="00A775FE"/>
    <w:rsid w:val="00A81D04"/>
    <w:rsid w:val="00A97231"/>
    <w:rsid w:val="00A974A7"/>
    <w:rsid w:val="00A97799"/>
    <w:rsid w:val="00AB236E"/>
    <w:rsid w:val="00AB2455"/>
    <w:rsid w:val="00AB4246"/>
    <w:rsid w:val="00AC4105"/>
    <w:rsid w:val="00AC7844"/>
    <w:rsid w:val="00AF2239"/>
    <w:rsid w:val="00AF3E75"/>
    <w:rsid w:val="00B0318B"/>
    <w:rsid w:val="00B248CD"/>
    <w:rsid w:val="00B322DC"/>
    <w:rsid w:val="00B46CDC"/>
    <w:rsid w:val="00B506FB"/>
    <w:rsid w:val="00B527F4"/>
    <w:rsid w:val="00B762D2"/>
    <w:rsid w:val="00BA0E84"/>
    <w:rsid w:val="00BA35CB"/>
    <w:rsid w:val="00BB13D1"/>
    <w:rsid w:val="00BC312A"/>
    <w:rsid w:val="00BC7684"/>
    <w:rsid w:val="00BF5883"/>
    <w:rsid w:val="00C03C85"/>
    <w:rsid w:val="00C22D1D"/>
    <w:rsid w:val="00C44C03"/>
    <w:rsid w:val="00C77D43"/>
    <w:rsid w:val="00C917FE"/>
    <w:rsid w:val="00C91C2A"/>
    <w:rsid w:val="00CA36CE"/>
    <w:rsid w:val="00CB4722"/>
    <w:rsid w:val="00CC4810"/>
    <w:rsid w:val="00CF5104"/>
    <w:rsid w:val="00D02300"/>
    <w:rsid w:val="00D20229"/>
    <w:rsid w:val="00D30DC2"/>
    <w:rsid w:val="00D35D65"/>
    <w:rsid w:val="00D6159F"/>
    <w:rsid w:val="00D6231E"/>
    <w:rsid w:val="00D81BEA"/>
    <w:rsid w:val="00D83301"/>
    <w:rsid w:val="00D84821"/>
    <w:rsid w:val="00D96007"/>
    <w:rsid w:val="00DA1116"/>
    <w:rsid w:val="00DC37C0"/>
    <w:rsid w:val="00DC6198"/>
    <w:rsid w:val="00DD12FF"/>
    <w:rsid w:val="00DD27F5"/>
    <w:rsid w:val="00DD419F"/>
    <w:rsid w:val="00DF397B"/>
    <w:rsid w:val="00E407BC"/>
    <w:rsid w:val="00E4249D"/>
    <w:rsid w:val="00E6147B"/>
    <w:rsid w:val="00E66479"/>
    <w:rsid w:val="00E70DBB"/>
    <w:rsid w:val="00EA2352"/>
    <w:rsid w:val="00EE4BEC"/>
    <w:rsid w:val="00EF3ECF"/>
    <w:rsid w:val="00EF6BEA"/>
    <w:rsid w:val="00EF7E5E"/>
    <w:rsid w:val="00F14333"/>
    <w:rsid w:val="00F239A5"/>
    <w:rsid w:val="00F34166"/>
    <w:rsid w:val="00F52B0B"/>
    <w:rsid w:val="00F6631D"/>
    <w:rsid w:val="00F94E3D"/>
    <w:rsid w:val="00FB30CA"/>
    <w:rsid w:val="00FB59A0"/>
    <w:rsid w:val="00FD59AB"/>
    <w:rsid w:val="00FE7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3AA"/>
    <w:pPr>
      <w:spacing w:after="200"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73A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3A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3A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3AA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3A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3A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3AA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3AA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3AA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3A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3A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73AA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FE73A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FE73AA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FE73AA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FE73AA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sid w:val="00FE73AA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FE73A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73AA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E73A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73A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3A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73A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FE73AA"/>
    <w:rPr>
      <w:b/>
      <w:bCs/>
    </w:rPr>
  </w:style>
  <w:style w:type="character" w:styleId="Emphasis">
    <w:name w:val="Emphasis"/>
    <w:basedOn w:val="DefaultParagraphFont"/>
    <w:uiPriority w:val="20"/>
    <w:qFormat/>
    <w:rsid w:val="00FE73AA"/>
    <w:rPr>
      <w:i/>
      <w:iCs/>
    </w:rPr>
  </w:style>
  <w:style w:type="paragraph" w:styleId="NoSpacing">
    <w:name w:val="No Spacing"/>
    <w:uiPriority w:val="1"/>
    <w:qFormat/>
    <w:rsid w:val="00FE73AA"/>
    <w:rPr>
      <w:sz w:val="22"/>
      <w:szCs w:val="22"/>
      <w:lang w:bidi="en-US"/>
    </w:rPr>
  </w:style>
  <w:style w:type="paragraph" w:styleId="ListParagraph">
    <w:name w:val="List Paragraph"/>
    <w:basedOn w:val="Normal"/>
    <w:uiPriority w:val="34"/>
    <w:qFormat/>
    <w:rsid w:val="00FE73A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E73AA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E73AA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3AA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E73AA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E73AA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E73AA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E73AA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E73A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73AA"/>
    <w:pPr>
      <w:outlineLvl w:val="9"/>
    </w:pPr>
  </w:style>
  <w:style w:type="paragraph" w:customStyle="1" w:styleId="CalendarText">
    <w:name w:val="CalendarText"/>
    <w:basedOn w:val="Normal"/>
    <w:rsid w:val="00DC37C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  <w:lang w:bidi="ar-SA"/>
    </w:rPr>
  </w:style>
  <w:style w:type="character" w:customStyle="1" w:styleId="CalendarNumbers">
    <w:name w:val="CalendarNumbers"/>
    <w:basedOn w:val="DefaultParagraphFont"/>
    <w:rsid w:val="00DC37C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DC37C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DC37C0"/>
    <w:rPr>
      <w:rFonts w:ascii="Arial Narrow" w:hAnsi="Arial Narrow"/>
      <w:b w:val="0"/>
      <w:color w:val="990033"/>
      <w:sz w:val="16"/>
    </w:rPr>
  </w:style>
  <w:style w:type="character" w:customStyle="1" w:styleId="WinCalendarBLANKCELLSTYLE6">
    <w:name w:val="WinCalendar_BLANKCELL_STYLE6"/>
    <w:basedOn w:val="DefaultParagraphFont"/>
    <w:rsid w:val="00DC37C0"/>
    <w:rPr>
      <w:rFonts w:ascii="Calibri" w:hAnsi="Calibri" w:cs="Calibri"/>
      <w:b w:val="0"/>
      <w:color w:val="000000"/>
      <w:sz w:val="18"/>
    </w:rPr>
  </w:style>
  <w:style w:type="character" w:styleId="Hyperlink">
    <w:name w:val="Hyperlink"/>
    <w:basedOn w:val="DefaultParagraphFont"/>
    <w:rsid w:val="00DC37C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C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7C0"/>
  </w:style>
  <w:style w:type="paragraph" w:styleId="Footer">
    <w:name w:val="footer"/>
    <w:basedOn w:val="Normal"/>
    <w:link w:val="FooterChar"/>
    <w:uiPriority w:val="99"/>
    <w:semiHidden/>
    <w:unhideWhenUsed/>
    <w:rsid w:val="00DC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37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stamper\Desktop\January%202011%20GT%20Calend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January 2011 GT Calendar</Template>
  <TotalTime>0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Calendar 2011</vt:lpstr>
    </vt:vector>
  </TitlesOfParts>
  <Company>Sapro Systems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Calendar 2011</dc:title>
  <dc:subject>Printable Calendar</dc:subject>
  <dc:creator>jstamper</dc:creator>
  <cp:keywords>January, 2011, Calendar, Blank, Printable, Word, Free</cp:keywords>
  <dc:description/>
  <cp:lastModifiedBy>jstamper</cp:lastModifiedBy>
  <cp:revision>1</cp:revision>
  <dcterms:created xsi:type="dcterms:W3CDTF">2011-01-06T13:55:00Z</dcterms:created>
  <dcterms:modified xsi:type="dcterms:W3CDTF">2011-01-06T13:55:00Z</dcterms:modified>
  <cp:category>Downloaded from WinCalendar.com</cp:category>
</cp:coreProperties>
</file>