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64374C" w14:textId="77777777" w:rsidR="00CB2246" w:rsidRDefault="00CB2246">
      <w:pPr>
        <w:rPr>
          <w:b/>
          <w:sz w:val="22"/>
        </w:rPr>
      </w:pPr>
    </w:p>
    <w:p w14:paraId="37AA5D9D" w14:textId="77777777" w:rsidR="00CB2246" w:rsidRDefault="00CB2246">
      <w:pPr>
        <w:rPr>
          <w:b/>
          <w:sz w:val="22"/>
        </w:rPr>
      </w:pPr>
    </w:p>
    <w:p w14:paraId="56A92B92" w14:textId="77777777" w:rsidR="00F1352D" w:rsidRPr="00CB2246" w:rsidRDefault="00F1352D">
      <w:pPr>
        <w:rPr>
          <w:sz w:val="22"/>
        </w:rPr>
        <w:sectPr w:rsidR="00F1352D" w:rsidRPr="00CB2246" w:rsidSect="00F1352D"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</w:p>
    <w:p w14:paraId="3B64CFCF" w14:textId="77777777" w:rsidR="00CB2246" w:rsidRDefault="00CB2246">
      <w:pPr>
        <w:rPr>
          <w:sz w:val="22"/>
        </w:rPr>
      </w:pPr>
    </w:p>
    <w:p w14:paraId="2584FC50" w14:textId="77777777" w:rsidR="00CB2246" w:rsidRDefault="00CB2246">
      <w:pPr>
        <w:rPr>
          <w:sz w:val="22"/>
        </w:rPr>
      </w:pPr>
    </w:p>
    <w:p w14:paraId="79D040CE" w14:textId="21A98B12" w:rsidR="00CB2246" w:rsidRDefault="00CB2246">
      <w:pPr>
        <w:rPr>
          <w:b/>
          <w:sz w:val="22"/>
          <w:u w:val="single"/>
        </w:rPr>
      </w:pPr>
      <w:bookmarkStart w:id="0" w:name="_GoBack"/>
      <w:r w:rsidRPr="00CB2246">
        <w:rPr>
          <w:b/>
          <w:sz w:val="22"/>
          <w:u w:val="single"/>
        </w:rPr>
        <w:t>7</w:t>
      </w:r>
      <w:r w:rsidRPr="00CB2246">
        <w:rPr>
          <w:b/>
          <w:sz w:val="22"/>
          <w:u w:val="single"/>
          <w:vertAlign w:val="superscript"/>
        </w:rPr>
        <w:t>th</w:t>
      </w:r>
      <w:r w:rsidRPr="00CB2246">
        <w:rPr>
          <w:b/>
          <w:sz w:val="22"/>
          <w:u w:val="single"/>
        </w:rPr>
        <w:t xml:space="preserve"> grade </w:t>
      </w:r>
    </w:p>
    <w:p w14:paraId="0048F5BA" w14:textId="77777777" w:rsidR="00CB2246" w:rsidRPr="00CB2246" w:rsidRDefault="00CB2246">
      <w:pPr>
        <w:rPr>
          <w:b/>
          <w:sz w:val="22"/>
          <w:u w:val="single"/>
        </w:rPr>
      </w:pPr>
    </w:p>
    <w:p w14:paraId="32F971C8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 xml:space="preserve">-Go </w:t>
      </w:r>
      <w:proofErr w:type="gramStart"/>
      <w:r w:rsidRPr="00CB2246">
        <w:rPr>
          <w:sz w:val="22"/>
        </w:rPr>
        <w:t>Over</w:t>
      </w:r>
      <w:proofErr w:type="gramEnd"/>
      <w:r w:rsidRPr="00CB2246">
        <w:rPr>
          <w:sz w:val="22"/>
        </w:rPr>
        <w:t xml:space="preserve"> the Year</w:t>
      </w:r>
    </w:p>
    <w:p w14:paraId="268ED528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>-Ice Breakers</w:t>
      </w:r>
    </w:p>
    <w:p w14:paraId="50942EA8" w14:textId="77777777" w:rsidR="00F1352D" w:rsidRPr="00CB2246" w:rsidRDefault="00F1352D">
      <w:pPr>
        <w:rPr>
          <w:sz w:val="22"/>
        </w:rPr>
      </w:pPr>
    </w:p>
    <w:p w14:paraId="5FCEB5AD" w14:textId="503A33DD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>Unit Wellness (Wheel) MISS PE</w:t>
      </w:r>
      <w:r w:rsidR="00220372">
        <w:rPr>
          <w:b/>
          <w:sz w:val="22"/>
        </w:rPr>
        <w:t xml:space="preserve">- </w:t>
      </w:r>
    </w:p>
    <w:p w14:paraId="181C951A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 xml:space="preserve">-Why </w:t>
      </w:r>
      <w:proofErr w:type="gramStart"/>
      <w:r w:rsidRPr="00CB2246">
        <w:rPr>
          <w:sz w:val="22"/>
        </w:rPr>
        <w:t>are</w:t>
      </w:r>
      <w:proofErr w:type="gramEnd"/>
      <w:r w:rsidRPr="00CB2246">
        <w:rPr>
          <w:sz w:val="22"/>
        </w:rPr>
        <w:t xml:space="preserve"> You Here?</w:t>
      </w:r>
    </w:p>
    <w:p w14:paraId="1B90C576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-6 Dimensions of Health</w:t>
      </w:r>
    </w:p>
    <w:p w14:paraId="1BF4107E" w14:textId="77777777" w:rsidR="00F1352D" w:rsidRPr="00CB2246" w:rsidRDefault="00F1352D">
      <w:pPr>
        <w:rPr>
          <w:sz w:val="22"/>
        </w:rPr>
      </w:pPr>
    </w:p>
    <w:p w14:paraId="7D297654" w14:textId="77777777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>Unit Self Management</w:t>
      </w:r>
    </w:p>
    <w:p w14:paraId="3AAD7C70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-Hygiene</w:t>
      </w:r>
    </w:p>
    <w:p w14:paraId="2C8B9B59" w14:textId="77777777" w:rsidR="00F1352D" w:rsidRPr="00CB2246" w:rsidRDefault="00F1352D" w:rsidP="00F1352D">
      <w:pPr>
        <w:ind w:left="720"/>
        <w:rPr>
          <w:sz w:val="22"/>
        </w:rPr>
      </w:pPr>
      <w:r w:rsidRPr="00CB2246">
        <w:rPr>
          <w:sz w:val="22"/>
        </w:rPr>
        <w:t>-Nutrition and Physical Activity (6 Nutrients)</w:t>
      </w:r>
    </w:p>
    <w:p w14:paraId="02D363D4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-Goal Setting</w:t>
      </w:r>
    </w:p>
    <w:p w14:paraId="02A95BDD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-Influence of Money, culture</w:t>
      </w:r>
    </w:p>
    <w:p w14:paraId="3635E855" w14:textId="77777777" w:rsidR="00F1352D" w:rsidRPr="00CB2246" w:rsidRDefault="00F1352D">
      <w:pPr>
        <w:rPr>
          <w:sz w:val="22"/>
        </w:rPr>
      </w:pPr>
    </w:p>
    <w:p w14:paraId="4D1ED473" w14:textId="77777777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>Unit Stress Management</w:t>
      </w:r>
    </w:p>
    <w:p w14:paraId="32C90E3A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 xml:space="preserve">-Coping Mechanisms </w:t>
      </w:r>
    </w:p>
    <w:p w14:paraId="6633A7BA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-Body Systems</w:t>
      </w:r>
    </w:p>
    <w:p w14:paraId="66B6708C" w14:textId="77777777" w:rsidR="00F1352D" w:rsidRPr="00CB2246" w:rsidRDefault="00F1352D">
      <w:pPr>
        <w:rPr>
          <w:sz w:val="22"/>
        </w:rPr>
      </w:pPr>
    </w:p>
    <w:p w14:paraId="00088CDF" w14:textId="77777777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>Unit Body Image</w:t>
      </w:r>
    </w:p>
    <w:p w14:paraId="6310EA9A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 xml:space="preserve">-Media vs. Self </w:t>
      </w:r>
    </w:p>
    <w:p w14:paraId="1B04FA81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-Eating Disorders</w:t>
      </w:r>
    </w:p>
    <w:p w14:paraId="290ADED6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-Bullying</w:t>
      </w:r>
    </w:p>
    <w:p w14:paraId="21138585" w14:textId="77777777" w:rsidR="00F1352D" w:rsidRPr="00CB2246" w:rsidRDefault="00F1352D">
      <w:pPr>
        <w:rPr>
          <w:sz w:val="22"/>
        </w:rPr>
      </w:pPr>
    </w:p>
    <w:p w14:paraId="04F607A0" w14:textId="77777777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>Unit Communication</w:t>
      </w:r>
    </w:p>
    <w:p w14:paraId="6D8F4376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-Non Verbal vs. Verbal</w:t>
      </w:r>
    </w:p>
    <w:p w14:paraId="2C1C0ADE" w14:textId="77777777" w:rsidR="00F1352D" w:rsidRPr="00CB2246" w:rsidRDefault="00F1352D" w:rsidP="00F1352D">
      <w:pPr>
        <w:ind w:left="720"/>
        <w:rPr>
          <w:sz w:val="22"/>
        </w:rPr>
      </w:pPr>
      <w:r w:rsidRPr="00CB2246">
        <w:rPr>
          <w:sz w:val="22"/>
        </w:rPr>
        <w:t>-Advocacy- speaking up for yourself</w:t>
      </w:r>
    </w:p>
    <w:p w14:paraId="4AD9AA02" w14:textId="77777777" w:rsidR="00F1352D" w:rsidRPr="00CB2246" w:rsidRDefault="00F1352D">
      <w:pPr>
        <w:rPr>
          <w:sz w:val="22"/>
        </w:rPr>
      </w:pPr>
    </w:p>
    <w:p w14:paraId="1B5BF3E2" w14:textId="77777777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>Unit Decision Making</w:t>
      </w:r>
    </w:p>
    <w:p w14:paraId="31A7E0D2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-Alcohol</w:t>
      </w:r>
    </w:p>
    <w:p w14:paraId="1068A937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-Tobacco</w:t>
      </w:r>
    </w:p>
    <w:p w14:paraId="1A305D0D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-Peer Pressure</w:t>
      </w:r>
    </w:p>
    <w:p w14:paraId="4C6E8CCB" w14:textId="77777777" w:rsidR="00F1352D" w:rsidRPr="00CB2246" w:rsidRDefault="00F1352D">
      <w:pPr>
        <w:rPr>
          <w:sz w:val="22"/>
        </w:rPr>
      </w:pPr>
    </w:p>
    <w:p w14:paraId="481C361E" w14:textId="77777777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 xml:space="preserve">Unit Reproduction </w:t>
      </w:r>
    </w:p>
    <w:p w14:paraId="7D54E5BA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-Anatomy</w:t>
      </w:r>
    </w:p>
    <w:p w14:paraId="3CFDFFB1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-Gender Identity</w:t>
      </w:r>
    </w:p>
    <w:p w14:paraId="7746EB29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 xml:space="preserve">-Puberty </w:t>
      </w:r>
    </w:p>
    <w:p w14:paraId="76B87722" w14:textId="77777777" w:rsidR="00F1352D" w:rsidRPr="00CB2246" w:rsidRDefault="00F1352D">
      <w:pPr>
        <w:rPr>
          <w:sz w:val="22"/>
        </w:rPr>
      </w:pPr>
    </w:p>
    <w:p w14:paraId="1DBF3B48" w14:textId="77777777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>Unit Community Health</w:t>
      </w:r>
    </w:p>
    <w:p w14:paraId="4C51EA3C" w14:textId="77777777" w:rsidR="00F1352D" w:rsidRPr="00CB2246" w:rsidRDefault="00F1352D">
      <w:pPr>
        <w:rPr>
          <w:sz w:val="22"/>
        </w:rPr>
      </w:pPr>
    </w:p>
    <w:p w14:paraId="7D93D8A9" w14:textId="77777777" w:rsidR="00F1352D" w:rsidRPr="00CB2246" w:rsidRDefault="00F1352D">
      <w:pPr>
        <w:rPr>
          <w:sz w:val="22"/>
        </w:rPr>
      </w:pPr>
    </w:p>
    <w:p w14:paraId="2BEBB592" w14:textId="77777777" w:rsidR="00F1352D" w:rsidRPr="00CB2246" w:rsidRDefault="00F1352D">
      <w:pPr>
        <w:rPr>
          <w:sz w:val="22"/>
        </w:rPr>
      </w:pPr>
    </w:p>
    <w:p w14:paraId="0CA1645B" w14:textId="77777777" w:rsidR="00F1352D" w:rsidRPr="00CB2246" w:rsidRDefault="00F1352D">
      <w:pPr>
        <w:rPr>
          <w:sz w:val="22"/>
        </w:rPr>
      </w:pPr>
    </w:p>
    <w:p w14:paraId="2693A105" w14:textId="77777777" w:rsidR="00F0104D" w:rsidRPr="00CB2246" w:rsidRDefault="00F0104D">
      <w:pPr>
        <w:rPr>
          <w:sz w:val="22"/>
        </w:rPr>
      </w:pPr>
    </w:p>
    <w:p w14:paraId="08950BDF" w14:textId="77777777" w:rsidR="00F0104D" w:rsidRPr="00CB2246" w:rsidRDefault="00F0104D">
      <w:pPr>
        <w:rPr>
          <w:sz w:val="22"/>
        </w:rPr>
      </w:pPr>
    </w:p>
    <w:p w14:paraId="0A079F4A" w14:textId="77777777" w:rsidR="00CB2246" w:rsidRDefault="00CB2246">
      <w:pPr>
        <w:rPr>
          <w:b/>
          <w:sz w:val="22"/>
        </w:rPr>
      </w:pPr>
    </w:p>
    <w:p w14:paraId="3907F984" w14:textId="77777777" w:rsidR="00220372" w:rsidRDefault="00220372">
      <w:pPr>
        <w:rPr>
          <w:b/>
          <w:sz w:val="22"/>
          <w:u w:val="single"/>
        </w:rPr>
      </w:pPr>
    </w:p>
    <w:p w14:paraId="01FC1B84" w14:textId="77777777" w:rsidR="00220372" w:rsidRDefault="00220372">
      <w:pPr>
        <w:rPr>
          <w:b/>
          <w:sz w:val="22"/>
          <w:u w:val="single"/>
        </w:rPr>
      </w:pPr>
    </w:p>
    <w:p w14:paraId="3FB85345" w14:textId="77777777" w:rsidR="00220372" w:rsidRDefault="00220372">
      <w:pPr>
        <w:rPr>
          <w:b/>
          <w:sz w:val="22"/>
          <w:u w:val="single"/>
        </w:rPr>
      </w:pPr>
    </w:p>
    <w:p w14:paraId="1D5F6061" w14:textId="77777777" w:rsidR="00220372" w:rsidRDefault="00220372">
      <w:pPr>
        <w:rPr>
          <w:b/>
          <w:sz w:val="22"/>
          <w:u w:val="single"/>
        </w:rPr>
      </w:pPr>
    </w:p>
    <w:p w14:paraId="6F011957" w14:textId="77777777" w:rsidR="00220372" w:rsidRDefault="00220372">
      <w:pPr>
        <w:rPr>
          <w:b/>
          <w:sz w:val="22"/>
          <w:u w:val="single"/>
        </w:rPr>
      </w:pPr>
    </w:p>
    <w:p w14:paraId="18360FFA" w14:textId="77777777" w:rsidR="00220372" w:rsidRDefault="00220372">
      <w:pPr>
        <w:rPr>
          <w:b/>
          <w:sz w:val="22"/>
          <w:u w:val="single"/>
        </w:rPr>
      </w:pPr>
    </w:p>
    <w:p w14:paraId="6D0F968D" w14:textId="0720E439" w:rsidR="00220372" w:rsidRDefault="00220372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1-4</w:t>
      </w:r>
    </w:p>
    <w:p w14:paraId="0A0F89ED" w14:textId="77777777" w:rsidR="00220372" w:rsidRDefault="00220372">
      <w:pPr>
        <w:rPr>
          <w:b/>
          <w:sz w:val="22"/>
          <w:u w:val="single"/>
        </w:rPr>
      </w:pPr>
    </w:p>
    <w:p w14:paraId="112AEF64" w14:textId="77777777" w:rsidR="00220372" w:rsidRDefault="00220372">
      <w:pPr>
        <w:rPr>
          <w:b/>
          <w:sz w:val="22"/>
          <w:u w:val="single"/>
        </w:rPr>
      </w:pPr>
    </w:p>
    <w:p w14:paraId="372E7BD6" w14:textId="77777777" w:rsidR="00220372" w:rsidRDefault="00220372">
      <w:pPr>
        <w:rPr>
          <w:b/>
          <w:sz w:val="22"/>
          <w:u w:val="single"/>
        </w:rPr>
      </w:pPr>
    </w:p>
    <w:p w14:paraId="0D51968A" w14:textId="3D6AB856" w:rsidR="00220372" w:rsidRDefault="00220372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4-8</w:t>
      </w:r>
    </w:p>
    <w:p w14:paraId="0E08DECA" w14:textId="77777777" w:rsidR="00220372" w:rsidRDefault="00220372">
      <w:pPr>
        <w:rPr>
          <w:b/>
          <w:sz w:val="22"/>
          <w:u w:val="single"/>
        </w:rPr>
      </w:pPr>
    </w:p>
    <w:p w14:paraId="055796C5" w14:textId="77777777" w:rsidR="00220372" w:rsidRDefault="00220372">
      <w:pPr>
        <w:rPr>
          <w:b/>
          <w:sz w:val="22"/>
          <w:u w:val="single"/>
        </w:rPr>
      </w:pPr>
    </w:p>
    <w:p w14:paraId="0C3FBD90" w14:textId="77777777" w:rsidR="00220372" w:rsidRDefault="00220372">
      <w:pPr>
        <w:rPr>
          <w:b/>
          <w:sz w:val="22"/>
          <w:u w:val="single"/>
        </w:rPr>
      </w:pPr>
    </w:p>
    <w:p w14:paraId="0458076C" w14:textId="77777777" w:rsidR="00220372" w:rsidRDefault="00220372">
      <w:pPr>
        <w:rPr>
          <w:b/>
          <w:sz w:val="22"/>
          <w:u w:val="single"/>
        </w:rPr>
      </w:pPr>
    </w:p>
    <w:p w14:paraId="40216000" w14:textId="77777777" w:rsidR="00220372" w:rsidRDefault="00220372">
      <w:pPr>
        <w:rPr>
          <w:b/>
          <w:sz w:val="22"/>
          <w:u w:val="single"/>
        </w:rPr>
      </w:pPr>
    </w:p>
    <w:p w14:paraId="5B6CA874" w14:textId="77777777" w:rsidR="00220372" w:rsidRDefault="00220372">
      <w:pPr>
        <w:rPr>
          <w:b/>
          <w:sz w:val="22"/>
          <w:u w:val="single"/>
        </w:rPr>
      </w:pPr>
    </w:p>
    <w:p w14:paraId="72875CC7" w14:textId="11C66509" w:rsidR="00220372" w:rsidRDefault="00220372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8-13</w:t>
      </w:r>
    </w:p>
    <w:p w14:paraId="4DFF3B0C" w14:textId="77777777" w:rsidR="00220372" w:rsidRDefault="00220372">
      <w:pPr>
        <w:rPr>
          <w:b/>
          <w:sz w:val="22"/>
          <w:u w:val="single"/>
        </w:rPr>
      </w:pPr>
    </w:p>
    <w:p w14:paraId="538925D5" w14:textId="77777777" w:rsidR="00220372" w:rsidRDefault="00220372">
      <w:pPr>
        <w:rPr>
          <w:b/>
          <w:sz w:val="22"/>
          <w:u w:val="single"/>
        </w:rPr>
      </w:pPr>
    </w:p>
    <w:p w14:paraId="4F7D3A7D" w14:textId="77777777" w:rsidR="00220372" w:rsidRDefault="00220372">
      <w:pPr>
        <w:rPr>
          <w:b/>
          <w:sz w:val="22"/>
          <w:u w:val="single"/>
        </w:rPr>
      </w:pPr>
    </w:p>
    <w:p w14:paraId="1239ACA6" w14:textId="51EFF69B" w:rsidR="00220372" w:rsidRDefault="00220372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13-17</w:t>
      </w:r>
    </w:p>
    <w:p w14:paraId="49A10A9C" w14:textId="77777777" w:rsidR="00220372" w:rsidRDefault="00220372">
      <w:pPr>
        <w:rPr>
          <w:b/>
          <w:sz w:val="22"/>
          <w:u w:val="single"/>
        </w:rPr>
      </w:pPr>
    </w:p>
    <w:p w14:paraId="4220E640" w14:textId="77777777" w:rsidR="00220372" w:rsidRDefault="00220372">
      <w:pPr>
        <w:rPr>
          <w:b/>
          <w:sz w:val="22"/>
          <w:u w:val="single"/>
        </w:rPr>
      </w:pPr>
    </w:p>
    <w:p w14:paraId="032E0E74" w14:textId="77777777" w:rsidR="00220372" w:rsidRDefault="00220372">
      <w:pPr>
        <w:rPr>
          <w:b/>
          <w:sz w:val="22"/>
          <w:u w:val="single"/>
        </w:rPr>
      </w:pPr>
    </w:p>
    <w:p w14:paraId="18ED2C85" w14:textId="77777777" w:rsidR="00220372" w:rsidRDefault="00220372">
      <w:pPr>
        <w:rPr>
          <w:b/>
          <w:sz w:val="22"/>
          <w:u w:val="single"/>
        </w:rPr>
      </w:pPr>
    </w:p>
    <w:p w14:paraId="5DD19C85" w14:textId="7DD4851A" w:rsidR="00220372" w:rsidRDefault="00220372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18-23</w:t>
      </w:r>
    </w:p>
    <w:p w14:paraId="4D6E7F9E" w14:textId="77777777" w:rsidR="00220372" w:rsidRDefault="00220372">
      <w:pPr>
        <w:rPr>
          <w:b/>
          <w:sz w:val="22"/>
          <w:u w:val="single"/>
        </w:rPr>
      </w:pPr>
    </w:p>
    <w:p w14:paraId="2322C06B" w14:textId="77777777" w:rsidR="00220372" w:rsidRDefault="00220372">
      <w:pPr>
        <w:rPr>
          <w:b/>
          <w:sz w:val="22"/>
          <w:u w:val="single"/>
        </w:rPr>
      </w:pPr>
    </w:p>
    <w:p w14:paraId="073C918E" w14:textId="77777777" w:rsidR="00220372" w:rsidRDefault="00220372">
      <w:pPr>
        <w:rPr>
          <w:b/>
          <w:sz w:val="22"/>
          <w:u w:val="single"/>
        </w:rPr>
      </w:pPr>
    </w:p>
    <w:p w14:paraId="39A8AF68" w14:textId="77777777" w:rsidR="00220372" w:rsidRDefault="00220372">
      <w:pPr>
        <w:rPr>
          <w:b/>
          <w:sz w:val="22"/>
          <w:u w:val="single"/>
        </w:rPr>
      </w:pPr>
    </w:p>
    <w:p w14:paraId="175DF2D0" w14:textId="5D032CC1" w:rsidR="00220372" w:rsidRDefault="00220372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24-30</w:t>
      </w:r>
    </w:p>
    <w:p w14:paraId="0A38DABA" w14:textId="77777777" w:rsidR="00220372" w:rsidRDefault="00220372">
      <w:pPr>
        <w:rPr>
          <w:b/>
          <w:sz w:val="22"/>
          <w:u w:val="single"/>
        </w:rPr>
      </w:pPr>
    </w:p>
    <w:p w14:paraId="422BB7C9" w14:textId="77777777" w:rsidR="00220372" w:rsidRDefault="00220372">
      <w:pPr>
        <w:rPr>
          <w:b/>
          <w:sz w:val="22"/>
          <w:u w:val="single"/>
        </w:rPr>
      </w:pPr>
    </w:p>
    <w:p w14:paraId="223665ED" w14:textId="77777777" w:rsidR="00220372" w:rsidRDefault="00220372">
      <w:pPr>
        <w:rPr>
          <w:b/>
          <w:sz w:val="22"/>
          <w:u w:val="single"/>
        </w:rPr>
      </w:pPr>
    </w:p>
    <w:p w14:paraId="1BF0E8A7" w14:textId="77777777" w:rsidR="00220372" w:rsidRDefault="00220372">
      <w:pPr>
        <w:rPr>
          <w:b/>
          <w:sz w:val="22"/>
          <w:u w:val="single"/>
        </w:rPr>
      </w:pPr>
    </w:p>
    <w:p w14:paraId="041A00F3" w14:textId="5DD8E11F" w:rsidR="00220372" w:rsidRDefault="00220372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31-36</w:t>
      </w:r>
    </w:p>
    <w:p w14:paraId="74A3192E" w14:textId="77777777" w:rsidR="00220372" w:rsidRDefault="00220372">
      <w:pPr>
        <w:rPr>
          <w:b/>
          <w:sz w:val="22"/>
          <w:u w:val="single"/>
        </w:rPr>
      </w:pPr>
    </w:p>
    <w:p w14:paraId="3009EEAD" w14:textId="77777777" w:rsidR="00220372" w:rsidRDefault="00220372">
      <w:pPr>
        <w:rPr>
          <w:b/>
          <w:sz w:val="22"/>
          <w:u w:val="single"/>
        </w:rPr>
      </w:pPr>
    </w:p>
    <w:p w14:paraId="08162B28" w14:textId="77777777" w:rsidR="00220372" w:rsidRDefault="00220372">
      <w:pPr>
        <w:rPr>
          <w:b/>
          <w:sz w:val="22"/>
          <w:u w:val="single"/>
        </w:rPr>
      </w:pPr>
    </w:p>
    <w:p w14:paraId="55825BDF" w14:textId="77777777" w:rsidR="00220372" w:rsidRDefault="00220372">
      <w:pPr>
        <w:rPr>
          <w:b/>
          <w:sz w:val="22"/>
          <w:u w:val="single"/>
        </w:rPr>
      </w:pPr>
    </w:p>
    <w:p w14:paraId="050B58A6" w14:textId="64414983" w:rsidR="00220372" w:rsidRDefault="00220372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37-38</w:t>
      </w:r>
    </w:p>
    <w:p w14:paraId="1F549B98" w14:textId="77777777" w:rsidR="00220372" w:rsidRDefault="00220372">
      <w:pPr>
        <w:rPr>
          <w:b/>
          <w:sz w:val="22"/>
          <w:u w:val="single"/>
        </w:rPr>
      </w:pPr>
    </w:p>
    <w:p w14:paraId="0BE1CE0B" w14:textId="77777777" w:rsidR="00220372" w:rsidRDefault="00220372">
      <w:pPr>
        <w:rPr>
          <w:b/>
          <w:sz w:val="22"/>
          <w:u w:val="single"/>
        </w:rPr>
      </w:pPr>
    </w:p>
    <w:p w14:paraId="70AA3BD5" w14:textId="77777777" w:rsidR="00220372" w:rsidRDefault="00220372">
      <w:pPr>
        <w:rPr>
          <w:b/>
          <w:sz w:val="22"/>
          <w:u w:val="single"/>
        </w:rPr>
      </w:pPr>
    </w:p>
    <w:p w14:paraId="4DC6514A" w14:textId="77777777" w:rsidR="00220372" w:rsidRDefault="00220372">
      <w:pPr>
        <w:rPr>
          <w:b/>
          <w:sz w:val="22"/>
          <w:u w:val="single"/>
        </w:rPr>
      </w:pPr>
    </w:p>
    <w:p w14:paraId="4C2967E9" w14:textId="77777777" w:rsidR="00220372" w:rsidRDefault="00220372">
      <w:pPr>
        <w:rPr>
          <w:b/>
          <w:sz w:val="22"/>
          <w:u w:val="single"/>
        </w:rPr>
      </w:pPr>
    </w:p>
    <w:p w14:paraId="6B84424A" w14:textId="77777777" w:rsidR="00220372" w:rsidRDefault="00220372">
      <w:pPr>
        <w:rPr>
          <w:b/>
          <w:sz w:val="22"/>
          <w:u w:val="single"/>
        </w:rPr>
      </w:pPr>
    </w:p>
    <w:p w14:paraId="4BEFF942" w14:textId="77777777" w:rsidR="00220372" w:rsidRDefault="00220372">
      <w:pPr>
        <w:rPr>
          <w:b/>
          <w:sz w:val="22"/>
          <w:u w:val="single"/>
        </w:rPr>
      </w:pPr>
    </w:p>
    <w:p w14:paraId="58F50F53" w14:textId="77777777" w:rsidR="00F1352D" w:rsidRPr="00CB2246" w:rsidRDefault="00F1352D">
      <w:pPr>
        <w:rPr>
          <w:b/>
          <w:sz w:val="22"/>
          <w:u w:val="single"/>
        </w:rPr>
      </w:pPr>
      <w:r w:rsidRPr="00CB2246">
        <w:rPr>
          <w:b/>
          <w:sz w:val="22"/>
          <w:u w:val="single"/>
        </w:rPr>
        <w:t>8</w:t>
      </w:r>
      <w:r w:rsidRPr="00CB2246">
        <w:rPr>
          <w:b/>
          <w:sz w:val="22"/>
          <w:u w:val="single"/>
          <w:vertAlign w:val="superscript"/>
        </w:rPr>
        <w:t>th</w:t>
      </w:r>
      <w:r w:rsidRPr="00CB2246">
        <w:rPr>
          <w:b/>
          <w:sz w:val="22"/>
          <w:u w:val="single"/>
        </w:rPr>
        <w:t xml:space="preserve"> Grade</w:t>
      </w:r>
    </w:p>
    <w:p w14:paraId="2C54CFAF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 xml:space="preserve">-Go </w:t>
      </w:r>
      <w:proofErr w:type="gramStart"/>
      <w:r w:rsidRPr="00CB2246">
        <w:rPr>
          <w:sz w:val="22"/>
        </w:rPr>
        <w:t>Over</w:t>
      </w:r>
      <w:proofErr w:type="gramEnd"/>
      <w:r w:rsidRPr="00CB2246">
        <w:rPr>
          <w:sz w:val="22"/>
        </w:rPr>
        <w:t xml:space="preserve"> the Year</w:t>
      </w:r>
    </w:p>
    <w:p w14:paraId="780B626E" w14:textId="77777777" w:rsidR="00315B7A" w:rsidRDefault="00315B7A">
      <w:pPr>
        <w:rPr>
          <w:sz w:val="22"/>
        </w:rPr>
      </w:pPr>
    </w:p>
    <w:p w14:paraId="20AFAC03" w14:textId="6D3DD6BE" w:rsidR="00F1352D" w:rsidRDefault="00CB2246">
      <w:pPr>
        <w:rPr>
          <w:sz w:val="22"/>
        </w:rPr>
      </w:pPr>
      <w:r>
        <w:rPr>
          <w:sz w:val="22"/>
        </w:rPr>
        <w:t>8</w:t>
      </w:r>
      <w:r w:rsidRPr="00CB2246">
        <w:rPr>
          <w:sz w:val="22"/>
          <w:vertAlign w:val="superscript"/>
        </w:rPr>
        <w:t>th</w:t>
      </w:r>
      <w:r>
        <w:rPr>
          <w:sz w:val="22"/>
        </w:rPr>
        <w:t xml:space="preserve"> Grade</w:t>
      </w:r>
    </w:p>
    <w:p w14:paraId="0E66A86A" w14:textId="4EA43D5A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 xml:space="preserve">Unit Wellness (Wheel) </w:t>
      </w:r>
    </w:p>
    <w:p w14:paraId="13579C43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-Defining it</w:t>
      </w:r>
    </w:p>
    <w:p w14:paraId="23128132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 xml:space="preserve">-Sleep/Eat patterns/ Hygiene </w:t>
      </w:r>
    </w:p>
    <w:p w14:paraId="17F32040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 xml:space="preserve">-Track Sleep </w:t>
      </w:r>
    </w:p>
    <w:p w14:paraId="6528FCDB" w14:textId="77777777" w:rsidR="00F1352D" w:rsidRPr="00CB2246" w:rsidRDefault="00F1352D">
      <w:pPr>
        <w:rPr>
          <w:sz w:val="22"/>
        </w:rPr>
      </w:pPr>
    </w:p>
    <w:p w14:paraId="707953F1" w14:textId="77777777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>Unit Planning and Goal Setting</w:t>
      </w:r>
    </w:p>
    <w:p w14:paraId="79964473" w14:textId="77777777" w:rsidR="00F1352D" w:rsidRPr="00CB2246" w:rsidRDefault="00F1352D" w:rsidP="00F1352D">
      <w:pPr>
        <w:ind w:left="720"/>
        <w:rPr>
          <w:sz w:val="22"/>
        </w:rPr>
      </w:pPr>
      <w:r w:rsidRPr="00CB2246">
        <w:rPr>
          <w:sz w:val="22"/>
        </w:rPr>
        <w:t xml:space="preserve">-Fitness Plan/ Nutrition/ Physical Activity </w:t>
      </w:r>
    </w:p>
    <w:p w14:paraId="14CCF261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-Track Foods</w:t>
      </w:r>
    </w:p>
    <w:p w14:paraId="157B3DCB" w14:textId="77777777" w:rsidR="00F1352D" w:rsidRPr="00CB2246" w:rsidRDefault="00F1352D">
      <w:pPr>
        <w:rPr>
          <w:sz w:val="22"/>
        </w:rPr>
      </w:pPr>
    </w:p>
    <w:p w14:paraId="33FE6452" w14:textId="77777777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>Unit Internet Safety</w:t>
      </w:r>
    </w:p>
    <w:p w14:paraId="6C7973A0" w14:textId="1D5DAD33" w:rsidR="00F1352D" w:rsidRDefault="00F1352D">
      <w:pPr>
        <w:rPr>
          <w:sz w:val="22"/>
        </w:rPr>
      </w:pPr>
      <w:r w:rsidRPr="00CB2246">
        <w:rPr>
          <w:sz w:val="22"/>
        </w:rPr>
        <w:tab/>
        <w:t xml:space="preserve">-Cyberbullying, Appropriate vs. Inappropriate </w:t>
      </w:r>
    </w:p>
    <w:p w14:paraId="2DCA4E60" w14:textId="77777777" w:rsidR="00A612DF" w:rsidRPr="00CB2246" w:rsidRDefault="00A612DF">
      <w:pPr>
        <w:rPr>
          <w:sz w:val="22"/>
        </w:rPr>
      </w:pPr>
    </w:p>
    <w:p w14:paraId="0A55A8C1" w14:textId="77777777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>Unit Mental Health</w:t>
      </w:r>
    </w:p>
    <w:p w14:paraId="1337AFAF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-Mental Illness</w:t>
      </w:r>
    </w:p>
    <w:p w14:paraId="5A5B8F8F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-Emotional Management</w:t>
      </w:r>
    </w:p>
    <w:p w14:paraId="059F49A1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-Suicide</w:t>
      </w:r>
    </w:p>
    <w:p w14:paraId="4AD84F73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-Relationship Management</w:t>
      </w:r>
    </w:p>
    <w:p w14:paraId="676CBDD3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-Unintentional Injury</w:t>
      </w:r>
    </w:p>
    <w:p w14:paraId="51BB39B1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-Risk Reduction</w:t>
      </w:r>
    </w:p>
    <w:p w14:paraId="16A126AD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-Healthy Relationship</w:t>
      </w:r>
    </w:p>
    <w:p w14:paraId="3F55797D" w14:textId="77777777" w:rsidR="00F1352D" w:rsidRPr="00CB2246" w:rsidRDefault="00F1352D">
      <w:pPr>
        <w:rPr>
          <w:sz w:val="22"/>
        </w:rPr>
      </w:pPr>
    </w:p>
    <w:p w14:paraId="4D22848E" w14:textId="77777777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>Unit Disease affecting Body System</w:t>
      </w:r>
    </w:p>
    <w:p w14:paraId="404414C0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-Communicable</w:t>
      </w:r>
    </w:p>
    <w:p w14:paraId="0EDCE970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-Non-Communicable</w:t>
      </w:r>
    </w:p>
    <w:p w14:paraId="4BF41F71" w14:textId="77777777" w:rsidR="00F1352D" w:rsidRPr="00CB2246" w:rsidRDefault="00F1352D">
      <w:pPr>
        <w:rPr>
          <w:sz w:val="22"/>
        </w:rPr>
      </w:pPr>
    </w:p>
    <w:p w14:paraId="6F66FCE7" w14:textId="77777777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t>Unit Sexuality</w:t>
      </w:r>
    </w:p>
    <w:p w14:paraId="5D01155D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-Abstinence and Contraception</w:t>
      </w:r>
    </w:p>
    <w:p w14:paraId="0D9D7CE9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-STIs</w:t>
      </w:r>
    </w:p>
    <w:p w14:paraId="6DCDAE3D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-Sexual Risk</w:t>
      </w:r>
    </w:p>
    <w:p w14:paraId="06A251D3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-Pregnancy theories</w:t>
      </w:r>
    </w:p>
    <w:p w14:paraId="1C29C247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-Sexual Orientation</w:t>
      </w:r>
    </w:p>
    <w:p w14:paraId="090EE13B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-Mental health</w:t>
      </w:r>
    </w:p>
    <w:p w14:paraId="1AE35A32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-Traditional family</w:t>
      </w:r>
    </w:p>
    <w:p w14:paraId="1F07E7C3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>-Media influencing man women</w:t>
      </w:r>
    </w:p>
    <w:p w14:paraId="0D52F524" w14:textId="77777777" w:rsidR="00F1352D" w:rsidRPr="00CB2246" w:rsidRDefault="00F1352D">
      <w:pPr>
        <w:rPr>
          <w:sz w:val="22"/>
        </w:rPr>
      </w:pPr>
      <w:r w:rsidRPr="00CB2246">
        <w:rPr>
          <w:sz w:val="22"/>
        </w:rPr>
        <w:tab/>
        <w:t xml:space="preserve">-Transgender </w:t>
      </w:r>
    </w:p>
    <w:p w14:paraId="42931CA0" w14:textId="77777777" w:rsidR="00F1352D" w:rsidRPr="00CB2246" w:rsidRDefault="00F1352D">
      <w:pPr>
        <w:rPr>
          <w:b/>
          <w:sz w:val="22"/>
        </w:rPr>
      </w:pPr>
      <w:r w:rsidRPr="00CB2246">
        <w:rPr>
          <w:b/>
          <w:sz w:val="22"/>
        </w:rPr>
        <w:br/>
        <w:t>Unit Drugs</w:t>
      </w:r>
    </w:p>
    <w:p w14:paraId="20BE08F5" w14:textId="77777777" w:rsidR="00F1352D" w:rsidRPr="00CB2246" w:rsidRDefault="00F1352D" w:rsidP="00F1352D">
      <w:pPr>
        <w:ind w:left="720"/>
        <w:rPr>
          <w:sz w:val="22"/>
        </w:rPr>
      </w:pPr>
      <w:r w:rsidRPr="00CB2246">
        <w:rPr>
          <w:sz w:val="22"/>
        </w:rPr>
        <w:t>-Psychoactive/ Alcohol/ Steroids</w:t>
      </w:r>
    </w:p>
    <w:p w14:paraId="356A68E2" w14:textId="77777777" w:rsidR="00F1352D" w:rsidRPr="00CB2246" w:rsidRDefault="00F1352D" w:rsidP="00F1352D">
      <w:pPr>
        <w:ind w:left="720"/>
        <w:rPr>
          <w:sz w:val="22"/>
        </w:rPr>
      </w:pPr>
      <w:r w:rsidRPr="00CB2246">
        <w:rPr>
          <w:sz w:val="22"/>
        </w:rPr>
        <w:t>-Classes</w:t>
      </w:r>
    </w:p>
    <w:p w14:paraId="4E4683B0" w14:textId="5556DAF0" w:rsidR="00F1352D" w:rsidRPr="00CB2246" w:rsidRDefault="00F1352D" w:rsidP="00F1352D">
      <w:pPr>
        <w:ind w:left="720"/>
        <w:rPr>
          <w:sz w:val="22"/>
        </w:rPr>
      </w:pPr>
      <w:r w:rsidRPr="00CB2246">
        <w:rPr>
          <w:sz w:val="22"/>
        </w:rPr>
        <w:t>-Risk short term</w:t>
      </w:r>
      <w:r w:rsidR="00A612DF">
        <w:rPr>
          <w:sz w:val="22"/>
        </w:rPr>
        <w:t>/ Mixing Drugs</w:t>
      </w:r>
    </w:p>
    <w:p w14:paraId="0236CBC3" w14:textId="77777777" w:rsidR="00F1352D" w:rsidRPr="00CB2246" w:rsidRDefault="00F1352D" w:rsidP="00F1352D">
      <w:pPr>
        <w:ind w:left="720"/>
        <w:rPr>
          <w:sz w:val="22"/>
        </w:rPr>
      </w:pPr>
      <w:r w:rsidRPr="00CB2246">
        <w:rPr>
          <w:sz w:val="22"/>
        </w:rPr>
        <w:t xml:space="preserve">-Long term risk </w:t>
      </w:r>
    </w:p>
    <w:p w14:paraId="3C840DD9" w14:textId="0019F997" w:rsidR="00F1352D" w:rsidRPr="00CB2246" w:rsidRDefault="00F1352D" w:rsidP="00A612DF">
      <w:pPr>
        <w:ind w:left="720"/>
        <w:rPr>
          <w:sz w:val="22"/>
        </w:rPr>
      </w:pPr>
      <w:r w:rsidRPr="00CB2246">
        <w:rPr>
          <w:sz w:val="22"/>
        </w:rPr>
        <w:t>-Addiction</w:t>
      </w:r>
      <w:r w:rsidR="00A612DF">
        <w:rPr>
          <w:sz w:val="22"/>
        </w:rPr>
        <w:t xml:space="preserve">/ Advocacy/ </w:t>
      </w:r>
    </w:p>
    <w:p w14:paraId="3114022B" w14:textId="77777777" w:rsidR="00F1352D" w:rsidRPr="00CB2246" w:rsidRDefault="00F1352D">
      <w:pPr>
        <w:rPr>
          <w:sz w:val="22"/>
        </w:rPr>
      </w:pPr>
    </w:p>
    <w:p w14:paraId="67A3F845" w14:textId="77777777" w:rsidR="00F1352D" w:rsidRPr="00CB2246" w:rsidRDefault="00F1352D">
      <w:pPr>
        <w:rPr>
          <w:sz w:val="22"/>
        </w:rPr>
      </w:pPr>
    </w:p>
    <w:p w14:paraId="1878684E" w14:textId="77777777" w:rsidR="00F1352D" w:rsidRDefault="00F1352D">
      <w:pPr>
        <w:rPr>
          <w:sz w:val="22"/>
        </w:rPr>
      </w:pPr>
    </w:p>
    <w:p w14:paraId="67CC0AC6" w14:textId="77777777" w:rsidR="00315B7A" w:rsidRDefault="00315B7A">
      <w:pPr>
        <w:rPr>
          <w:sz w:val="22"/>
        </w:rPr>
      </w:pPr>
    </w:p>
    <w:p w14:paraId="19C62EAA" w14:textId="77777777" w:rsidR="00315B7A" w:rsidRDefault="00315B7A">
      <w:pPr>
        <w:rPr>
          <w:sz w:val="22"/>
        </w:rPr>
      </w:pPr>
    </w:p>
    <w:p w14:paraId="62F8F657" w14:textId="77777777" w:rsidR="00315B7A" w:rsidRDefault="00315B7A">
      <w:pPr>
        <w:rPr>
          <w:sz w:val="22"/>
        </w:rPr>
      </w:pPr>
    </w:p>
    <w:p w14:paraId="040F457F" w14:textId="47C33F5C" w:rsidR="00315B7A" w:rsidRDefault="00315B7A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1-4</w:t>
      </w:r>
    </w:p>
    <w:p w14:paraId="286284C4" w14:textId="77777777" w:rsidR="00315B7A" w:rsidRDefault="00315B7A">
      <w:pPr>
        <w:rPr>
          <w:b/>
          <w:sz w:val="22"/>
          <w:u w:val="single"/>
        </w:rPr>
      </w:pPr>
    </w:p>
    <w:p w14:paraId="668C0C99" w14:textId="77777777" w:rsidR="00315B7A" w:rsidRDefault="00315B7A">
      <w:pPr>
        <w:rPr>
          <w:b/>
          <w:sz w:val="22"/>
          <w:u w:val="single"/>
        </w:rPr>
      </w:pPr>
    </w:p>
    <w:p w14:paraId="25CC28AB" w14:textId="77777777" w:rsidR="00315B7A" w:rsidRDefault="00315B7A">
      <w:pPr>
        <w:rPr>
          <w:b/>
          <w:sz w:val="22"/>
          <w:u w:val="single"/>
        </w:rPr>
      </w:pPr>
    </w:p>
    <w:p w14:paraId="2440EEDB" w14:textId="77777777" w:rsidR="00315B7A" w:rsidRDefault="00315B7A">
      <w:pPr>
        <w:rPr>
          <w:b/>
          <w:sz w:val="22"/>
          <w:u w:val="single"/>
        </w:rPr>
      </w:pPr>
    </w:p>
    <w:p w14:paraId="6A180D04" w14:textId="31B891B3" w:rsidR="00315B7A" w:rsidRDefault="00315B7A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4-9</w:t>
      </w:r>
    </w:p>
    <w:p w14:paraId="37B83AE7" w14:textId="77777777" w:rsidR="00315B7A" w:rsidRDefault="00315B7A">
      <w:pPr>
        <w:rPr>
          <w:b/>
          <w:sz w:val="22"/>
          <w:u w:val="single"/>
        </w:rPr>
      </w:pPr>
    </w:p>
    <w:p w14:paraId="10BA5B71" w14:textId="77777777" w:rsidR="00315B7A" w:rsidRDefault="00315B7A">
      <w:pPr>
        <w:rPr>
          <w:b/>
          <w:sz w:val="22"/>
          <w:u w:val="single"/>
        </w:rPr>
      </w:pPr>
    </w:p>
    <w:p w14:paraId="5852C89A" w14:textId="77777777" w:rsidR="00315B7A" w:rsidRDefault="00315B7A">
      <w:pPr>
        <w:rPr>
          <w:b/>
          <w:sz w:val="22"/>
          <w:u w:val="single"/>
        </w:rPr>
      </w:pPr>
    </w:p>
    <w:p w14:paraId="7AE6B1E1" w14:textId="77777777" w:rsidR="00315B7A" w:rsidRDefault="00315B7A">
      <w:pPr>
        <w:rPr>
          <w:b/>
          <w:sz w:val="22"/>
          <w:u w:val="single"/>
        </w:rPr>
      </w:pPr>
    </w:p>
    <w:p w14:paraId="7F430131" w14:textId="172A8C83" w:rsidR="00315B7A" w:rsidRDefault="00315B7A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10-14</w:t>
      </w:r>
    </w:p>
    <w:p w14:paraId="4891A9C3" w14:textId="77777777" w:rsidR="00315B7A" w:rsidRDefault="00315B7A">
      <w:pPr>
        <w:rPr>
          <w:b/>
          <w:sz w:val="22"/>
          <w:u w:val="single"/>
        </w:rPr>
      </w:pPr>
    </w:p>
    <w:p w14:paraId="565D3BEE" w14:textId="77777777" w:rsidR="00315B7A" w:rsidRDefault="00315B7A">
      <w:pPr>
        <w:rPr>
          <w:b/>
          <w:sz w:val="22"/>
          <w:u w:val="single"/>
        </w:rPr>
      </w:pPr>
    </w:p>
    <w:p w14:paraId="51D0F818" w14:textId="77777777" w:rsidR="00315B7A" w:rsidRDefault="00315B7A">
      <w:pPr>
        <w:rPr>
          <w:b/>
          <w:sz w:val="22"/>
          <w:u w:val="single"/>
        </w:rPr>
      </w:pPr>
    </w:p>
    <w:p w14:paraId="58CA9A5E" w14:textId="6F90E655" w:rsidR="00315B7A" w:rsidRDefault="00315B7A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15-22</w:t>
      </w:r>
    </w:p>
    <w:p w14:paraId="24E13115" w14:textId="77777777" w:rsidR="00315B7A" w:rsidRDefault="00315B7A">
      <w:pPr>
        <w:rPr>
          <w:b/>
          <w:sz w:val="22"/>
          <w:u w:val="single"/>
        </w:rPr>
      </w:pPr>
    </w:p>
    <w:p w14:paraId="6E24C32D" w14:textId="77777777" w:rsidR="00315B7A" w:rsidRDefault="00315B7A">
      <w:pPr>
        <w:rPr>
          <w:b/>
          <w:sz w:val="22"/>
          <w:u w:val="single"/>
        </w:rPr>
      </w:pPr>
    </w:p>
    <w:p w14:paraId="1360794E" w14:textId="77777777" w:rsidR="00315B7A" w:rsidRDefault="00315B7A">
      <w:pPr>
        <w:rPr>
          <w:b/>
          <w:sz w:val="22"/>
          <w:u w:val="single"/>
        </w:rPr>
      </w:pPr>
    </w:p>
    <w:p w14:paraId="771A64CC" w14:textId="77777777" w:rsidR="00315B7A" w:rsidRDefault="00315B7A">
      <w:pPr>
        <w:rPr>
          <w:b/>
          <w:sz w:val="22"/>
          <w:u w:val="single"/>
        </w:rPr>
      </w:pPr>
    </w:p>
    <w:p w14:paraId="4A99E08B" w14:textId="77777777" w:rsidR="00315B7A" w:rsidRDefault="00315B7A">
      <w:pPr>
        <w:rPr>
          <w:b/>
          <w:sz w:val="22"/>
          <w:u w:val="single"/>
        </w:rPr>
      </w:pPr>
    </w:p>
    <w:p w14:paraId="0C4806D9" w14:textId="77777777" w:rsidR="00315B7A" w:rsidRDefault="00315B7A">
      <w:pPr>
        <w:rPr>
          <w:b/>
          <w:sz w:val="22"/>
          <w:u w:val="single"/>
        </w:rPr>
      </w:pPr>
    </w:p>
    <w:p w14:paraId="423B57D9" w14:textId="77777777" w:rsidR="00315B7A" w:rsidRDefault="00315B7A">
      <w:pPr>
        <w:rPr>
          <w:b/>
          <w:sz w:val="22"/>
          <w:u w:val="single"/>
        </w:rPr>
      </w:pPr>
    </w:p>
    <w:p w14:paraId="79A5EF54" w14:textId="77777777" w:rsidR="00315B7A" w:rsidRDefault="00315B7A">
      <w:pPr>
        <w:rPr>
          <w:b/>
          <w:sz w:val="22"/>
          <w:u w:val="single"/>
        </w:rPr>
      </w:pPr>
    </w:p>
    <w:p w14:paraId="731A400D" w14:textId="3A032E46" w:rsidR="00315B7A" w:rsidRDefault="00315B7A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23-25</w:t>
      </w:r>
    </w:p>
    <w:p w14:paraId="1BA592F3" w14:textId="77777777" w:rsidR="00315B7A" w:rsidRDefault="00315B7A">
      <w:pPr>
        <w:rPr>
          <w:b/>
          <w:sz w:val="22"/>
          <w:u w:val="single"/>
        </w:rPr>
      </w:pPr>
    </w:p>
    <w:p w14:paraId="2712FD89" w14:textId="77777777" w:rsidR="00315B7A" w:rsidRDefault="00315B7A">
      <w:pPr>
        <w:rPr>
          <w:b/>
          <w:sz w:val="22"/>
          <w:u w:val="single"/>
        </w:rPr>
      </w:pPr>
    </w:p>
    <w:p w14:paraId="1E953CE6" w14:textId="77777777" w:rsidR="00315B7A" w:rsidRDefault="00315B7A">
      <w:pPr>
        <w:rPr>
          <w:b/>
          <w:sz w:val="22"/>
          <w:u w:val="single"/>
        </w:rPr>
      </w:pPr>
    </w:p>
    <w:p w14:paraId="5E4E0C02" w14:textId="3D51159E" w:rsidR="00315B7A" w:rsidRDefault="00315B7A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25-32</w:t>
      </w:r>
    </w:p>
    <w:p w14:paraId="134D237B" w14:textId="77777777" w:rsidR="00315B7A" w:rsidRDefault="00315B7A">
      <w:pPr>
        <w:rPr>
          <w:b/>
          <w:sz w:val="22"/>
          <w:u w:val="single"/>
        </w:rPr>
      </w:pPr>
    </w:p>
    <w:p w14:paraId="4D513A7F" w14:textId="77777777" w:rsidR="00315B7A" w:rsidRDefault="00315B7A">
      <w:pPr>
        <w:rPr>
          <w:b/>
          <w:sz w:val="22"/>
          <w:u w:val="single"/>
        </w:rPr>
      </w:pPr>
    </w:p>
    <w:p w14:paraId="403DECA2" w14:textId="77777777" w:rsidR="00315B7A" w:rsidRDefault="00315B7A">
      <w:pPr>
        <w:rPr>
          <w:b/>
          <w:sz w:val="22"/>
          <w:u w:val="single"/>
        </w:rPr>
      </w:pPr>
    </w:p>
    <w:p w14:paraId="22ABDC2B" w14:textId="77777777" w:rsidR="00315B7A" w:rsidRDefault="00315B7A">
      <w:pPr>
        <w:rPr>
          <w:b/>
          <w:sz w:val="22"/>
          <w:u w:val="single"/>
        </w:rPr>
      </w:pPr>
    </w:p>
    <w:p w14:paraId="362A24E1" w14:textId="77777777" w:rsidR="00315B7A" w:rsidRDefault="00315B7A">
      <w:pPr>
        <w:rPr>
          <w:b/>
          <w:sz w:val="22"/>
          <w:u w:val="single"/>
        </w:rPr>
      </w:pPr>
    </w:p>
    <w:p w14:paraId="09D59B9E" w14:textId="77777777" w:rsidR="00315B7A" w:rsidRDefault="00315B7A">
      <w:pPr>
        <w:rPr>
          <w:b/>
          <w:sz w:val="22"/>
          <w:u w:val="single"/>
        </w:rPr>
      </w:pPr>
    </w:p>
    <w:p w14:paraId="62BFA1A3" w14:textId="77777777" w:rsidR="00315B7A" w:rsidRDefault="00315B7A">
      <w:pPr>
        <w:rPr>
          <w:b/>
          <w:sz w:val="22"/>
          <w:u w:val="single"/>
        </w:rPr>
      </w:pPr>
    </w:p>
    <w:p w14:paraId="6CA8CE9E" w14:textId="77777777" w:rsidR="00315B7A" w:rsidRDefault="00315B7A">
      <w:pPr>
        <w:rPr>
          <w:b/>
          <w:sz w:val="22"/>
          <w:u w:val="single"/>
        </w:rPr>
      </w:pPr>
    </w:p>
    <w:p w14:paraId="230B6C86" w14:textId="77777777" w:rsidR="00315B7A" w:rsidRDefault="00315B7A">
      <w:pPr>
        <w:rPr>
          <w:b/>
          <w:sz w:val="22"/>
          <w:u w:val="single"/>
        </w:rPr>
      </w:pPr>
    </w:p>
    <w:p w14:paraId="084F2487" w14:textId="77777777" w:rsidR="00315B7A" w:rsidRDefault="00315B7A">
      <w:pPr>
        <w:rPr>
          <w:b/>
          <w:sz w:val="22"/>
          <w:u w:val="single"/>
        </w:rPr>
      </w:pPr>
    </w:p>
    <w:p w14:paraId="5F390C55" w14:textId="3AA811BB" w:rsidR="00315B7A" w:rsidRPr="00315B7A" w:rsidRDefault="00315B7A">
      <w:pPr>
        <w:rPr>
          <w:b/>
          <w:sz w:val="22"/>
          <w:u w:val="single"/>
        </w:rPr>
      </w:pPr>
      <w:r>
        <w:rPr>
          <w:b/>
          <w:sz w:val="22"/>
          <w:u w:val="single"/>
        </w:rPr>
        <w:t>Weeks 33-38</w:t>
      </w:r>
      <w:bookmarkEnd w:id="0"/>
    </w:p>
    <w:sectPr w:rsidR="00315B7A" w:rsidRPr="00315B7A" w:rsidSect="00F1352D">
      <w:type w:val="continuous"/>
      <w:pgSz w:w="12240" w:h="15840"/>
      <w:pgMar w:top="1440" w:right="1800" w:bottom="1440" w:left="180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52D"/>
    <w:rsid w:val="00220372"/>
    <w:rsid w:val="00315B7A"/>
    <w:rsid w:val="009A15FB"/>
    <w:rsid w:val="00A612DF"/>
    <w:rsid w:val="00BE0DD8"/>
    <w:rsid w:val="00CB2246"/>
    <w:rsid w:val="00E9618A"/>
    <w:rsid w:val="00F0104D"/>
    <w:rsid w:val="00F1352D"/>
    <w:rsid w:val="00FB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7063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7FF1A5E4.dotm</Template>
  <TotalTime>2</TotalTime>
  <Pages>2</Pages>
  <Words>251</Words>
  <Characters>1431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Hastings-On-Hudson Union Free School District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Rohle</dc:creator>
  <cp:lastModifiedBy>HOHSchools User</cp:lastModifiedBy>
  <cp:revision>2</cp:revision>
  <dcterms:created xsi:type="dcterms:W3CDTF">2017-05-23T12:51:00Z</dcterms:created>
  <dcterms:modified xsi:type="dcterms:W3CDTF">2017-05-23T12:51:00Z</dcterms:modified>
</cp:coreProperties>
</file>