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>Boyd County Board of Education Special Board Meeting</w:t>
      </w:r>
    </w:p>
    <w:p w:rsidR="00382EFF" w:rsidRDefault="00382EFF" w:rsidP="007709E6">
      <w:pPr>
        <w:pStyle w:val="PlainText"/>
        <w:jc w:val="center"/>
      </w:pPr>
      <w:r>
        <w:t>June 20, 2023 6:00 PM</w:t>
      </w:r>
    </w:p>
    <w:p w:rsidR="00382EFF" w:rsidRDefault="00382EFF" w:rsidP="007709E6">
      <w:pPr>
        <w:pStyle w:val="PlainText"/>
        <w:jc w:val="center"/>
      </w:pPr>
      <w:r>
        <w:t xml:space="preserve">14375 Lions Lane </w:t>
      </w:r>
    </w:p>
    <w:p w:rsidR="00382EFF" w:rsidRDefault="00382EFF" w:rsidP="007709E6">
      <w:pPr>
        <w:pStyle w:val="PlainText"/>
        <w:jc w:val="center"/>
      </w:pPr>
      <w:r>
        <w:t>Ashland, KY  41102</w:t>
      </w:r>
    </w:p>
    <w:p w:rsidR="00382EFF" w:rsidRDefault="00382EFF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b/>
        </w:rPr>
        <w:t>Attendance Taken at 6:00 PM:</w:t>
      </w:r>
      <w:r>
        <w:t xml:space="preserve"> </w:t>
      </w:r>
    </w:p>
    <w:p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Ms. Linda Day </w:t>
      </w:r>
    </w:p>
    <w:p w:rsidR="00CF7324" w:rsidRDefault="00CF7324" w:rsidP="00551814">
      <w:pPr>
        <w:pStyle w:val="PlainText"/>
      </w:pPr>
      <w:r>
        <w:t xml:space="preserve">Mr. Randall Stapleton, Jr </w:t>
      </w:r>
    </w:p>
    <w:p w:rsidR="00CF7324" w:rsidRDefault="00CF7324" w:rsidP="00551814">
      <w:pPr>
        <w:pStyle w:val="PlainText"/>
      </w:pPr>
      <w:r>
        <w:t xml:space="preserve">Mrs. Lisa Wallin </w:t>
      </w:r>
    </w:p>
    <w:p w:rsidR="00CF7324" w:rsidRDefault="00CF7324" w:rsidP="00551814">
      <w:pPr>
        <w:pStyle w:val="PlainText"/>
      </w:pPr>
      <w:r>
        <w:t xml:space="preserve">Mr. Michael Blankenship </w:t>
      </w:r>
      <w:r w:rsidR="0013772F">
        <w:t>(Virtual attendee)</w:t>
      </w:r>
    </w:p>
    <w:p w:rsidR="00CF7324" w:rsidRDefault="00CF7324" w:rsidP="00551814">
      <w:pPr>
        <w:pStyle w:val="PlainText"/>
      </w:pPr>
      <w:r>
        <w:t xml:space="preserve">Ms. Cynthia VanHorn </w:t>
      </w:r>
    </w:p>
    <w:p w:rsidR="00CF7324" w:rsidRDefault="00CF7324" w:rsidP="00551814">
      <w:pPr>
        <w:pStyle w:val="PlainText"/>
      </w:pP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>1. The Boyd County Board of Education met in Special Session Tuesday, June 20, 2023, 6:00pm at Boyd County High School.  The purpose of this meeting was to conduct closed session for Annual Final/Summative Evaluation by the Board with Superintendent Bill Bob</w:t>
      </w:r>
      <w:r w:rsidR="007851C4">
        <w:rPr>
          <w:b/>
        </w:rPr>
        <w:t>lett, per KRS 61.810 Section 1(</w:t>
      </w:r>
      <w:r>
        <w:rPr>
          <w:b/>
        </w:rPr>
        <w:t xml:space="preserve">k)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 Meeting to Order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Discussion: </w:t>
      </w:r>
    </w:p>
    <w:p w:rsidR="00382EFF" w:rsidRDefault="00382EFF" w:rsidP="00551814">
      <w:pPr>
        <w:pStyle w:val="PlainText"/>
      </w:pPr>
      <w:r>
        <w:t>Linda Day, Chairperson, took a roll call.  All members were present.  Mike Blankenship attended the meeting virtually via FaceTime.</w:t>
      </w:r>
    </w:p>
    <w:p w:rsidR="00382EFF" w:rsidRDefault="00382EFF" w:rsidP="00551814">
      <w:pPr>
        <w:pStyle w:val="PlainText"/>
      </w:pPr>
      <w:r>
        <w:t xml:space="preserve">Meeting was called to order at 6:00pm.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Pledge to the United States Flag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Reading of the Board Goals </w:t>
      </w:r>
      <w:r>
        <w:t xml:space="preserve"> </w:t>
      </w:r>
    </w:p>
    <w:p w:rsidR="00382EFF" w:rsidRPr="0013772F" w:rsidRDefault="00382EFF" w:rsidP="00551814">
      <w:pPr>
        <w:pStyle w:val="PlainText"/>
        <w:rPr>
          <w:sz w:val="18"/>
          <w:szCs w:val="18"/>
        </w:rPr>
      </w:pPr>
      <w:r>
        <w:t xml:space="preserve"> </w:t>
      </w:r>
      <w:r w:rsidR="0013772F">
        <w:tab/>
      </w:r>
      <w:r w:rsidRPr="0013772F">
        <w:rPr>
          <w:sz w:val="18"/>
          <w:szCs w:val="18"/>
        </w:rPr>
        <w:t>"All students will be active self-motivated life-long learners."</w:t>
      </w:r>
    </w:p>
    <w:p w:rsidR="00382EFF" w:rsidRPr="0013772F" w:rsidRDefault="00382EFF" w:rsidP="0013772F">
      <w:pPr>
        <w:pStyle w:val="PlainText"/>
        <w:ind w:left="720"/>
        <w:rPr>
          <w:sz w:val="18"/>
          <w:szCs w:val="18"/>
        </w:rPr>
      </w:pPr>
      <w:r w:rsidRPr="0013772F">
        <w:rPr>
          <w:sz w:val="18"/>
          <w:szCs w:val="18"/>
        </w:rPr>
        <w:t xml:space="preserve">"All students will graduate and demonstrate the skills and the knowledge to support productive citizenship." </w:t>
      </w:r>
    </w:p>
    <w:p w:rsidR="00382EFF" w:rsidRPr="0013772F" w:rsidRDefault="0013772F" w:rsidP="00551814">
      <w:pPr>
        <w:pStyle w:val="PlainText"/>
        <w:rPr>
          <w:sz w:val="18"/>
          <w:szCs w:val="18"/>
        </w:rPr>
      </w:pPr>
      <w:r>
        <w:rPr>
          <w:sz w:val="18"/>
          <w:szCs w:val="18"/>
        </w:rPr>
        <w:tab/>
      </w:r>
      <w:r w:rsidR="00382EFF" w:rsidRPr="0013772F">
        <w:rPr>
          <w:sz w:val="18"/>
          <w:szCs w:val="18"/>
        </w:rP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5. Adoption of the Agenda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#00269 - Motion Passed: </w:t>
      </w:r>
      <w:r>
        <w:t xml:space="preserve"> Adoption of the Agenda passed with a motion by Mrs. Lisa Wallin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6. Move into Closed Session for the purpose of discussion relating to the Annual Final/Summative Evaluation by the Board with Superintendent Bill Boblett, per KRS 61.810 Section 1(k)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 6:02pm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#00270 - Motion Passed: </w:t>
      </w:r>
      <w:r>
        <w:t xml:space="preserve"> Consider moving into Closed Session for the purpose of discussion relating to the Annual Final/Summative Evaluation by the Board with Superintendent Bill Boblett, per KRS 61.810 Section 1(k) passed with a motion by Ms. Cynthia VanHorn and a second by Mrs. Lisa Wallin.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lastRenderedPageBreak/>
        <w:t xml:space="preserve">7. Dialogue -Closed Session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7.1. The Board will conduct closed session for the purpose of discussions relating to the Annual Final/Summative Evaluation of Superintendent Bill Boblett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8. Adjourn Closed Session; return to Special meeting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 7:12pm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#00271 - Motion Passed: </w:t>
      </w:r>
      <w:r>
        <w:t xml:space="preserve"> Motion to Adjourn Closed Session and resume special meeting passed with a motion by Mrs. Lisa Wallin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9. Action as a result of Closed Session </w:t>
      </w:r>
      <w:r>
        <w:t xml:space="preserve"> </w:t>
      </w:r>
    </w:p>
    <w:p w:rsidR="00382EFF" w:rsidRDefault="00382EFF" w:rsidP="00551814">
      <w:pPr>
        <w:pStyle w:val="PlainText"/>
      </w:pPr>
      <w:r>
        <w:t>There was no action taken as</w:t>
      </w:r>
      <w:r w:rsidR="0013772F">
        <w:t xml:space="preserve"> a result of the closed session. </w:t>
      </w:r>
      <w:r>
        <w:t xml:space="preserve">Board chair will present the Annual Final/Summative Evaluation of the superintendent at the July 25, 2023 regular board meeting.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10. Focus of Business/Topics for Next Meeting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10.1. Next meeting July 25, 2023, BCHS, 6:00pm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11. Adjourn Special Meeting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7:15pm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#00272 - Motion Passed: </w:t>
      </w:r>
      <w:r>
        <w:t xml:space="preserve"> Adjournment of Special meeting passed with a motion by Ms. Cynthia VanHorn and a second by Mrs. Lisa Wallin.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382EFF">
      <w:pPr>
        <w:pStyle w:val="PlainText"/>
      </w:pPr>
      <w:r>
        <w:t>_____________________________________</w:t>
      </w:r>
      <w:r w:rsidR="0013772F">
        <w:tab/>
      </w:r>
      <w:r>
        <w:t>_____________________________________</w:t>
      </w:r>
    </w:p>
    <w:p w:rsidR="00382EFF" w:rsidRDefault="0013772F" w:rsidP="00551814">
      <w:pPr>
        <w:pStyle w:val="PlainText"/>
      </w:pPr>
      <w:r>
        <w:t>Linda Day, Chairperson</w:t>
      </w:r>
      <w:r>
        <w:tab/>
      </w:r>
      <w:r>
        <w:tab/>
      </w:r>
      <w:r>
        <w:tab/>
      </w:r>
      <w:r>
        <w:tab/>
        <w:t>William L Boblett, Jr. Superintendent</w:t>
      </w:r>
    </w:p>
    <w:sectPr w:rsidR="00382EFF" w:rsidSect="008544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14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239" w:rsidRDefault="00E60239" w:rsidP="008E0129">
      <w:r>
        <w:separator/>
      </w:r>
    </w:p>
  </w:endnote>
  <w:endnote w:type="continuationSeparator" w:id="0">
    <w:p w:rsidR="00E60239" w:rsidRDefault="00E60239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854455">
      <w:rPr>
        <w:noProof/>
      </w:rPr>
      <w:t>146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239" w:rsidRDefault="00E60239" w:rsidP="008E0129">
      <w:r>
        <w:separator/>
      </w:r>
    </w:p>
  </w:footnote>
  <w:footnote w:type="continuationSeparator" w:id="0">
    <w:p w:rsidR="00E60239" w:rsidRDefault="00E60239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455" w:rsidRDefault="00854455" w:rsidP="00854455">
    <w:pPr>
      <w:pStyle w:val="Header"/>
      <w:pBdr>
        <w:bottom w:val="single" w:sz="4" w:space="1" w:color="D9D9D9"/>
      </w:pBdr>
      <w:jc w:val="right"/>
      <w:rPr>
        <w:b/>
        <w:bCs/>
      </w:rPr>
    </w:pPr>
    <w:bookmarkStart w:id="0" w:name="_GoBack"/>
    <w:bookmarkEnd w:id="0"/>
    <w:r w:rsidRPr="00854455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854455">
      <w:rPr>
        <w:b/>
        <w:bCs/>
        <w:noProof/>
      </w:rPr>
      <w:t>146</w:t>
    </w:r>
    <w:r>
      <w:rPr>
        <w:b/>
        <w:bCs/>
        <w:noProof/>
      </w:rPr>
      <w:fldChar w:fldCharType="end"/>
    </w:r>
  </w:p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455"/>
    <w:rsid w:val="0013772F"/>
    <w:rsid w:val="001E40E1"/>
    <w:rsid w:val="00382EFF"/>
    <w:rsid w:val="00551814"/>
    <w:rsid w:val="007709E6"/>
    <w:rsid w:val="007851C4"/>
    <w:rsid w:val="00854455"/>
    <w:rsid w:val="008E0129"/>
    <w:rsid w:val="00A434DA"/>
    <w:rsid w:val="00A86BBF"/>
    <w:rsid w:val="00BB42EB"/>
    <w:rsid w:val="00C17BB3"/>
    <w:rsid w:val="00C94095"/>
    <w:rsid w:val="00CF7324"/>
    <w:rsid w:val="00E60239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CF73FFC-8481-4D68-9D5D-CCE50ED9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7851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785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haney\Documents\CURRENT%20WORK\BOARD%20MEETINGS\MINUTES\2022-2023\June%2020,%202023%20Supt%20Eval%20Special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June 20, 2023 Supt Eval Special Meeting</Template>
  <TotalTime>3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Windows User</dc:creator>
  <cp:keywords/>
  <dc:description/>
  <cp:lastModifiedBy>Chaney, Carolyn</cp:lastModifiedBy>
  <cp:revision>1</cp:revision>
  <cp:lastPrinted>2023-06-21T15:56:00Z</cp:lastPrinted>
  <dcterms:created xsi:type="dcterms:W3CDTF">2023-06-27T18:50:00Z</dcterms:created>
  <dcterms:modified xsi:type="dcterms:W3CDTF">2023-06-27T18:53:00Z</dcterms:modified>
</cp:coreProperties>
</file>