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9A32CE" w14:textId="20A29244" w:rsidR="00A35F5B" w:rsidRPr="00A35F5B" w:rsidRDefault="00A35F5B" w:rsidP="00A35F5B">
      <w:pPr>
        <w:rPr>
          <w:rFonts w:ascii="Calibri" w:eastAsia="SimSun" w:hAnsi="Calibri"/>
          <w:szCs w:val="22"/>
          <w:lang w:eastAsia="zh-CN"/>
        </w:rPr>
      </w:pPr>
      <w:bookmarkStart w:id="0" w:name="_GoBack"/>
      <w:bookmarkEnd w:id="0"/>
      <w:permStart w:id="1334724117" w:edGrp="everyone"/>
      <w:r w:rsidRPr="00A35F5B">
        <w:rPr>
          <w:rFonts w:ascii="Calibri" w:eastAsia="SimSun" w:hAnsi="Calibri"/>
          <w:szCs w:val="22"/>
          <w:lang w:eastAsia="zh-CN"/>
        </w:rPr>
        <w:t>Student Name</w:t>
      </w:r>
      <w:proofErr w:type="gramStart"/>
      <w:r w:rsidRPr="00A35F5B">
        <w:rPr>
          <w:rFonts w:ascii="Calibri" w:eastAsia="SimSun" w:hAnsi="Calibri"/>
          <w:szCs w:val="22"/>
          <w:lang w:eastAsia="zh-CN"/>
        </w:rPr>
        <w:t>:_</w:t>
      </w:r>
      <w:proofErr w:type="gramEnd"/>
      <w:r w:rsidRPr="00A35F5B">
        <w:rPr>
          <w:rFonts w:ascii="Calibri" w:eastAsia="SimSun" w:hAnsi="Calibri"/>
          <w:szCs w:val="22"/>
          <w:lang w:eastAsia="zh-CN"/>
        </w:rPr>
        <w:t>_________________________________________</w:t>
      </w:r>
      <w:r>
        <w:rPr>
          <w:rFonts w:ascii="Calibri" w:eastAsia="SimSun" w:hAnsi="Calibri"/>
          <w:szCs w:val="22"/>
          <w:lang w:eastAsia="zh-CN"/>
        </w:rPr>
        <w:t>____________</w:t>
      </w:r>
      <w:r w:rsidRPr="00A35F5B">
        <w:rPr>
          <w:rFonts w:ascii="Calibri" w:eastAsia="SimSun" w:hAnsi="Calibri"/>
          <w:szCs w:val="22"/>
          <w:lang w:eastAsia="zh-CN"/>
        </w:rPr>
        <w:t>___  Date of Birth:_____________ School:_________________________  School Phone #:________________</w:t>
      </w:r>
      <w:r>
        <w:rPr>
          <w:rFonts w:ascii="Calibri" w:eastAsia="SimSun" w:hAnsi="Calibri"/>
          <w:szCs w:val="22"/>
          <w:lang w:eastAsia="zh-CN"/>
        </w:rPr>
        <w:t>School Fax</w:t>
      </w:r>
      <w:r w:rsidRPr="00A35F5B">
        <w:rPr>
          <w:rFonts w:ascii="Calibri" w:eastAsia="SimSun" w:hAnsi="Calibri"/>
          <w:szCs w:val="22"/>
          <w:lang w:eastAsia="zh-CN"/>
        </w:rPr>
        <w:t>:_________________________</w:t>
      </w:r>
    </w:p>
    <w:p w14:paraId="6E9BB890" w14:textId="78193032" w:rsidR="00A35F5B" w:rsidRPr="00A35F5B" w:rsidRDefault="00A35F5B" w:rsidP="00A35F5B">
      <w:pPr>
        <w:rPr>
          <w:rFonts w:ascii="Calibri" w:eastAsia="SimSun" w:hAnsi="Calibri"/>
          <w:szCs w:val="22"/>
          <w:lang w:eastAsia="zh-CN"/>
        </w:rPr>
      </w:pPr>
      <w:r w:rsidRPr="00A35F5B">
        <w:rPr>
          <w:rFonts w:ascii="Calibri" w:eastAsia="SimSun" w:hAnsi="Calibri"/>
          <w:szCs w:val="22"/>
          <w:lang w:eastAsia="zh-CN"/>
        </w:rPr>
        <w:t>Parent/Guardian</w:t>
      </w:r>
      <w:proofErr w:type="gramStart"/>
      <w:r w:rsidRPr="00A35F5B">
        <w:rPr>
          <w:rFonts w:ascii="Calibri" w:eastAsia="SimSun" w:hAnsi="Calibri"/>
          <w:szCs w:val="22"/>
          <w:lang w:eastAsia="zh-CN"/>
        </w:rPr>
        <w:t>:_</w:t>
      </w:r>
      <w:proofErr w:type="gramEnd"/>
      <w:r w:rsidRPr="00A35F5B">
        <w:rPr>
          <w:rFonts w:ascii="Calibri" w:eastAsia="SimSun" w:hAnsi="Calibri"/>
          <w:szCs w:val="22"/>
          <w:lang w:eastAsia="zh-CN"/>
        </w:rPr>
        <w:t xml:space="preserve">___________________________  Home </w:t>
      </w:r>
      <w:proofErr w:type="spellStart"/>
      <w:r w:rsidRPr="00A35F5B">
        <w:rPr>
          <w:rFonts w:ascii="Calibri" w:eastAsia="SimSun" w:hAnsi="Calibri"/>
          <w:szCs w:val="22"/>
          <w:lang w:eastAsia="zh-CN"/>
        </w:rPr>
        <w:t>Phone:_____________</w:t>
      </w:r>
      <w:r>
        <w:rPr>
          <w:rFonts w:ascii="Calibri" w:eastAsia="SimSun" w:hAnsi="Calibri"/>
          <w:szCs w:val="22"/>
          <w:lang w:eastAsia="zh-CN"/>
        </w:rPr>
        <w:t>____</w:t>
      </w:r>
      <w:r w:rsidRPr="00A35F5B">
        <w:rPr>
          <w:rFonts w:ascii="Calibri" w:eastAsia="SimSun" w:hAnsi="Calibri"/>
          <w:szCs w:val="22"/>
          <w:lang w:eastAsia="zh-CN"/>
        </w:rPr>
        <w:t>Cellular</w:t>
      </w:r>
      <w:proofErr w:type="spellEnd"/>
      <w:r w:rsidRPr="00A35F5B">
        <w:rPr>
          <w:rFonts w:ascii="Calibri" w:eastAsia="SimSun" w:hAnsi="Calibri"/>
          <w:szCs w:val="22"/>
          <w:lang w:eastAsia="zh-CN"/>
        </w:rPr>
        <w:t>:_________________</w:t>
      </w:r>
    </w:p>
    <w:p w14:paraId="67046133" w14:textId="50275111" w:rsidR="00A35F5B" w:rsidRPr="00A35F5B" w:rsidRDefault="00A35F5B" w:rsidP="00A35F5B">
      <w:pPr>
        <w:rPr>
          <w:rFonts w:ascii="Calibri" w:eastAsia="SimSun" w:hAnsi="Calibri"/>
          <w:szCs w:val="22"/>
          <w:lang w:eastAsia="zh-CN"/>
        </w:rPr>
      </w:pPr>
      <w:r w:rsidRPr="00A35F5B">
        <w:rPr>
          <w:rFonts w:ascii="Calibri" w:eastAsia="SimSun" w:hAnsi="Calibri"/>
          <w:szCs w:val="22"/>
          <w:lang w:eastAsia="zh-CN"/>
        </w:rPr>
        <w:t>Emergency Contact</w:t>
      </w:r>
      <w:proofErr w:type="gramStart"/>
      <w:r w:rsidRPr="00A35F5B">
        <w:rPr>
          <w:rFonts w:ascii="Calibri" w:eastAsia="SimSun" w:hAnsi="Calibri"/>
          <w:szCs w:val="22"/>
          <w:lang w:eastAsia="zh-CN"/>
        </w:rPr>
        <w:t>:_</w:t>
      </w:r>
      <w:proofErr w:type="gramEnd"/>
      <w:r w:rsidRPr="00A35F5B">
        <w:rPr>
          <w:rFonts w:ascii="Calibri" w:eastAsia="SimSun" w:hAnsi="Calibri"/>
          <w:szCs w:val="22"/>
          <w:lang w:eastAsia="zh-CN"/>
        </w:rPr>
        <w:t xml:space="preserve">_________________________  Home </w:t>
      </w:r>
      <w:proofErr w:type="spellStart"/>
      <w:r w:rsidRPr="00A35F5B">
        <w:rPr>
          <w:rFonts w:ascii="Calibri" w:eastAsia="SimSun" w:hAnsi="Calibri"/>
          <w:szCs w:val="22"/>
          <w:lang w:eastAsia="zh-CN"/>
        </w:rPr>
        <w:t>Phone:_________________Cellular</w:t>
      </w:r>
      <w:proofErr w:type="spellEnd"/>
      <w:r w:rsidRPr="00A35F5B">
        <w:rPr>
          <w:rFonts w:ascii="Calibri" w:eastAsia="SimSun" w:hAnsi="Calibri"/>
          <w:szCs w:val="22"/>
          <w:lang w:eastAsia="zh-CN"/>
        </w:rPr>
        <w:t>:_________________</w:t>
      </w:r>
    </w:p>
    <w:p w14:paraId="2E11C928" w14:textId="53BC62CE" w:rsidR="00A35F5B" w:rsidRPr="00A35F5B" w:rsidRDefault="00A35F5B" w:rsidP="00A35F5B">
      <w:pPr>
        <w:rPr>
          <w:rFonts w:ascii="Calibri" w:eastAsia="SimSun" w:hAnsi="Calibri"/>
          <w:szCs w:val="22"/>
          <w:lang w:eastAsia="zh-CN"/>
        </w:rPr>
      </w:pPr>
      <w:r w:rsidRPr="00A35F5B">
        <w:rPr>
          <w:rFonts w:ascii="Calibri" w:eastAsia="SimSun" w:hAnsi="Calibri"/>
          <w:szCs w:val="22"/>
          <w:lang w:eastAsia="zh-CN"/>
        </w:rPr>
        <w:t>Primary Physician</w:t>
      </w:r>
      <w:proofErr w:type="gramStart"/>
      <w:r w:rsidRPr="00A35F5B">
        <w:rPr>
          <w:rFonts w:ascii="Calibri" w:eastAsia="SimSun" w:hAnsi="Calibri"/>
          <w:szCs w:val="22"/>
          <w:lang w:eastAsia="zh-CN"/>
        </w:rPr>
        <w:t>:_</w:t>
      </w:r>
      <w:proofErr w:type="gramEnd"/>
      <w:r w:rsidRPr="00A35F5B">
        <w:rPr>
          <w:rFonts w:ascii="Calibri" w:eastAsia="SimSun" w:hAnsi="Calibri"/>
          <w:szCs w:val="22"/>
          <w:lang w:eastAsia="zh-CN"/>
        </w:rPr>
        <w:t>__________________________   Phone:______________________</w:t>
      </w:r>
      <w:r>
        <w:rPr>
          <w:rFonts w:ascii="Calibri" w:eastAsia="SimSun" w:hAnsi="Calibri"/>
          <w:szCs w:val="22"/>
          <w:lang w:eastAsia="zh-CN"/>
        </w:rPr>
        <w:t xml:space="preserve"> </w:t>
      </w:r>
      <w:r w:rsidRPr="00A35F5B">
        <w:rPr>
          <w:rFonts w:ascii="Calibri" w:eastAsia="SimSun" w:hAnsi="Calibri"/>
          <w:szCs w:val="22"/>
          <w:lang w:eastAsia="zh-CN"/>
        </w:rPr>
        <w:t>Fax:____________________</w:t>
      </w:r>
    </w:p>
    <w:p w14:paraId="7B5EBF05" w14:textId="23A72796" w:rsidR="00A35F5B" w:rsidRPr="00A35F5B" w:rsidRDefault="00A35F5B" w:rsidP="00A35F5B">
      <w:pPr>
        <w:rPr>
          <w:rFonts w:ascii="Calibri" w:eastAsia="SimSun" w:hAnsi="Calibri"/>
          <w:szCs w:val="22"/>
          <w:lang w:eastAsia="zh-CN"/>
        </w:rPr>
      </w:pPr>
      <w:r w:rsidRPr="00A35F5B">
        <w:rPr>
          <w:rFonts w:ascii="Calibri" w:eastAsia="SimSun" w:hAnsi="Calibri"/>
          <w:szCs w:val="22"/>
          <w:lang w:eastAsia="zh-CN"/>
        </w:rPr>
        <w:t>Neurologist</w:t>
      </w:r>
      <w:proofErr w:type="gramStart"/>
      <w:r w:rsidRPr="00A35F5B">
        <w:rPr>
          <w:rFonts w:ascii="Calibri" w:eastAsia="SimSun" w:hAnsi="Calibri"/>
          <w:szCs w:val="22"/>
          <w:lang w:eastAsia="zh-CN"/>
        </w:rPr>
        <w:t>:_</w:t>
      </w:r>
      <w:proofErr w:type="gramEnd"/>
      <w:r w:rsidRPr="00A35F5B">
        <w:rPr>
          <w:rFonts w:ascii="Calibri" w:eastAsia="SimSun" w:hAnsi="Calibri"/>
          <w:szCs w:val="22"/>
          <w:lang w:eastAsia="zh-CN"/>
        </w:rPr>
        <w:t>_______________________________   Phone:______________________ Fax:____________________</w:t>
      </w:r>
    </w:p>
    <w:p w14:paraId="7CD32B8F" w14:textId="77777777" w:rsidR="00A35F5B" w:rsidRPr="00A35F5B" w:rsidRDefault="00A35F5B" w:rsidP="00A35F5B">
      <w:pPr>
        <w:spacing w:before="60" w:after="60"/>
        <w:rPr>
          <w:rFonts w:ascii="Calibri" w:eastAsia="SimSun" w:hAnsi="Calibri"/>
          <w:b/>
          <w:sz w:val="16"/>
          <w:szCs w:val="16"/>
          <w:lang w:eastAsia="zh-CN"/>
        </w:rPr>
      </w:pPr>
      <w:r w:rsidRPr="00A35F5B">
        <w:rPr>
          <w:rFonts w:ascii="Calibri" w:eastAsia="SimSun" w:hAnsi="Calibri"/>
          <w:b/>
          <w:sz w:val="16"/>
          <w:szCs w:val="16"/>
          <w:lang w:eastAsia="zh-CN"/>
        </w:rPr>
        <w:t>This student is being treated for a seizure disorder.  The information below may assist if a seizure occurs during school hours or at school activities.</w:t>
      </w:r>
    </w:p>
    <w:tbl>
      <w:tblPr>
        <w:tblStyle w:val="TableGrid1"/>
        <w:tblW w:w="4979" w:type="pct"/>
        <w:tblLook w:val="04A0" w:firstRow="1" w:lastRow="0" w:firstColumn="1" w:lastColumn="0" w:noHBand="0" w:noVBand="1"/>
      </w:tblPr>
      <w:tblGrid>
        <w:gridCol w:w="10694"/>
      </w:tblGrid>
      <w:tr w:rsidR="00A35F5B" w:rsidRPr="00A35F5B" w14:paraId="0D8EC449" w14:textId="77777777" w:rsidTr="005E7294">
        <w:trPr>
          <w:trHeight w:val="292"/>
        </w:trPr>
        <w:tc>
          <w:tcPr>
            <w:tcW w:w="5000" w:type="pct"/>
          </w:tcPr>
          <w:p w14:paraId="4C3AF9D2" w14:textId="77777777" w:rsidR="00A35F5B" w:rsidRPr="00A35F5B" w:rsidRDefault="00A35F5B" w:rsidP="00A35F5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A35F5B">
              <w:rPr>
                <w:rFonts w:ascii="Calibri" w:hAnsi="Calibri"/>
                <w:b/>
                <w:szCs w:val="22"/>
              </w:rPr>
              <w:t>PHYSICIAN COMPLETES FORM FROM THIS POINT FORWARD.</w:t>
            </w:r>
          </w:p>
        </w:tc>
      </w:tr>
    </w:tbl>
    <w:p w14:paraId="390CD393" w14:textId="5656BB2F" w:rsidR="00A35F5B" w:rsidRPr="00A35F5B" w:rsidRDefault="00A35F5B" w:rsidP="00A35F5B">
      <w:pPr>
        <w:spacing w:before="60" w:after="60"/>
        <w:rPr>
          <w:rFonts w:ascii="Calibri" w:eastAsia="SimSun" w:hAnsi="Calibri"/>
          <w:b/>
          <w:sz w:val="20"/>
          <w:szCs w:val="20"/>
          <w:lang w:eastAsia="zh-CN"/>
        </w:rPr>
      </w:pPr>
      <w:r w:rsidRPr="00A35F5B">
        <w:rPr>
          <w:rFonts w:ascii="Calibri" w:eastAsia="SimSun" w:hAnsi="Calibri"/>
          <w:b/>
          <w:sz w:val="20"/>
          <w:szCs w:val="20"/>
          <w:lang w:eastAsia="zh-CN"/>
        </w:rPr>
        <w:t xml:space="preserve">Significant Medical </w:t>
      </w:r>
      <w:r>
        <w:rPr>
          <w:rFonts w:ascii="Calibri" w:eastAsia="SimSun" w:hAnsi="Calibri"/>
          <w:b/>
          <w:sz w:val="20"/>
          <w:szCs w:val="20"/>
          <w:lang w:eastAsia="zh-CN"/>
        </w:rPr>
        <w:t>H</w:t>
      </w:r>
      <w:r w:rsidRPr="00A35F5B">
        <w:rPr>
          <w:rFonts w:ascii="Calibri" w:eastAsia="SimSun" w:hAnsi="Calibri"/>
          <w:b/>
          <w:sz w:val="20"/>
          <w:szCs w:val="20"/>
          <w:lang w:eastAsia="zh-CN"/>
        </w:rPr>
        <w:t>istory</w:t>
      </w:r>
      <w:proofErr w:type="gramStart"/>
      <w:r w:rsidRPr="00A35F5B">
        <w:rPr>
          <w:rFonts w:ascii="Calibri" w:eastAsia="SimSun" w:hAnsi="Calibri"/>
          <w:b/>
          <w:sz w:val="20"/>
          <w:szCs w:val="20"/>
          <w:lang w:eastAsia="zh-CN"/>
        </w:rPr>
        <w:t>:_</w:t>
      </w:r>
      <w:proofErr w:type="gramEnd"/>
      <w:r w:rsidRPr="00A35F5B">
        <w:rPr>
          <w:rFonts w:ascii="Calibri" w:eastAsia="SimSun" w:hAnsi="Calibri"/>
          <w:b/>
          <w:sz w:val="20"/>
          <w:szCs w:val="20"/>
          <w:lang w:eastAsia="zh-CN"/>
        </w:rPr>
        <w:t>__________________________________________________________________________</w:t>
      </w:r>
      <w:r>
        <w:rPr>
          <w:rFonts w:ascii="Calibri" w:eastAsia="SimSun" w:hAnsi="Calibri"/>
          <w:b/>
          <w:sz w:val="20"/>
          <w:szCs w:val="20"/>
          <w:lang w:eastAsia="zh-CN"/>
        </w:rPr>
        <w:t>___</w:t>
      </w:r>
      <w:r w:rsidRPr="00A35F5B">
        <w:rPr>
          <w:rFonts w:ascii="Calibri" w:eastAsia="SimSun" w:hAnsi="Calibri"/>
          <w:b/>
          <w:sz w:val="20"/>
          <w:szCs w:val="20"/>
          <w:lang w:eastAsia="zh-CN"/>
        </w:rPr>
        <w:t>____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2390"/>
        <w:gridCol w:w="1546"/>
        <w:gridCol w:w="1433"/>
        <w:gridCol w:w="3763"/>
        <w:gridCol w:w="1607"/>
      </w:tblGrid>
      <w:tr w:rsidR="00A35F5B" w:rsidRPr="00A35F5B" w14:paraId="5467FF8A" w14:textId="77777777" w:rsidTr="005E7294">
        <w:tc>
          <w:tcPr>
            <w:tcW w:w="5000" w:type="pct"/>
            <w:gridSpan w:val="5"/>
          </w:tcPr>
          <w:p w14:paraId="3C1D8AF0" w14:textId="77777777" w:rsidR="00A35F5B" w:rsidRPr="00A35F5B" w:rsidRDefault="00A35F5B" w:rsidP="00A35F5B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A35F5B">
              <w:rPr>
                <w:rFonts w:ascii="Calibri" w:hAnsi="Calibri"/>
                <w:b/>
                <w:sz w:val="20"/>
                <w:szCs w:val="20"/>
              </w:rPr>
              <w:t>Seizure Information</w:t>
            </w:r>
          </w:p>
        </w:tc>
      </w:tr>
      <w:tr w:rsidR="00A35F5B" w:rsidRPr="00A35F5B" w14:paraId="00A18D78" w14:textId="77777777" w:rsidTr="005E7294">
        <w:tc>
          <w:tcPr>
            <w:tcW w:w="1113" w:type="pct"/>
          </w:tcPr>
          <w:p w14:paraId="34C32F9E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Seizure Type</w:t>
            </w:r>
          </w:p>
        </w:tc>
        <w:tc>
          <w:tcPr>
            <w:tcW w:w="720" w:type="pct"/>
          </w:tcPr>
          <w:p w14:paraId="3F069C1C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Length</w:t>
            </w:r>
          </w:p>
        </w:tc>
        <w:tc>
          <w:tcPr>
            <w:tcW w:w="667" w:type="pct"/>
          </w:tcPr>
          <w:p w14:paraId="7B9FC498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Frequency</w:t>
            </w:r>
          </w:p>
        </w:tc>
        <w:tc>
          <w:tcPr>
            <w:tcW w:w="1752" w:type="pct"/>
          </w:tcPr>
          <w:p w14:paraId="3B460709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Description</w:t>
            </w:r>
          </w:p>
        </w:tc>
        <w:tc>
          <w:tcPr>
            <w:tcW w:w="748" w:type="pct"/>
          </w:tcPr>
          <w:p w14:paraId="0888BC04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Last Seizure Date</w:t>
            </w:r>
          </w:p>
        </w:tc>
      </w:tr>
      <w:tr w:rsidR="00A35F5B" w:rsidRPr="00A35F5B" w14:paraId="0CB76EE2" w14:textId="77777777" w:rsidTr="005E7294">
        <w:tc>
          <w:tcPr>
            <w:tcW w:w="1113" w:type="pct"/>
          </w:tcPr>
          <w:p w14:paraId="50BCE7EB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720" w:type="pct"/>
          </w:tcPr>
          <w:p w14:paraId="7A1A0C78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667" w:type="pct"/>
          </w:tcPr>
          <w:p w14:paraId="545D44B0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752" w:type="pct"/>
          </w:tcPr>
          <w:p w14:paraId="1920FFC3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748" w:type="pct"/>
          </w:tcPr>
          <w:p w14:paraId="22009DEE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</w:tr>
      <w:tr w:rsidR="00A35F5B" w:rsidRPr="00A35F5B" w14:paraId="21F2F643" w14:textId="77777777" w:rsidTr="005E7294">
        <w:tc>
          <w:tcPr>
            <w:tcW w:w="1113" w:type="pct"/>
          </w:tcPr>
          <w:p w14:paraId="74258926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720" w:type="pct"/>
          </w:tcPr>
          <w:p w14:paraId="5F0B67B8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667" w:type="pct"/>
          </w:tcPr>
          <w:p w14:paraId="5396F3DB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752" w:type="pct"/>
          </w:tcPr>
          <w:p w14:paraId="6115F59E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748" w:type="pct"/>
          </w:tcPr>
          <w:p w14:paraId="227C9F2B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</w:tr>
    </w:tbl>
    <w:p w14:paraId="00DE2051" w14:textId="3BC5B10D" w:rsidR="00A35F5B" w:rsidRPr="00A35F5B" w:rsidRDefault="00A35F5B" w:rsidP="00A35F5B">
      <w:pPr>
        <w:spacing w:before="60" w:after="60"/>
        <w:rPr>
          <w:rFonts w:ascii="Calibri" w:eastAsia="SimSun" w:hAnsi="Calibri"/>
          <w:b/>
          <w:sz w:val="20"/>
          <w:szCs w:val="20"/>
          <w:lang w:eastAsia="zh-CN"/>
        </w:rPr>
      </w:pPr>
      <w:r w:rsidRPr="00A35F5B">
        <w:rPr>
          <w:rFonts w:ascii="Calibri" w:eastAsia="SimSun" w:hAnsi="Calibri"/>
          <w:b/>
          <w:sz w:val="20"/>
          <w:szCs w:val="20"/>
          <w:lang w:eastAsia="zh-CN"/>
        </w:rPr>
        <w:t>Seizure triggers or warning signs</w:t>
      </w:r>
      <w:proofErr w:type="gramStart"/>
      <w:r w:rsidRPr="00A35F5B">
        <w:rPr>
          <w:rFonts w:ascii="Calibri" w:eastAsia="SimSun" w:hAnsi="Calibri"/>
          <w:b/>
          <w:sz w:val="20"/>
          <w:szCs w:val="20"/>
          <w:lang w:eastAsia="zh-CN"/>
        </w:rPr>
        <w:t>:_</w:t>
      </w:r>
      <w:proofErr w:type="gramEnd"/>
      <w:r w:rsidRPr="00A35F5B">
        <w:rPr>
          <w:rFonts w:ascii="Calibri" w:eastAsia="SimSun" w:hAnsi="Calibri"/>
          <w:b/>
          <w:sz w:val="20"/>
          <w:szCs w:val="20"/>
          <w:lang w:eastAsia="zh-CN"/>
        </w:rPr>
        <w:t>___________________________________________</w:t>
      </w:r>
      <w:r>
        <w:rPr>
          <w:rFonts w:ascii="Calibri" w:eastAsia="SimSun" w:hAnsi="Calibri"/>
          <w:b/>
          <w:sz w:val="20"/>
          <w:szCs w:val="20"/>
          <w:lang w:eastAsia="zh-CN"/>
        </w:rPr>
        <w:t>__</w:t>
      </w:r>
      <w:r w:rsidRPr="00A35F5B">
        <w:rPr>
          <w:rFonts w:ascii="Calibri" w:eastAsia="SimSun" w:hAnsi="Calibri"/>
          <w:b/>
          <w:sz w:val="20"/>
          <w:szCs w:val="20"/>
          <w:lang w:eastAsia="zh-CN"/>
        </w:rPr>
        <w:t>________________________________</w:t>
      </w:r>
    </w:p>
    <w:p w14:paraId="648A6AD6" w14:textId="1353539E" w:rsidR="00A35F5B" w:rsidRPr="00A35F5B" w:rsidRDefault="00A35F5B" w:rsidP="00A35F5B">
      <w:pPr>
        <w:spacing w:before="60" w:after="60"/>
        <w:rPr>
          <w:rFonts w:ascii="Calibri" w:eastAsia="SimSun" w:hAnsi="Calibri"/>
          <w:b/>
          <w:sz w:val="20"/>
          <w:szCs w:val="20"/>
          <w:lang w:eastAsia="zh-CN"/>
        </w:rPr>
      </w:pPr>
      <w:r w:rsidRPr="00A35F5B">
        <w:rPr>
          <w:rFonts w:ascii="Calibri" w:eastAsia="SimSun" w:hAnsi="Calibri"/>
          <w:b/>
          <w:sz w:val="20"/>
          <w:szCs w:val="20"/>
          <w:lang w:eastAsia="zh-CN"/>
        </w:rPr>
        <w:t>Student’s response after seizure</w:t>
      </w:r>
      <w:proofErr w:type="gramStart"/>
      <w:r w:rsidRPr="00A35F5B">
        <w:rPr>
          <w:rFonts w:ascii="Calibri" w:eastAsia="SimSun" w:hAnsi="Calibri"/>
          <w:b/>
          <w:sz w:val="20"/>
          <w:szCs w:val="20"/>
          <w:lang w:eastAsia="zh-CN"/>
        </w:rPr>
        <w:t>:_</w:t>
      </w:r>
      <w:proofErr w:type="gramEnd"/>
      <w:r w:rsidRPr="00A35F5B">
        <w:rPr>
          <w:rFonts w:ascii="Calibri" w:eastAsia="SimSun" w:hAnsi="Calibri"/>
          <w:b/>
          <w:sz w:val="20"/>
          <w:szCs w:val="20"/>
          <w:lang w:eastAsia="zh-CN"/>
        </w:rPr>
        <w:t>_________________________________________</w:t>
      </w:r>
      <w:r>
        <w:rPr>
          <w:rFonts w:ascii="Calibri" w:eastAsia="SimSun" w:hAnsi="Calibri"/>
          <w:b/>
          <w:sz w:val="20"/>
          <w:szCs w:val="20"/>
          <w:lang w:eastAsia="zh-CN"/>
        </w:rPr>
        <w:t>___________</w:t>
      </w:r>
      <w:r w:rsidRPr="00A35F5B">
        <w:rPr>
          <w:rFonts w:ascii="Calibri" w:eastAsia="SimSun" w:hAnsi="Calibri"/>
          <w:b/>
          <w:sz w:val="20"/>
          <w:szCs w:val="20"/>
          <w:lang w:eastAsia="zh-CN"/>
        </w:rPr>
        <w:t>_________________________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5901"/>
        <w:gridCol w:w="4838"/>
      </w:tblGrid>
      <w:tr w:rsidR="00A35F5B" w:rsidRPr="00A35F5B" w14:paraId="3CE461AE" w14:textId="77777777" w:rsidTr="005E7294">
        <w:trPr>
          <w:trHeight w:val="218"/>
        </w:trPr>
        <w:tc>
          <w:tcPr>
            <w:tcW w:w="2750" w:type="pct"/>
          </w:tcPr>
          <w:p w14:paraId="2D31826A" w14:textId="77777777" w:rsidR="00A35F5B" w:rsidRPr="00A35F5B" w:rsidRDefault="00A35F5B" w:rsidP="00A35F5B">
            <w:pPr>
              <w:rPr>
                <w:rFonts w:ascii="Calibri" w:hAnsi="Calibri"/>
                <w:b/>
                <w:sz w:val="20"/>
                <w:szCs w:val="20"/>
              </w:rPr>
            </w:pPr>
            <w:r w:rsidRPr="00A35F5B">
              <w:rPr>
                <w:rFonts w:ascii="Calibri" w:hAnsi="Calibri"/>
                <w:b/>
                <w:sz w:val="20"/>
                <w:szCs w:val="20"/>
              </w:rPr>
              <w:t>Seizure – BASIC</w:t>
            </w:r>
          </w:p>
        </w:tc>
        <w:tc>
          <w:tcPr>
            <w:tcW w:w="2250" w:type="pct"/>
          </w:tcPr>
          <w:p w14:paraId="5F64E650" w14:textId="77777777" w:rsidR="00A35F5B" w:rsidRPr="00A35F5B" w:rsidRDefault="00A35F5B" w:rsidP="00A35F5B">
            <w:pPr>
              <w:rPr>
                <w:rFonts w:ascii="Calibri" w:hAnsi="Calibri"/>
                <w:b/>
                <w:sz w:val="20"/>
                <w:szCs w:val="20"/>
              </w:rPr>
            </w:pPr>
            <w:r w:rsidRPr="00A35F5B">
              <w:rPr>
                <w:rFonts w:ascii="Calibri" w:hAnsi="Calibri"/>
                <w:b/>
                <w:sz w:val="20"/>
                <w:szCs w:val="20"/>
              </w:rPr>
              <w:t>Additional Individual Student Information:</w:t>
            </w:r>
          </w:p>
        </w:tc>
      </w:tr>
      <w:tr w:rsidR="00A35F5B" w:rsidRPr="00A35F5B" w14:paraId="138667A7" w14:textId="77777777" w:rsidTr="005E7294">
        <w:trPr>
          <w:trHeight w:val="1404"/>
        </w:trPr>
        <w:tc>
          <w:tcPr>
            <w:tcW w:w="2750" w:type="pct"/>
          </w:tcPr>
          <w:p w14:paraId="20842927" w14:textId="77777777" w:rsidR="00A35F5B" w:rsidRPr="00A35F5B" w:rsidRDefault="00A35F5B" w:rsidP="00A35F5B">
            <w:pPr>
              <w:numPr>
                <w:ilvl w:val="0"/>
                <w:numId w:val="2"/>
              </w:numPr>
              <w:ind w:left="427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Stay calm and record start of seizure</w:t>
            </w:r>
          </w:p>
          <w:p w14:paraId="092B87F3" w14:textId="77777777" w:rsidR="00A35F5B" w:rsidRPr="00A35F5B" w:rsidRDefault="00A35F5B" w:rsidP="00A35F5B">
            <w:pPr>
              <w:numPr>
                <w:ilvl w:val="0"/>
                <w:numId w:val="2"/>
              </w:numPr>
              <w:ind w:left="427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Keep student safe but DO NOT RESTRAIN</w:t>
            </w:r>
          </w:p>
          <w:p w14:paraId="660B3364" w14:textId="77777777" w:rsidR="00A35F5B" w:rsidRPr="00A35F5B" w:rsidRDefault="00A35F5B" w:rsidP="00A35F5B">
            <w:pPr>
              <w:numPr>
                <w:ilvl w:val="0"/>
                <w:numId w:val="2"/>
              </w:numPr>
              <w:ind w:left="427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Do not put anything in mouth</w:t>
            </w:r>
          </w:p>
          <w:p w14:paraId="56BF736B" w14:textId="77777777" w:rsidR="00A35F5B" w:rsidRPr="00A35F5B" w:rsidRDefault="00A35F5B" w:rsidP="00A35F5B">
            <w:pPr>
              <w:numPr>
                <w:ilvl w:val="0"/>
                <w:numId w:val="2"/>
              </w:numPr>
              <w:ind w:left="427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Stay with student until fully conscious</w:t>
            </w:r>
          </w:p>
          <w:p w14:paraId="09BBC5E3" w14:textId="77777777" w:rsidR="00A35F5B" w:rsidRPr="00A35F5B" w:rsidRDefault="00A35F5B" w:rsidP="00A35F5B">
            <w:pPr>
              <w:numPr>
                <w:ilvl w:val="0"/>
                <w:numId w:val="2"/>
              </w:numPr>
              <w:ind w:left="427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Document ending time and description of seizure</w:t>
            </w:r>
          </w:p>
          <w:p w14:paraId="03A34C2B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Tonic-</w:t>
            </w:r>
            <w:proofErr w:type="spellStart"/>
            <w:r w:rsidRPr="00A35F5B">
              <w:rPr>
                <w:rFonts w:ascii="Calibri" w:hAnsi="Calibri"/>
                <w:b/>
                <w:sz w:val="16"/>
                <w:szCs w:val="16"/>
              </w:rPr>
              <w:t>clonic</w:t>
            </w:r>
            <w:proofErr w:type="spellEnd"/>
            <w:r w:rsidRPr="00A35F5B">
              <w:rPr>
                <w:rFonts w:ascii="Calibri" w:hAnsi="Calibri"/>
                <w:b/>
                <w:sz w:val="16"/>
                <w:szCs w:val="16"/>
              </w:rPr>
              <w:t xml:space="preserve"> seizure additional response:  </w:t>
            </w:r>
          </w:p>
          <w:p w14:paraId="2AADB1AA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* Protect child’s head  * Turn child on side  * Keep airway open  * Monitor breathing</w:t>
            </w:r>
          </w:p>
        </w:tc>
        <w:tc>
          <w:tcPr>
            <w:tcW w:w="2250" w:type="pct"/>
          </w:tcPr>
          <w:p w14:paraId="64858865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Parent requests notification after each seizure             ___Yes    ___No</w:t>
            </w:r>
          </w:p>
          <w:p w14:paraId="71CE6906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Student needs to leave classroom after a seizure         ___Yes    ___No</w:t>
            </w:r>
          </w:p>
          <w:p w14:paraId="169FFF52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 xml:space="preserve">  IF YES, describe process for returning student to classroom: __________________________________________________________</w:t>
            </w:r>
          </w:p>
          <w:p w14:paraId="1312B53F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In case of incontinence, parent should provide extra clothing for school so student may return to class as allowed by process above.  ___Yes    ___No</w:t>
            </w:r>
          </w:p>
          <w:p w14:paraId="4FBFFE2A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A35F5B" w:rsidRPr="00A35F5B" w14:paraId="155D71C4" w14:textId="77777777" w:rsidTr="005E7294">
        <w:tc>
          <w:tcPr>
            <w:tcW w:w="2750" w:type="pct"/>
          </w:tcPr>
          <w:p w14:paraId="264335B4" w14:textId="77777777" w:rsidR="00A35F5B" w:rsidRPr="00A35F5B" w:rsidRDefault="00A35F5B" w:rsidP="00A35F5B">
            <w:pPr>
              <w:rPr>
                <w:rFonts w:ascii="Calibri" w:hAnsi="Calibri"/>
                <w:b/>
                <w:sz w:val="20"/>
                <w:szCs w:val="20"/>
              </w:rPr>
            </w:pPr>
            <w:r w:rsidRPr="00A35F5B">
              <w:rPr>
                <w:rFonts w:ascii="Calibri" w:hAnsi="Calibri"/>
                <w:b/>
                <w:sz w:val="20"/>
                <w:szCs w:val="20"/>
              </w:rPr>
              <w:t>Seizure Response – EMERGENCY</w:t>
            </w:r>
          </w:p>
        </w:tc>
        <w:tc>
          <w:tcPr>
            <w:tcW w:w="2250" w:type="pct"/>
          </w:tcPr>
          <w:p w14:paraId="7B701187" w14:textId="77777777" w:rsidR="00A35F5B" w:rsidRPr="00A35F5B" w:rsidRDefault="00A35F5B" w:rsidP="00A35F5B">
            <w:pPr>
              <w:rPr>
                <w:rFonts w:ascii="Calibri" w:hAnsi="Calibri"/>
                <w:b/>
                <w:sz w:val="20"/>
                <w:szCs w:val="20"/>
              </w:rPr>
            </w:pPr>
            <w:r w:rsidRPr="00A35F5B">
              <w:rPr>
                <w:rFonts w:ascii="Calibri" w:hAnsi="Calibri"/>
                <w:b/>
                <w:sz w:val="20"/>
                <w:szCs w:val="20"/>
              </w:rPr>
              <w:t>A Seizure is Generally Considered an Emergency if:</w:t>
            </w:r>
          </w:p>
        </w:tc>
      </w:tr>
      <w:tr w:rsidR="00A35F5B" w:rsidRPr="00A35F5B" w14:paraId="6890EC3E" w14:textId="77777777" w:rsidTr="005E7294">
        <w:tc>
          <w:tcPr>
            <w:tcW w:w="2750" w:type="pct"/>
          </w:tcPr>
          <w:p w14:paraId="3CE21A49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___  Call 911 for Paramedics</w:t>
            </w:r>
          </w:p>
          <w:p w14:paraId="49173132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___  Contact school nurse</w:t>
            </w:r>
          </w:p>
          <w:p w14:paraId="19C71A5E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___  Administer emergency medications if indicated below</w:t>
            </w:r>
          </w:p>
          <w:p w14:paraId="064B3B67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___  Notify parents or emergency contact (as listed above)</w:t>
            </w:r>
          </w:p>
          <w:p w14:paraId="0F329B30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___  Notify doctor listed above</w:t>
            </w:r>
          </w:p>
          <w:p w14:paraId="23783FD4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___  Other:__________________________________________________</w:t>
            </w:r>
          </w:p>
        </w:tc>
        <w:tc>
          <w:tcPr>
            <w:tcW w:w="2250" w:type="pct"/>
          </w:tcPr>
          <w:p w14:paraId="5735751E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Convulsive (tonic-</w:t>
            </w:r>
            <w:proofErr w:type="spellStart"/>
            <w:r w:rsidRPr="00A35F5B">
              <w:rPr>
                <w:rFonts w:ascii="Calibri" w:hAnsi="Calibri"/>
                <w:b/>
                <w:sz w:val="16"/>
                <w:szCs w:val="16"/>
              </w:rPr>
              <w:t>clonic</w:t>
            </w:r>
            <w:proofErr w:type="spellEnd"/>
            <w:r w:rsidRPr="00A35F5B">
              <w:rPr>
                <w:rFonts w:ascii="Calibri" w:hAnsi="Calibri"/>
                <w:b/>
                <w:sz w:val="16"/>
                <w:szCs w:val="16"/>
              </w:rPr>
              <w:t>) seizure lasting longer than 5 minutes</w:t>
            </w:r>
          </w:p>
          <w:p w14:paraId="38DAD637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Student has repeated seizures without gaining consciousness</w:t>
            </w:r>
          </w:p>
          <w:p w14:paraId="3E58DF69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Student is injured, has diabetes, or is pregnant</w:t>
            </w:r>
          </w:p>
          <w:p w14:paraId="727F9A68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Student has a first-time seizure</w:t>
            </w:r>
          </w:p>
          <w:p w14:paraId="24536AC3" w14:textId="77777777" w:rsidR="00A35F5B" w:rsidRPr="00A35F5B" w:rsidRDefault="00A35F5B" w:rsidP="00A35F5B">
            <w:pPr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Student has breathing difficulties</w:t>
            </w:r>
          </w:p>
          <w:p w14:paraId="2F3392BB" w14:textId="77777777" w:rsidR="00A35F5B" w:rsidRPr="00A35F5B" w:rsidRDefault="00A35F5B" w:rsidP="00A35F5B">
            <w:pPr>
              <w:spacing w:after="60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Student has a seizure in water</w:t>
            </w:r>
          </w:p>
        </w:tc>
      </w:tr>
    </w:tbl>
    <w:p w14:paraId="1AC3FE56" w14:textId="060496C2" w:rsidR="00A35F5B" w:rsidRPr="00A35F5B" w:rsidRDefault="00A35F5B" w:rsidP="00A35F5B">
      <w:pPr>
        <w:spacing w:before="60" w:after="60"/>
        <w:rPr>
          <w:rFonts w:ascii="Calibri" w:eastAsia="SimSun" w:hAnsi="Calibri"/>
          <w:b/>
          <w:sz w:val="20"/>
          <w:szCs w:val="20"/>
          <w:lang w:eastAsia="zh-CN"/>
        </w:rPr>
      </w:pPr>
      <w:r w:rsidRPr="00A35F5B">
        <w:rPr>
          <w:rFonts w:ascii="Calibri" w:eastAsia="SimSun" w:hAnsi="Calibri"/>
          <w:b/>
          <w:sz w:val="20"/>
          <w:szCs w:val="20"/>
          <w:lang w:eastAsia="zh-CN"/>
        </w:rPr>
        <w:t>A “</w:t>
      </w:r>
      <w:r w:rsidRPr="00A35F5B">
        <w:rPr>
          <w:rFonts w:ascii="Calibri" w:eastAsia="SimSun" w:hAnsi="Calibri"/>
          <w:b/>
          <w:i/>
          <w:sz w:val="20"/>
          <w:szCs w:val="20"/>
          <w:lang w:eastAsia="zh-CN"/>
        </w:rPr>
        <w:t>seizure emergency</w:t>
      </w:r>
      <w:r w:rsidRPr="00A35F5B">
        <w:rPr>
          <w:rFonts w:ascii="Calibri" w:eastAsia="SimSun" w:hAnsi="Calibri"/>
          <w:b/>
          <w:sz w:val="20"/>
          <w:szCs w:val="20"/>
          <w:lang w:eastAsia="zh-CN"/>
        </w:rPr>
        <w:t xml:space="preserve"> “for this student is additionally defined as</w:t>
      </w:r>
      <w:proofErr w:type="gramStart"/>
      <w:r w:rsidRPr="00A35F5B">
        <w:rPr>
          <w:rFonts w:ascii="Calibri" w:eastAsia="SimSun" w:hAnsi="Calibri"/>
          <w:b/>
          <w:sz w:val="20"/>
          <w:szCs w:val="20"/>
          <w:lang w:eastAsia="zh-CN"/>
        </w:rPr>
        <w:t>:_</w:t>
      </w:r>
      <w:proofErr w:type="gramEnd"/>
      <w:r w:rsidRPr="00A35F5B">
        <w:rPr>
          <w:rFonts w:ascii="Calibri" w:eastAsia="SimSun" w:hAnsi="Calibri"/>
          <w:b/>
          <w:sz w:val="20"/>
          <w:szCs w:val="20"/>
          <w:lang w:eastAsia="zh-CN"/>
        </w:rPr>
        <w:t>_________________________</w:t>
      </w:r>
      <w:r w:rsidR="00B91EEF">
        <w:rPr>
          <w:rFonts w:ascii="Calibri" w:eastAsia="SimSun" w:hAnsi="Calibri"/>
          <w:b/>
          <w:sz w:val="20"/>
          <w:szCs w:val="20"/>
          <w:lang w:eastAsia="zh-CN"/>
        </w:rPr>
        <w:t>_____________</w:t>
      </w:r>
      <w:r w:rsidRPr="00A35F5B">
        <w:rPr>
          <w:rFonts w:ascii="Calibri" w:eastAsia="SimSun" w:hAnsi="Calibri"/>
          <w:b/>
          <w:sz w:val="20"/>
          <w:szCs w:val="20"/>
          <w:lang w:eastAsia="zh-CN"/>
        </w:rPr>
        <w:t>___________</w:t>
      </w:r>
    </w:p>
    <w:p w14:paraId="6C00EDB9" w14:textId="31F3E4D3" w:rsidR="00A35F5B" w:rsidRPr="00A35F5B" w:rsidRDefault="00A35F5B" w:rsidP="00A35F5B">
      <w:pPr>
        <w:spacing w:before="60" w:after="60"/>
        <w:rPr>
          <w:rFonts w:ascii="Calibri" w:eastAsia="SimSun" w:hAnsi="Calibri"/>
          <w:b/>
          <w:sz w:val="20"/>
          <w:szCs w:val="20"/>
          <w:lang w:eastAsia="zh-CN"/>
        </w:rPr>
      </w:pPr>
      <w:r w:rsidRPr="00A35F5B">
        <w:rPr>
          <w:rFonts w:ascii="Calibri" w:eastAsia="SimSun" w:hAnsi="Calibri"/>
          <w:b/>
          <w:sz w:val="20"/>
          <w:szCs w:val="20"/>
          <w:lang w:eastAsia="zh-CN"/>
        </w:rPr>
        <w:t>____________________________________________________________________________</w:t>
      </w:r>
      <w:r w:rsidR="00B91EEF">
        <w:rPr>
          <w:rFonts w:ascii="Calibri" w:eastAsia="SimSun" w:hAnsi="Calibri"/>
          <w:b/>
          <w:sz w:val="20"/>
          <w:szCs w:val="20"/>
          <w:lang w:eastAsia="zh-CN"/>
        </w:rPr>
        <w:t>____________________________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1339"/>
        <w:gridCol w:w="2867"/>
        <w:gridCol w:w="2867"/>
        <w:gridCol w:w="3666"/>
      </w:tblGrid>
      <w:tr w:rsidR="00A35F5B" w:rsidRPr="00A35F5B" w14:paraId="532D9699" w14:textId="77777777" w:rsidTr="005E7294">
        <w:tc>
          <w:tcPr>
            <w:tcW w:w="5000" w:type="pct"/>
            <w:gridSpan w:val="4"/>
          </w:tcPr>
          <w:p w14:paraId="7AACD328" w14:textId="77777777" w:rsidR="00A35F5B" w:rsidRPr="00A35F5B" w:rsidRDefault="00A35F5B" w:rsidP="00A35F5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A35F5B">
              <w:rPr>
                <w:rFonts w:ascii="Calibri" w:hAnsi="Calibri"/>
                <w:b/>
                <w:szCs w:val="22"/>
              </w:rPr>
              <w:t>Treatment Protocol During School Hours or School Activities (include daily and emergency medications*)</w:t>
            </w:r>
          </w:p>
        </w:tc>
      </w:tr>
      <w:tr w:rsidR="00A35F5B" w:rsidRPr="00A35F5B" w14:paraId="2C0C8052" w14:textId="77777777" w:rsidTr="005E7294">
        <w:tc>
          <w:tcPr>
            <w:tcW w:w="623" w:type="pct"/>
          </w:tcPr>
          <w:p w14:paraId="16F7492C" w14:textId="77777777" w:rsidR="00A35F5B" w:rsidRPr="00A35F5B" w:rsidRDefault="00A35F5B" w:rsidP="00A35F5B">
            <w:pPr>
              <w:ind w:left="-113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*Emergency Med?</w:t>
            </w:r>
          </w:p>
        </w:tc>
        <w:tc>
          <w:tcPr>
            <w:tcW w:w="1335" w:type="pct"/>
          </w:tcPr>
          <w:p w14:paraId="27BECB71" w14:textId="77777777" w:rsidR="00A35F5B" w:rsidRPr="00A35F5B" w:rsidRDefault="00A35F5B" w:rsidP="00A35F5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*Medication Name</w:t>
            </w:r>
          </w:p>
        </w:tc>
        <w:tc>
          <w:tcPr>
            <w:tcW w:w="1335" w:type="pct"/>
          </w:tcPr>
          <w:p w14:paraId="5D8F7934" w14:textId="77777777" w:rsidR="00A35F5B" w:rsidRPr="00A35F5B" w:rsidRDefault="00A35F5B" w:rsidP="00A35F5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Dosage and Time of Day to be Given</w:t>
            </w:r>
          </w:p>
        </w:tc>
        <w:tc>
          <w:tcPr>
            <w:tcW w:w="1708" w:type="pct"/>
          </w:tcPr>
          <w:p w14:paraId="6429A0D9" w14:textId="77777777" w:rsidR="00A35F5B" w:rsidRPr="00A35F5B" w:rsidRDefault="00A35F5B" w:rsidP="00A35F5B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35F5B">
              <w:rPr>
                <w:rFonts w:ascii="Calibri" w:hAnsi="Calibri"/>
                <w:b/>
                <w:sz w:val="16"/>
                <w:szCs w:val="16"/>
              </w:rPr>
              <w:t>Common Side Effects and Special Instructions</w:t>
            </w:r>
          </w:p>
        </w:tc>
      </w:tr>
      <w:tr w:rsidR="00A35F5B" w:rsidRPr="00A35F5B" w14:paraId="3DEE93F1" w14:textId="77777777" w:rsidTr="005E7294">
        <w:tc>
          <w:tcPr>
            <w:tcW w:w="623" w:type="pct"/>
          </w:tcPr>
          <w:p w14:paraId="76A39B4F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  <w:r w:rsidRPr="00A35F5B">
              <w:rPr>
                <w:rFonts w:ascii="Calibri" w:hAnsi="Calibri"/>
                <w:b/>
                <w:szCs w:val="22"/>
              </w:rPr>
              <w:t>□ Yes   □ No</w:t>
            </w:r>
          </w:p>
        </w:tc>
        <w:tc>
          <w:tcPr>
            <w:tcW w:w="1335" w:type="pct"/>
          </w:tcPr>
          <w:p w14:paraId="7D8A1783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335" w:type="pct"/>
          </w:tcPr>
          <w:p w14:paraId="35B4F97F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708" w:type="pct"/>
          </w:tcPr>
          <w:p w14:paraId="7AD44F2E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</w:tr>
      <w:tr w:rsidR="00A35F5B" w:rsidRPr="00A35F5B" w14:paraId="25F04556" w14:textId="77777777" w:rsidTr="005E7294">
        <w:tc>
          <w:tcPr>
            <w:tcW w:w="623" w:type="pct"/>
          </w:tcPr>
          <w:p w14:paraId="04AE64B0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  <w:r w:rsidRPr="00A35F5B">
              <w:rPr>
                <w:rFonts w:ascii="Calibri" w:hAnsi="Calibri"/>
                <w:b/>
                <w:szCs w:val="22"/>
              </w:rPr>
              <w:t xml:space="preserve">□ Yes   □ No </w:t>
            </w:r>
          </w:p>
        </w:tc>
        <w:tc>
          <w:tcPr>
            <w:tcW w:w="1335" w:type="pct"/>
          </w:tcPr>
          <w:p w14:paraId="31596923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335" w:type="pct"/>
          </w:tcPr>
          <w:p w14:paraId="4E233C34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708" w:type="pct"/>
          </w:tcPr>
          <w:p w14:paraId="38C98496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</w:tr>
      <w:tr w:rsidR="00A35F5B" w:rsidRPr="00A35F5B" w14:paraId="60B8E370" w14:textId="77777777" w:rsidTr="005E7294">
        <w:tc>
          <w:tcPr>
            <w:tcW w:w="623" w:type="pct"/>
          </w:tcPr>
          <w:p w14:paraId="0DA0BBBA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  <w:r w:rsidRPr="00A35F5B">
              <w:rPr>
                <w:rFonts w:ascii="Calibri" w:hAnsi="Calibri"/>
                <w:b/>
                <w:szCs w:val="22"/>
              </w:rPr>
              <w:t xml:space="preserve">□ Yes   □ No </w:t>
            </w:r>
          </w:p>
        </w:tc>
        <w:tc>
          <w:tcPr>
            <w:tcW w:w="1335" w:type="pct"/>
          </w:tcPr>
          <w:p w14:paraId="6A4E8CFC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335" w:type="pct"/>
          </w:tcPr>
          <w:p w14:paraId="62838526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708" w:type="pct"/>
          </w:tcPr>
          <w:p w14:paraId="6A97E855" w14:textId="77777777" w:rsidR="00A35F5B" w:rsidRPr="00A35F5B" w:rsidRDefault="00A35F5B" w:rsidP="00A35F5B">
            <w:pPr>
              <w:rPr>
                <w:rFonts w:ascii="Calibri" w:hAnsi="Calibri"/>
                <w:b/>
                <w:szCs w:val="22"/>
              </w:rPr>
            </w:pPr>
          </w:p>
        </w:tc>
      </w:tr>
    </w:tbl>
    <w:p w14:paraId="2FFA225F" w14:textId="77777777" w:rsidR="00A35F5B" w:rsidRPr="00A35F5B" w:rsidRDefault="00A35F5B" w:rsidP="00A35F5B">
      <w:pPr>
        <w:spacing w:before="60" w:after="60"/>
        <w:rPr>
          <w:rFonts w:ascii="Calibri" w:eastAsia="SimSun" w:hAnsi="Calibri"/>
          <w:b/>
          <w:sz w:val="18"/>
          <w:szCs w:val="18"/>
          <w:lang w:eastAsia="zh-CN"/>
        </w:rPr>
      </w:pPr>
      <w:r w:rsidRPr="00A35F5B">
        <w:rPr>
          <w:rFonts w:ascii="Calibri" w:eastAsia="SimSun" w:hAnsi="Calibri"/>
          <w:b/>
          <w:sz w:val="18"/>
          <w:szCs w:val="18"/>
          <w:lang w:eastAsia="zh-CN"/>
        </w:rPr>
        <w:t xml:space="preserve">Does student have a </w:t>
      </w:r>
      <w:proofErr w:type="spellStart"/>
      <w:r w:rsidRPr="00A35F5B">
        <w:rPr>
          <w:rFonts w:ascii="Calibri" w:eastAsia="SimSun" w:hAnsi="Calibri"/>
          <w:b/>
          <w:sz w:val="18"/>
          <w:szCs w:val="18"/>
          <w:lang w:eastAsia="zh-CN"/>
        </w:rPr>
        <w:t>Vagus</w:t>
      </w:r>
      <w:proofErr w:type="spellEnd"/>
      <w:r w:rsidRPr="00A35F5B">
        <w:rPr>
          <w:rFonts w:ascii="Calibri" w:eastAsia="SimSun" w:hAnsi="Calibri"/>
          <w:b/>
          <w:sz w:val="18"/>
          <w:szCs w:val="18"/>
          <w:lang w:eastAsia="zh-CN"/>
        </w:rPr>
        <w:t xml:space="preserve"> Nerve Stimulator?  □ Yes   □ No       If YES, describe magnet use/location</w:t>
      </w:r>
      <w:proofErr w:type="gramStart"/>
      <w:r w:rsidRPr="00A35F5B">
        <w:rPr>
          <w:rFonts w:ascii="Calibri" w:eastAsia="SimSun" w:hAnsi="Calibri"/>
          <w:b/>
          <w:sz w:val="18"/>
          <w:szCs w:val="18"/>
          <w:lang w:eastAsia="zh-CN"/>
        </w:rPr>
        <w:t>:_</w:t>
      </w:r>
      <w:proofErr w:type="gramEnd"/>
      <w:r w:rsidRPr="00A35F5B">
        <w:rPr>
          <w:rFonts w:ascii="Calibri" w:eastAsia="SimSun" w:hAnsi="Calibri"/>
          <w:b/>
          <w:sz w:val="18"/>
          <w:szCs w:val="18"/>
          <w:lang w:eastAsia="zh-CN"/>
        </w:rPr>
        <w:t>___________________________</w:t>
      </w:r>
    </w:p>
    <w:p w14:paraId="2A055275" w14:textId="08BBC02A" w:rsidR="00A35F5B" w:rsidRPr="00A35F5B" w:rsidRDefault="00A35F5B" w:rsidP="00A35F5B">
      <w:pPr>
        <w:spacing w:before="60" w:after="80"/>
        <w:rPr>
          <w:rFonts w:ascii="Calibri" w:eastAsia="SimSun" w:hAnsi="Calibri"/>
          <w:b/>
          <w:sz w:val="18"/>
          <w:szCs w:val="18"/>
          <w:lang w:eastAsia="zh-CN"/>
        </w:rPr>
      </w:pPr>
      <w:r w:rsidRPr="00A35F5B">
        <w:rPr>
          <w:rFonts w:ascii="Calibri" w:eastAsia="SimSun" w:hAnsi="Calibri"/>
          <w:b/>
          <w:sz w:val="18"/>
          <w:szCs w:val="18"/>
          <w:lang w:eastAsia="zh-CN"/>
        </w:rPr>
        <w:t xml:space="preserve">Call 911 </w:t>
      </w:r>
      <w:r w:rsidR="00B91EEF">
        <w:rPr>
          <w:rFonts w:ascii="Calibri" w:eastAsia="SimSun" w:hAnsi="Calibri"/>
          <w:b/>
          <w:sz w:val="18"/>
          <w:szCs w:val="18"/>
          <w:lang w:eastAsia="zh-CN"/>
        </w:rPr>
        <w:t>if still seizing after _</w:t>
      </w:r>
      <w:r w:rsidRPr="00A35F5B">
        <w:rPr>
          <w:rFonts w:ascii="Calibri" w:eastAsia="SimSun" w:hAnsi="Calibri"/>
          <w:b/>
          <w:sz w:val="18"/>
          <w:szCs w:val="18"/>
          <w:lang w:eastAsia="zh-CN"/>
        </w:rPr>
        <w:t>___ SNS swipes.  Wait _______minutes between swipes.  Give ______swipes before any emergency medication.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10739"/>
      </w:tblGrid>
      <w:tr w:rsidR="00A35F5B" w:rsidRPr="00A35F5B" w14:paraId="0D732B2B" w14:textId="77777777" w:rsidTr="005E7294">
        <w:tc>
          <w:tcPr>
            <w:tcW w:w="5000" w:type="pct"/>
          </w:tcPr>
          <w:p w14:paraId="293911F8" w14:textId="77777777" w:rsidR="00A35F5B" w:rsidRPr="00A35F5B" w:rsidRDefault="00A35F5B" w:rsidP="00A35F5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A35F5B">
              <w:rPr>
                <w:rFonts w:ascii="Calibri" w:hAnsi="Calibri"/>
                <w:b/>
                <w:szCs w:val="22"/>
              </w:rPr>
              <w:t>Special Considerations and Precautions (regarding bus ride)</w:t>
            </w:r>
          </w:p>
        </w:tc>
      </w:tr>
    </w:tbl>
    <w:p w14:paraId="164BBC75" w14:textId="46511B80" w:rsidR="00A35F5B" w:rsidRPr="00A35F5B" w:rsidRDefault="00A35F5B" w:rsidP="00A35F5B">
      <w:pPr>
        <w:spacing w:before="60"/>
        <w:rPr>
          <w:rFonts w:ascii="Calibri" w:eastAsia="SimSun" w:hAnsi="Calibri"/>
          <w:b/>
          <w:sz w:val="20"/>
          <w:szCs w:val="20"/>
          <w:lang w:eastAsia="zh-CN"/>
        </w:rPr>
      </w:pPr>
      <w:r w:rsidRPr="00A35F5B">
        <w:rPr>
          <w:rFonts w:ascii="Calibri" w:eastAsia="SimSun" w:hAnsi="Calibri"/>
          <w:b/>
          <w:sz w:val="20"/>
          <w:szCs w:val="20"/>
          <w:lang w:eastAsia="zh-CN"/>
        </w:rPr>
        <w:t>Describe any special considerations or precautions</w:t>
      </w:r>
      <w:proofErr w:type="gramStart"/>
      <w:r w:rsidRPr="00A35F5B">
        <w:rPr>
          <w:rFonts w:ascii="Calibri" w:eastAsia="SimSun" w:hAnsi="Calibri"/>
          <w:b/>
          <w:sz w:val="20"/>
          <w:szCs w:val="20"/>
          <w:lang w:eastAsia="zh-CN"/>
        </w:rPr>
        <w:t>:</w:t>
      </w:r>
      <w:r w:rsidR="00B91EEF">
        <w:rPr>
          <w:rFonts w:ascii="Calibri" w:eastAsia="SimSun" w:hAnsi="Calibri"/>
          <w:b/>
          <w:sz w:val="20"/>
          <w:szCs w:val="20"/>
          <w:lang w:eastAsia="zh-CN"/>
        </w:rPr>
        <w:t>_</w:t>
      </w:r>
      <w:proofErr w:type="gramEnd"/>
      <w:r w:rsidR="00B91EEF">
        <w:rPr>
          <w:rFonts w:ascii="Calibri" w:eastAsia="SimSun" w:hAnsi="Calibri"/>
          <w:b/>
          <w:sz w:val="20"/>
          <w:szCs w:val="20"/>
          <w:lang w:eastAsia="zh-CN"/>
        </w:rPr>
        <w:t>______________________</w:t>
      </w:r>
      <w:r w:rsidRPr="00A35F5B">
        <w:rPr>
          <w:rFonts w:ascii="Calibri" w:eastAsia="SimSun" w:hAnsi="Calibri"/>
          <w:b/>
          <w:sz w:val="20"/>
          <w:szCs w:val="20"/>
          <w:lang w:eastAsia="zh-CN"/>
        </w:rPr>
        <w:t>_______________________________________</w:t>
      </w:r>
    </w:p>
    <w:p w14:paraId="728991F1" w14:textId="75542D30" w:rsidR="00A35F5B" w:rsidRPr="00A35F5B" w:rsidRDefault="00A35F5B" w:rsidP="00A35F5B">
      <w:pPr>
        <w:rPr>
          <w:rFonts w:ascii="Calibri" w:eastAsia="SimSun" w:hAnsi="Calibri"/>
          <w:b/>
          <w:sz w:val="20"/>
          <w:szCs w:val="20"/>
          <w:lang w:eastAsia="zh-CN"/>
        </w:rPr>
      </w:pPr>
      <w:r w:rsidRPr="00A35F5B">
        <w:rPr>
          <w:rFonts w:ascii="Calibri" w:eastAsia="SimSun" w:hAnsi="Calibri"/>
          <w:b/>
          <w:sz w:val="20"/>
          <w:szCs w:val="20"/>
          <w:lang w:eastAsia="zh-CN"/>
        </w:rPr>
        <w:t xml:space="preserve">Rectal </w:t>
      </w:r>
      <w:proofErr w:type="spellStart"/>
      <w:r w:rsidRPr="00A35F5B">
        <w:rPr>
          <w:rFonts w:ascii="Calibri" w:eastAsia="SimSun" w:hAnsi="Calibri"/>
          <w:b/>
          <w:sz w:val="20"/>
          <w:szCs w:val="20"/>
          <w:lang w:eastAsia="zh-CN"/>
        </w:rPr>
        <w:t>Diastat</w:t>
      </w:r>
      <w:proofErr w:type="spellEnd"/>
      <w:r w:rsidRPr="00A35F5B">
        <w:rPr>
          <w:rFonts w:ascii="Calibri" w:eastAsia="SimSun" w:hAnsi="Calibri"/>
          <w:b/>
          <w:sz w:val="20"/>
          <w:szCs w:val="20"/>
          <w:lang w:eastAsia="zh-CN"/>
        </w:rPr>
        <w:t xml:space="preserve">* (If Ordered): Should </w:t>
      </w:r>
      <w:proofErr w:type="spellStart"/>
      <w:r w:rsidRPr="00A35F5B">
        <w:rPr>
          <w:rFonts w:ascii="Calibri" w:eastAsia="SimSun" w:hAnsi="Calibri"/>
          <w:b/>
          <w:sz w:val="20"/>
          <w:szCs w:val="20"/>
          <w:lang w:eastAsia="zh-CN"/>
        </w:rPr>
        <w:t>Diastat</w:t>
      </w:r>
      <w:proofErr w:type="spellEnd"/>
      <w:r w:rsidRPr="00A35F5B">
        <w:rPr>
          <w:rFonts w:ascii="Calibri" w:eastAsia="SimSun" w:hAnsi="Calibri"/>
          <w:b/>
          <w:sz w:val="20"/>
          <w:szCs w:val="20"/>
          <w:lang w:eastAsia="zh-CN"/>
        </w:rPr>
        <w:t xml:space="preserve"> be administered on bus? □ Yes   □ No     If no, please list actions to be taken by bus driver and/or bus aide</w:t>
      </w:r>
      <w:proofErr w:type="gramStart"/>
      <w:r w:rsidRPr="00A35F5B">
        <w:rPr>
          <w:rFonts w:ascii="Calibri" w:eastAsia="SimSun" w:hAnsi="Calibri"/>
          <w:b/>
          <w:sz w:val="20"/>
          <w:szCs w:val="20"/>
          <w:lang w:eastAsia="zh-CN"/>
        </w:rPr>
        <w:t>:_</w:t>
      </w:r>
      <w:proofErr w:type="gramEnd"/>
      <w:r w:rsidRPr="00A35F5B">
        <w:rPr>
          <w:rFonts w:ascii="Calibri" w:eastAsia="SimSun" w:hAnsi="Calibri"/>
          <w:b/>
          <w:sz w:val="20"/>
          <w:szCs w:val="20"/>
          <w:lang w:eastAsia="zh-CN"/>
        </w:rPr>
        <w:t>___________</w:t>
      </w:r>
      <w:r w:rsidR="00B91EEF">
        <w:rPr>
          <w:rFonts w:ascii="Calibri" w:eastAsia="SimSun" w:hAnsi="Calibri"/>
          <w:b/>
          <w:sz w:val="20"/>
          <w:szCs w:val="20"/>
          <w:lang w:eastAsia="zh-CN"/>
        </w:rPr>
        <w:t>_______________</w:t>
      </w:r>
      <w:r w:rsidRPr="00A35F5B">
        <w:rPr>
          <w:rFonts w:ascii="Calibri" w:eastAsia="SimSun" w:hAnsi="Calibri"/>
          <w:b/>
          <w:sz w:val="20"/>
          <w:szCs w:val="20"/>
          <w:lang w:eastAsia="zh-CN"/>
        </w:rPr>
        <w:t>___________________________________________________________</w:t>
      </w:r>
    </w:p>
    <w:p w14:paraId="22B0C8A8" w14:textId="77777777" w:rsidR="00A35F5B" w:rsidRPr="00A35F5B" w:rsidRDefault="00A35F5B" w:rsidP="00A35F5B">
      <w:pPr>
        <w:spacing w:before="30" w:after="30"/>
        <w:rPr>
          <w:rFonts w:ascii="Calibri" w:eastAsia="SimSun" w:hAnsi="Calibri"/>
          <w:i/>
          <w:sz w:val="16"/>
          <w:szCs w:val="16"/>
          <w:lang w:eastAsia="zh-CN"/>
        </w:rPr>
      </w:pPr>
      <w:r w:rsidRPr="00A35F5B">
        <w:rPr>
          <w:rFonts w:ascii="Calibri" w:eastAsia="SimSun" w:hAnsi="Calibri"/>
          <w:i/>
          <w:sz w:val="16"/>
          <w:szCs w:val="16"/>
          <w:lang w:eastAsia="zh-CN"/>
        </w:rPr>
        <w:t xml:space="preserve">Please note Administration of Emergency Rectal Medication may not be possible on a bus due to safety issues. EMS has </w:t>
      </w:r>
      <w:proofErr w:type="spellStart"/>
      <w:r w:rsidRPr="00A35F5B">
        <w:rPr>
          <w:rFonts w:ascii="Calibri" w:eastAsia="SimSun" w:hAnsi="Calibri"/>
          <w:i/>
          <w:sz w:val="16"/>
          <w:szCs w:val="16"/>
          <w:lang w:eastAsia="zh-CN"/>
        </w:rPr>
        <w:t>protocals</w:t>
      </w:r>
      <w:proofErr w:type="spellEnd"/>
      <w:r w:rsidRPr="00A35F5B">
        <w:rPr>
          <w:rFonts w:ascii="Calibri" w:eastAsia="SimSun" w:hAnsi="Calibri"/>
          <w:i/>
          <w:sz w:val="16"/>
          <w:szCs w:val="16"/>
          <w:lang w:eastAsia="zh-CN"/>
        </w:rPr>
        <w:t xml:space="preserve"> in place for Seizure Emergencies.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10739"/>
      </w:tblGrid>
      <w:tr w:rsidR="00A35F5B" w:rsidRPr="00A35F5B" w14:paraId="1819BF74" w14:textId="77777777" w:rsidTr="005E7294">
        <w:tc>
          <w:tcPr>
            <w:tcW w:w="5000" w:type="pct"/>
          </w:tcPr>
          <w:p w14:paraId="730EA37A" w14:textId="14E0FD13" w:rsidR="00A35F5B" w:rsidRPr="00A35F5B" w:rsidRDefault="00A35F5B" w:rsidP="00A35F5B">
            <w:pPr>
              <w:spacing w:before="60" w:after="40"/>
              <w:rPr>
                <w:rFonts w:ascii="Calibri" w:hAnsi="Calibri"/>
                <w:b/>
                <w:szCs w:val="22"/>
              </w:rPr>
            </w:pPr>
            <w:r w:rsidRPr="00A35F5B">
              <w:rPr>
                <w:rFonts w:ascii="Calibri" w:hAnsi="Calibri"/>
                <w:b/>
                <w:szCs w:val="22"/>
              </w:rPr>
              <w:t>Physician Name/ Signature:___</w:t>
            </w:r>
            <w:r w:rsidR="00B91EEF">
              <w:rPr>
                <w:rFonts w:ascii="Calibri" w:hAnsi="Calibri"/>
                <w:b/>
                <w:szCs w:val="22"/>
              </w:rPr>
              <w:t>_____</w:t>
            </w:r>
            <w:r w:rsidRPr="00A35F5B">
              <w:rPr>
                <w:rFonts w:ascii="Calibri" w:hAnsi="Calibri"/>
                <w:b/>
                <w:szCs w:val="22"/>
              </w:rPr>
              <w:t>____________________________________________ Date:_____________</w:t>
            </w:r>
          </w:p>
          <w:p w14:paraId="13A28658" w14:textId="77777777" w:rsidR="00A35F5B" w:rsidRPr="00A35F5B" w:rsidRDefault="00A35F5B" w:rsidP="00A35F5B">
            <w:pPr>
              <w:spacing w:before="40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A35F5B">
              <w:rPr>
                <w:rFonts w:ascii="Calibri" w:hAnsi="Calibri"/>
                <w:b/>
                <w:i/>
                <w:sz w:val="20"/>
                <w:szCs w:val="20"/>
              </w:rPr>
              <w:t>I give permission for school staff to contact the physician for consultation and exchange of information as needed.</w:t>
            </w:r>
          </w:p>
          <w:p w14:paraId="5D089DBB" w14:textId="1AD39492" w:rsidR="00A35F5B" w:rsidRPr="00A35F5B" w:rsidRDefault="00A35F5B" w:rsidP="00A35F5B">
            <w:pPr>
              <w:spacing w:before="40" w:after="40"/>
              <w:rPr>
                <w:rFonts w:ascii="Calibri" w:hAnsi="Calibri"/>
                <w:b/>
                <w:szCs w:val="22"/>
              </w:rPr>
            </w:pPr>
            <w:r w:rsidRPr="00A35F5B">
              <w:rPr>
                <w:rFonts w:ascii="Calibri" w:hAnsi="Calibri"/>
                <w:b/>
                <w:szCs w:val="22"/>
              </w:rPr>
              <w:t>Parent/Guardian Signature:_________________________________</w:t>
            </w:r>
            <w:r w:rsidR="00B91EEF">
              <w:rPr>
                <w:rFonts w:ascii="Calibri" w:hAnsi="Calibri"/>
                <w:b/>
                <w:szCs w:val="22"/>
              </w:rPr>
              <w:t>______</w:t>
            </w:r>
            <w:r w:rsidRPr="00A35F5B">
              <w:rPr>
                <w:rFonts w:ascii="Calibri" w:hAnsi="Calibri"/>
                <w:b/>
                <w:szCs w:val="22"/>
              </w:rPr>
              <w:t>____________   Date:_____________</w:t>
            </w:r>
          </w:p>
          <w:p w14:paraId="7BFFFAB0" w14:textId="61805045" w:rsidR="00A35F5B" w:rsidRDefault="00AB33A0" w:rsidP="00A35F5B">
            <w:pPr>
              <w:spacing w:before="40" w:after="40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Signature of Health Services Personnel</w:t>
            </w:r>
            <w:r w:rsidR="00A35F5B" w:rsidRPr="00A35F5B">
              <w:rPr>
                <w:rFonts w:ascii="Calibri" w:hAnsi="Calibri"/>
                <w:b/>
                <w:szCs w:val="22"/>
              </w:rPr>
              <w:t>:__________</w:t>
            </w:r>
            <w:r w:rsidR="00B91EEF">
              <w:rPr>
                <w:rFonts w:ascii="Calibri" w:hAnsi="Calibri"/>
                <w:b/>
                <w:szCs w:val="22"/>
              </w:rPr>
              <w:t>_____________</w:t>
            </w:r>
            <w:r w:rsidR="00A35F5B" w:rsidRPr="00A35F5B">
              <w:rPr>
                <w:rFonts w:ascii="Calibri" w:hAnsi="Calibri"/>
                <w:b/>
                <w:szCs w:val="22"/>
              </w:rPr>
              <w:t>__________________    Date:_____________</w:t>
            </w:r>
          </w:p>
          <w:p w14:paraId="0820125C" w14:textId="77777777" w:rsidR="00FD2FAA" w:rsidRPr="006F2C0B" w:rsidRDefault="00FD2FAA" w:rsidP="00FD2FAA">
            <w:pPr>
              <w:pStyle w:val="NoSpacing"/>
              <w:jc w:val="center"/>
              <w:rPr>
                <w:b/>
                <w:i/>
                <w:sz w:val="16"/>
                <w:szCs w:val="16"/>
              </w:rPr>
            </w:pPr>
            <w:r w:rsidRPr="006F2C0B">
              <w:rPr>
                <w:b/>
                <w:i/>
                <w:sz w:val="16"/>
                <w:szCs w:val="16"/>
              </w:rPr>
              <w:t>This form must be renewed annually or with any change in treatment or medication.</w:t>
            </w:r>
          </w:p>
          <w:p w14:paraId="2E97FEE1" w14:textId="1E45EC24" w:rsidR="00FD2FAA" w:rsidRPr="00A35F5B" w:rsidRDefault="00FD2FAA" w:rsidP="00FD2FAA">
            <w:pPr>
              <w:pStyle w:val="NoSpacing"/>
              <w:jc w:val="center"/>
              <w:rPr>
                <w:b/>
                <w:i/>
                <w:sz w:val="16"/>
                <w:szCs w:val="16"/>
              </w:rPr>
            </w:pPr>
            <w:r w:rsidRPr="006F2C0B">
              <w:rPr>
                <w:b/>
                <w:i/>
                <w:sz w:val="16"/>
                <w:szCs w:val="16"/>
              </w:rPr>
              <w:t xml:space="preserve">*The </w:t>
            </w:r>
            <w:r w:rsidRPr="006F2C0B">
              <w:rPr>
                <w:b/>
                <w:i/>
                <w:sz w:val="16"/>
                <w:szCs w:val="16"/>
                <w:u w:val="single"/>
              </w:rPr>
              <w:t>Medication Administration Form</w:t>
            </w:r>
            <w:r w:rsidRPr="006F2C0B">
              <w:rPr>
                <w:b/>
                <w:i/>
                <w:sz w:val="16"/>
                <w:szCs w:val="16"/>
              </w:rPr>
              <w:t xml:space="preserve"> must be completed in addition to the </w:t>
            </w:r>
            <w:r w:rsidRPr="006F2C0B">
              <w:rPr>
                <w:b/>
                <w:i/>
                <w:sz w:val="16"/>
                <w:szCs w:val="16"/>
                <w:u w:val="single"/>
              </w:rPr>
              <w:t>Seizure Action Plan</w:t>
            </w:r>
            <w:r w:rsidRPr="006F2C0B">
              <w:rPr>
                <w:b/>
                <w:i/>
                <w:sz w:val="16"/>
                <w:szCs w:val="16"/>
              </w:rPr>
              <w:t xml:space="preserve"> if medication is required at school or school activities.</w:t>
            </w:r>
          </w:p>
        </w:tc>
      </w:tr>
      <w:permEnd w:id="1334724117"/>
    </w:tbl>
    <w:p w14:paraId="364C65D6" w14:textId="77777777" w:rsidR="00F31A29" w:rsidRPr="0099748A" w:rsidRDefault="00F31A29" w:rsidP="0099748A"/>
    <w:sectPr w:rsidR="00F31A29" w:rsidRPr="0099748A" w:rsidSect="0084649D">
      <w:headerReference w:type="first" r:id="rId12"/>
      <w:type w:val="continuous"/>
      <w:pgSz w:w="12240" w:h="15840" w:code="1"/>
      <w:pgMar w:top="1885" w:right="907" w:bottom="302" w:left="810" w:header="1008" w:footer="264" w:gutter="0"/>
      <w:cols w:space="457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BD9E14" w14:textId="77777777" w:rsidR="003C0126" w:rsidRDefault="003C0126">
      <w:r>
        <w:separator/>
      </w:r>
    </w:p>
  </w:endnote>
  <w:endnote w:type="continuationSeparator" w:id="0">
    <w:p w14:paraId="7DEAE2CA" w14:textId="77777777" w:rsidR="003C0126" w:rsidRDefault="003C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55DB19" w14:textId="77777777" w:rsidR="003C0126" w:rsidRDefault="003C0126">
      <w:r>
        <w:separator/>
      </w:r>
    </w:p>
  </w:footnote>
  <w:footnote w:type="continuationSeparator" w:id="0">
    <w:p w14:paraId="7BE85C89" w14:textId="77777777" w:rsidR="003C0126" w:rsidRDefault="003C01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4C65DB" w14:textId="458D4C33" w:rsidR="0026335A" w:rsidRDefault="008262BF" w:rsidP="00A605A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4C65DC" wp14:editId="0429757F">
              <wp:simplePos x="0" y="0"/>
              <wp:positionH relativeFrom="column">
                <wp:posOffset>-146050</wp:posOffset>
              </wp:positionH>
              <wp:positionV relativeFrom="paragraph">
                <wp:posOffset>-283845</wp:posOffset>
              </wp:positionV>
              <wp:extent cx="6186170" cy="839470"/>
              <wp:effectExtent l="0" t="190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86170" cy="839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ermStart w:id="1857975746" w:edGrp="everyone" w:displacedByCustomXml="next"/>
                        <w:sdt>
                          <w:sdtP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alias w:val="Form ID"/>
                            <w:tag w:val="Form_x0020_ID"/>
                            <w:id w:val="292329249"/>
                            <w:placeholder>
                              <w:docPart w:val="7EEE0FCF6FF742829249BBB8A0AF3023"/>
                            </w:placeholder>
      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      <w:text/>
                          </w:sdtPr>
                          <w:sdtEndPr/>
                          <w:sdtContent>
                            <w:p w14:paraId="364C65DF" w14:textId="43FD5625" w:rsidR="0026335A" w:rsidRPr="009B2E60" w:rsidRDefault="00A35F5B" w:rsidP="007E59FA">
                              <w:pP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</w:pPr>
                              <w:r w:rsidRPr="009B2E60"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I-CL-31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alias w:val="Publish Date"/>
                            <w:tag w:val=""/>
                            <w:id w:val="103317613"/>
                            <w:placeholder>
                              <w:docPart w:val="48AD4D4575C641E2828E670FF9AF58C5"/>
                            </w:placeholder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17-02-07T00:00:00Z">
                              <w:dateFormat w:val="M/yy"/>
                              <w:lid w:val="en-US"/>
                              <w:storeMappedDataAs w:val="date"/>
                              <w:calendar w:val="gregorian"/>
                            </w:date>
                          </w:sdtPr>
                          <w:sdtEndPr/>
                          <w:sdtContent>
                            <w:p w14:paraId="364C65E0" w14:textId="48F7CE3E" w:rsidR="0026335A" w:rsidRPr="009B2E60" w:rsidRDefault="0099748A" w:rsidP="007E59FA">
                              <w:pPr>
                                <w:spacing w:line="360" w:lineRule="auto"/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</w:pPr>
                              <w:r w:rsidRPr="009B2E60"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2/17</w:t>
                              </w:r>
                            </w:p>
                          </w:sdtContent>
                        </w:sdt>
                        <w:p w14:paraId="364C65E1" w14:textId="31459990" w:rsidR="0026335A" w:rsidRPr="008A4A88" w:rsidRDefault="00A35F5B" w:rsidP="007E59FA">
                          <w:pPr>
                            <w:pStyle w:val="Title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t>Seizure Action Plan</w:t>
                          </w:r>
                          <w:permEnd w:id="1857975746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4C65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5pt;margin-top:-22.35pt;width:487.1pt;height:6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6MnswIAALk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" filled="f" stroked="f">
              <v:textbox>
                <w:txbxContent>
                  <w:permStart w:id="1857975746" w:edGrp="everyone" w:displacedByCustomXml="next"/>
                  <w:sdt>
                    <w:sdtP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alias w:val="Form ID"/>
                      <w:tag w:val="Form_x0020_ID"/>
                      <w:id w:val="292329249"/>
                      <w:placeholder>
                        <w:docPart w:val="7EEE0FCF6FF742829249BBB8A0AF3023"/>
                      </w:placeholder>
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<w:text/>
                    </w:sdtPr>
                    <w:sdtEndPr/>
                    <w:sdtContent>
                      <w:p w14:paraId="364C65DF" w14:textId="43FD5625" w:rsidR="0026335A" w:rsidRPr="009B2E60" w:rsidRDefault="00A35F5B" w:rsidP="007E59FA">
                        <w:pP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</w:pPr>
                        <w:r w:rsidRPr="009B2E60"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I-CL-31</w:t>
                        </w:r>
                      </w:p>
                    </w:sdtContent>
                  </w:sdt>
                  <w:sdt>
                    <w:sdtP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alias w:val="Publish Date"/>
                      <w:tag w:val=""/>
                      <w:id w:val="103317613"/>
                      <w:placeholder>
                        <w:docPart w:val="48AD4D4575C641E2828E670FF9AF58C5"/>
                      </w:placeholder>
                      <w:dataBinding w:prefixMappings="xmlns:ns0='http://schemas.microsoft.com/office/2006/coverPageProps' " w:xpath="/ns0:CoverPageProperties[1]/ns0:PublishDate[1]" w:storeItemID="{55AF091B-3C7A-41E3-B477-F2FDAA23CFDA}"/>
                      <w:date w:fullDate="2017-02-07T00:00:00Z">
                        <w:dateFormat w:val="M/yy"/>
                        <w:lid w:val="en-US"/>
                        <w:storeMappedDataAs w:val="date"/>
                        <w:calendar w:val="gregorian"/>
                      </w:date>
                    </w:sdtPr>
                    <w:sdtEndPr/>
                    <w:sdtContent>
                      <w:p w14:paraId="364C65E0" w14:textId="48F7CE3E" w:rsidR="0026335A" w:rsidRPr="009B2E60" w:rsidRDefault="0099748A" w:rsidP="007E59FA">
                        <w:pPr>
                          <w:spacing w:line="360" w:lineRule="auto"/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</w:pPr>
                        <w:r w:rsidRPr="009B2E60"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2/17</w:t>
                        </w:r>
                      </w:p>
                    </w:sdtContent>
                  </w:sdt>
                  <w:p w14:paraId="364C65E1" w14:textId="31459990" w:rsidR="0026335A" w:rsidRPr="008A4A88" w:rsidRDefault="00A35F5B" w:rsidP="007E59FA">
                    <w:pPr>
                      <w:pStyle w:val="Title"/>
                      <w:rPr>
                        <w:i/>
                        <w:sz w:val="18"/>
                        <w:szCs w:val="18"/>
                      </w:rPr>
                    </w:pPr>
                    <w:r>
                      <w:t>Seizure Action Plan</w:t>
                    </w:r>
                    <w:permEnd w:id="1857975746"/>
                  </w:p>
                </w:txbxContent>
              </v:textbox>
            </v:shape>
          </w:pict>
        </mc:Fallback>
      </mc:AlternateContent>
    </w:r>
    <w:r w:rsidR="0026335A">
      <w:rPr>
        <w:noProof/>
      </w:rPr>
      <w:drawing>
        <wp:anchor distT="0" distB="0" distL="114300" distR="114300" simplePos="0" relativeHeight="251658240" behindDoc="1" locked="0" layoutInCell="1" allowOverlap="1" wp14:anchorId="364C65DD" wp14:editId="364C65DE">
          <wp:simplePos x="0" y="0"/>
          <wp:positionH relativeFrom="page">
            <wp:posOffset>11430</wp:posOffset>
          </wp:positionH>
          <wp:positionV relativeFrom="page">
            <wp:posOffset>11430</wp:posOffset>
          </wp:positionV>
          <wp:extent cx="7748270" cy="11874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ycsd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8270" cy="1187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64E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A85EA7"/>
    <w:multiLevelType w:val="hybridMultilevel"/>
    <w:tmpl w:val="CB80827E"/>
    <w:lvl w:ilvl="0" w:tplc="101E92E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rOgypILRjSQyjNjpDNe3B1mYIDk=" w:salt="TtbtCn2xvoR+qccfEsOdzw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EB9"/>
    <w:rsid w:val="00007AB1"/>
    <w:rsid w:val="00014087"/>
    <w:rsid w:val="000401CE"/>
    <w:rsid w:val="00040329"/>
    <w:rsid w:val="0004116F"/>
    <w:rsid w:val="00041552"/>
    <w:rsid w:val="0004754A"/>
    <w:rsid w:val="00061C02"/>
    <w:rsid w:val="00065433"/>
    <w:rsid w:val="00083BD0"/>
    <w:rsid w:val="000908D5"/>
    <w:rsid w:val="00090E3B"/>
    <w:rsid w:val="000A486B"/>
    <w:rsid w:val="000C14F2"/>
    <w:rsid w:val="000D11B3"/>
    <w:rsid w:val="000D79D0"/>
    <w:rsid w:val="000E1C07"/>
    <w:rsid w:val="000E4DFD"/>
    <w:rsid w:val="000E547D"/>
    <w:rsid w:val="00102497"/>
    <w:rsid w:val="00102814"/>
    <w:rsid w:val="00103B33"/>
    <w:rsid w:val="001053AD"/>
    <w:rsid w:val="00107CDF"/>
    <w:rsid w:val="00111CE6"/>
    <w:rsid w:val="00114378"/>
    <w:rsid w:val="001146CD"/>
    <w:rsid w:val="001243CA"/>
    <w:rsid w:val="00127D44"/>
    <w:rsid w:val="00136B8B"/>
    <w:rsid w:val="00140AA9"/>
    <w:rsid w:val="001530E2"/>
    <w:rsid w:val="00164CC9"/>
    <w:rsid w:val="001717B6"/>
    <w:rsid w:val="0017613C"/>
    <w:rsid w:val="001772C8"/>
    <w:rsid w:val="001861C3"/>
    <w:rsid w:val="001A0F09"/>
    <w:rsid w:val="001A1358"/>
    <w:rsid w:val="001A5574"/>
    <w:rsid w:val="001A6B07"/>
    <w:rsid w:val="001B4CE2"/>
    <w:rsid w:val="001B4E9F"/>
    <w:rsid w:val="001C0C33"/>
    <w:rsid w:val="001D6D11"/>
    <w:rsid w:val="001E61AF"/>
    <w:rsid w:val="001F217E"/>
    <w:rsid w:val="001F3355"/>
    <w:rsid w:val="00201564"/>
    <w:rsid w:val="002109BF"/>
    <w:rsid w:val="0021652E"/>
    <w:rsid w:val="00217B90"/>
    <w:rsid w:val="002339C3"/>
    <w:rsid w:val="002346C5"/>
    <w:rsid w:val="002428E2"/>
    <w:rsid w:val="00245018"/>
    <w:rsid w:val="00250CF2"/>
    <w:rsid w:val="00251BF6"/>
    <w:rsid w:val="00261871"/>
    <w:rsid w:val="002618AF"/>
    <w:rsid w:val="0026335A"/>
    <w:rsid w:val="002656C6"/>
    <w:rsid w:val="00274754"/>
    <w:rsid w:val="00274C1C"/>
    <w:rsid w:val="002810C3"/>
    <w:rsid w:val="00283833"/>
    <w:rsid w:val="00283EBB"/>
    <w:rsid w:val="002A2DB6"/>
    <w:rsid w:val="002C4C91"/>
    <w:rsid w:val="002C689B"/>
    <w:rsid w:val="002C7F4B"/>
    <w:rsid w:val="002E2525"/>
    <w:rsid w:val="002F25D5"/>
    <w:rsid w:val="002F4324"/>
    <w:rsid w:val="002F6862"/>
    <w:rsid w:val="00304E96"/>
    <w:rsid w:val="0031092F"/>
    <w:rsid w:val="003215FD"/>
    <w:rsid w:val="003274FA"/>
    <w:rsid w:val="00333BC7"/>
    <w:rsid w:val="00335C57"/>
    <w:rsid w:val="00337130"/>
    <w:rsid w:val="00341BCF"/>
    <w:rsid w:val="00345097"/>
    <w:rsid w:val="00346385"/>
    <w:rsid w:val="00352C3A"/>
    <w:rsid w:val="00356FC7"/>
    <w:rsid w:val="00357856"/>
    <w:rsid w:val="00381760"/>
    <w:rsid w:val="0038387D"/>
    <w:rsid w:val="003859E6"/>
    <w:rsid w:val="00386849"/>
    <w:rsid w:val="00394BB8"/>
    <w:rsid w:val="00396188"/>
    <w:rsid w:val="003975A3"/>
    <w:rsid w:val="003A0232"/>
    <w:rsid w:val="003A5EA3"/>
    <w:rsid w:val="003B6F36"/>
    <w:rsid w:val="003C0126"/>
    <w:rsid w:val="003D77C9"/>
    <w:rsid w:val="003F1D72"/>
    <w:rsid w:val="00405748"/>
    <w:rsid w:val="00406D8E"/>
    <w:rsid w:val="00435ED9"/>
    <w:rsid w:val="0043777E"/>
    <w:rsid w:val="004430B0"/>
    <w:rsid w:val="004453D4"/>
    <w:rsid w:val="00454B79"/>
    <w:rsid w:val="004574F6"/>
    <w:rsid w:val="00477331"/>
    <w:rsid w:val="00482F60"/>
    <w:rsid w:val="00490DB4"/>
    <w:rsid w:val="00491B9D"/>
    <w:rsid w:val="004A1A5A"/>
    <w:rsid w:val="004A6024"/>
    <w:rsid w:val="004A7BA9"/>
    <w:rsid w:val="004B608F"/>
    <w:rsid w:val="004C10BB"/>
    <w:rsid w:val="004C35F4"/>
    <w:rsid w:val="004C5321"/>
    <w:rsid w:val="004D7068"/>
    <w:rsid w:val="004E2371"/>
    <w:rsid w:val="004E598F"/>
    <w:rsid w:val="004F766B"/>
    <w:rsid w:val="005039C4"/>
    <w:rsid w:val="00506C3A"/>
    <w:rsid w:val="00517B8F"/>
    <w:rsid w:val="00521A07"/>
    <w:rsid w:val="005330C1"/>
    <w:rsid w:val="00535FD0"/>
    <w:rsid w:val="00556E06"/>
    <w:rsid w:val="00560A78"/>
    <w:rsid w:val="00575DFC"/>
    <w:rsid w:val="005764E4"/>
    <w:rsid w:val="005842ED"/>
    <w:rsid w:val="00584785"/>
    <w:rsid w:val="00590DF0"/>
    <w:rsid w:val="00593A67"/>
    <w:rsid w:val="005B7EAF"/>
    <w:rsid w:val="005C2D15"/>
    <w:rsid w:val="005C4D83"/>
    <w:rsid w:val="005C72DD"/>
    <w:rsid w:val="005E23CB"/>
    <w:rsid w:val="005E77CE"/>
    <w:rsid w:val="005F1590"/>
    <w:rsid w:val="005F2465"/>
    <w:rsid w:val="005F2DF5"/>
    <w:rsid w:val="005F3407"/>
    <w:rsid w:val="00603892"/>
    <w:rsid w:val="0061602E"/>
    <w:rsid w:val="0061723C"/>
    <w:rsid w:val="00620F06"/>
    <w:rsid w:val="006214AC"/>
    <w:rsid w:val="00626873"/>
    <w:rsid w:val="0063088F"/>
    <w:rsid w:val="00631B87"/>
    <w:rsid w:val="00641018"/>
    <w:rsid w:val="006436F5"/>
    <w:rsid w:val="0069171E"/>
    <w:rsid w:val="006A714F"/>
    <w:rsid w:val="006B1DC1"/>
    <w:rsid w:val="006C6692"/>
    <w:rsid w:val="006D0C3A"/>
    <w:rsid w:val="006D30BE"/>
    <w:rsid w:val="006D44F2"/>
    <w:rsid w:val="006D6434"/>
    <w:rsid w:val="006D70AE"/>
    <w:rsid w:val="006D7E81"/>
    <w:rsid w:val="006F740A"/>
    <w:rsid w:val="00713D39"/>
    <w:rsid w:val="00715E1F"/>
    <w:rsid w:val="007170D9"/>
    <w:rsid w:val="00741DC1"/>
    <w:rsid w:val="0074275F"/>
    <w:rsid w:val="00742E8A"/>
    <w:rsid w:val="007436D2"/>
    <w:rsid w:val="007502EE"/>
    <w:rsid w:val="007542EF"/>
    <w:rsid w:val="00761FEA"/>
    <w:rsid w:val="0078123D"/>
    <w:rsid w:val="00783B18"/>
    <w:rsid w:val="00793347"/>
    <w:rsid w:val="00793F3A"/>
    <w:rsid w:val="007A3ECA"/>
    <w:rsid w:val="007A4338"/>
    <w:rsid w:val="007A7011"/>
    <w:rsid w:val="007B5209"/>
    <w:rsid w:val="007B6CD5"/>
    <w:rsid w:val="007C7253"/>
    <w:rsid w:val="007E38A0"/>
    <w:rsid w:val="007E59FA"/>
    <w:rsid w:val="007F2C5D"/>
    <w:rsid w:val="007F6084"/>
    <w:rsid w:val="007F6EDC"/>
    <w:rsid w:val="0080012C"/>
    <w:rsid w:val="008020D2"/>
    <w:rsid w:val="00813DDF"/>
    <w:rsid w:val="008172CE"/>
    <w:rsid w:val="0081735C"/>
    <w:rsid w:val="00823399"/>
    <w:rsid w:val="008253ED"/>
    <w:rsid w:val="008262BF"/>
    <w:rsid w:val="00831ACC"/>
    <w:rsid w:val="00834DB9"/>
    <w:rsid w:val="00835A25"/>
    <w:rsid w:val="00836BFF"/>
    <w:rsid w:val="00846232"/>
    <w:rsid w:val="0084649D"/>
    <w:rsid w:val="0084793D"/>
    <w:rsid w:val="00861495"/>
    <w:rsid w:val="0086235A"/>
    <w:rsid w:val="00862961"/>
    <w:rsid w:val="00867471"/>
    <w:rsid w:val="00870AA7"/>
    <w:rsid w:val="00871893"/>
    <w:rsid w:val="00872143"/>
    <w:rsid w:val="00872C03"/>
    <w:rsid w:val="0088286E"/>
    <w:rsid w:val="00886868"/>
    <w:rsid w:val="00892A29"/>
    <w:rsid w:val="008A13FF"/>
    <w:rsid w:val="008A4A88"/>
    <w:rsid w:val="008A5A9F"/>
    <w:rsid w:val="008B0402"/>
    <w:rsid w:val="008B49D8"/>
    <w:rsid w:val="008C08BE"/>
    <w:rsid w:val="008D4EF8"/>
    <w:rsid w:val="008E0E29"/>
    <w:rsid w:val="008F003C"/>
    <w:rsid w:val="008F282B"/>
    <w:rsid w:val="008F51E5"/>
    <w:rsid w:val="008F59EB"/>
    <w:rsid w:val="008F66F2"/>
    <w:rsid w:val="008F714F"/>
    <w:rsid w:val="0092778B"/>
    <w:rsid w:val="009337FE"/>
    <w:rsid w:val="00936CBD"/>
    <w:rsid w:val="00942E31"/>
    <w:rsid w:val="00955EB9"/>
    <w:rsid w:val="00956823"/>
    <w:rsid w:val="00971164"/>
    <w:rsid w:val="00976C52"/>
    <w:rsid w:val="00976D2D"/>
    <w:rsid w:val="00982F10"/>
    <w:rsid w:val="009964C1"/>
    <w:rsid w:val="0099748A"/>
    <w:rsid w:val="009A289B"/>
    <w:rsid w:val="009B0116"/>
    <w:rsid w:val="009B2E60"/>
    <w:rsid w:val="009B3252"/>
    <w:rsid w:val="009B6CDE"/>
    <w:rsid w:val="009C1677"/>
    <w:rsid w:val="009C7D51"/>
    <w:rsid w:val="009D0B23"/>
    <w:rsid w:val="009D2C11"/>
    <w:rsid w:val="009D5765"/>
    <w:rsid w:val="009E0969"/>
    <w:rsid w:val="009E25A1"/>
    <w:rsid w:val="009F007F"/>
    <w:rsid w:val="009F6BBD"/>
    <w:rsid w:val="00A061F5"/>
    <w:rsid w:val="00A10323"/>
    <w:rsid w:val="00A266F4"/>
    <w:rsid w:val="00A33B63"/>
    <w:rsid w:val="00A35F5B"/>
    <w:rsid w:val="00A52923"/>
    <w:rsid w:val="00A605A3"/>
    <w:rsid w:val="00A82FBF"/>
    <w:rsid w:val="00AA1E00"/>
    <w:rsid w:val="00AA271E"/>
    <w:rsid w:val="00AA74F5"/>
    <w:rsid w:val="00AB33A0"/>
    <w:rsid w:val="00AB4339"/>
    <w:rsid w:val="00AB73DD"/>
    <w:rsid w:val="00AC56DF"/>
    <w:rsid w:val="00AC6CE5"/>
    <w:rsid w:val="00AD1E16"/>
    <w:rsid w:val="00AD6535"/>
    <w:rsid w:val="00AF2A77"/>
    <w:rsid w:val="00AF5C96"/>
    <w:rsid w:val="00B06409"/>
    <w:rsid w:val="00B17264"/>
    <w:rsid w:val="00B21B09"/>
    <w:rsid w:val="00B26432"/>
    <w:rsid w:val="00B35DF3"/>
    <w:rsid w:val="00B433E0"/>
    <w:rsid w:val="00B438EA"/>
    <w:rsid w:val="00B449C6"/>
    <w:rsid w:val="00B527AB"/>
    <w:rsid w:val="00B57B67"/>
    <w:rsid w:val="00B57F44"/>
    <w:rsid w:val="00B61FE8"/>
    <w:rsid w:val="00B7131E"/>
    <w:rsid w:val="00B7238C"/>
    <w:rsid w:val="00B80F14"/>
    <w:rsid w:val="00B813D4"/>
    <w:rsid w:val="00B866A3"/>
    <w:rsid w:val="00B91EEF"/>
    <w:rsid w:val="00B935D9"/>
    <w:rsid w:val="00BA6C9F"/>
    <w:rsid w:val="00BA7BD8"/>
    <w:rsid w:val="00BC48E8"/>
    <w:rsid w:val="00BD0BCA"/>
    <w:rsid w:val="00BD16FE"/>
    <w:rsid w:val="00BD23C3"/>
    <w:rsid w:val="00BE0D62"/>
    <w:rsid w:val="00BE433C"/>
    <w:rsid w:val="00BE6A60"/>
    <w:rsid w:val="00BE7099"/>
    <w:rsid w:val="00BF1D01"/>
    <w:rsid w:val="00C04965"/>
    <w:rsid w:val="00C11AC0"/>
    <w:rsid w:val="00C1782D"/>
    <w:rsid w:val="00C26107"/>
    <w:rsid w:val="00C27DBC"/>
    <w:rsid w:val="00C31CC5"/>
    <w:rsid w:val="00C34398"/>
    <w:rsid w:val="00C34419"/>
    <w:rsid w:val="00C41D1F"/>
    <w:rsid w:val="00C45D32"/>
    <w:rsid w:val="00C6071C"/>
    <w:rsid w:val="00C61893"/>
    <w:rsid w:val="00C64EF2"/>
    <w:rsid w:val="00C65031"/>
    <w:rsid w:val="00C813AA"/>
    <w:rsid w:val="00C86949"/>
    <w:rsid w:val="00C93AC4"/>
    <w:rsid w:val="00CA086A"/>
    <w:rsid w:val="00CC0B7D"/>
    <w:rsid w:val="00CC7FF2"/>
    <w:rsid w:val="00CD5103"/>
    <w:rsid w:val="00CD7F47"/>
    <w:rsid w:val="00CE513B"/>
    <w:rsid w:val="00CE5980"/>
    <w:rsid w:val="00CE614E"/>
    <w:rsid w:val="00CF321B"/>
    <w:rsid w:val="00CF3BA3"/>
    <w:rsid w:val="00CF6929"/>
    <w:rsid w:val="00D02571"/>
    <w:rsid w:val="00D12FE4"/>
    <w:rsid w:val="00D15491"/>
    <w:rsid w:val="00D3071C"/>
    <w:rsid w:val="00D4110A"/>
    <w:rsid w:val="00D4112C"/>
    <w:rsid w:val="00D57191"/>
    <w:rsid w:val="00D60323"/>
    <w:rsid w:val="00D605B2"/>
    <w:rsid w:val="00D77A97"/>
    <w:rsid w:val="00D83382"/>
    <w:rsid w:val="00D94601"/>
    <w:rsid w:val="00D96F7A"/>
    <w:rsid w:val="00DA0FEF"/>
    <w:rsid w:val="00DA1E1E"/>
    <w:rsid w:val="00DB3075"/>
    <w:rsid w:val="00DD4C09"/>
    <w:rsid w:val="00DD7C6E"/>
    <w:rsid w:val="00DE16C5"/>
    <w:rsid w:val="00DF04DA"/>
    <w:rsid w:val="00DF1C61"/>
    <w:rsid w:val="00DF3251"/>
    <w:rsid w:val="00E0173E"/>
    <w:rsid w:val="00E03334"/>
    <w:rsid w:val="00E06EF7"/>
    <w:rsid w:val="00E115F8"/>
    <w:rsid w:val="00E20319"/>
    <w:rsid w:val="00E223FF"/>
    <w:rsid w:val="00E267DA"/>
    <w:rsid w:val="00E32C41"/>
    <w:rsid w:val="00E359E1"/>
    <w:rsid w:val="00E50D86"/>
    <w:rsid w:val="00E6311F"/>
    <w:rsid w:val="00E639A3"/>
    <w:rsid w:val="00E6484A"/>
    <w:rsid w:val="00E67456"/>
    <w:rsid w:val="00E70A97"/>
    <w:rsid w:val="00E73460"/>
    <w:rsid w:val="00E74BFF"/>
    <w:rsid w:val="00E91A4F"/>
    <w:rsid w:val="00E91F29"/>
    <w:rsid w:val="00EA1028"/>
    <w:rsid w:val="00EA4077"/>
    <w:rsid w:val="00EB2F6E"/>
    <w:rsid w:val="00EB522D"/>
    <w:rsid w:val="00EC2A4B"/>
    <w:rsid w:val="00EE1ECD"/>
    <w:rsid w:val="00F134BA"/>
    <w:rsid w:val="00F17123"/>
    <w:rsid w:val="00F31A29"/>
    <w:rsid w:val="00F32968"/>
    <w:rsid w:val="00F35FE9"/>
    <w:rsid w:val="00F40DD5"/>
    <w:rsid w:val="00F4155F"/>
    <w:rsid w:val="00F42091"/>
    <w:rsid w:val="00F54C4A"/>
    <w:rsid w:val="00F66F77"/>
    <w:rsid w:val="00F67323"/>
    <w:rsid w:val="00F728C8"/>
    <w:rsid w:val="00F72CFC"/>
    <w:rsid w:val="00F909C3"/>
    <w:rsid w:val="00F96395"/>
    <w:rsid w:val="00F96D96"/>
    <w:rsid w:val="00FB643D"/>
    <w:rsid w:val="00FC6197"/>
    <w:rsid w:val="00FD2FAA"/>
    <w:rsid w:val="00FE325A"/>
    <w:rsid w:val="00FE4478"/>
    <w:rsid w:val="00FF0242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64C65B2"/>
  <w15:docId w15:val="{91E97170-694A-4E6B-A208-778A7E0D8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9FA"/>
    <w:rPr>
      <w:rFonts w:asciiTheme="minorHAnsi" w:hAnsiTheme="minorHAnsi"/>
      <w:sz w:val="22"/>
      <w:szCs w:val="24"/>
    </w:rPr>
  </w:style>
  <w:style w:type="paragraph" w:styleId="Heading1">
    <w:name w:val="heading 1"/>
    <w:basedOn w:val="ListBullet"/>
    <w:next w:val="Normal"/>
    <w:link w:val="Heading1Char"/>
    <w:qFormat/>
    <w:rsid w:val="007E59FA"/>
    <w:pPr>
      <w:numPr>
        <w:numId w:val="0"/>
      </w:numPr>
      <w:tabs>
        <w:tab w:val="left" w:pos="2970"/>
        <w:tab w:val="left" w:pos="6480"/>
      </w:tabs>
      <w:spacing w:line="276" w:lineRule="auto"/>
      <w:ind w:right="-225"/>
      <w:outlineLvl w:val="0"/>
    </w:pPr>
    <w:rPr>
      <w:rFonts w:ascii="Minion Pro" w:hAnsi="Minion Pr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5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55EB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55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C93AC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1">
    <w:name w:val="A1"/>
    <w:rsid w:val="00C813AA"/>
    <w:rPr>
      <w:color w:val="000000"/>
    </w:rPr>
  </w:style>
  <w:style w:type="paragraph" w:styleId="BalloonText">
    <w:name w:val="Balloon Text"/>
    <w:basedOn w:val="Normal"/>
    <w:link w:val="BalloonTextChar"/>
    <w:rsid w:val="00F41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55F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06409"/>
    <w:pPr>
      <w:numPr>
        <w:numId w:val="1"/>
      </w:numPr>
      <w:contextualSpacing/>
    </w:pPr>
  </w:style>
  <w:style w:type="paragraph" w:customStyle="1" w:styleId="BasicParagraph">
    <w:name w:val="[Basic Paragraph]"/>
    <w:basedOn w:val="Normal"/>
    <w:uiPriority w:val="99"/>
    <w:rsid w:val="001861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Title">
    <w:name w:val="Title"/>
    <w:basedOn w:val="Normal"/>
    <w:next w:val="Normal"/>
    <w:link w:val="TitleChar"/>
    <w:qFormat/>
    <w:rsid w:val="00971164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971164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Heading1Char">
    <w:name w:val="Heading 1 Char"/>
    <w:basedOn w:val="DefaultParagraphFont"/>
    <w:link w:val="Heading1"/>
    <w:rsid w:val="007E59FA"/>
    <w:rPr>
      <w:rFonts w:ascii="Minion Pro" w:hAnsi="Minion Pro"/>
      <w:sz w:val="28"/>
      <w:szCs w:val="28"/>
    </w:rPr>
  </w:style>
  <w:style w:type="paragraph" w:styleId="Subtitle">
    <w:name w:val="Subtitle"/>
    <w:basedOn w:val="Normal"/>
    <w:next w:val="Normal"/>
    <w:link w:val="SubtitleChar"/>
    <w:qFormat/>
    <w:rsid w:val="00D605B2"/>
    <w:rPr>
      <w:rFonts w:ascii="Minion Pro" w:hAnsi="Minion Pro"/>
      <w:color w:val="4182D3" w:themeColor="text2" w:themeTint="99"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D605B2"/>
    <w:rPr>
      <w:rFonts w:ascii="Minion Pro" w:hAnsi="Minion Pro"/>
      <w:color w:val="4182D3" w:themeColor="text2" w:themeTint="99"/>
      <w:sz w:val="32"/>
      <w:szCs w:val="32"/>
    </w:rPr>
  </w:style>
  <w:style w:type="character" w:styleId="Strong">
    <w:name w:val="Strong"/>
    <w:basedOn w:val="DefaultParagraphFont"/>
    <w:qFormat/>
    <w:rsid w:val="007E59FA"/>
    <w:rPr>
      <w:rFonts w:asciiTheme="minorHAnsi" w:hAnsiTheme="minorHAnsi"/>
      <w:b/>
      <w:bCs/>
      <w:sz w:val="22"/>
    </w:rPr>
  </w:style>
  <w:style w:type="character" w:styleId="Emphasis">
    <w:name w:val="Emphasis"/>
    <w:basedOn w:val="DefaultParagraphFont"/>
    <w:qFormat/>
    <w:rsid w:val="007E59FA"/>
    <w:rPr>
      <w:rFonts w:asciiTheme="minorHAnsi" w:hAnsiTheme="minorHAnsi"/>
      <w:i/>
      <w:iCs/>
      <w:sz w:val="22"/>
    </w:rPr>
  </w:style>
  <w:style w:type="paragraph" w:styleId="NoSpacing">
    <w:name w:val="No Spacing"/>
    <w:uiPriority w:val="1"/>
    <w:qFormat/>
    <w:rsid w:val="007E59FA"/>
    <w:rPr>
      <w:rFonts w:asciiTheme="minorHAnsi" w:hAnsiTheme="minorHAnsi"/>
      <w:sz w:val="22"/>
      <w:szCs w:val="24"/>
    </w:rPr>
  </w:style>
  <w:style w:type="paragraph" w:customStyle="1" w:styleId="Form">
    <w:name w:val="Form"/>
    <w:basedOn w:val="Normal"/>
    <w:uiPriority w:val="99"/>
    <w:rsid w:val="007E59FA"/>
    <w:pPr>
      <w:suppressAutoHyphens/>
      <w:autoSpaceDE w:val="0"/>
      <w:autoSpaceDN w:val="0"/>
      <w:adjustRightInd w:val="0"/>
      <w:spacing w:before="90" w:after="160" w:line="259" w:lineRule="auto"/>
      <w:ind w:right="360"/>
      <w:textAlignment w:val="center"/>
    </w:pPr>
    <w:rPr>
      <w:rFonts w:ascii="Calibri" w:hAnsi="Calibri" w:cs="Calibri"/>
      <w:color w:val="000000"/>
      <w:szCs w:val="22"/>
    </w:rPr>
  </w:style>
  <w:style w:type="character" w:styleId="PlaceholderText">
    <w:name w:val="Placeholder Text"/>
    <w:basedOn w:val="DefaultParagraphFont"/>
    <w:uiPriority w:val="99"/>
    <w:semiHidden/>
    <w:rsid w:val="00DF04DA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A35F5B"/>
    <w:rPr>
      <w:rFonts w:ascii="Calibri" w:eastAsia="SimSun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EEE0FCF6FF742829249BBB8A0AF3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DA274-8205-4F02-9B49-4418190D225E}"/>
      </w:docPartPr>
      <w:docPartBody>
        <w:p w:rsidR="00D61A80" w:rsidRDefault="004468D8">
          <w:r w:rsidRPr="00665BC6">
            <w:rPr>
              <w:rStyle w:val="PlaceholderText"/>
            </w:rPr>
            <w:t>[Form ID]</w:t>
          </w:r>
        </w:p>
      </w:docPartBody>
    </w:docPart>
    <w:docPart>
      <w:docPartPr>
        <w:name w:val="48AD4D4575C641E2828E670FF9AF5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2FBD5-2206-48F9-80C6-B7D877DB4DD2}"/>
      </w:docPartPr>
      <w:docPartBody>
        <w:p w:rsidR="00D61A80" w:rsidRDefault="004468D8">
          <w:r w:rsidRPr="00665BC6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8D8"/>
    <w:rsid w:val="004468D8"/>
    <w:rsid w:val="00463076"/>
    <w:rsid w:val="00D61A80"/>
    <w:rsid w:val="00EB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8D8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68D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YCSD Color Palette">
      <a:dk1>
        <a:srgbClr val="173963"/>
      </a:dk1>
      <a:lt1>
        <a:srgbClr val="F2F2F2"/>
      </a:lt1>
      <a:dk2>
        <a:srgbClr val="173963"/>
      </a:dk2>
      <a:lt2>
        <a:srgbClr val="FFFFFF"/>
      </a:lt2>
      <a:accent1>
        <a:srgbClr val="82BC00"/>
      </a:accent1>
      <a:accent2>
        <a:srgbClr val="F7A800"/>
      </a:accent2>
      <a:accent3>
        <a:srgbClr val="632D4F"/>
      </a:accent3>
      <a:accent4>
        <a:srgbClr val="CAC8C8"/>
      </a:accent4>
      <a:accent5>
        <a:srgbClr val="3F5B58"/>
      </a:accent5>
      <a:accent6>
        <a:srgbClr val="8DB8E9"/>
      </a:accent6>
      <a:hlink>
        <a:srgbClr val="8DB8E9"/>
      </a:hlink>
      <a:folHlink>
        <a:srgbClr val="3F5B5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2017-02-07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0663A395295448E52B86789CAB59B" ma:contentTypeVersion="8" ma:contentTypeDescription="Create a new document." ma:contentTypeScope="" ma:versionID="eb9805e60a35a41d0de42b0f1a92ab08">
  <xsd:schema xmlns:xsd="http://www.w3.org/2001/XMLSchema" xmlns:xs="http://www.w3.org/2001/XMLSchema" xmlns:p="http://schemas.microsoft.com/office/2006/metadata/properties" xmlns:ns2="60c22af6-cb00-400a-9d57-628019bfc580" targetNamespace="http://schemas.microsoft.com/office/2006/metadata/properties" ma:root="true" ma:fieldsID="5fa8468b15a7c385460f5e59bb846c9e" ns2:_="">
    <xsd:import namespace="60c22af6-cb00-400a-9d57-628019bfc580"/>
    <xsd:element name="properties">
      <xsd:complexType>
        <xsd:sequence>
          <xsd:element name="documentManagement">
            <xsd:complexType>
              <xsd:all>
                <xsd:element ref="ns2:Form_x0020_ID" minOccurs="0"/>
                <xsd:element ref="ns2:Form_x0020_Name" minOccurs="0"/>
                <xsd:element ref="ns2:Form_x0020_Type" minOccurs="0"/>
                <xsd:element ref="ns2:Approved_x0020_By"/>
                <xsd:element ref="ns2:Issued" minOccurs="0"/>
                <xsd:element ref="ns2:Reissued_x002f_Rev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22af6-cb00-400a-9d57-628019bfc580" elementFormDefault="qualified">
    <xsd:import namespace="http://schemas.microsoft.com/office/2006/documentManagement/types"/>
    <xsd:import namespace="http://schemas.microsoft.com/office/infopath/2007/PartnerControls"/>
    <xsd:element name="Form_x0020_ID" ma:index="8" nillable="true" ma:displayName="Form ID" ma:internalName="Form_x0020_ID">
      <xsd:simpleType>
        <xsd:restriction base="dms:Text">
          <xsd:maxLength value="255"/>
        </xsd:restriction>
      </xsd:simpleType>
    </xsd:element>
    <xsd:element name="Form_x0020_Name" ma:index="9" nillable="true" ma:displayName="Form Name" ma:internalName="Form_x0020_Name">
      <xsd:simpleType>
        <xsd:restriction base="dms:Text">
          <xsd:maxLength value="255"/>
        </xsd:restriction>
      </xsd:simpleType>
    </xsd:element>
    <xsd:element name="Form_x0020_Type" ma:index="10" nillable="true" ma:displayName="Form Type" ma:format="Dropdown" ma:internalName="Form_x0020_Type">
      <xsd:simpleType>
        <xsd:restriction base="dms:Choice">
          <xsd:enumeration value="Clinic"/>
          <xsd:enumeration value="Elementary School"/>
          <xsd:enumeration value="Finance"/>
          <xsd:enumeration value="General Instruction"/>
          <xsd:enumeration value="General Operations"/>
          <xsd:enumeration value="General Services"/>
          <xsd:enumeration value="Gifted and Talented"/>
          <xsd:enumeration value="Guidance"/>
          <xsd:enumeration value="High School"/>
          <xsd:enumeration value="Homebound"/>
          <xsd:enumeration value="Honors"/>
          <xsd:enumeration value="Human Resources"/>
          <xsd:enumeration value="Information Services"/>
          <xsd:enumeration value="Instruction/Students"/>
          <xsd:enumeration value="Maintenance"/>
          <xsd:enumeration value="Middle School"/>
          <xsd:enumeration value="Misc/Administration"/>
          <xsd:enumeration value="Resource Development"/>
          <xsd:enumeration value="School Admin"/>
          <xsd:enumeration value="School of the Arts"/>
          <xsd:enumeration value="Special Education"/>
          <xsd:enumeration value="Staff Relicensure"/>
          <xsd:enumeration value="Standardized Testing"/>
          <xsd:enumeration value="Student Services"/>
          <xsd:enumeration value="Summer School"/>
          <xsd:enumeration value="Transportation"/>
          <xsd:enumeration value="Vocational"/>
          <xsd:enumeration value="Worker's Compensation"/>
        </xsd:restriction>
      </xsd:simpleType>
    </xsd:element>
    <xsd:element name="Approved_x0020_By" ma:index="11" ma:displayName="Designee" ma:format="Dropdown" ma:internalName="Approved_x0020_By">
      <xsd:simpleType>
        <xsd:restriction base="dms:Choice">
          <xsd:enumeration value="Chief Academic Officer"/>
          <xsd:enumeration value="Chief Financial Officer"/>
          <xsd:enumeration value="Chief Human Resources Officer"/>
          <xsd:enumeration value="Chief Operations Officer"/>
          <xsd:enumeration value="Director of Elementary Instruction"/>
          <xsd:enumeration value="Director of Human Resources"/>
          <xsd:enumeration value="Director of Information Technology"/>
          <xsd:enumeration value="Director of School Administration"/>
          <xsd:enumeration value="Director of Secondary Instruction"/>
          <xsd:enumeration value="Director of Student Services"/>
          <xsd:enumeration value="Assoc. Dir. for Capital Plans"/>
          <xsd:enumeration value="Assoc. Dir. for K-12 Academic Services"/>
          <xsd:enumeration value="Assoc. Dir. Maintenance &amp; Facilities Support"/>
          <xsd:enumeration value="Assoc. Dir. School Administration"/>
          <xsd:enumeration value="Assoc. Dir. Transportation &amp; Warehouse Operations"/>
          <xsd:enumeration value="Coordinator of Community and Public Relations"/>
          <xsd:enumeration value="Superintendent"/>
        </xsd:restriction>
      </xsd:simpleType>
    </xsd:element>
    <xsd:element name="Issued" ma:index="12" nillable="true" ma:displayName="Issued" ma:description="Date the form was first created (M/YY)" ma:internalName="Issued">
      <xsd:simpleType>
        <xsd:restriction base="dms:Text">
          <xsd:maxLength value="255"/>
        </xsd:restriction>
      </xsd:simpleType>
    </xsd:element>
    <xsd:element name="Reissued_x002f_Revised" ma:index="13" nillable="true" ma:displayName="Reissued/Revised" ma:description="Date the form was last Reissued or Revised (M/YY)" ma:internalName="Reissued_x002f_Revise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_x0020_Name xmlns="60c22af6-cb00-400a-9d57-628019bfc580">Seizure Action Plan</Form_x0020_Name>
    <Form_x0020_ID xmlns="60c22af6-cb00-400a-9d57-628019bfc580">I-CL-31</Form_x0020_ID>
    <Issued xmlns="60c22af6-cb00-400a-9d57-628019bfc580">10/11</Issued>
    <Form_x0020_Type xmlns="60c22af6-cb00-400a-9d57-628019bfc580">Clinic</Form_x0020_Type>
    <Reissued_x002f_Revised xmlns="60c22af6-cb00-400a-9d57-628019bfc580">2/17</Reissued_x002f_Revised>
    <Approved_x0020_By xmlns="60c22af6-cb00-400a-9d57-628019bfc580">Assoc. Dir. School Administration</Approved_x0020_By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CEDDB18-E4EF-4334-A17A-9607EDDF5D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1CCAF4-1C6A-4785-8626-F9B15F87D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22af6-cb00-400a-9d57-628019bfc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075D68-4A78-46A6-93D3-CEB42D04201E}">
  <ds:schemaRefs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60c22af6-cb00-400a-9d57-628019bfc580"/>
  </ds:schemaRefs>
</ds:datastoreItem>
</file>

<file path=customXml/itemProps5.xml><?xml version="1.0" encoding="utf-8"?>
<ds:datastoreItem xmlns:ds="http://schemas.openxmlformats.org/officeDocument/2006/customXml" ds:itemID="{8C8A6F01-5FCE-4FDD-8D32-8EAF1BDDF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8A8485FF.dotm</Template>
  <TotalTime>1</TotalTime>
  <Pages>1</Pages>
  <Words>694</Words>
  <Characters>3962</Characters>
  <Application>Microsoft Office Word</Application>
  <DocSecurity>8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I-CL-31 Seizure Action Plan</vt:lpstr>
    </vt:vector>
  </TitlesOfParts>
  <Company/>
  <LinksUpToDate>false</LinksUpToDate>
  <CharactersWithSpaces>4647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I-CL-31 Seizure Action Plan</dc:title>
  <dc:creator>Brown, Sarah (SBO)</dc:creator>
  <cp:lastModifiedBy>Barden-Robinson, Kimberly</cp:lastModifiedBy>
  <cp:revision>2</cp:revision>
  <cp:lastPrinted>2017-04-11T14:58:00Z</cp:lastPrinted>
  <dcterms:created xsi:type="dcterms:W3CDTF">2017-06-13T15:03:00Z</dcterms:created>
  <dcterms:modified xsi:type="dcterms:W3CDTF">2017-06-13T15:03:00Z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0x010100C640663A395295448E52B86789CAB59B</vt:lpwstr>
  </property>
</Properties>
</file>