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336A20" w14:textId="0E5774F9" w:rsidR="0026335A" w:rsidRPr="006D7E81" w:rsidRDefault="0026335A" w:rsidP="0026335A">
      <w:pPr>
        <w:pStyle w:val="BasicParagraph"/>
        <w:tabs>
          <w:tab w:val="left" w:pos="2176"/>
          <w:tab w:val="left" w:pos="2335"/>
          <w:tab w:val="center" w:pos="2977"/>
          <w:tab w:val="left" w:pos="3834"/>
          <w:tab w:val="left" w:pos="14075"/>
          <w:tab w:val="left" w:pos="17864"/>
        </w:tabs>
        <w:spacing w:before="180"/>
        <w:ind w:left="-90" w:right="533"/>
        <w:rPr>
          <w:rFonts w:asciiTheme="minorHAnsi" w:hAnsiTheme="minorHAnsi" w:cs="Calibri"/>
          <w:szCs w:val="22"/>
        </w:rPr>
      </w:pPr>
      <w:bookmarkStart w:id="0" w:name="_GoBack"/>
      <w:bookmarkEnd w:id="0"/>
      <w:permStart w:id="513944212" w:edGrp="everyone"/>
      <w:r w:rsidRPr="006D7E81">
        <w:rPr>
          <w:rFonts w:asciiTheme="minorHAnsi" w:hAnsiTheme="minorHAnsi" w:cs="Calibri"/>
          <w:szCs w:val="22"/>
        </w:rPr>
        <w:t xml:space="preserve"> </w:t>
      </w:r>
    </w:p>
    <w:tbl>
      <w:tblPr>
        <w:tblStyle w:val="TableGrid"/>
        <w:tblW w:w="10980" w:type="dxa"/>
        <w:tblInd w:w="18" w:type="dxa"/>
        <w:tblBorders>
          <w:top w:val="single" w:sz="4" w:space="0" w:color="CDCDCD" w:themeColor="background1" w:themeShade="D9"/>
          <w:left w:val="single" w:sz="4" w:space="0" w:color="CDCDCD" w:themeColor="background1" w:themeShade="D9"/>
          <w:bottom w:val="single" w:sz="4" w:space="0" w:color="CDCDCD" w:themeColor="background1" w:themeShade="D9"/>
          <w:right w:val="single" w:sz="4" w:space="0" w:color="CDCDCD" w:themeColor="background1" w:themeShade="D9"/>
          <w:insideH w:val="single" w:sz="4" w:space="0" w:color="CDCDCD" w:themeColor="background1" w:themeShade="D9"/>
          <w:insideV w:val="single" w:sz="4" w:space="0" w:color="CDCDCD" w:themeColor="background1" w:themeShade="D9"/>
        </w:tblBorders>
        <w:tblLook w:val="04A0" w:firstRow="1" w:lastRow="0" w:firstColumn="1" w:lastColumn="0" w:noHBand="0" w:noVBand="1"/>
      </w:tblPr>
      <w:tblGrid>
        <w:gridCol w:w="7717"/>
        <w:gridCol w:w="3263"/>
      </w:tblGrid>
      <w:tr w:rsidR="009F264E" w:rsidRPr="00E73460" w14:paraId="1A07B7FB" w14:textId="77777777" w:rsidTr="009F264E">
        <w:trPr>
          <w:trHeight w:val="274"/>
        </w:trPr>
        <w:tc>
          <w:tcPr>
            <w:tcW w:w="10980" w:type="dxa"/>
            <w:gridSpan w:val="2"/>
          </w:tcPr>
          <w:p w14:paraId="4D9CF8F5" w14:textId="36D35E2E" w:rsidR="009F264E" w:rsidRPr="00B037A6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b/>
                <w:szCs w:val="22"/>
              </w:rPr>
            </w:pPr>
            <w:r w:rsidRPr="00B037A6">
              <w:rPr>
                <w:b/>
                <w:szCs w:val="22"/>
              </w:rPr>
              <w:t xml:space="preserve">Part A </w:t>
            </w:r>
          </w:p>
        </w:tc>
      </w:tr>
      <w:tr w:rsidR="00E73460" w:rsidRPr="00E73460" w14:paraId="02336A23" w14:textId="77777777" w:rsidTr="0081118A">
        <w:trPr>
          <w:trHeight w:val="536"/>
        </w:trPr>
        <w:tc>
          <w:tcPr>
            <w:tcW w:w="7717" w:type="dxa"/>
          </w:tcPr>
          <w:p w14:paraId="02336A21" w14:textId="0562D7F6" w:rsidR="00E73460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Student’s </w:t>
            </w:r>
            <w:r w:rsidR="00E73460" w:rsidRPr="00E73460">
              <w:rPr>
                <w:szCs w:val="22"/>
              </w:rPr>
              <w:t>Name</w:t>
            </w:r>
            <w:r w:rsidR="00E73460">
              <w:rPr>
                <w:szCs w:val="22"/>
              </w:rPr>
              <w:t>:</w:t>
            </w:r>
          </w:p>
        </w:tc>
        <w:tc>
          <w:tcPr>
            <w:tcW w:w="3263" w:type="dxa"/>
          </w:tcPr>
          <w:p w14:paraId="02336A22" w14:textId="64145FC1" w:rsidR="00E73460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Age:</w:t>
            </w:r>
          </w:p>
        </w:tc>
      </w:tr>
      <w:tr w:rsidR="009F264E" w:rsidRPr="00E73460" w14:paraId="02336A28" w14:textId="77777777" w:rsidTr="0081118A">
        <w:trPr>
          <w:trHeight w:val="536"/>
        </w:trPr>
        <w:tc>
          <w:tcPr>
            <w:tcW w:w="7717" w:type="dxa"/>
          </w:tcPr>
          <w:p w14:paraId="5A48D784" w14:textId="77777777" w:rsidR="009F264E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Name of School:</w:t>
            </w:r>
          </w:p>
          <w:p w14:paraId="3780CDBA" w14:textId="77777777" w:rsidR="009F264E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2336A24" w14:textId="21E9228D" w:rsidR="009F264E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Teacher:</w:t>
            </w:r>
          </w:p>
        </w:tc>
        <w:tc>
          <w:tcPr>
            <w:tcW w:w="3263" w:type="dxa"/>
          </w:tcPr>
          <w:p w14:paraId="02336A27" w14:textId="5E57684A" w:rsidR="009F264E" w:rsidRPr="00E73460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Grade:</w:t>
            </w:r>
          </w:p>
        </w:tc>
      </w:tr>
      <w:tr w:rsidR="009F264E" w:rsidRPr="00E73460" w14:paraId="02336A2D" w14:textId="77777777" w:rsidTr="00F23435">
        <w:trPr>
          <w:trHeight w:val="1210"/>
        </w:trPr>
        <w:tc>
          <w:tcPr>
            <w:tcW w:w="10980" w:type="dxa"/>
            <w:gridSpan w:val="2"/>
            <w:vAlign w:val="center"/>
          </w:tcPr>
          <w:p w14:paraId="067035AA" w14:textId="423BF75C" w:rsidR="009F264E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Question: Does the child have special nutritional or feeding needs? </w:t>
            </w:r>
          </w:p>
          <w:p w14:paraId="19C762FF" w14:textId="77777777" w:rsidR="009F264E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                   Yes                       No  </w:t>
            </w:r>
          </w:p>
          <w:p w14:paraId="6FD10F11" w14:textId="77777777" w:rsidR="009F264E" w:rsidRDefault="009F264E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 xml:space="preserve"> If Yes, complete </w:t>
            </w:r>
            <w:r w:rsidRPr="009F264E">
              <w:rPr>
                <w:b/>
                <w:szCs w:val="22"/>
              </w:rPr>
              <w:t>Part B</w:t>
            </w:r>
            <w:r>
              <w:rPr>
                <w:szCs w:val="22"/>
              </w:rPr>
              <w:t xml:space="preserve"> of this form and have it signed by a </w:t>
            </w:r>
            <w:r w:rsidRPr="009F264E">
              <w:rPr>
                <w:i/>
                <w:szCs w:val="22"/>
              </w:rPr>
              <w:t>licensed physician or nurse practitioner</w:t>
            </w:r>
          </w:p>
          <w:p w14:paraId="02336A2C" w14:textId="0B7E6B15" w:rsidR="009F264E" w:rsidRPr="009F264E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b/>
                <w:i/>
                <w:szCs w:val="22"/>
              </w:rPr>
            </w:pPr>
            <w:r w:rsidRPr="009F264E">
              <w:rPr>
                <w:b/>
                <w:i/>
                <w:szCs w:val="22"/>
              </w:rPr>
              <w:t xml:space="preserve">This information will be shared with cafeteria and other pertinent staff members                 </w:t>
            </w:r>
          </w:p>
        </w:tc>
      </w:tr>
      <w:tr w:rsidR="009F264E" w:rsidRPr="00E73460" w14:paraId="51C14EF1" w14:textId="77777777" w:rsidTr="009F264E">
        <w:trPr>
          <w:trHeight w:val="283"/>
        </w:trPr>
        <w:tc>
          <w:tcPr>
            <w:tcW w:w="10980" w:type="dxa"/>
            <w:gridSpan w:val="2"/>
          </w:tcPr>
          <w:p w14:paraId="780ACF58" w14:textId="0152522C" w:rsidR="009F264E" w:rsidRPr="00B037A6" w:rsidRDefault="009F264E" w:rsidP="009F264E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jc w:val="center"/>
              <w:rPr>
                <w:b/>
                <w:szCs w:val="22"/>
              </w:rPr>
            </w:pPr>
            <w:r w:rsidRPr="00B037A6">
              <w:rPr>
                <w:b/>
                <w:szCs w:val="22"/>
              </w:rPr>
              <w:t>Part B</w:t>
            </w:r>
          </w:p>
        </w:tc>
      </w:tr>
      <w:tr w:rsidR="00F31A29" w:rsidRPr="00E73460" w14:paraId="02336A2F" w14:textId="77777777" w:rsidTr="009F264E">
        <w:trPr>
          <w:trHeight w:val="1336"/>
        </w:trPr>
        <w:tc>
          <w:tcPr>
            <w:tcW w:w="10980" w:type="dxa"/>
            <w:gridSpan w:val="2"/>
          </w:tcPr>
          <w:p w14:paraId="02336A2E" w14:textId="77C52636" w:rsidR="009F264E" w:rsidRPr="00E73460" w:rsidRDefault="009F264E" w:rsidP="00F31A29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any dietary restrictions or special diet.</w:t>
            </w:r>
          </w:p>
        </w:tc>
      </w:tr>
      <w:tr w:rsidR="00B037A6" w:rsidRPr="00E73460" w14:paraId="02336A31" w14:textId="77777777" w:rsidTr="00001C82">
        <w:trPr>
          <w:trHeight w:val="1248"/>
        </w:trPr>
        <w:tc>
          <w:tcPr>
            <w:tcW w:w="10980" w:type="dxa"/>
            <w:gridSpan w:val="2"/>
          </w:tcPr>
          <w:p w14:paraId="5D92DF2A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any FOOD allegories or FOOD intolerances to avoid.</w:t>
            </w:r>
          </w:p>
          <w:p w14:paraId="58C7F302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797B13D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2336A30" w14:textId="6AC97CDA" w:rsidR="00B037A6" w:rsidRPr="00E73460" w:rsidRDefault="00B037A6" w:rsidP="00001C82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</w:tc>
      </w:tr>
      <w:tr w:rsidR="00001C82" w:rsidRPr="00E73460" w14:paraId="0BB5AA7F" w14:textId="77777777" w:rsidTr="00401AF6">
        <w:trPr>
          <w:trHeight w:val="1248"/>
        </w:trPr>
        <w:tc>
          <w:tcPr>
            <w:tcW w:w="10980" w:type="dxa"/>
            <w:gridSpan w:val="2"/>
          </w:tcPr>
          <w:p w14:paraId="21D88D69" w14:textId="71992F57" w:rsidR="00001C82" w:rsidRDefault="00001C82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foods to be substituted.</w:t>
            </w:r>
          </w:p>
        </w:tc>
      </w:tr>
      <w:tr w:rsidR="00B037A6" w:rsidRPr="00E73460" w14:paraId="1B172DDA" w14:textId="77777777" w:rsidTr="00B037A6">
        <w:trPr>
          <w:trHeight w:val="1084"/>
        </w:trPr>
        <w:tc>
          <w:tcPr>
            <w:tcW w:w="10980" w:type="dxa"/>
            <w:gridSpan w:val="2"/>
          </w:tcPr>
          <w:p w14:paraId="6BD52B3F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List any foods that need the following change in texture. If all foods need to be prepared in this manner, indicate “All’</w:t>
            </w:r>
          </w:p>
          <w:p w14:paraId="406A3AC8" w14:textId="53309781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A31176B" w14:textId="77777777" w:rsidR="00001C82" w:rsidRDefault="00001C82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3637F0A1" w14:textId="01311649" w:rsidR="00B037A6" w:rsidRDefault="00B037A6" w:rsidP="00001C82">
            <w:pPr>
              <w:pStyle w:val="Form"/>
              <w:tabs>
                <w:tab w:val="left" w:pos="3852"/>
                <w:tab w:val="left" w:pos="6552"/>
                <w:tab w:val="left" w:pos="8622"/>
              </w:tabs>
            </w:pP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Cut up or chopped into bite size pieces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Finely ground        </w:t>
            </w:r>
            <w:r>
              <w:rPr>
                <w:rFonts w:ascii="Wingdings" w:hAnsi="Wingdings"/>
              </w:rPr>
              <w:t></w:t>
            </w:r>
            <w:r>
              <w:rPr>
                <w:rFonts w:ascii="Wingdings" w:hAnsi="Wingdings"/>
              </w:rPr>
              <w:t></w:t>
            </w:r>
            <w:r>
              <w:t xml:space="preserve">Pureed          </w:t>
            </w:r>
          </w:p>
        </w:tc>
      </w:tr>
      <w:tr w:rsidR="00B037A6" w:rsidRPr="00E73460" w14:paraId="02336A38" w14:textId="77777777" w:rsidTr="00B037A6">
        <w:trPr>
          <w:trHeight w:val="1354"/>
        </w:trPr>
        <w:tc>
          <w:tcPr>
            <w:tcW w:w="10980" w:type="dxa"/>
            <w:gridSpan w:val="2"/>
          </w:tcPr>
          <w:p w14:paraId="02336A37" w14:textId="133E1AF7" w:rsidR="00B037A6" w:rsidRPr="00E73460" w:rsidRDefault="00B037A6" w:rsidP="0026335A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Indicate any other comments about the child’s eating or feeding patterns.</w:t>
            </w:r>
          </w:p>
        </w:tc>
      </w:tr>
      <w:tr w:rsidR="007E59FA" w:rsidRPr="00E73460" w14:paraId="02336A3F" w14:textId="77777777" w:rsidTr="0081118A">
        <w:trPr>
          <w:trHeight w:val="1453"/>
        </w:trPr>
        <w:tc>
          <w:tcPr>
            <w:tcW w:w="7717" w:type="dxa"/>
          </w:tcPr>
          <w:p w14:paraId="5BBC3BF5" w14:textId="77777777" w:rsidR="007E59FA" w:rsidRDefault="007E59FA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Parent/ Guardian Signature:</w:t>
            </w:r>
          </w:p>
          <w:p w14:paraId="699908C4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2EF24994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02336A3D" w14:textId="1FFD8EB4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Phone:</w:t>
            </w:r>
          </w:p>
        </w:tc>
        <w:tc>
          <w:tcPr>
            <w:tcW w:w="3263" w:type="dxa"/>
          </w:tcPr>
          <w:p w14:paraId="02336A3E" w14:textId="3E6716CC" w:rsidR="007E59FA" w:rsidRDefault="007E59FA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</w:t>
            </w:r>
            <w:r w:rsidR="009A3141">
              <w:rPr>
                <w:szCs w:val="22"/>
              </w:rPr>
              <w:t>:</w:t>
            </w:r>
          </w:p>
        </w:tc>
      </w:tr>
      <w:tr w:rsidR="00B037A6" w:rsidRPr="00E73460" w14:paraId="11624B23" w14:textId="77777777" w:rsidTr="0081118A">
        <w:trPr>
          <w:trHeight w:val="1543"/>
        </w:trPr>
        <w:tc>
          <w:tcPr>
            <w:tcW w:w="7717" w:type="dxa"/>
          </w:tcPr>
          <w:p w14:paraId="5D58645C" w14:textId="26BAC50D" w:rsidR="00B037A6" w:rsidRDefault="0081118A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L</w:t>
            </w:r>
            <w:r w:rsidR="00B037A6">
              <w:rPr>
                <w:szCs w:val="22"/>
              </w:rPr>
              <w:t>icensed Physician’s Signature:</w:t>
            </w:r>
          </w:p>
          <w:p w14:paraId="1013D84F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645E0492" w14:textId="77777777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</w:p>
          <w:p w14:paraId="55500608" w14:textId="05E245E3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Phone:</w:t>
            </w:r>
          </w:p>
        </w:tc>
        <w:tc>
          <w:tcPr>
            <w:tcW w:w="3263" w:type="dxa"/>
          </w:tcPr>
          <w:p w14:paraId="7A04489B" w14:textId="549FB7B5" w:rsidR="00B037A6" w:rsidRDefault="00B037A6" w:rsidP="00007AB1">
            <w:pPr>
              <w:pStyle w:val="ListBullet"/>
              <w:numPr>
                <w:ilvl w:val="0"/>
                <w:numId w:val="0"/>
              </w:numPr>
              <w:tabs>
                <w:tab w:val="left" w:pos="2970"/>
                <w:tab w:val="left" w:pos="6480"/>
              </w:tabs>
              <w:rPr>
                <w:szCs w:val="22"/>
              </w:rPr>
            </w:pPr>
            <w:r>
              <w:rPr>
                <w:szCs w:val="22"/>
              </w:rPr>
              <w:t>Date:</w:t>
            </w:r>
          </w:p>
        </w:tc>
      </w:tr>
      <w:permEnd w:id="513944212"/>
    </w:tbl>
    <w:p w14:paraId="02336A42" w14:textId="77777777" w:rsidR="00F31A29" w:rsidRPr="00F31A29" w:rsidRDefault="00F31A29" w:rsidP="007E59FA">
      <w:pPr>
        <w:pStyle w:val="ListBullet"/>
        <w:numPr>
          <w:ilvl w:val="0"/>
          <w:numId w:val="0"/>
        </w:numPr>
        <w:tabs>
          <w:tab w:val="left" w:pos="1530"/>
          <w:tab w:val="left" w:pos="3420"/>
          <w:tab w:val="left" w:pos="6480"/>
        </w:tabs>
        <w:spacing w:line="360" w:lineRule="auto"/>
        <w:rPr>
          <w:szCs w:val="22"/>
        </w:rPr>
      </w:pPr>
    </w:p>
    <w:sectPr w:rsidR="00F31A29" w:rsidRPr="00F31A29" w:rsidSect="0084649D">
      <w:headerReference w:type="first" r:id="rId12"/>
      <w:type w:val="continuous"/>
      <w:pgSz w:w="12240" w:h="15840" w:code="1"/>
      <w:pgMar w:top="1885" w:right="907" w:bottom="302" w:left="810" w:header="1008" w:footer="264" w:gutter="0"/>
      <w:cols w:space="45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105D1D" w14:textId="77777777" w:rsidR="00962B39" w:rsidRDefault="00962B39">
      <w:r>
        <w:separator/>
      </w:r>
    </w:p>
  </w:endnote>
  <w:endnote w:type="continuationSeparator" w:id="0">
    <w:p w14:paraId="0A5F8E07" w14:textId="77777777" w:rsidR="00962B39" w:rsidRDefault="00962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00F8C7" w14:textId="77777777" w:rsidR="00962B39" w:rsidRDefault="00962B39">
      <w:r>
        <w:separator/>
      </w:r>
    </w:p>
  </w:footnote>
  <w:footnote w:type="continuationSeparator" w:id="0">
    <w:p w14:paraId="71368D02" w14:textId="77777777" w:rsidR="00962B39" w:rsidRDefault="00962B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336A47" w14:textId="6AD43EE9" w:rsidR="0026335A" w:rsidRDefault="007D10AB" w:rsidP="00A6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336A48" wp14:editId="2ADFE801">
              <wp:simplePos x="0" y="0"/>
              <wp:positionH relativeFrom="column">
                <wp:posOffset>-146050</wp:posOffset>
              </wp:positionH>
              <wp:positionV relativeFrom="paragraph">
                <wp:posOffset>-283845</wp:posOffset>
              </wp:positionV>
              <wp:extent cx="6186170" cy="8394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86170" cy="8394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ermStart w:id="1739274716" w:edGrp="everyone" w:displacedByCustomXml="next"/>
                        <w:sdt>
                          <w:sdtP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alias w:val="Form ID"/>
                            <w:tag w:val="Form_x0020_ID"/>
                            <w:id w:val="292329249"/>
                            <w:placeholder>
                              <w:docPart w:val="7EEE0FCF6FF742829249BBB8A0AF3023"/>
                            </w:placeholder>
      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      <w:text/>
                          </w:sdtPr>
                          <w:sdtEndPr/>
                          <w:sdtContent>
                            <w:p w14:paraId="02336A4B" w14:textId="16F9E232" w:rsidR="0026335A" w:rsidRPr="0084649D" w:rsidRDefault="0081118A" w:rsidP="007E59FA">
                              <w:pP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I-CL-</w:t>
                              </w:r>
                              <w:r w:rsidR="00101E44">
                                <w:rPr>
                                  <w:i/>
                                  <w:color w:val="618C00" w:themeColor="accent1" w:themeShade="BF"/>
                                  <w:sz w:val="18"/>
                                  <w:szCs w:val="18"/>
                                </w:rPr>
                                <w:t>40</w:t>
                              </w:r>
                            </w:p>
                          </w:sdtContent>
                        </w:sdt>
                        <w:p w14:paraId="02336A4C" w14:textId="5AE572BA" w:rsidR="0026335A" w:rsidRDefault="00101E44" w:rsidP="007E59FA">
                          <w:pPr>
                            <w:spacing w:line="360" w:lineRule="auto"/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t>9/</w:t>
                          </w:r>
                          <w:r w:rsidR="00AF45CA">
                            <w:rPr>
                              <w:i/>
                              <w:color w:val="618C00" w:themeColor="accent1" w:themeShade="BF"/>
                              <w:sz w:val="18"/>
                              <w:szCs w:val="18"/>
                            </w:rPr>
                            <w:t>16</w:t>
                          </w:r>
                        </w:p>
                        <w:p w14:paraId="02336A4D" w14:textId="4BA18AC8" w:rsidR="0026335A" w:rsidRPr="008A4A88" w:rsidRDefault="00101E44" w:rsidP="009F264E">
                          <w:pPr>
                            <w:pStyle w:val="Title"/>
                            <w:rPr>
                              <w:i/>
                              <w:sz w:val="18"/>
                              <w:szCs w:val="18"/>
                            </w:rPr>
                          </w:pPr>
                          <w:r w:rsidRPr="009F264E">
                            <w:t>Special Dietary Needs Request</w:t>
                          </w:r>
                          <w:permEnd w:id="1739274716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336A4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1.5pt;margin-top:-22.35pt;width:487.1pt;height:66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6MnswIAALk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" filled="f" stroked="f">
              <v:textbox>
                <w:txbxContent>
                  <w:permStart w:id="1739274716" w:edGrp="everyone" w:displacedByCustomXml="next"/>
                  <w:sdt>
                    <w:sdtP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alias w:val="Form ID"/>
                      <w:tag w:val="Form_x0020_ID"/>
                      <w:id w:val="292329249"/>
                      <w:placeholder>
                        <w:docPart w:val="7EEE0FCF6FF742829249BBB8A0AF3023"/>
                      </w:placeholder>
                      <w:dataBinding w:prefixMappings="xmlns:ns0='http://schemas.microsoft.com/office/2006/metadata/properties' xmlns:ns1='http://www.w3.org/2001/XMLSchema-instance' xmlns:ns2='http://schemas.microsoft.com/office/infopath/2007/PartnerControls' xmlns:ns3='60c22af6-cb00-400a-9d57-628019bfc580' " w:xpath="/ns0:properties[1]/documentManagement[1]/ns3:Form_x0020_ID[1]" w:storeItemID="{A0075D68-4A78-46A6-93D3-CEB42D04201E}"/>
                      <w:text/>
                    </w:sdtPr>
                    <w:sdtEndPr/>
                    <w:sdtContent>
                      <w:p w14:paraId="02336A4B" w14:textId="16F9E232" w:rsidR="0026335A" w:rsidRPr="0084649D" w:rsidRDefault="0081118A" w:rsidP="007E59FA">
                        <w:pP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</w:pPr>
                        <w:r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I-CL-</w:t>
                        </w:r>
                        <w:r w:rsidR="00101E44">
                          <w:rPr>
                            <w:i/>
                            <w:color w:val="618C00" w:themeColor="accent1" w:themeShade="BF"/>
                            <w:sz w:val="18"/>
                            <w:szCs w:val="18"/>
                          </w:rPr>
                          <w:t>40</w:t>
                        </w:r>
                      </w:p>
                    </w:sdtContent>
                  </w:sdt>
                  <w:p w14:paraId="02336A4C" w14:textId="5AE572BA" w:rsidR="0026335A" w:rsidRDefault="00101E44" w:rsidP="007E59FA">
                    <w:pPr>
                      <w:spacing w:line="360" w:lineRule="auto"/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</w:pPr>
                    <w:r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t>9/</w:t>
                    </w:r>
                    <w:r w:rsidR="00AF45CA">
                      <w:rPr>
                        <w:i/>
                        <w:color w:val="618C00" w:themeColor="accent1" w:themeShade="BF"/>
                        <w:sz w:val="18"/>
                        <w:szCs w:val="18"/>
                      </w:rPr>
                      <w:t>16</w:t>
                    </w:r>
                  </w:p>
                  <w:p w14:paraId="02336A4D" w14:textId="4BA18AC8" w:rsidR="0026335A" w:rsidRPr="008A4A88" w:rsidRDefault="00101E44" w:rsidP="009F264E">
                    <w:pPr>
                      <w:pStyle w:val="Title"/>
                      <w:rPr>
                        <w:i/>
                        <w:sz w:val="18"/>
                        <w:szCs w:val="18"/>
                      </w:rPr>
                    </w:pPr>
                    <w:r w:rsidRPr="009F264E">
                      <w:t>Special Dietary Needs Request</w:t>
                    </w:r>
                    <w:permEnd w:id="1739274716"/>
                  </w:p>
                </w:txbxContent>
              </v:textbox>
            </v:shape>
          </w:pict>
        </mc:Fallback>
      </mc:AlternateContent>
    </w:r>
    <w:r w:rsidR="0026335A">
      <w:rPr>
        <w:noProof/>
      </w:rPr>
      <w:drawing>
        <wp:anchor distT="0" distB="0" distL="114300" distR="114300" simplePos="0" relativeHeight="251658240" behindDoc="1" locked="0" layoutInCell="1" allowOverlap="1" wp14:anchorId="02336A49" wp14:editId="02336A4A">
          <wp:simplePos x="0" y="0"/>
          <wp:positionH relativeFrom="page">
            <wp:posOffset>11430</wp:posOffset>
          </wp:positionH>
          <wp:positionV relativeFrom="page">
            <wp:posOffset>11430</wp:posOffset>
          </wp:positionV>
          <wp:extent cx="7748270" cy="11874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ycsd_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270" cy="1187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564E9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Full" w:cryptAlgorithmClass="hash" w:cryptAlgorithmType="typeAny" w:cryptAlgorithmSid="4" w:cryptSpinCount="100000" w:hash="rOgypILRjSQyjNjpDNe3B1mYIDk=" w:salt="TtbtCn2xvoR+qccfEsOdzw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B9"/>
    <w:rsid w:val="00001C82"/>
    <w:rsid w:val="00007AB1"/>
    <w:rsid w:val="00014087"/>
    <w:rsid w:val="000401CE"/>
    <w:rsid w:val="00040329"/>
    <w:rsid w:val="0004116F"/>
    <w:rsid w:val="00041552"/>
    <w:rsid w:val="0004754A"/>
    <w:rsid w:val="00061C02"/>
    <w:rsid w:val="00065433"/>
    <w:rsid w:val="00083BD0"/>
    <w:rsid w:val="000908D5"/>
    <w:rsid w:val="00090E3B"/>
    <w:rsid w:val="000A486B"/>
    <w:rsid w:val="000C14F2"/>
    <w:rsid w:val="000D11B3"/>
    <w:rsid w:val="000D79D0"/>
    <w:rsid w:val="000E1C07"/>
    <w:rsid w:val="000E4DFD"/>
    <w:rsid w:val="000E547D"/>
    <w:rsid w:val="00101E44"/>
    <w:rsid w:val="00102497"/>
    <w:rsid w:val="00102814"/>
    <w:rsid w:val="00103B33"/>
    <w:rsid w:val="001053AD"/>
    <w:rsid w:val="00107CDF"/>
    <w:rsid w:val="00111CE6"/>
    <w:rsid w:val="00114378"/>
    <w:rsid w:val="001146CD"/>
    <w:rsid w:val="001243CA"/>
    <w:rsid w:val="00127D44"/>
    <w:rsid w:val="00136B8B"/>
    <w:rsid w:val="00140AA9"/>
    <w:rsid w:val="001530E2"/>
    <w:rsid w:val="00164CC9"/>
    <w:rsid w:val="001717B6"/>
    <w:rsid w:val="0017613C"/>
    <w:rsid w:val="001772C8"/>
    <w:rsid w:val="001861C3"/>
    <w:rsid w:val="001A0F09"/>
    <w:rsid w:val="001A1358"/>
    <w:rsid w:val="001A5574"/>
    <w:rsid w:val="001A6B07"/>
    <w:rsid w:val="001B4CE2"/>
    <w:rsid w:val="001B4E9F"/>
    <w:rsid w:val="001C0C33"/>
    <w:rsid w:val="001D6D11"/>
    <w:rsid w:val="001E61AF"/>
    <w:rsid w:val="001F217E"/>
    <w:rsid w:val="001F3355"/>
    <w:rsid w:val="00201564"/>
    <w:rsid w:val="002066DB"/>
    <w:rsid w:val="002109BF"/>
    <w:rsid w:val="0021652E"/>
    <w:rsid w:val="00217B90"/>
    <w:rsid w:val="002339C3"/>
    <w:rsid w:val="002346C5"/>
    <w:rsid w:val="002428E2"/>
    <w:rsid w:val="00245018"/>
    <w:rsid w:val="00250CF2"/>
    <w:rsid w:val="00251BF6"/>
    <w:rsid w:val="00261871"/>
    <w:rsid w:val="002618AF"/>
    <w:rsid w:val="0026335A"/>
    <w:rsid w:val="002656C6"/>
    <w:rsid w:val="00274754"/>
    <w:rsid w:val="00274C1C"/>
    <w:rsid w:val="002810C3"/>
    <w:rsid w:val="00283833"/>
    <w:rsid w:val="00283EBB"/>
    <w:rsid w:val="002A2DB6"/>
    <w:rsid w:val="002C4C91"/>
    <w:rsid w:val="002C689B"/>
    <w:rsid w:val="002C7F4B"/>
    <w:rsid w:val="002E2525"/>
    <w:rsid w:val="002F25D5"/>
    <w:rsid w:val="002F4324"/>
    <w:rsid w:val="002F6862"/>
    <w:rsid w:val="00304E96"/>
    <w:rsid w:val="0031092F"/>
    <w:rsid w:val="003215FD"/>
    <w:rsid w:val="003274FA"/>
    <w:rsid w:val="00333BC7"/>
    <w:rsid w:val="00335C57"/>
    <w:rsid w:val="00337130"/>
    <w:rsid w:val="00341BCF"/>
    <w:rsid w:val="00345097"/>
    <w:rsid w:val="00346385"/>
    <w:rsid w:val="00352C3A"/>
    <w:rsid w:val="00356FC7"/>
    <w:rsid w:val="00357856"/>
    <w:rsid w:val="00381760"/>
    <w:rsid w:val="0038387D"/>
    <w:rsid w:val="003859E6"/>
    <w:rsid w:val="00386849"/>
    <w:rsid w:val="00394BB8"/>
    <w:rsid w:val="00396188"/>
    <w:rsid w:val="003975A3"/>
    <w:rsid w:val="003A0232"/>
    <w:rsid w:val="003A5EA3"/>
    <w:rsid w:val="003B6F36"/>
    <w:rsid w:val="003D77C9"/>
    <w:rsid w:val="003F1D72"/>
    <w:rsid w:val="00405748"/>
    <w:rsid w:val="00406D8E"/>
    <w:rsid w:val="00435ED9"/>
    <w:rsid w:val="0043777E"/>
    <w:rsid w:val="004430B0"/>
    <w:rsid w:val="004453D4"/>
    <w:rsid w:val="00454B79"/>
    <w:rsid w:val="004574F6"/>
    <w:rsid w:val="00477331"/>
    <w:rsid w:val="00482F60"/>
    <w:rsid w:val="00490DB4"/>
    <w:rsid w:val="00491B9D"/>
    <w:rsid w:val="004A1A5A"/>
    <w:rsid w:val="004A6024"/>
    <w:rsid w:val="004A7BA9"/>
    <w:rsid w:val="004B608F"/>
    <w:rsid w:val="004C10BB"/>
    <w:rsid w:val="004C35F4"/>
    <w:rsid w:val="004C5321"/>
    <w:rsid w:val="004D7068"/>
    <w:rsid w:val="004E2371"/>
    <w:rsid w:val="004E598F"/>
    <w:rsid w:val="004F766B"/>
    <w:rsid w:val="005039C4"/>
    <w:rsid w:val="00506C3A"/>
    <w:rsid w:val="00517B8F"/>
    <w:rsid w:val="00521A07"/>
    <w:rsid w:val="005330C1"/>
    <w:rsid w:val="00535FD0"/>
    <w:rsid w:val="00556E06"/>
    <w:rsid w:val="00560A78"/>
    <w:rsid w:val="00575DFC"/>
    <w:rsid w:val="005764E4"/>
    <w:rsid w:val="005842ED"/>
    <w:rsid w:val="00584785"/>
    <w:rsid w:val="00590DF0"/>
    <w:rsid w:val="00593A67"/>
    <w:rsid w:val="005B7EAF"/>
    <w:rsid w:val="005C2D15"/>
    <w:rsid w:val="005C4D83"/>
    <w:rsid w:val="005C72DD"/>
    <w:rsid w:val="005E23CB"/>
    <w:rsid w:val="005E77CE"/>
    <w:rsid w:val="005F1590"/>
    <w:rsid w:val="005F2465"/>
    <w:rsid w:val="005F2DF5"/>
    <w:rsid w:val="005F3407"/>
    <w:rsid w:val="00603892"/>
    <w:rsid w:val="0061602E"/>
    <w:rsid w:val="0061723C"/>
    <w:rsid w:val="00620F06"/>
    <w:rsid w:val="006214AC"/>
    <w:rsid w:val="00626873"/>
    <w:rsid w:val="0063088F"/>
    <w:rsid w:val="00631B87"/>
    <w:rsid w:val="00641018"/>
    <w:rsid w:val="006436F5"/>
    <w:rsid w:val="0069171E"/>
    <w:rsid w:val="006A714F"/>
    <w:rsid w:val="006B1DC1"/>
    <w:rsid w:val="006C6692"/>
    <w:rsid w:val="006D0C3A"/>
    <w:rsid w:val="006D30BE"/>
    <w:rsid w:val="006D44F2"/>
    <w:rsid w:val="006D6434"/>
    <w:rsid w:val="006D70AE"/>
    <w:rsid w:val="006D7E81"/>
    <w:rsid w:val="006F740A"/>
    <w:rsid w:val="00713D39"/>
    <w:rsid w:val="00715E1F"/>
    <w:rsid w:val="007170D9"/>
    <w:rsid w:val="00741DC1"/>
    <w:rsid w:val="0074275F"/>
    <w:rsid w:val="00742E8A"/>
    <w:rsid w:val="007436D2"/>
    <w:rsid w:val="007502EE"/>
    <w:rsid w:val="007542EF"/>
    <w:rsid w:val="00761FEA"/>
    <w:rsid w:val="0078123D"/>
    <w:rsid w:val="00783B18"/>
    <w:rsid w:val="00793347"/>
    <w:rsid w:val="00793F3A"/>
    <w:rsid w:val="007A3ECA"/>
    <w:rsid w:val="007A4338"/>
    <w:rsid w:val="007A7011"/>
    <w:rsid w:val="007B5209"/>
    <w:rsid w:val="007B6CD5"/>
    <w:rsid w:val="007C7253"/>
    <w:rsid w:val="007D10AB"/>
    <w:rsid w:val="007E38A0"/>
    <w:rsid w:val="007E59FA"/>
    <w:rsid w:val="007F2C5D"/>
    <w:rsid w:val="007F6084"/>
    <w:rsid w:val="007F6EDC"/>
    <w:rsid w:val="0080012C"/>
    <w:rsid w:val="008020D2"/>
    <w:rsid w:val="0081118A"/>
    <w:rsid w:val="00813DDF"/>
    <w:rsid w:val="008172CE"/>
    <w:rsid w:val="0081735C"/>
    <w:rsid w:val="00823399"/>
    <w:rsid w:val="008253ED"/>
    <w:rsid w:val="00831ACC"/>
    <w:rsid w:val="00834DB9"/>
    <w:rsid w:val="00835A25"/>
    <w:rsid w:val="00836BFF"/>
    <w:rsid w:val="00846232"/>
    <w:rsid w:val="0084649D"/>
    <w:rsid w:val="0084793D"/>
    <w:rsid w:val="00861495"/>
    <w:rsid w:val="0086235A"/>
    <w:rsid w:val="00862961"/>
    <w:rsid w:val="00867471"/>
    <w:rsid w:val="00870AA7"/>
    <w:rsid w:val="00871893"/>
    <w:rsid w:val="00872143"/>
    <w:rsid w:val="00872C03"/>
    <w:rsid w:val="0088286E"/>
    <w:rsid w:val="00886868"/>
    <w:rsid w:val="00892A29"/>
    <w:rsid w:val="008A13FF"/>
    <w:rsid w:val="008A4A88"/>
    <w:rsid w:val="008A5A9F"/>
    <w:rsid w:val="008B0402"/>
    <w:rsid w:val="008B49D8"/>
    <w:rsid w:val="008C08BE"/>
    <w:rsid w:val="008D4EF8"/>
    <w:rsid w:val="008E0E29"/>
    <w:rsid w:val="008F003C"/>
    <w:rsid w:val="008F282B"/>
    <w:rsid w:val="008F51E5"/>
    <w:rsid w:val="008F59EB"/>
    <w:rsid w:val="008F66F2"/>
    <w:rsid w:val="008F714F"/>
    <w:rsid w:val="0092778B"/>
    <w:rsid w:val="009337FE"/>
    <w:rsid w:val="00936CBD"/>
    <w:rsid w:val="00942E31"/>
    <w:rsid w:val="00955EB9"/>
    <w:rsid w:val="00956823"/>
    <w:rsid w:val="00962B39"/>
    <w:rsid w:val="00971164"/>
    <w:rsid w:val="00976C52"/>
    <w:rsid w:val="00976D2D"/>
    <w:rsid w:val="00982F10"/>
    <w:rsid w:val="009964C1"/>
    <w:rsid w:val="009A289B"/>
    <w:rsid w:val="009A3141"/>
    <w:rsid w:val="009B0116"/>
    <w:rsid w:val="009B3252"/>
    <w:rsid w:val="009B6CDE"/>
    <w:rsid w:val="009C1677"/>
    <w:rsid w:val="009C7D51"/>
    <w:rsid w:val="009D0B23"/>
    <w:rsid w:val="009D2C11"/>
    <w:rsid w:val="009D5765"/>
    <w:rsid w:val="009E0969"/>
    <w:rsid w:val="009E25A1"/>
    <w:rsid w:val="009F007F"/>
    <w:rsid w:val="009F264E"/>
    <w:rsid w:val="009F6BBD"/>
    <w:rsid w:val="00A061F5"/>
    <w:rsid w:val="00A10323"/>
    <w:rsid w:val="00A33B63"/>
    <w:rsid w:val="00A52923"/>
    <w:rsid w:val="00A605A3"/>
    <w:rsid w:val="00A82FBF"/>
    <w:rsid w:val="00AA1E00"/>
    <w:rsid w:val="00AA271E"/>
    <w:rsid w:val="00AA74F5"/>
    <w:rsid w:val="00AB4339"/>
    <w:rsid w:val="00AB73DD"/>
    <w:rsid w:val="00AC56DF"/>
    <w:rsid w:val="00AC6CE5"/>
    <w:rsid w:val="00AD1E16"/>
    <w:rsid w:val="00AD6535"/>
    <w:rsid w:val="00AF2A77"/>
    <w:rsid w:val="00AF45CA"/>
    <w:rsid w:val="00AF5C96"/>
    <w:rsid w:val="00B037A6"/>
    <w:rsid w:val="00B06409"/>
    <w:rsid w:val="00B17264"/>
    <w:rsid w:val="00B21B09"/>
    <w:rsid w:val="00B26432"/>
    <w:rsid w:val="00B35DF3"/>
    <w:rsid w:val="00B433E0"/>
    <w:rsid w:val="00B438EA"/>
    <w:rsid w:val="00B449C6"/>
    <w:rsid w:val="00B527AB"/>
    <w:rsid w:val="00B57B67"/>
    <w:rsid w:val="00B57F44"/>
    <w:rsid w:val="00B61FE8"/>
    <w:rsid w:val="00B7131E"/>
    <w:rsid w:val="00B7238C"/>
    <w:rsid w:val="00B80F14"/>
    <w:rsid w:val="00B813D4"/>
    <w:rsid w:val="00B866A3"/>
    <w:rsid w:val="00B935D9"/>
    <w:rsid w:val="00BA6C9F"/>
    <w:rsid w:val="00BA7BD8"/>
    <w:rsid w:val="00BC48E8"/>
    <w:rsid w:val="00BD0BCA"/>
    <w:rsid w:val="00BD16FE"/>
    <w:rsid w:val="00BD23C3"/>
    <w:rsid w:val="00BE0D62"/>
    <w:rsid w:val="00BE433C"/>
    <w:rsid w:val="00BE6A60"/>
    <w:rsid w:val="00BE7099"/>
    <w:rsid w:val="00BF1D01"/>
    <w:rsid w:val="00C04965"/>
    <w:rsid w:val="00C11AC0"/>
    <w:rsid w:val="00C1782D"/>
    <w:rsid w:val="00C26107"/>
    <w:rsid w:val="00C27DBC"/>
    <w:rsid w:val="00C31CC5"/>
    <w:rsid w:val="00C34398"/>
    <w:rsid w:val="00C34419"/>
    <w:rsid w:val="00C41D1F"/>
    <w:rsid w:val="00C45D32"/>
    <w:rsid w:val="00C6071C"/>
    <w:rsid w:val="00C61893"/>
    <w:rsid w:val="00C64EF2"/>
    <w:rsid w:val="00C65031"/>
    <w:rsid w:val="00C813AA"/>
    <w:rsid w:val="00C86949"/>
    <w:rsid w:val="00C93AC4"/>
    <w:rsid w:val="00CA086A"/>
    <w:rsid w:val="00CC0B7D"/>
    <w:rsid w:val="00CC7FF2"/>
    <w:rsid w:val="00CD5103"/>
    <w:rsid w:val="00CD7F47"/>
    <w:rsid w:val="00CD7FD2"/>
    <w:rsid w:val="00CE513B"/>
    <w:rsid w:val="00CE5980"/>
    <w:rsid w:val="00CE614E"/>
    <w:rsid w:val="00CF321B"/>
    <w:rsid w:val="00CF3BA3"/>
    <w:rsid w:val="00CF6929"/>
    <w:rsid w:val="00D02571"/>
    <w:rsid w:val="00D12FE4"/>
    <w:rsid w:val="00D15491"/>
    <w:rsid w:val="00D3071C"/>
    <w:rsid w:val="00D4110A"/>
    <w:rsid w:val="00D4112C"/>
    <w:rsid w:val="00D57191"/>
    <w:rsid w:val="00D60323"/>
    <w:rsid w:val="00D605B2"/>
    <w:rsid w:val="00D77A97"/>
    <w:rsid w:val="00D83382"/>
    <w:rsid w:val="00D94601"/>
    <w:rsid w:val="00D96F7A"/>
    <w:rsid w:val="00DA0FEF"/>
    <w:rsid w:val="00DA1E1E"/>
    <w:rsid w:val="00DB3075"/>
    <w:rsid w:val="00DD4C09"/>
    <w:rsid w:val="00DD7C6E"/>
    <w:rsid w:val="00DE16C5"/>
    <w:rsid w:val="00DF04DA"/>
    <w:rsid w:val="00DF1C61"/>
    <w:rsid w:val="00DF3251"/>
    <w:rsid w:val="00E0173E"/>
    <w:rsid w:val="00E03334"/>
    <w:rsid w:val="00E06EF7"/>
    <w:rsid w:val="00E115F8"/>
    <w:rsid w:val="00E20319"/>
    <w:rsid w:val="00E223FF"/>
    <w:rsid w:val="00E267DA"/>
    <w:rsid w:val="00E32C41"/>
    <w:rsid w:val="00E359E1"/>
    <w:rsid w:val="00E50D86"/>
    <w:rsid w:val="00E6311F"/>
    <w:rsid w:val="00E639A3"/>
    <w:rsid w:val="00E6484A"/>
    <w:rsid w:val="00E67456"/>
    <w:rsid w:val="00E70A97"/>
    <w:rsid w:val="00E73460"/>
    <w:rsid w:val="00E74BFF"/>
    <w:rsid w:val="00E91A4F"/>
    <w:rsid w:val="00E91F29"/>
    <w:rsid w:val="00EA1028"/>
    <w:rsid w:val="00EA4077"/>
    <w:rsid w:val="00EB2F6E"/>
    <w:rsid w:val="00EB522D"/>
    <w:rsid w:val="00EC2A4B"/>
    <w:rsid w:val="00EE1ECD"/>
    <w:rsid w:val="00F134BA"/>
    <w:rsid w:val="00F17123"/>
    <w:rsid w:val="00F31A29"/>
    <w:rsid w:val="00F32968"/>
    <w:rsid w:val="00F35FE9"/>
    <w:rsid w:val="00F40DD5"/>
    <w:rsid w:val="00F4155F"/>
    <w:rsid w:val="00F42091"/>
    <w:rsid w:val="00F54C4A"/>
    <w:rsid w:val="00F66F77"/>
    <w:rsid w:val="00F67323"/>
    <w:rsid w:val="00F728C8"/>
    <w:rsid w:val="00F72CFC"/>
    <w:rsid w:val="00F909C3"/>
    <w:rsid w:val="00F96395"/>
    <w:rsid w:val="00F96D96"/>
    <w:rsid w:val="00FB643D"/>
    <w:rsid w:val="00FC6197"/>
    <w:rsid w:val="00FE325A"/>
    <w:rsid w:val="00FE4478"/>
    <w:rsid w:val="00FF0242"/>
    <w:rsid w:val="00FF6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2336A1E"/>
  <w15:docId w15:val="{80E2847F-49AF-4F1F-B2F6-D22AEB44C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59FA"/>
    <w:rPr>
      <w:rFonts w:asciiTheme="minorHAnsi" w:hAnsiTheme="minorHAnsi"/>
      <w:sz w:val="22"/>
      <w:szCs w:val="24"/>
    </w:rPr>
  </w:style>
  <w:style w:type="paragraph" w:styleId="Heading1">
    <w:name w:val="heading 1"/>
    <w:basedOn w:val="ListBullet"/>
    <w:next w:val="Normal"/>
    <w:link w:val="Heading1Char"/>
    <w:qFormat/>
    <w:rsid w:val="007E59FA"/>
    <w:pPr>
      <w:numPr>
        <w:numId w:val="0"/>
      </w:numPr>
      <w:tabs>
        <w:tab w:val="left" w:pos="2970"/>
        <w:tab w:val="left" w:pos="6480"/>
      </w:tabs>
      <w:spacing w:line="276" w:lineRule="auto"/>
      <w:ind w:right="-225"/>
      <w:outlineLvl w:val="0"/>
    </w:pPr>
    <w:rPr>
      <w:rFonts w:ascii="Minion Pro" w:hAnsi="Minion Pro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5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55EB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955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C93AC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1">
    <w:name w:val="A1"/>
    <w:rsid w:val="00C813AA"/>
    <w:rPr>
      <w:color w:val="000000"/>
    </w:rPr>
  </w:style>
  <w:style w:type="paragraph" w:styleId="BalloonText">
    <w:name w:val="Balloon Text"/>
    <w:basedOn w:val="Normal"/>
    <w:link w:val="BalloonTextChar"/>
    <w:rsid w:val="00F4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55F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06409"/>
    <w:pPr>
      <w:numPr>
        <w:numId w:val="1"/>
      </w:numPr>
      <w:contextualSpacing/>
    </w:pPr>
  </w:style>
  <w:style w:type="paragraph" w:customStyle="1" w:styleId="BasicParagraph">
    <w:name w:val="[Basic Paragraph]"/>
    <w:basedOn w:val="Normal"/>
    <w:uiPriority w:val="99"/>
    <w:rsid w:val="001861C3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styleId="Title">
    <w:name w:val="Title"/>
    <w:basedOn w:val="Normal"/>
    <w:next w:val="Normal"/>
    <w:link w:val="TitleChar"/>
    <w:qFormat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TitleChar">
    <w:name w:val="Title Char"/>
    <w:basedOn w:val="DefaultParagraphFont"/>
    <w:link w:val="Title"/>
    <w:rsid w:val="00971164"/>
    <w:rPr>
      <w:rFonts w:ascii="Minion Pro" w:eastAsiaTheme="majorEastAsia" w:hAnsi="Minion Pro" w:cstheme="majorBidi"/>
      <w:color w:val="173963" w:themeColor="text2"/>
      <w:sz w:val="48"/>
      <w:szCs w:val="48"/>
    </w:rPr>
  </w:style>
  <w:style w:type="character" w:customStyle="1" w:styleId="Heading1Char">
    <w:name w:val="Heading 1 Char"/>
    <w:basedOn w:val="DefaultParagraphFont"/>
    <w:link w:val="Heading1"/>
    <w:rsid w:val="007E59FA"/>
    <w:rPr>
      <w:rFonts w:ascii="Minion Pro" w:hAnsi="Minion Pro"/>
      <w:sz w:val="28"/>
      <w:szCs w:val="28"/>
    </w:rPr>
  </w:style>
  <w:style w:type="paragraph" w:styleId="Subtitle">
    <w:name w:val="Subtitle"/>
    <w:basedOn w:val="Normal"/>
    <w:next w:val="Normal"/>
    <w:link w:val="SubtitleChar"/>
    <w:qFormat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customStyle="1" w:styleId="SubtitleChar">
    <w:name w:val="Subtitle Char"/>
    <w:basedOn w:val="DefaultParagraphFont"/>
    <w:link w:val="Subtitle"/>
    <w:rsid w:val="00D605B2"/>
    <w:rPr>
      <w:rFonts w:ascii="Minion Pro" w:hAnsi="Minion Pro"/>
      <w:color w:val="4182D3" w:themeColor="text2" w:themeTint="99"/>
      <w:sz w:val="32"/>
      <w:szCs w:val="32"/>
    </w:rPr>
  </w:style>
  <w:style w:type="character" w:styleId="Strong">
    <w:name w:val="Strong"/>
    <w:basedOn w:val="DefaultParagraphFont"/>
    <w:qFormat/>
    <w:rsid w:val="007E59FA"/>
    <w:rPr>
      <w:rFonts w:asciiTheme="minorHAnsi" w:hAnsiTheme="minorHAnsi"/>
      <w:b/>
      <w:bCs/>
      <w:sz w:val="22"/>
    </w:rPr>
  </w:style>
  <w:style w:type="character" w:styleId="Emphasis">
    <w:name w:val="Emphasis"/>
    <w:basedOn w:val="DefaultParagraphFont"/>
    <w:qFormat/>
    <w:rsid w:val="007E59FA"/>
    <w:rPr>
      <w:rFonts w:asciiTheme="minorHAnsi" w:hAnsiTheme="minorHAnsi"/>
      <w:i/>
      <w:iCs/>
      <w:sz w:val="22"/>
    </w:rPr>
  </w:style>
  <w:style w:type="paragraph" w:styleId="NoSpacing">
    <w:name w:val="No Spacing"/>
    <w:uiPriority w:val="1"/>
    <w:qFormat/>
    <w:rsid w:val="007E59FA"/>
    <w:rPr>
      <w:rFonts w:asciiTheme="minorHAnsi" w:hAnsiTheme="minorHAnsi"/>
      <w:sz w:val="22"/>
      <w:szCs w:val="24"/>
    </w:rPr>
  </w:style>
  <w:style w:type="paragraph" w:customStyle="1" w:styleId="Form">
    <w:name w:val="Form"/>
    <w:basedOn w:val="Normal"/>
    <w:uiPriority w:val="99"/>
    <w:rsid w:val="007E59FA"/>
    <w:pPr>
      <w:suppressAutoHyphens/>
      <w:autoSpaceDE w:val="0"/>
      <w:autoSpaceDN w:val="0"/>
      <w:adjustRightInd w:val="0"/>
      <w:spacing w:before="90" w:after="160" w:line="259" w:lineRule="auto"/>
      <w:ind w:right="360"/>
      <w:textAlignment w:val="center"/>
    </w:pPr>
    <w:rPr>
      <w:rFonts w:ascii="Calibri" w:hAnsi="Calibri" w:cs="Calibri"/>
      <w:color w:val="000000"/>
      <w:szCs w:val="22"/>
    </w:rPr>
  </w:style>
  <w:style w:type="character" w:styleId="PlaceholderText">
    <w:name w:val="Placeholder Text"/>
    <w:basedOn w:val="DefaultParagraphFont"/>
    <w:uiPriority w:val="99"/>
    <w:semiHidden/>
    <w:rsid w:val="00DF04D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EEE0FCF6FF742829249BBB8A0AF3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8DA274-8205-4F02-9B49-4418190D225E}"/>
      </w:docPartPr>
      <w:docPartBody>
        <w:p w:rsidR="00D61A80" w:rsidRDefault="004468D8">
          <w:r w:rsidRPr="00665BC6">
            <w:rPr>
              <w:rStyle w:val="PlaceholderText"/>
            </w:rPr>
            <w:t>[Form ID]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D8"/>
    <w:rsid w:val="00345910"/>
    <w:rsid w:val="004468D8"/>
    <w:rsid w:val="00463076"/>
    <w:rsid w:val="009F7E30"/>
    <w:rsid w:val="00D6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8D8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468D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YCSD Color Palette">
      <a:dk1>
        <a:srgbClr val="173963"/>
      </a:dk1>
      <a:lt1>
        <a:srgbClr val="F2F2F2"/>
      </a:lt1>
      <a:dk2>
        <a:srgbClr val="173963"/>
      </a:dk2>
      <a:lt2>
        <a:srgbClr val="FFFFFF"/>
      </a:lt2>
      <a:accent1>
        <a:srgbClr val="82BC00"/>
      </a:accent1>
      <a:accent2>
        <a:srgbClr val="F7A800"/>
      </a:accent2>
      <a:accent3>
        <a:srgbClr val="632D4F"/>
      </a:accent3>
      <a:accent4>
        <a:srgbClr val="CAC8C8"/>
      </a:accent4>
      <a:accent5>
        <a:srgbClr val="3F5B58"/>
      </a:accent5>
      <a:accent6>
        <a:srgbClr val="8DB8E9"/>
      </a:accent6>
      <a:hlink>
        <a:srgbClr val="8DB8E9"/>
      </a:hlink>
      <a:folHlink>
        <a:srgbClr val="3F5B5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2016-09-15T00:00:00</PublishDate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m_x0020_Name xmlns="60c22af6-cb00-400a-9d57-628019bfc580">Special Dietary Needs Request</Form_x0020_Name>
    <Form_x0020_ID xmlns="60c22af6-cb00-400a-9d57-628019bfc580">I-CL-40</Form_x0020_ID>
    <Issued xmlns="60c22af6-cb00-400a-9d57-628019bfc580">9/16</Issued>
    <Form_x0020_Type xmlns="60c22af6-cb00-400a-9d57-628019bfc580">Clinic</Form_x0020_Type>
    <Reissued_x002f_Revised xmlns="60c22af6-cb00-400a-9d57-628019bfc580" xsi:nil="true"/>
    <Approved_x0020_By xmlns="60c22af6-cb00-400a-9d57-628019bfc580">Assoc. Dir. School Administration</Approved_x0020_By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40663A395295448E52B86789CAB59B" ma:contentTypeVersion="8" ma:contentTypeDescription="Create a new document." ma:contentTypeScope="" ma:versionID="eb9805e60a35a41d0de42b0f1a92ab08">
  <xsd:schema xmlns:xsd="http://www.w3.org/2001/XMLSchema" xmlns:xs="http://www.w3.org/2001/XMLSchema" xmlns:p="http://schemas.microsoft.com/office/2006/metadata/properties" xmlns:ns2="60c22af6-cb00-400a-9d57-628019bfc580" targetNamespace="http://schemas.microsoft.com/office/2006/metadata/properties" ma:root="true" ma:fieldsID="5fa8468b15a7c385460f5e59bb846c9e" ns2:_="">
    <xsd:import namespace="60c22af6-cb00-400a-9d57-628019bfc580"/>
    <xsd:element name="properties">
      <xsd:complexType>
        <xsd:sequence>
          <xsd:element name="documentManagement">
            <xsd:complexType>
              <xsd:all>
                <xsd:element ref="ns2:Form_x0020_ID" minOccurs="0"/>
                <xsd:element ref="ns2:Form_x0020_Name" minOccurs="0"/>
                <xsd:element ref="ns2:Form_x0020_Type" minOccurs="0"/>
                <xsd:element ref="ns2:Approved_x0020_By"/>
                <xsd:element ref="ns2:Issued" minOccurs="0"/>
                <xsd:element ref="ns2:Reissued_x002f_Revi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22af6-cb00-400a-9d57-628019bfc580" elementFormDefault="qualified">
    <xsd:import namespace="http://schemas.microsoft.com/office/2006/documentManagement/types"/>
    <xsd:import namespace="http://schemas.microsoft.com/office/infopath/2007/PartnerControls"/>
    <xsd:element name="Form_x0020_ID" ma:index="8" nillable="true" ma:displayName="Form ID" ma:internalName="Form_x0020_ID">
      <xsd:simpleType>
        <xsd:restriction base="dms:Text">
          <xsd:maxLength value="255"/>
        </xsd:restriction>
      </xsd:simpleType>
    </xsd:element>
    <xsd:element name="Form_x0020_Name" ma:index="9" nillable="true" ma:displayName="Form Name" ma:internalName="Form_x0020_Name">
      <xsd:simpleType>
        <xsd:restriction base="dms:Text">
          <xsd:maxLength value="255"/>
        </xsd:restriction>
      </xsd:simpleType>
    </xsd:element>
    <xsd:element name="Form_x0020_Type" ma:index="10" nillable="true" ma:displayName="Form Type" ma:format="Dropdown" ma:internalName="Form_x0020_Type">
      <xsd:simpleType>
        <xsd:restriction base="dms:Choice">
          <xsd:enumeration value="Clinic"/>
          <xsd:enumeration value="Elementary School"/>
          <xsd:enumeration value="Finance"/>
          <xsd:enumeration value="General Instruction"/>
          <xsd:enumeration value="General Operations"/>
          <xsd:enumeration value="General Services"/>
          <xsd:enumeration value="Gifted and Talented"/>
          <xsd:enumeration value="Guidance"/>
          <xsd:enumeration value="High School"/>
          <xsd:enumeration value="Homebound"/>
          <xsd:enumeration value="Honors"/>
          <xsd:enumeration value="Human Resources"/>
          <xsd:enumeration value="Information Services"/>
          <xsd:enumeration value="Instruction/Students"/>
          <xsd:enumeration value="Maintenance"/>
          <xsd:enumeration value="Middle School"/>
          <xsd:enumeration value="Misc/Administration"/>
          <xsd:enumeration value="Resource Development"/>
          <xsd:enumeration value="School Admin"/>
          <xsd:enumeration value="School of the Arts"/>
          <xsd:enumeration value="Special Education"/>
          <xsd:enumeration value="Staff Relicensure"/>
          <xsd:enumeration value="Standardized Testing"/>
          <xsd:enumeration value="Student Services"/>
          <xsd:enumeration value="Summer School"/>
          <xsd:enumeration value="Transportation"/>
          <xsd:enumeration value="Vocational"/>
          <xsd:enumeration value="Worker's Compensation"/>
        </xsd:restriction>
      </xsd:simpleType>
    </xsd:element>
    <xsd:element name="Approved_x0020_By" ma:index="11" ma:displayName="Designee" ma:format="Dropdown" ma:internalName="Approved_x0020_By">
      <xsd:simpleType>
        <xsd:restriction base="dms:Choice">
          <xsd:enumeration value="Chief Academic Officer"/>
          <xsd:enumeration value="Chief Financial Officer"/>
          <xsd:enumeration value="Chief Human Resources Officer"/>
          <xsd:enumeration value="Chief Operations Officer"/>
          <xsd:enumeration value="Director of Elementary Instruction"/>
          <xsd:enumeration value="Director of Human Resources"/>
          <xsd:enumeration value="Director of Information Technology"/>
          <xsd:enumeration value="Director of School Administration"/>
          <xsd:enumeration value="Director of Secondary Instruction"/>
          <xsd:enumeration value="Director of Student Services"/>
          <xsd:enumeration value="Assoc. Dir. for Capital Plans"/>
          <xsd:enumeration value="Assoc. Dir. for K-12 Academic Services"/>
          <xsd:enumeration value="Assoc. Dir. Maintenance &amp; Facilities Support"/>
          <xsd:enumeration value="Assoc. Dir. School Administration"/>
          <xsd:enumeration value="Assoc. Dir. Transportation &amp; Warehouse Operations"/>
          <xsd:enumeration value="Coordinator of Community and Public Relations"/>
          <xsd:enumeration value="Superintendent"/>
        </xsd:restriction>
      </xsd:simpleType>
    </xsd:element>
    <xsd:element name="Issued" ma:index="12" nillable="true" ma:displayName="Issued" ma:description="Date the form was first created (M/YY)" ma:internalName="Issued">
      <xsd:simpleType>
        <xsd:restriction base="dms:Text">
          <xsd:maxLength value="255"/>
        </xsd:restriction>
      </xsd:simpleType>
    </xsd:element>
    <xsd:element name="Reissued_x002f_Revised" ma:index="13" nillable="true" ma:displayName="Reissued/Revised" ma:description="Date the form was last Reissued or Revised (M/YY)" ma:internalName="Reissued_x002f_Revis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075D68-4A78-46A6-93D3-CEB42D04201E}">
  <ds:schemaRefs>
    <ds:schemaRef ds:uri="http://www.w3.org/XML/1998/namespace"/>
    <ds:schemaRef ds:uri="60c22af6-cb00-400a-9d57-628019bfc580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3C5C01C-B9AE-47A1-9A7E-39B000F6E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c22af6-cb00-400a-9d57-628019bfc5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CEDDB18-E4EF-4334-A17A-9607EDDF5D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4BA0C1-A702-411B-9552-BE9DC996A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91164489.dotm</Template>
  <TotalTime>1</TotalTime>
  <Pages>1</Pages>
  <Words>136</Words>
  <Characters>779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I-CL-40 Special Dietary Needs Request</vt:lpstr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I-CL-40 Special Dietary Needs Request</dc:title>
  <dc:creator>Brown, Sarah (SBO)</dc:creator>
  <cp:lastModifiedBy>Barden-Robinson, Kimberly</cp:lastModifiedBy>
  <cp:revision>2</cp:revision>
  <cp:lastPrinted>2014-10-09T19:17:00Z</cp:lastPrinted>
  <dcterms:created xsi:type="dcterms:W3CDTF">2017-06-13T15:06:00Z</dcterms:created>
  <dcterms:modified xsi:type="dcterms:W3CDTF">2017-06-13T15:06:00Z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0x010100C640663A395295448E52B86789CAB59B</vt:lpwstr>
  </property>
</Properties>
</file>